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5.xml" ContentType="application/vnd.openxmlformats-officedocument.wordprocessingml.header+xml"/>
  <Override PartName="/word/footer4.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8.xml" ContentType="application/vnd.openxmlformats-officedocument.wordprocessingml.footer+xml"/>
  <Override PartName="/word/footer7.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6.xml" ContentType="application/vnd.openxmlformats-officedocument.wordprocessingml.header+xml"/>
  <Override PartName="/word/header9.xml" ContentType="application/vnd.openxmlformats-officedocument.wordprocessingml.header+xml"/>
  <Override PartName="/word/header8.xml" ContentType="application/vnd.openxmlformats-officedocument.wordprocessingml.header+xml"/>
  <Override PartName="/word/footer2.xml" ContentType="application/vnd.openxmlformats-officedocument.wordprocessingml.footer+xml"/>
  <Override PartName="/word/header11.xml" ContentType="application/vnd.openxmlformats-officedocument.wordprocessingml.header+xml"/>
  <Override PartName="/word/header1.xml" ContentType="application/vnd.openxmlformats-officedocument.wordprocessingml.header+xml"/>
  <Override PartName="/word/footer1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2.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footer1.xml" ContentType="application/vnd.openxmlformats-officedocument.wordprocessingml.footer+xml"/>
  <Override PartName="/word/footer9.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46E72" w:rsidRDefault="00FD4A60">
      <w:pPr>
        <w:spacing w:after="63"/>
        <w:ind w:left="6161" w:right="-33"/>
      </w:pPr>
      <w:r>
        <w:rPr>
          <w:noProof/>
        </w:rPr>
        <w:drawing>
          <wp:inline distT="0" distB="0" distL="0" distR="0">
            <wp:extent cx="2626360" cy="1104900"/>
            <wp:effectExtent l="0" t="0" r="2540" b="0"/>
            <wp:docPr id="29" name="Picture 29" descr="Regional Development Australia Barwon South West" title="Regional Development Australia"/>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8"/>
                    <a:stretch>
                      <a:fillRect/>
                    </a:stretch>
                  </pic:blipFill>
                  <pic:spPr>
                    <a:xfrm>
                      <a:off x="0" y="0"/>
                      <a:ext cx="2626360" cy="1104900"/>
                    </a:xfrm>
                    <a:prstGeom prst="rect">
                      <a:avLst/>
                    </a:prstGeom>
                  </pic:spPr>
                </pic:pic>
              </a:graphicData>
            </a:graphic>
          </wp:inline>
        </w:drawing>
      </w:r>
    </w:p>
    <w:p w:rsidR="00FD4A60" w:rsidRDefault="00FD4A60" w:rsidP="00FD4A60">
      <w:pPr>
        <w:spacing w:after="840"/>
        <w:ind w:left="89"/>
        <w:jc w:val="center"/>
        <w:rPr>
          <w:b/>
          <w:sz w:val="44"/>
        </w:rPr>
      </w:pPr>
      <w:r>
        <w:rPr>
          <w:noProof/>
        </w:rPr>
        <w:drawing>
          <wp:anchor distT="0" distB="0" distL="114300" distR="114300" simplePos="0" relativeHeight="251658240" behindDoc="0" locked="0" layoutInCell="1" allowOverlap="0">
            <wp:simplePos x="0" y="0"/>
            <wp:positionH relativeFrom="page">
              <wp:posOffset>5883275</wp:posOffset>
            </wp:positionH>
            <wp:positionV relativeFrom="page">
              <wp:posOffset>9954896</wp:posOffset>
            </wp:positionV>
            <wp:extent cx="967103" cy="551179"/>
            <wp:effectExtent l="0" t="0" r="5080" b="1905"/>
            <wp:wrapTopAndBottom/>
            <wp:docPr id="31" name="Picture 31" descr="Victoria State Government" title="logo"/>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9"/>
                    <a:stretch>
                      <a:fillRect/>
                    </a:stretch>
                  </pic:blipFill>
                  <pic:spPr>
                    <a:xfrm>
                      <a:off x="0" y="0"/>
                      <a:ext cx="967103" cy="551179"/>
                    </a:xfrm>
                    <a:prstGeom prst="rect">
                      <a:avLst/>
                    </a:prstGeom>
                  </pic:spPr>
                </pic:pic>
              </a:graphicData>
            </a:graphic>
          </wp:anchor>
        </w:drawing>
      </w:r>
      <w:r>
        <w:rPr>
          <w:b/>
          <w:sz w:val="44"/>
        </w:rPr>
        <w:t>Regional Developme</w:t>
      </w:r>
      <w:r w:rsidR="006052F6">
        <w:rPr>
          <w:b/>
          <w:sz w:val="44"/>
        </w:rPr>
        <w:t xml:space="preserve">nt Australia Barwon South West </w:t>
      </w:r>
      <w:r>
        <w:rPr>
          <w:b/>
          <w:sz w:val="44"/>
        </w:rPr>
        <w:t>submission to the</w:t>
      </w:r>
    </w:p>
    <w:p w:rsidR="00946E72" w:rsidRDefault="00FD4A60" w:rsidP="00FD4A60">
      <w:pPr>
        <w:spacing w:after="840"/>
        <w:ind w:left="89"/>
        <w:jc w:val="center"/>
      </w:pPr>
      <w:r>
        <w:rPr>
          <w:b/>
          <w:sz w:val="44"/>
        </w:rPr>
        <w:t>Independent review into regional, rural and remote education</w:t>
      </w:r>
      <w:r>
        <w:rPr>
          <w:b/>
          <w:sz w:val="40"/>
        </w:rPr>
        <w:t xml:space="preserve"> </w:t>
      </w:r>
    </w:p>
    <w:p w:rsidR="00FD4A60" w:rsidRDefault="00FD4A60" w:rsidP="00FD4A60">
      <w:pPr>
        <w:spacing w:after="81"/>
        <w:ind w:right="201"/>
        <w:jc w:val="right"/>
        <w:rPr>
          <w:b/>
          <w:sz w:val="32"/>
        </w:rPr>
        <w:sectPr w:rsidR="00FD4A60">
          <w:headerReference w:type="even" r:id="rId10"/>
          <w:headerReference w:type="default" r:id="rId11"/>
          <w:footerReference w:type="even" r:id="rId12"/>
          <w:footerReference w:type="default" r:id="rId13"/>
          <w:pgSz w:w="11906" w:h="16838"/>
          <w:pgMar w:top="761" w:right="742" w:bottom="319" w:left="900" w:header="720" w:footer="720" w:gutter="0"/>
          <w:cols w:space="720"/>
          <w:titlePg/>
        </w:sectPr>
      </w:pPr>
      <w:r>
        <w:rPr>
          <w:b/>
          <w:sz w:val="32"/>
        </w:rPr>
        <w:t xml:space="preserve"> August 2017</w:t>
      </w:r>
    </w:p>
    <w:p w:rsidR="00946E72" w:rsidRDefault="00FD4A60" w:rsidP="00FD4A60">
      <w:pPr>
        <w:spacing w:after="81"/>
        <w:ind w:right="201"/>
        <w:jc w:val="right"/>
      </w:pPr>
      <w:r>
        <w:rPr>
          <w:b/>
          <w:sz w:val="32"/>
        </w:rPr>
        <w:lastRenderedPageBreak/>
        <w:t xml:space="preserve"> </w:t>
      </w:r>
    </w:p>
    <w:p w:rsidR="00946E72" w:rsidRDefault="00FD4A60">
      <w:pPr>
        <w:spacing w:after="0"/>
        <w:ind w:left="-115"/>
      </w:pPr>
      <w:r>
        <w:rPr>
          <w:noProof/>
        </w:rPr>
        <mc:AlternateContent>
          <mc:Choice Requires="wpg">
            <w:drawing>
              <wp:inline distT="0" distB="0" distL="0" distR="0">
                <wp:extent cx="2886705" cy="634364"/>
                <wp:effectExtent l="0" t="0" r="0" b="0"/>
                <wp:docPr id="25549" name="Group 25549" descr="An Australian Government Initiative" title="logo"/>
                <wp:cNvGraphicFramePr/>
                <a:graphic xmlns:a="http://schemas.openxmlformats.org/drawingml/2006/main">
                  <a:graphicData uri="http://schemas.microsoft.com/office/word/2010/wordprocessingGroup">
                    <wpg:wgp>
                      <wpg:cNvGrpSpPr/>
                      <wpg:grpSpPr>
                        <a:xfrm>
                          <a:off x="0" y="0"/>
                          <a:ext cx="2886705" cy="634364"/>
                          <a:chOff x="0" y="0"/>
                          <a:chExt cx="2886705" cy="634364"/>
                        </a:xfrm>
                      </wpg:grpSpPr>
                      <wps:wsp>
                        <wps:cNvPr id="27" name="Rectangle 27"/>
                        <wps:cNvSpPr/>
                        <wps:spPr>
                          <a:xfrm>
                            <a:off x="245237" y="341884"/>
                            <a:ext cx="42144" cy="189937"/>
                          </a:xfrm>
                          <a:prstGeom prst="rect">
                            <a:avLst/>
                          </a:prstGeom>
                          <a:ln>
                            <a:noFill/>
                          </a:ln>
                        </wps:spPr>
                        <wps:txbx>
                          <w:txbxContent>
                            <w:p w:rsidR="006052F6" w:rsidRDefault="006052F6">
                              <w:r>
                                <w:t xml:space="preserve"> </w:t>
                              </w:r>
                            </w:p>
                          </w:txbxContent>
                        </wps:txbx>
                        <wps:bodyPr horzOverflow="overflow" vert="horz" lIns="0" tIns="0" rIns="0" bIns="0" rtlCol="0">
                          <a:noAutofit/>
                        </wps:bodyPr>
                      </wps:wsp>
                      <pic:pic xmlns:pic="http://schemas.openxmlformats.org/drawingml/2006/picture">
                        <pic:nvPicPr>
                          <pic:cNvPr id="33" name="Picture 33" descr="An Australian Government Initiative" title="logo"/>
                          <pic:cNvPicPr/>
                        </pic:nvPicPr>
                        <pic:blipFill>
                          <a:blip r:embed="rId14"/>
                          <a:stretch>
                            <a:fillRect/>
                          </a:stretch>
                        </pic:blipFill>
                        <pic:spPr>
                          <a:xfrm>
                            <a:off x="0" y="0"/>
                            <a:ext cx="2886705" cy="634364"/>
                          </a:xfrm>
                          <a:prstGeom prst="rect">
                            <a:avLst/>
                          </a:prstGeom>
                        </pic:spPr>
                      </pic:pic>
                    </wpg:wgp>
                  </a:graphicData>
                </a:graphic>
              </wp:inline>
            </w:drawing>
          </mc:Choice>
          <mc:Fallback>
            <w:pict>
              <v:group id="Group 25549" o:spid="_x0000_s1026" alt="Title: logo - Description: An Australian Government Initiative" style="width:227.3pt;height:49.95pt;mso-position-horizontal-relative:char;mso-position-vertical-relative:line" coordsize="28867,63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">
                <v:rect id="Rectangle 27" o:spid="_x0000_s1027" style="position:absolute;left:2452;top:341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rsidR="006052F6" w:rsidRDefault="006052F6">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28" type="#_x0000_t75" alt="An Australian Government Initiative" style="position:absolute;width:28867;height:6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">
                  <v:imagedata r:id="rId15" o:title="An Australian Government Initiative"/>
                </v:shape>
                <w10:anchorlock/>
              </v:group>
            </w:pict>
          </mc:Fallback>
        </mc:AlternateContent>
      </w:r>
    </w:p>
    <w:p w:rsidR="00946E72" w:rsidRDefault="00FD4A60">
      <w:pPr>
        <w:spacing w:after="0"/>
        <w:ind w:left="271"/>
      </w:pPr>
      <w:r>
        <w:rPr>
          <w:sz w:val="60"/>
        </w:rPr>
        <w:t xml:space="preserve"> </w:t>
      </w:r>
    </w:p>
    <w:sdt>
      <w:sdtPr>
        <w:id w:val="-1846469684"/>
        <w:docPartObj>
          <w:docPartGallery w:val="Table of Contents"/>
        </w:docPartObj>
      </w:sdtPr>
      <w:sdtEndPr/>
      <w:sdtContent>
        <w:p w:rsidR="00946E72" w:rsidRDefault="00FD4A60" w:rsidP="00FD4A60">
          <w:pPr>
            <w:spacing w:after="0"/>
            <w:ind w:left="271"/>
          </w:pPr>
          <w:r>
            <w:rPr>
              <w:sz w:val="60"/>
            </w:rPr>
            <w:t xml:space="preserve">Contents </w:t>
          </w:r>
        </w:p>
        <w:p w:rsidR="00FD4A60" w:rsidRDefault="00FD4A60">
          <w:pPr>
            <w:pStyle w:val="TOC1"/>
            <w:tabs>
              <w:tab w:val="left" w:pos="880"/>
              <w:tab w:val="right" w:pos="10254"/>
            </w:tabs>
            <w:rPr>
              <w:rFonts w:asciiTheme="minorHAnsi" w:eastAsiaTheme="minorEastAsia" w:hAnsiTheme="minorHAnsi" w:cstheme="minorBidi"/>
              <w:noProof/>
              <w:color w:val="auto"/>
            </w:rPr>
          </w:pPr>
          <w:r>
            <w:fldChar w:fldCharType="begin"/>
          </w:r>
          <w:r>
            <w:instrText xml:space="preserve"> TOC \o "1-2" \h \z \u </w:instrText>
          </w:r>
          <w:r>
            <w:fldChar w:fldCharType="separate"/>
          </w:r>
          <w:hyperlink w:anchor="_Toc503795678" w:history="1">
            <w:r w:rsidRPr="00C84E32">
              <w:rPr>
                <w:rStyle w:val="Hyperlink"/>
                <w:bCs/>
                <w:noProof/>
                <w:u w:color="000000"/>
              </w:rPr>
              <w:t>1.</w:t>
            </w:r>
            <w:r>
              <w:rPr>
                <w:rFonts w:asciiTheme="minorHAnsi" w:eastAsiaTheme="minorEastAsia" w:hAnsiTheme="minorHAnsi" w:cstheme="minorBidi"/>
                <w:noProof/>
                <w:color w:val="auto"/>
              </w:rPr>
              <w:tab/>
            </w:r>
            <w:r w:rsidRPr="00C84E32">
              <w:rPr>
                <w:rStyle w:val="Hyperlink"/>
                <w:noProof/>
              </w:rPr>
              <w:t>Purpose</w:t>
            </w:r>
            <w:r>
              <w:rPr>
                <w:noProof/>
                <w:webHidden/>
              </w:rPr>
              <w:tab/>
            </w:r>
            <w:r>
              <w:rPr>
                <w:noProof/>
                <w:webHidden/>
              </w:rPr>
              <w:fldChar w:fldCharType="begin"/>
            </w:r>
            <w:r>
              <w:rPr>
                <w:noProof/>
                <w:webHidden/>
              </w:rPr>
              <w:instrText xml:space="preserve"> PAGEREF _Toc503795678 \h </w:instrText>
            </w:r>
            <w:r>
              <w:rPr>
                <w:noProof/>
                <w:webHidden/>
              </w:rPr>
            </w:r>
            <w:r>
              <w:rPr>
                <w:noProof/>
                <w:webHidden/>
              </w:rPr>
              <w:fldChar w:fldCharType="separate"/>
            </w:r>
            <w:r>
              <w:rPr>
                <w:noProof/>
                <w:webHidden/>
              </w:rPr>
              <w:t>2</w:t>
            </w:r>
            <w:r>
              <w:rPr>
                <w:noProof/>
                <w:webHidden/>
              </w:rPr>
              <w:fldChar w:fldCharType="end"/>
            </w:r>
          </w:hyperlink>
        </w:p>
        <w:p w:rsidR="00FD4A60" w:rsidRDefault="00830503">
          <w:pPr>
            <w:pStyle w:val="TOC1"/>
            <w:tabs>
              <w:tab w:val="left" w:pos="880"/>
              <w:tab w:val="right" w:pos="10254"/>
            </w:tabs>
            <w:rPr>
              <w:rFonts w:asciiTheme="minorHAnsi" w:eastAsiaTheme="minorEastAsia" w:hAnsiTheme="minorHAnsi" w:cstheme="minorBidi"/>
              <w:noProof/>
              <w:color w:val="auto"/>
            </w:rPr>
          </w:pPr>
          <w:hyperlink w:anchor="_Toc503795679" w:history="1">
            <w:r w:rsidR="00FD4A60" w:rsidRPr="00C84E32">
              <w:rPr>
                <w:rStyle w:val="Hyperlink"/>
                <w:bCs/>
                <w:noProof/>
                <w:u w:color="000000"/>
              </w:rPr>
              <w:t>2.</w:t>
            </w:r>
            <w:r w:rsidR="00FD4A60">
              <w:rPr>
                <w:rFonts w:asciiTheme="minorHAnsi" w:eastAsiaTheme="minorEastAsia" w:hAnsiTheme="minorHAnsi" w:cstheme="minorBidi"/>
                <w:noProof/>
                <w:color w:val="auto"/>
              </w:rPr>
              <w:tab/>
            </w:r>
            <w:r w:rsidR="00FD4A60" w:rsidRPr="00C84E32">
              <w:rPr>
                <w:rStyle w:val="Hyperlink"/>
                <w:noProof/>
              </w:rPr>
              <w:t>Key Recommendations</w:t>
            </w:r>
            <w:r w:rsidR="00FD4A60">
              <w:rPr>
                <w:noProof/>
                <w:webHidden/>
              </w:rPr>
              <w:tab/>
            </w:r>
            <w:r w:rsidR="00FD4A60">
              <w:rPr>
                <w:noProof/>
                <w:webHidden/>
              </w:rPr>
              <w:fldChar w:fldCharType="begin"/>
            </w:r>
            <w:r w:rsidR="00FD4A60">
              <w:rPr>
                <w:noProof/>
                <w:webHidden/>
              </w:rPr>
              <w:instrText xml:space="preserve"> PAGEREF _Toc503795679 \h </w:instrText>
            </w:r>
            <w:r w:rsidR="00FD4A60">
              <w:rPr>
                <w:noProof/>
                <w:webHidden/>
              </w:rPr>
            </w:r>
            <w:r w:rsidR="00FD4A60">
              <w:rPr>
                <w:noProof/>
                <w:webHidden/>
              </w:rPr>
              <w:fldChar w:fldCharType="separate"/>
            </w:r>
            <w:r w:rsidR="00FD4A60">
              <w:rPr>
                <w:noProof/>
                <w:webHidden/>
              </w:rPr>
              <w:t>3</w:t>
            </w:r>
            <w:r w:rsidR="00FD4A60">
              <w:rPr>
                <w:noProof/>
                <w:webHidden/>
              </w:rPr>
              <w:fldChar w:fldCharType="end"/>
            </w:r>
          </w:hyperlink>
        </w:p>
        <w:p w:rsidR="00FD4A60" w:rsidRDefault="00830503">
          <w:pPr>
            <w:pStyle w:val="TOC1"/>
            <w:tabs>
              <w:tab w:val="left" w:pos="880"/>
              <w:tab w:val="right" w:pos="10254"/>
            </w:tabs>
            <w:rPr>
              <w:rFonts w:asciiTheme="minorHAnsi" w:eastAsiaTheme="minorEastAsia" w:hAnsiTheme="minorHAnsi" w:cstheme="minorBidi"/>
              <w:noProof/>
              <w:color w:val="auto"/>
            </w:rPr>
          </w:pPr>
          <w:hyperlink w:anchor="_Toc503795680" w:history="1">
            <w:r w:rsidR="00FD4A60" w:rsidRPr="00C84E32">
              <w:rPr>
                <w:rStyle w:val="Hyperlink"/>
                <w:bCs/>
                <w:noProof/>
                <w:u w:color="000000"/>
              </w:rPr>
              <w:t>3.</w:t>
            </w:r>
            <w:r w:rsidR="00FD4A60">
              <w:rPr>
                <w:rFonts w:asciiTheme="minorHAnsi" w:eastAsiaTheme="minorEastAsia" w:hAnsiTheme="minorHAnsi" w:cstheme="minorBidi"/>
                <w:noProof/>
                <w:color w:val="auto"/>
              </w:rPr>
              <w:tab/>
            </w:r>
            <w:r w:rsidR="00FD4A60" w:rsidRPr="00C84E32">
              <w:rPr>
                <w:rStyle w:val="Hyperlink"/>
                <w:noProof/>
              </w:rPr>
              <w:t>Context and Mission</w:t>
            </w:r>
            <w:r w:rsidR="00FD4A60">
              <w:rPr>
                <w:noProof/>
                <w:webHidden/>
              </w:rPr>
              <w:tab/>
            </w:r>
            <w:r w:rsidR="00FD4A60">
              <w:rPr>
                <w:noProof/>
                <w:webHidden/>
              </w:rPr>
              <w:fldChar w:fldCharType="begin"/>
            </w:r>
            <w:r w:rsidR="00FD4A60">
              <w:rPr>
                <w:noProof/>
                <w:webHidden/>
              </w:rPr>
              <w:instrText xml:space="preserve"> PAGEREF _Toc503795680 \h </w:instrText>
            </w:r>
            <w:r w:rsidR="00FD4A60">
              <w:rPr>
                <w:noProof/>
                <w:webHidden/>
              </w:rPr>
            </w:r>
            <w:r w:rsidR="00FD4A60">
              <w:rPr>
                <w:noProof/>
                <w:webHidden/>
              </w:rPr>
              <w:fldChar w:fldCharType="separate"/>
            </w:r>
            <w:r w:rsidR="00FD4A60">
              <w:rPr>
                <w:noProof/>
                <w:webHidden/>
              </w:rPr>
              <w:t>3</w:t>
            </w:r>
            <w:r w:rsidR="00FD4A60">
              <w:rPr>
                <w:noProof/>
                <w:webHidden/>
              </w:rPr>
              <w:fldChar w:fldCharType="end"/>
            </w:r>
          </w:hyperlink>
        </w:p>
        <w:p w:rsidR="00FD4A60" w:rsidRDefault="00830503">
          <w:pPr>
            <w:pStyle w:val="TOC1"/>
            <w:tabs>
              <w:tab w:val="left" w:pos="880"/>
              <w:tab w:val="right" w:pos="10254"/>
            </w:tabs>
            <w:rPr>
              <w:rFonts w:asciiTheme="minorHAnsi" w:eastAsiaTheme="minorEastAsia" w:hAnsiTheme="minorHAnsi" w:cstheme="minorBidi"/>
              <w:noProof/>
              <w:color w:val="auto"/>
            </w:rPr>
          </w:pPr>
          <w:hyperlink w:anchor="_Toc503795681" w:history="1">
            <w:r w:rsidR="00FD4A60" w:rsidRPr="00C84E32">
              <w:rPr>
                <w:rStyle w:val="Hyperlink"/>
                <w:bCs/>
                <w:noProof/>
                <w:u w:color="000000"/>
              </w:rPr>
              <w:t>4.</w:t>
            </w:r>
            <w:r w:rsidR="00FD4A60">
              <w:rPr>
                <w:rFonts w:asciiTheme="minorHAnsi" w:eastAsiaTheme="minorEastAsia" w:hAnsiTheme="minorHAnsi" w:cstheme="minorBidi"/>
                <w:noProof/>
                <w:color w:val="auto"/>
              </w:rPr>
              <w:tab/>
            </w:r>
            <w:r w:rsidR="00FD4A60" w:rsidRPr="00C84E32">
              <w:rPr>
                <w:rStyle w:val="Hyperlink"/>
                <w:noProof/>
              </w:rPr>
              <w:t>Improving education outcomes is a key priority in the Barwon South West region</w:t>
            </w:r>
            <w:r w:rsidR="00FD4A60">
              <w:rPr>
                <w:noProof/>
                <w:webHidden/>
              </w:rPr>
              <w:tab/>
            </w:r>
            <w:r w:rsidR="00FD4A60">
              <w:rPr>
                <w:noProof/>
                <w:webHidden/>
              </w:rPr>
              <w:fldChar w:fldCharType="begin"/>
            </w:r>
            <w:r w:rsidR="00FD4A60">
              <w:rPr>
                <w:noProof/>
                <w:webHidden/>
              </w:rPr>
              <w:instrText xml:space="preserve"> PAGEREF _Toc503795681 \h </w:instrText>
            </w:r>
            <w:r w:rsidR="00FD4A60">
              <w:rPr>
                <w:noProof/>
                <w:webHidden/>
              </w:rPr>
            </w:r>
            <w:r w:rsidR="00FD4A60">
              <w:rPr>
                <w:noProof/>
                <w:webHidden/>
              </w:rPr>
              <w:fldChar w:fldCharType="separate"/>
            </w:r>
            <w:r w:rsidR="00FD4A60">
              <w:rPr>
                <w:noProof/>
                <w:webHidden/>
              </w:rPr>
              <w:t>4</w:t>
            </w:r>
            <w:r w:rsidR="00FD4A60">
              <w:rPr>
                <w:noProof/>
                <w:webHidden/>
              </w:rPr>
              <w:fldChar w:fldCharType="end"/>
            </w:r>
          </w:hyperlink>
        </w:p>
        <w:p w:rsidR="00FD4A60" w:rsidRDefault="00830503">
          <w:pPr>
            <w:pStyle w:val="TOC2"/>
            <w:tabs>
              <w:tab w:val="left" w:pos="1320"/>
              <w:tab w:val="right" w:pos="10254"/>
            </w:tabs>
            <w:rPr>
              <w:rFonts w:asciiTheme="minorHAnsi" w:eastAsiaTheme="minorEastAsia" w:hAnsiTheme="minorHAnsi" w:cstheme="minorBidi"/>
              <w:noProof/>
              <w:color w:val="auto"/>
            </w:rPr>
          </w:pPr>
          <w:hyperlink w:anchor="_Toc503795682" w:history="1">
            <w:r w:rsidR="00FD4A60" w:rsidRPr="00C84E32">
              <w:rPr>
                <w:rStyle w:val="Hyperlink"/>
                <w:b/>
                <w:bCs/>
                <w:noProof/>
                <w:u w:color="000000"/>
              </w:rPr>
              <w:t>4.1</w:t>
            </w:r>
            <w:r w:rsidR="00FD4A60">
              <w:rPr>
                <w:rFonts w:asciiTheme="minorHAnsi" w:eastAsiaTheme="minorEastAsia" w:hAnsiTheme="minorHAnsi" w:cstheme="minorBidi"/>
                <w:noProof/>
                <w:color w:val="auto"/>
              </w:rPr>
              <w:tab/>
            </w:r>
            <w:r w:rsidR="00FD4A60" w:rsidRPr="00C84E32">
              <w:rPr>
                <w:rStyle w:val="Hyperlink"/>
                <w:b/>
                <w:noProof/>
              </w:rPr>
              <w:t>Specific work with education outcomes as a focus undertaken by BSW RDA and project partners</w:t>
            </w:r>
            <w:r w:rsidR="00FD4A60">
              <w:rPr>
                <w:noProof/>
                <w:webHidden/>
              </w:rPr>
              <w:tab/>
            </w:r>
            <w:r w:rsidR="00FD4A60">
              <w:rPr>
                <w:noProof/>
                <w:webHidden/>
              </w:rPr>
              <w:fldChar w:fldCharType="begin"/>
            </w:r>
            <w:r w:rsidR="00FD4A60">
              <w:rPr>
                <w:noProof/>
                <w:webHidden/>
              </w:rPr>
              <w:instrText xml:space="preserve"> PAGEREF _Toc503795682 \h </w:instrText>
            </w:r>
            <w:r w:rsidR="00FD4A60">
              <w:rPr>
                <w:noProof/>
                <w:webHidden/>
              </w:rPr>
            </w:r>
            <w:r w:rsidR="00FD4A60">
              <w:rPr>
                <w:noProof/>
                <w:webHidden/>
              </w:rPr>
              <w:fldChar w:fldCharType="separate"/>
            </w:r>
            <w:r w:rsidR="00FD4A60">
              <w:rPr>
                <w:noProof/>
                <w:webHidden/>
              </w:rPr>
              <w:t>7</w:t>
            </w:r>
            <w:r w:rsidR="00FD4A60">
              <w:rPr>
                <w:noProof/>
                <w:webHidden/>
              </w:rPr>
              <w:fldChar w:fldCharType="end"/>
            </w:r>
          </w:hyperlink>
        </w:p>
        <w:p w:rsidR="00FD4A60" w:rsidRDefault="00830503">
          <w:pPr>
            <w:pStyle w:val="TOC1"/>
            <w:tabs>
              <w:tab w:val="left" w:pos="880"/>
              <w:tab w:val="right" w:pos="10254"/>
            </w:tabs>
            <w:rPr>
              <w:rFonts w:asciiTheme="minorHAnsi" w:eastAsiaTheme="minorEastAsia" w:hAnsiTheme="minorHAnsi" w:cstheme="minorBidi"/>
              <w:noProof/>
              <w:color w:val="auto"/>
            </w:rPr>
          </w:pPr>
          <w:hyperlink w:anchor="_Toc503795683" w:history="1">
            <w:r w:rsidR="00FD4A60" w:rsidRPr="00C84E32">
              <w:rPr>
                <w:rStyle w:val="Hyperlink"/>
                <w:bCs/>
                <w:noProof/>
                <w:u w:color="000000"/>
              </w:rPr>
              <w:t>5.</w:t>
            </w:r>
            <w:r w:rsidR="00FD4A60">
              <w:rPr>
                <w:rFonts w:asciiTheme="minorHAnsi" w:eastAsiaTheme="minorEastAsia" w:hAnsiTheme="minorHAnsi" w:cstheme="minorBidi"/>
                <w:noProof/>
                <w:color w:val="auto"/>
              </w:rPr>
              <w:tab/>
            </w:r>
            <w:r w:rsidR="00FD4A60" w:rsidRPr="00C84E32">
              <w:rPr>
                <w:rStyle w:val="Hyperlink"/>
                <w:noProof/>
              </w:rPr>
              <w:t>Innovative approaches to support improved access and achievement</w:t>
            </w:r>
            <w:r w:rsidR="00FD4A60">
              <w:rPr>
                <w:noProof/>
                <w:webHidden/>
              </w:rPr>
              <w:tab/>
            </w:r>
            <w:r w:rsidR="00FD4A60">
              <w:rPr>
                <w:noProof/>
                <w:webHidden/>
              </w:rPr>
              <w:fldChar w:fldCharType="begin"/>
            </w:r>
            <w:r w:rsidR="00FD4A60">
              <w:rPr>
                <w:noProof/>
                <w:webHidden/>
              </w:rPr>
              <w:instrText xml:space="preserve"> PAGEREF _Toc503795683 \h </w:instrText>
            </w:r>
            <w:r w:rsidR="00FD4A60">
              <w:rPr>
                <w:noProof/>
                <w:webHidden/>
              </w:rPr>
            </w:r>
            <w:r w:rsidR="00FD4A60">
              <w:rPr>
                <w:noProof/>
                <w:webHidden/>
              </w:rPr>
              <w:fldChar w:fldCharType="separate"/>
            </w:r>
            <w:r w:rsidR="00FD4A60">
              <w:rPr>
                <w:noProof/>
                <w:webHidden/>
              </w:rPr>
              <w:t>8</w:t>
            </w:r>
            <w:r w:rsidR="00FD4A60">
              <w:rPr>
                <w:noProof/>
                <w:webHidden/>
              </w:rPr>
              <w:fldChar w:fldCharType="end"/>
            </w:r>
          </w:hyperlink>
        </w:p>
        <w:p w:rsidR="00FD4A60" w:rsidRDefault="00830503">
          <w:pPr>
            <w:pStyle w:val="TOC2"/>
            <w:tabs>
              <w:tab w:val="left" w:pos="1320"/>
              <w:tab w:val="right" w:pos="10254"/>
            </w:tabs>
            <w:rPr>
              <w:rFonts w:asciiTheme="minorHAnsi" w:eastAsiaTheme="minorEastAsia" w:hAnsiTheme="minorHAnsi" w:cstheme="minorBidi"/>
              <w:noProof/>
              <w:color w:val="auto"/>
            </w:rPr>
          </w:pPr>
          <w:hyperlink w:anchor="_Toc503795684" w:history="1">
            <w:r w:rsidR="00FD4A60" w:rsidRPr="00C84E32">
              <w:rPr>
                <w:rStyle w:val="Hyperlink"/>
                <w:b/>
                <w:bCs/>
                <w:noProof/>
                <w:u w:color="000000"/>
              </w:rPr>
              <w:t>5.1</w:t>
            </w:r>
            <w:r w:rsidR="00FD4A60">
              <w:rPr>
                <w:rFonts w:asciiTheme="minorHAnsi" w:eastAsiaTheme="minorEastAsia" w:hAnsiTheme="minorHAnsi" w:cstheme="minorBidi"/>
                <w:noProof/>
                <w:color w:val="auto"/>
              </w:rPr>
              <w:tab/>
            </w:r>
            <w:r w:rsidR="00FD4A60" w:rsidRPr="00C84E32">
              <w:rPr>
                <w:rStyle w:val="Hyperlink"/>
                <w:b/>
                <w:noProof/>
              </w:rPr>
              <w:t>Case Study A – Beyond the Bell</w:t>
            </w:r>
            <w:r w:rsidR="00FD4A60">
              <w:rPr>
                <w:noProof/>
                <w:webHidden/>
              </w:rPr>
              <w:tab/>
            </w:r>
            <w:r w:rsidR="00FD4A60">
              <w:rPr>
                <w:noProof/>
                <w:webHidden/>
              </w:rPr>
              <w:fldChar w:fldCharType="begin"/>
            </w:r>
            <w:r w:rsidR="00FD4A60">
              <w:rPr>
                <w:noProof/>
                <w:webHidden/>
              </w:rPr>
              <w:instrText xml:space="preserve"> PAGEREF _Toc503795684 \h </w:instrText>
            </w:r>
            <w:r w:rsidR="00FD4A60">
              <w:rPr>
                <w:noProof/>
                <w:webHidden/>
              </w:rPr>
            </w:r>
            <w:r w:rsidR="00FD4A60">
              <w:rPr>
                <w:noProof/>
                <w:webHidden/>
              </w:rPr>
              <w:fldChar w:fldCharType="separate"/>
            </w:r>
            <w:r w:rsidR="00FD4A60">
              <w:rPr>
                <w:noProof/>
                <w:webHidden/>
              </w:rPr>
              <w:t>8</w:t>
            </w:r>
            <w:r w:rsidR="00FD4A60">
              <w:rPr>
                <w:noProof/>
                <w:webHidden/>
              </w:rPr>
              <w:fldChar w:fldCharType="end"/>
            </w:r>
          </w:hyperlink>
        </w:p>
        <w:p w:rsidR="00FD4A60" w:rsidRDefault="00830503">
          <w:pPr>
            <w:pStyle w:val="TOC2"/>
            <w:tabs>
              <w:tab w:val="left" w:pos="1320"/>
              <w:tab w:val="right" w:pos="10254"/>
            </w:tabs>
            <w:rPr>
              <w:rFonts w:asciiTheme="minorHAnsi" w:eastAsiaTheme="minorEastAsia" w:hAnsiTheme="minorHAnsi" w:cstheme="minorBidi"/>
              <w:noProof/>
              <w:color w:val="auto"/>
            </w:rPr>
          </w:pPr>
          <w:hyperlink w:anchor="_Toc503795685" w:history="1">
            <w:r w:rsidR="00FD4A60" w:rsidRPr="00C84E32">
              <w:rPr>
                <w:rStyle w:val="Hyperlink"/>
                <w:b/>
                <w:bCs/>
                <w:noProof/>
                <w:u w:color="000000"/>
              </w:rPr>
              <w:t>5.2</w:t>
            </w:r>
            <w:r w:rsidR="00FD4A60">
              <w:rPr>
                <w:rFonts w:asciiTheme="minorHAnsi" w:eastAsiaTheme="minorEastAsia" w:hAnsiTheme="minorHAnsi" w:cstheme="minorBidi"/>
                <w:noProof/>
                <w:color w:val="auto"/>
              </w:rPr>
              <w:tab/>
            </w:r>
            <w:r w:rsidR="00FD4A60" w:rsidRPr="00C84E32">
              <w:rPr>
                <w:rStyle w:val="Hyperlink"/>
                <w:b/>
                <w:noProof/>
              </w:rPr>
              <w:t xml:space="preserve">Case Study B – Dream Real – Geelong Careers </w:t>
            </w:r>
            <w:r w:rsidR="00FD4A60">
              <w:rPr>
                <w:noProof/>
                <w:webHidden/>
              </w:rPr>
              <w:tab/>
            </w:r>
            <w:r w:rsidR="00FD4A60">
              <w:rPr>
                <w:noProof/>
                <w:webHidden/>
              </w:rPr>
              <w:fldChar w:fldCharType="begin"/>
            </w:r>
            <w:r w:rsidR="00FD4A60">
              <w:rPr>
                <w:noProof/>
                <w:webHidden/>
              </w:rPr>
              <w:instrText xml:space="preserve"> PAGEREF _Toc503795685 \h </w:instrText>
            </w:r>
            <w:r w:rsidR="00FD4A60">
              <w:rPr>
                <w:noProof/>
                <w:webHidden/>
              </w:rPr>
            </w:r>
            <w:r w:rsidR="00FD4A60">
              <w:rPr>
                <w:noProof/>
                <w:webHidden/>
              </w:rPr>
              <w:fldChar w:fldCharType="separate"/>
            </w:r>
            <w:r w:rsidR="00FD4A60">
              <w:rPr>
                <w:noProof/>
                <w:webHidden/>
              </w:rPr>
              <w:t>12</w:t>
            </w:r>
            <w:r w:rsidR="00FD4A60">
              <w:rPr>
                <w:noProof/>
                <w:webHidden/>
              </w:rPr>
              <w:fldChar w:fldCharType="end"/>
            </w:r>
          </w:hyperlink>
        </w:p>
        <w:p w:rsidR="00FD4A60" w:rsidRDefault="00830503">
          <w:pPr>
            <w:pStyle w:val="TOC2"/>
            <w:tabs>
              <w:tab w:val="left" w:pos="1320"/>
              <w:tab w:val="right" w:pos="10254"/>
            </w:tabs>
            <w:rPr>
              <w:rFonts w:asciiTheme="minorHAnsi" w:eastAsiaTheme="minorEastAsia" w:hAnsiTheme="minorHAnsi" w:cstheme="minorBidi"/>
              <w:noProof/>
              <w:color w:val="auto"/>
            </w:rPr>
          </w:pPr>
          <w:hyperlink w:anchor="_Toc503795686" w:history="1">
            <w:r w:rsidR="00FD4A60" w:rsidRPr="00C84E32">
              <w:rPr>
                <w:rStyle w:val="Hyperlink"/>
                <w:b/>
                <w:bCs/>
                <w:noProof/>
                <w:u w:color="000000"/>
              </w:rPr>
              <w:t>5.3</w:t>
            </w:r>
            <w:r w:rsidR="00FD4A60">
              <w:rPr>
                <w:rFonts w:asciiTheme="minorHAnsi" w:eastAsiaTheme="minorEastAsia" w:hAnsiTheme="minorHAnsi" w:cstheme="minorBidi"/>
                <w:noProof/>
                <w:color w:val="auto"/>
              </w:rPr>
              <w:tab/>
            </w:r>
            <w:r w:rsidR="00FD4A60" w:rsidRPr="00C84E32">
              <w:rPr>
                <w:rStyle w:val="Hyperlink"/>
                <w:b/>
                <w:noProof/>
              </w:rPr>
              <w:t>Case Study C – The Geelong Project</w:t>
            </w:r>
            <w:r w:rsidR="00FD4A60">
              <w:rPr>
                <w:noProof/>
                <w:webHidden/>
              </w:rPr>
              <w:tab/>
            </w:r>
            <w:r w:rsidR="00FD4A60">
              <w:rPr>
                <w:noProof/>
                <w:webHidden/>
              </w:rPr>
              <w:fldChar w:fldCharType="begin"/>
            </w:r>
            <w:r w:rsidR="00FD4A60">
              <w:rPr>
                <w:noProof/>
                <w:webHidden/>
              </w:rPr>
              <w:instrText xml:space="preserve"> PAGEREF _Toc503795686 \h </w:instrText>
            </w:r>
            <w:r w:rsidR="00FD4A60">
              <w:rPr>
                <w:noProof/>
                <w:webHidden/>
              </w:rPr>
            </w:r>
            <w:r w:rsidR="00FD4A60">
              <w:rPr>
                <w:noProof/>
                <w:webHidden/>
              </w:rPr>
              <w:fldChar w:fldCharType="separate"/>
            </w:r>
            <w:r w:rsidR="00FD4A60">
              <w:rPr>
                <w:noProof/>
                <w:webHidden/>
              </w:rPr>
              <w:t>13</w:t>
            </w:r>
            <w:r w:rsidR="00FD4A60">
              <w:rPr>
                <w:noProof/>
                <w:webHidden/>
              </w:rPr>
              <w:fldChar w:fldCharType="end"/>
            </w:r>
          </w:hyperlink>
        </w:p>
        <w:p w:rsidR="00FD4A60" w:rsidRDefault="00830503">
          <w:pPr>
            <w:pStyle w:val="TOC1"/>
            <w:tabs>
              <w:tab w:val="left" w:pos="880"/>
              <w:tab w:val="right" w:pos="10254"/>
            </w:tabs>
            <w:rPr>
              <w:rFonts w:asciiTheme="minorHAnsi" w:eastAsiaTheme="minorEastAsia" w:hAnsiTheme="minorHAnsi" w:cstheme="minorBidi"/>
              <w:noProof/>
              <w:color w:val="auto"/>
            </w:rPr>
          </w:pPr>
          <w:hyperlink w:anchor="_Toc503795687" w:history="1">
            <w:r w:rsidR="00FD4A60" w:rsidRPr="00C84E32">
              <w:rPr>
                <w:rStyle w:val="Hyperlink"/>
                <w:bCs/>
                <w:noProof/>
                <w:u w:color="000000"/>
              </w:rPr>
              <w:t>6.</w:t>
            </w:r>
            <w:r w:rsidR="00FD4A60">
              <w:rPr>
                <w:rFonts w:asciiTheme="minorHAnsi" w:eastAsiaTheme="minorEastAsia" w:hAnsiTheme="minorHAnsi" w:cstheme="minorBidi"/>
                <w:noProof/>
                <w:color w:val="auto"/>
              </w:rPr>
              <w:tab/>
            </w:r>
            <w:r w:rsidR="00FD4A60" w:rsidRPr="00C84E32">
              <w:rPr>
                <w:rStyle w:val="Hyperlink"/>
                <w:noProof/>
              </w:rPr>
              <w:t>Regional Forum</w:t>
            </w:r>
            <w:r w:rsidR="00FD4A60">
              <w:rPr>
                <w:noProof/>
                <w:webHidden/>
              </w:rPr>
              <w:tab/>
            </w:r>
            <w:r w:rsidR="00FD4A60">
              <w:rPr>
                <w:noProof/>
                <w:webHidden/>
              </w:rPr>
              <w:fldChar w:fldCharType="begin"/>
            </w:r>
            <w:r w:rsidR="00FD4A60">
              <w:rPr>
                <w:noProof/>
                <w:webHidden/>
              </w:rPr>
              <w:instrText xml:space="preserve"> PAGEREF _Toc503795687 \h </w:instrText>
            </w:r>
            <w:r w:rsidR="00FD4A60">
              <w:rPr>
                <w:noProof/>
                <w:webHidden/>
              </w:rPr>
            </w:r>
            <w:r w:rsidR="00FD4A60">
              <w:rPr>
                <w:noProof/>
                <w:webHidden/>
              </w:rPr>
              <w:fldChar w:fldCharType="separate"/>
            </w:r>
            <w:r w:rsidR="00FD4A60">
              <w:rPr>
                <w:noProof/>
                <w:webHidden/>
              </w:rPr>
              <w:t>15</w:t>
            </w:r>
            <w:r w:rsidR="00FD4A60">
              <w:rPr>
                <w:noProof/>
                <w:webHidden/>
              </w:rPr>
              <w:fldChar w:fldCharType="end"/>
            </w:r>
          </w:hyperlink>
        </w:p>
        <w:p w:rsidR="00FD4A60" w:rsidRDefault="00830503">
          <w:pPr>
            <w:pStyle w:val="TOC1"/>
            <w:tabs>
              <w:tab w:val="left" w:pos="880"/>
              <w:tab w:val="right" w:pos="10254"/>
            </w:tabs>
            <w:rPr>
              <w:rFonts w:asciiTheme="minorHAnsi" w:eastAsiaTheme="minorEastAsia" w:hAnsiTheme="minorHAnsi" w:cstheme="minorBidi"/>
              <w:noProof/>
              <w:color w:val="auto"/>
            </w:rPr>
          </w:pPr>
          <w:hyperlink w:anchor="_Toc503795688" w:history="1">
            <w:r w:rsidR="00FD4A60" w:rsidRPr="00C84E32">
              <w:rPr>
                <w:rStyle w:val="Hyperlink"/>
                <w:bCs/>
                <w:noProof/>
                <w:u w:color="000000"/>
              </w:rPr>
              <w:t>7.</w:t>
            </w:r>
            <w:r w:rsidR="00FD4A60">
              <w:rPr>
                <w:rFonts w:asciiTheme="minorHAnsi" w:eastAsiaTheme="minorEastAsia" w:hAnsiTheme="minorHAnsi" w:cstheme="minorBidi"/>
                <w:noProof/>
                <w:color w:val="auto"/>
              </w:rPr>
              <w:tab/>
            </w:r>
            <w:r w:rsidR="00FD4A60" w:rsidRPr="00C84E32">
              <w:rPr>
                <w:rStyle w:val="Hyperlink"/>
                <w:noProof/>
              </w:rPr>
              <w:t>Conclusion</w:t>
            </w:r>
            <w:r w:rsidR="00FD4A60">
              <w:rPr>
                <w:noProof/>
                <w:webHidden/>
              </w:rPr>
              <w:tab/>
            </w:r>
            <w:r w:rsidR="00FD4A60">
              <w:rPr>
                <w:noProof/>
                <w:webHidden/>
              </w:rPr>
              <w:fldChar w:fldCharType="begin"/>
            </w:r>
            <w:r w:rsidR="00FD4A60">
              <w:rPr>
                <w:noProof/>
                <w:webHidden/>
              </w:rPr>
              <w:instrText xml:space="preserve"> PAGEREF _Toc503795688 \h </w:instrText>
            </w:r>
            <w:r w:rsidR="00FD4A60">
              <w:rPr>
                <w:noProof/>
                <w:webHidden/>
              </w:rPr>
            </w:r>
            <w:r w:rsidR="00FD4A60">
              <w:rPr>
                <w:noProof/>
                <w:webHidden/>
              </w:rPr>
              <w:fldChar w:fldCharType="separate"/>
            </w:r>
            <w:r w:rsidR="00FD4A60">
              <w:rPr>
                <w:noProof/>
                <w:webHidden/>
              </w:rPr>
              <w:t>15</w:t>
            </w:r>
            <w:r w:rsidR="00FD4A60">
              <w:rPr>
                <w:noProof/>
                <w:webHidden/>
              </w:rPr>
              <w:fldChar w:fldCharType="end"/>
            </w:r>
          </w:hyperlink>
        </w:p>
        <w:p w:rsidR="00FD4A60" w:rsidRDefault="00830503">
          <w:pPr>
            <w:pStyle w:val="TOC1"/>
            <w:tabs>
              <w:tab w:val="left" w:pos="880"/>
              <w:tab w:val="right" w:pos="10254"/>
            </w:tabs>
            <w:rPr>
              <w:rFonts w:asciiTheme="minorHAnsi" w:eastAsiaTheme="minorEastAsia" w:hAnsiTheme="minorHAnsi" w:cstheme="minorBidi"/>
              <w:noProof/>
              <w:color w:val="auto"/>
            </w:rPr>
          </w:pPr>
          <w:hyperlink w:anchor="_Toc503795689" w:history="1">
            <w:r w:rsidR="00FD4A60" w:rsidRPr="00C84E32">
              <w:rPr>
                <w:rStyle w:val="Hyperlink"/>
                <w:bCs/>
                <w:noProof/>
                <w:u w:color="000000"/>
              </w:rPr>
              <w:t>8.</w:t>
            </w:r>
            <w:r w:rsidR="00FD4A60">
              <w:rPr>
                <w:rFonts w:asciiTheme="minorHAnsi" w:eastAsiaTheme="minorEastAsia" w:hAnsiTheme="minorHAnsi" w:cstheme="minorBidi"/>
                <w:noProof/>
                <w:color w:val="auto"/>
              </w:rPr>
              <w:tab/>
            </w:r>
            <w:r w:rsidR="00FD4A60" w:rsidRPr="00C84E32">
              <w:rPr>
                <w:rStyle w:val="Hyperlink"/>
                <w:noProof/>
              </w:rPr>
              <w:t>Appendix A – Research into Education Aspiration for Regional Victoria, 2013 Regional Policy Advisory Committee</w:t>
            </w:r>
            <w:r w:rsidR="00FD4A60">
              <w:rPr>
                <w:noProof/>
                <w:webHidden/>
              </w:rPr>
              <w:tab/>
            </w:r>
            <w:r w:rsidR="00FD4A60">
              <w:rPr>
                <w:noProof/>
                <w:webHidden/>
              </w:rPr>
              <w:fldChar w:fldCharType="begin"/>
            </w:r>
            <w:r w:rsidR="00FD4A60">
              <w:rPr>
                <w:noProof/>
                <w:webHidden/>
              </w:rPr>
              <w:instrText xml:space="preserve"> PAGEREF _Toc503795689 \h </w:instrText>
            </w:r>
            <w:r w:rsidR="00FD4A60">
              <w:rPr>
                <w:noProof/>
                <w:webHidden/>
              </w:rPr>
            </w:r>
            <w:r w:rsidR="00FD4A60">
              <w:rPr>
                <w:noProof/>
                <w:webHidden/>
              </w:rPr>
              <w:fldChar w:fldCharType="separate"/>
            </w:r>
            <w:r w:rsidR="00FD4A60">
              <w:rPr>
                <w:noProof/>
                <w:webHidden/>
              </w:rPr>
              <w:t>15</w:t>
            </w:r>
            <w:r w:rsidR="00FD4A60">
              <w:rPr>
                <w:noProof/>
                <w:webHidden/>
              </w:rPr>
              <w:fldChar w:fldCharType="end"/>
            </w:r>
          </w:hyperlink>
        </w:p>
        <w:p w:rsidR="00830503" w:rsidRDefault="00FD4A60" w:rsidP="00FD4A60">
          <w:r>
            <w:fldChar w:fldCharType="end"/>
          </w:r>
        </w:p>
        <w:p w:rsidR="00830503" w:rsidRDefault="00830503">
          <w:r>
            <w:br w:type="page"/>
          </w:r>
        </w:p>
        <w:p w:rsidR="00946E72" w:rsidRDefault="00830503" w:rsidP="00FD4A60"/>
        <w:bookmarkStart w:id="0" w:name="_GoBack" w:displacedByCustomXml="next"/>
        <w:bookmarkEnd w:id="0" w:displacedByCustomXml="next"/>
      </w:sdtContent>
    </w:sdt>
    <w:p w:rsidR="00946E72" w:rsidRDefault="00FD4A60">
      <w:pPr>
        <w:pStyle w:val="Heading1"/>
        <w:ind w:left="616" w:right="44" w:hanging="360"/>
      </w:pPr>
      <w:bookmarkStart w:id="1" w:name="_Toc503795678"/>
      <w:r>
        <w:t>Purpose</w:t>
      </w:r>
      <w:bookmarkEnd w:id="1"/>
      <w:r>
        <w:t xml:space="preserve"> </w:t>
      </w:r>
    </w:p>
    <w:p w:rsidR="00946E72" w:rsidRDefault="00FD4A60">
      <w:pPr>
        <w:spacing w:after="76" w:line="360" w:lineRule="auto"/>
        <w:ind w:left="266" w:right="256" w:hanging="10"/>
        <w:jc w:val="both"/>
      </w:pPr>
      <w:r>
        <w:t xml:space="preserve">Regional Development Australia Barwon South West (RDA BSW) welcomes the opportunity to provide a submission to be considered in the </w:t>
      </w:r>
      <w:r>
        <w:rPr>
          <w:i/>
        </w:rPr>
        <w:t>Independent review into regional, rural and remote education</w:t>
      </w:r>
      <w:r>
        <w:t>.  The submission is responding to the review’s key objective to ‘</w:t>
      </w:r>
      <w:r>
        <w:rPr>
          <w:i/>
        </w:rPr>
        <w:t>identify innovative and fresh approaches to support improved access and achievement of students and their transition to further study, training and employment’</w:t>
      </w:r>
      <w:r>
        <w:t xml:space="preserve">. </w:t>
      </w:r>
    </w:p>
    <w:p w:rsidR="00946E72" w:rsidRDefault="00FD4A60">
      <w:pPr>
        <w:spacing w:after="77" w:line="362" w:lineRule="auto"/>
        <w:ind w:left="266" w:right="258" w:hanging="10"/>
        <w:jc w:val="both"/>
      </w:pPr>
      <w:r>
        <w:t xml:space="preserve">RDA BSW is committed to improving the region’s education outcomes. The purpose of this submission is to demonstrate, through examples of best practice, that innovative, place-based approaches are required to support regional students in education and the transition to employment. </w:t>
      </w:r>
    </w:p>
    <w:p w:rsidR="00946E72" w:rsidRDefault="00FD4A60">
      <w:pPr>
        <w:spacing w:after="77" w:line="362" w:lineRule="auto"/>
        <w:ind w:left="266" w:right="258" w:hanging="10"/>
        <w:jc w:val="both"/>
      </w:pPr>
      <w:r>
        <w:t xml:space="preserve">Evidence demonstrates that educational disadvantage is often specific to place. Through key place-based projects outlined in this paper, RDA BSW is working towards an ambitious target to </w:t>
      </w:r>
      <w:r>
        <w:rPr>
          <w:i/>
        </w:rPr>
        <w:t xml:space="preserve">lift the region’s education attainment levels to be at least the equivalent of the Victorian average by 2022. </w:t>
      </w:r>
    </w:p>
    <w:p w:rsidR="00946E72" w:rsidRDefault="00FD4A60">
      <w:pPr>
        <w:spacing w:after="307" w:line="362" w:lineRule="auto"/>
        <w:ind w:left="266" w:right="258" w:hanging="10"/>
        <w:jc w:val="both"/>
      </w:pPr>
      <w:r>
        <w:t xml:space="preserve">RDA BSW believes that Commonwealth needs to work with State and Territory governments to develop policy and accompanying initiatives and interventions to address lower than average attainment levels in regional Australia. </w:t>
      </w:r>
    </w:p>
    <w:p w:rsidR="00946E72" w:rsidRDefault="00FD4A60">
      <w:pPr>
        <w:pStyle w:val="Heading1"/>
        <w:ind w:left="616" w:right="44" w:hanging="360"/>
      </w:pPr>
      <w:bookmarkStart w:id="2" w:name="_Toc503795679"/>
      <w:r>
        <w:t>Key Recommendations</w:t>
      </w:r>
      <w:bookmarkEnd w:id="2"/>
      <w:r>
        <w:t xml:space="preserve"> </w:t>
      </w:r>
    </w:p>
    <w:p w:rsidR="00946E72" w:rsidRDefault="00FD4A60">
      <w:pPr>
        <w:spacing w:after="237" w:line="268" w:lineRule="auto"/>
        <w:ind w:left="267" w:right="264" w:hanging="10"/>
      </w:pPr>
      <w:r>
        <w:t xml:space="preserve">RDA BSW would like to submit the following recommendations to be considered in the review: </w:t>
      </w:r>
    </w:p>
    <w:p w:rsidR="00946E72" w:rsidRDefault="00FD4A60">
      <w:pPr>
        <w:numPr>
          <w:ilvl w:val="0"/>
          <w:numId w:val="1"/>
        </w:numPr>
        <w:spacing w:after="129" w:line="362" w:lineRule="auto"/>
        <w:ind w:right="264" w:hanging="355"/>
      </w:pPr>
      <w:r>
        <w:t xml:space="preserve">Support place-based approaches that are developed with an understanding of the unique enablers and constraints within each region/area, and have a simultaneous focus on building human capital, promoting innovation and working to support transition from education into the jobs of the future. </w:t>
      </w:r>
    </w:p>
    <w:p w:rsidR="00946E72" w:rsidRDefault="00FD4A60">
      <w:pPr>
        <w:numPr>
          <w:ilvl w:val="0"/>
          <w:numId w:val="1"/>
        </w:numPr>
        <w:spacing w:after="129" w:line="362" w:lineRule="auto"/>
        <w:ind w:right="264" w:hanging="355"/>
      </w:pPr>
      <w:r>
        <w:t xml:space="preserve">Program/project sustainability is critical to achieving improved education outcomes. Long-term planning and commitment, which sits outside political cycles and program funding rounds, is required to support targeted place-based approaches. Measures of success need to be determined over a longer term or broken down into smaller measurable components that align with trigger points along the education continuum.  </w:t>
      </w:r>
    </w:p>
    <w:p w:rsidR="00946E72" w:rsidRDefault="00FD4A60">
      <w:pPr>
        <w:numPr>
          <w:ilvl w:val="0"/>
          <w:numId w:val="1"/>
        </w:numPr>
        <w:spacing w:after="129" w:line="365" w:lineRule="auto"/>
        <w:ind w:right="264" w:hanging="355"/>
      </w:pPr>
      <w:r>
        <w:t xml:space="preserve">That the case studies outlined in this report be considered by the Commonwealth as best practice models, and that any initiative piloted by the Commonwealth in this region build on work already underway. </w:t>
      </w:r>
    </w:p>
    <w:p w:rsidR="00946E72" w:rsidRDefault="00FD4A60">
      <w:pPr>
        <w:numPr>
          <w:ilvl w:val="0"/>
          <w:numId w:val="1"/>
        </w:numPr>
        <w:spacing w:after="123" w:line="370" w:lineRule="auto"/>
        <w:ind w:right="264" w:hanging="355"/>
      </w:pPr>
      <w:r>
        <w:t xml:space="preserve">The RDA BSW Committee would welcome further discussion and requests that the Independent Review Committee consider undertaking a regional forum in the BSW region. </w:t>
      </w:r>
    </w:p>
    <w:p w:rsidR="00946E72" w:rsidRDefault="00FD4A60">
      <w:pPr>
        <w:numPr>
          <w:ilvl w:val="0"/>
          <w:numId w:val="1"/>
        </w:numPr>
        <w:spacing w:after="71" w:line="370" w:lineRule="auto"/>
        <w:ind w:right="264" w:hanging="355"/>
      </w:pPr>
      <w:r>
        <w:lastRenderedPageBreak/>
        <w:t xml:space="preserve">That the review consider the importance of aspiration to educational outcomes, as demonstrated in the paper ‘Research into Education Aspiration in Regional Victoria’, prepared by KPMG in 2013. </w:t>
      </w:r>
    </w:p>
    <w:p w:rsidR="00946E72" w:rsidRDefault="00FD4A60">
      <w:pPr>
        <w:pStyle w:val="Heading1"/>
        <w:ind w:left="613" w:right="44" w:hanging="357"/>
      </w:pPr>
      <w:bookmarkStart w:id="3" w:name="_Toc503795680"/>
      <w:r>
        <w:t>Context and Mission</w:t>
      </w:r>
      <w:bookmarkEnd w:id="3"/>
      <w:r>
        <w:t xml:space="preserve"> </w:t>
      </w:r>
    </w:p>
    <w:p w:rsidR="00946E72" w:rsidRDefault="00FD4A60">
      <w:pPr>
        <w:spacing w:after="9" w:line="268" w:lineRule="auto"/>
        <w:ind w:left="267" w:right="264" w:hanging="10"/>
      </w:pPr>
      <w:r>
        <w:t xml:space="preserve">The RDA BSW region is made up of the area from Queenscliff to the South Australian border and includes two state regions (Barwon and Great South Coast) and nine local government areas, as shown below: </w:t>
      </w:r>
    </w:p>
    <w:p w:rsidR="00946E72" w:rsidRDefault="00FD4A60">
      <w:pPr>
        <w:spacing w:after="108"/>
        <w:ind w:left="1270"/>
      </w:pPr>
      <w:r>
        <w:rPr>
          <w:noProof/>
        </w:rPr>
        <mc:AlternateContent>
          <mc:Choice Requires="wpg">
            <w:drawing>
              <wp:inline distT="0" distB="0" distL="0" distR="0">
                <wp:extent cx="4606356" cy="2411295"/>
                <wp:effectExtent l="0" t="0" r="0" b="0"/>
                <wp:docPr id="26352" name="Group 26352" descr="Map of Victoria showing the breakdown of regions in both the Barwon and Great South Coast regions" title="Map of Victoria"/>
                <wp:cNvGraphicFramePr/>
                <a:graphic xmlns:a="http://schemas.openxmlformats.org/drawingml/2006/main">
                  <a:graphicData uri="http://schemas.microsoft.com/office/word/2010/wordprocessingGroup">
                    <wpg:wgp>
                      <wpg:cNvGrpSpPr/>
                      <wpg:grpSpPr>
                        <a:xfrm>
                          <a:off x="0" y="0"/>
                          <a:ext cx="4606356" cy="2411295"/>
                          <a:chOff x="0" y="0"/>
                          <a:chExt cx="4606356" cy="2411295"/>
                        </a:xfrm>
                      </wpg:grpSpPr>
                      <wps:wsp>
                        <wps:cNvPr id="235" name="Rectangle 235"/>
                        <wps:cNvSpPr/>
                        <wps:spPr>
                          <a:xfrm>
                            <a:off x="4572000" y="2256455"/>
                            <a:ext cx="34356" cy="154840"/>
                          </a:xfrm>
                          <a:prstGeom prst="rect">
                            <a:avLst/>
                          </a:prstGeom>
                          <a:ln>
                            <a:noFill/>
                          </a:ln>
                        </wps:spPr>
                        <wps:txbx>
                          <w:txbxContent>
                            <w:p w:rsidR="006052F6" w:rsidRDefault="006052F6">
                              <w:r>
                                <w:rPr>
                                  <w:sz w:val="18"/>
                                </w:rPr>
                                <w:t xml:space="preserve"> </w:t>
                              </w:r>
                            </w:p>
                          </w:txbxContent>
                        </wps:txbx>
                        <wps:bodyPr horzOverflow="overflow" vert="horz" lIns="0" tIns="0" rIns="0" bIns="0" rtlCol="0">
                          <a:noAutofit/>
                        </wps:bodyPr>
                      </wps:wsp>
                      <wps:wsp>
                        <wps:cNvPr id="259" name="Shape 259" descr="map of victoria" title="map"/>
                        <wps:cNvSpPr/>
                        <wps:spPr>
                          <a:xfrm>
                            <a:off x="16805" y="0"/>
                            <a:ext cx="2800350" cy="2147888"/>
                          </a:xfrm>
                          <a:custGeom>
                            <a:avLst/>
                            <a:gdLst/>
                            <a:ahLst/>
                            <a:cxnLst/>
                            <a:rect l="0" t="0" r="0" b="0"/>
                            <a:pathLst>
                              <a:path w="2800350" h="2147888">
                                <a:moveTo>
                                  <a:pt x="1262063" y="0"/>
                                </a:moveTo>
                                <a:lnTo>
                                  <a:pt x="1571625" y="257175"/>
                                </a:lnTo>
                                <a:lnTo>
                                  <a:pt x="1443038" y="642938"/>
                                </a:lnTo>
                                <a:lnTo>
                                  <a:pt x="1662113" y="704850"/>
                                </a:lnTo>
                                <a:lnTo>
                                  <a:pt x="1671638" y="785813"/>
                                </a:lnTo>
                                <a:lnTo>
                                  <a:pt x="1676400" y="919163"/>
                                </a:lnTo>
                                <a:lnTo>
                                  <a:pt x="1719263" y="933450"/>
                                </a:lnTo>
                                <a:lnTo>
                                  <a:pt x="1924050" y="933450"/>
                                </a:lnTo>
                                <a:lnTo>
                                  <a:pt x="2071688" y="904875"/>
                                </a:lnTo>
                                <a:lnTo>
                                  <a:pt x="2105025" y="933450"/>
                                </a:lnTo>
                                <a:lnTo>
                                  <a:pt x="2185988" y="966788"/>
                                </a:lnTo>
                                <a:lnTo>
                                  <a:pt x="2171700" y="885825"/>
                                </a:lnTo>
                                <a:lnTo>
                                  <a:pt x="2328863" y="833438"/>
                                </a:lnTo>
                                <a:lnTo>
                                  <a:pt x="2405063" y="847725"/>
                                </a:lnTo>
                                <a:lnTo>
                                  <a:pt x="2490788" y="752475"/>
                                </a:lnTo>
                                <a:lnTo>
                                  <a:pt x="2566988" y="723900"/>
                                </a:lnTo>
                                <a:lnTo>
                                  <a:pt x="2566988" y="1047750"/>
                                </a:lnTo>
                                <a:lnTo>
                                  <a:pt x="2590800" y="1081088"/>
                                </a:lnTo>
                                <a:lnTo>
                                  <a:pt x="2757488" y="1128713"/>
                                </a:lnTo>
                                <a:lnTo>
                                  <a:pt x="2800350" y="1195388"/>
                                </a:lnTo>
                                <a:lnTo>
                                  <a:pt x="2376488" y="2147888"/>
                                </a:lnTo>
                                <a:lnTo>
                                  <a:pt x="2314575" y="2143125"/>
                                </a:lnTo>
                                <a:lnTo>
                                  <a:pt x="2271713" y="2090738"/>
                                </a:lnTo>
                                <a:lnTo>
                                  <a:pt x="2224088" y="2033588"/>
                                </a:lnTo>
                                <a:lnTo>
                                  <a:pt x="2133600" y="1976438"/>
                                </a:lnTo>
                                <a:lnTo>
                                  <a:pt x="2014538" y="1962150"/>
                                </a:lnTo>
                                <a:lnTo>
                                  <a:pt x="1938338" y="1943100"/>
                                </a:lnTo>
                                <a:lnTo>
                                  <a:pt x="1828800" y="1852613"/>
                                </a:lnTo>
                                <a:lnTo>
                                  <a:pt x="1724025" y="1757363"/>
                                </a:lnTo>
                                <a:lnTo>
                                  <a:pt x="1581150" y="1695450"/>
                                </a:lnTo>
                                <a:lnTo>
                                  <a:pt x="1423988" y="1609725"/>
                                </a:lnTo>
                                <a:lnTo>
                                  <a:pt x="1390650" y="1652588"/>
                                </a:lnTo>
                                <a:lnTo>
                                  <a:pt x="1371600" y="1666875"/>
                                </a:lnTo>
                                <a:cubicBezTo>
                                  <a:pt x="1371600" y="1666875"/>
                                  <a:pt x="1343254" y="1677136"/>
                                  <a:pt x="1328738" y="1681163"/>
                                </a:cubicBezTo>
                                <a:cubicBezTo>
                                  <a:pt x="1314641" y="1685074"/>
                                  <a:pt x="1300163" y="1687513"/>
                                  <a:pt x="1285875" y="1690688"/>
                                </a:cubicBezTo>
                                <a:lnTo>
                                  <a:pt x="1190625" y="1662113"/>
                                </a:lnTo>
                                <a:lnTo>
                                  <a:pt x="1109663" y="1609725"/>
                                </a:lnTo>
                                <a:lnTo>
                                  <a:pt x="1062038" y="1576388"/>
                                </a:lnTo>
                                <a:lnTo>
                                  <a:pt x="895350" y="1500188"/>
                                </a:lnTo>
                                <a:lnTo>
                                  <a:pt x="776288" y="1533525"/>
                                </a:lnTo>
                                <a:lnTo>
                                  <a:pt x="600075" y="1600200"/>
                                </a:lnTo>
                                <a:lnTo>
                                  <a:pt x="695325" y="1676400"/>
                                </a:lnTo>
                                <a:lnTo>
                                  <a:pt x="571500" y="1676400"/>
                                </a:lnTo>
                                <a:lnTo>
                                  <a:pt x="538163" y="1652588"/>
                                </a:lnTo>
                                <a:lnTo>
                                  <a:pt x="438150" y="1643063"/>
                                </a:lnTo>
                                <a:lnTo>
                                  <a:pt x="409575" y="1576388"/>
                                </a:lnTo>
                                <a:lnTo>
                                  <a:pt x="328613" y="1495425"/>
                                </a:lnTo>
                                <a:cubicBezTo>
                                  <a:pt x="328613" y="1495425"/>
                                  <a:pt x="327190" y="1484884"/>
                                  <a:pt x="323850" y="1481138"/>
                                </a:cubicBezTo>
                                <a:cubicBezTo>
                                  <a:pt x="314122" y="1470203"/>
                                  <a:pt x="301625" y="1462088"/>
                                  <a:pt x="290513" y="1452563"/>
                                </a:cubicBezTo>
                                <a:lnTo>
                                  <a:pt x="176213" y="1323975"/>
                                </a:lnTo>
                                <a:lnTo>
                                  <a:pt x="0" y="1252538"/>
                                </a:lnTo>
                                <a:lnTo>
                                  <a:pt x="0" y="361950"/>
                                </a:lnTo>
                                <a:lnTo>
                                  <a:pt x="85725" y="457200"/>
                                </a:lnTo>
                                <a:lnTo>
                                  <a:pt x="204788" y="438150"/>
                                </a:lnTo>
                                <a:lnTo>
                                  <a:pt x="266700" y="428625"/>
                                </a:lnTo>
                                <a:lnTo>
                                  <a:pt x="214313" y="361950"/>
                                </a:lnTo>
                                <a:lnTo>
                                  <a:pt x="328613" y="361950"/>
                                </a:lnTo>
                                <a:lnTo>
                                  <a:pt x="466725" y="381000"/>
                                </a:lnTo>
                                <a:lnTo>
                                  <a:pt x="466725" y="276225"/>
                                </a:lnTo>
                                <a:lnTo>
                                  <a:pt x="495300" y="261938"/>
                                </a:lnTo>
                                <a:lnTo>
                                  <a:pt x="538163" y="214313"/>
                                </a:lnTo>
                                <a:lnTo>
                                  <a:pt x="523875" y="157163"/>
                                </a:lnTo>
                                <a:lnTo>
                                  <a:pt x="590550" y="95250"/>
                                </a:lnTo>
                                <a:lnTo>
                                  <a:pt x="695325" y="104775"/>
                                </a:lnTo>
                                <a:lnTo>
                                  <a:pt x="747713" y="138113"/>
                                </a:lnTo>
                                <a:lnTo>
                                  <a:pt x="828675" y="90488"/>
                                </a:lnTo>
                                <a:cubicBezTo>
                                  <a:pt x="839051" y="80112"/>
                                  <a:pt x="831647" y="87071"/>
                                  <a:pt x="852488" y="71438"/>
                                </a:cubicBezTo>
                                <a:cubicBezTo>
                                  <a:pt x="857250" y="69850"/>
                                  <a:pt x="862851" y="69812"/>
                                  <a:pt x="866775" y="66675"/>
                                </a:cubicBezTo>
                                <a:cubicBezTo>
                                  <a:pt x="871245" y="63106"/>
                                  <a:pt x="871271" y="55131"/>
                                  <a:pt x="876300" y="52388"/>
                                </a:cubicBezTo>
                                <a:cubicBezTo>
                                  <a:pt x="889521" y="45174"/>
                                  <a:pt x="904875" y="42863"/>
                                  <a:pt x="919163" y="38100"/>
                                </a:cubicBezTo>
                                <a:lnTo>
                                  <a:pt x="962025" y="57150"/>
                                </a:lnTo>
                                <a:lnTo>
                                  <a:pt x="971550" y="147638"/>
                                </a:lnTo>
                                <a:lnTo>
                                  <a:pt x="1019175" y="180975"/>
                                </a:lnTo>
                                <a:lnTo>
                                  <a:pt x="1100138" y="128588"/>
                                </a:lnTo>
                                <a:lnTo>
                                  <a:pt x="1200150" y="4763"/>
                                </a:lnTo>
                                <a:lnTo>
                                  <a:pt x="1262063" y="0"/>
                                </a:lnTo>
                                <a:close/>
                              </a:path>
                            </a:pathLst>
                          </a:custGeom>
                          <a:ln w="0" cap="flat">
                            <a:miter lim="127000"/>
                          </a:ln>
                        </wps:spPr>
                        <wps:style>
                          <a:lnRef idx="0">
                            <a:srgbClr val="000000">
                              <a:alpha val="0"/>
                            </a:srgbClr>
                          </a:lnRef>
                          <a:fillRef idx="1">
                            <a:srgbClr val="046A38"/>
                          </a:fillRef>
                          <a:effectRef idx="0">
                            <a:scrgbClr r="0" g="0" b="0"/>
                          </a:effectRef>
                          <a:fontRef idx="none"/>
                        </wps:style>
                        <wps:bodyPr/>
                      </wps:wsp>
                      <wps:wsp>
                        <wps:cNvPr id="260" name="Shape 260" descr="map of victoria" title="pic"/>
                        <wps:cNvSpPr/>
                        <wps:spPr>
                          <a:xfrm>
                            <a:off x="2363157" y="926018"/>
                            <a:ext cx="1563065" cy="1379030"/>
                          </a:xfrm>
                          <a:custGeom>
                            <a:avLst/>
                            <a:gdLst/>
                            <a:ahLst/>
                            <a:cxnLst/>
                            <a:rect l="0" t="0" r="0" b="0"/>
                            <a:pathLst>
                              <a:path w="1563065" h="1379030">
                                <a:moveTo>
                                  <a:pt x="1197508" y="0"/>
                                </a:moveTo>
                                <a:lnTo>
                                  <a:pt x="1260538" y="54191"/>
                                </a:lnTo>
                                <a:lnTo>
                                  <a:pt x="1260538" y="132486"/>
                                </a:lnTo>
                                <a:lnTo>
                                  <a:pt x="1361376" y="204749"/>
                                </a:lnTo>
                                <a:lnTo>
                                  <a:pt x="1424407" y="246901"/>
                                </a:lnTo>
                                <a:lnTo>
                                  <a:pt x="1386586" y="301092"/>
                                </a:lnTo>
                                <a:lnTo>
                                  <a:pt x="1329868" y="361315"/>
                                </a:lnTo>
                                <a:lnTo>
                                  <a:pt x="1279449" y="361315"/>
                                </a:lnTo>
                                <a:lnTo>
                                  <a:pt x="1235329" y="367335"/>
                                </a:lnTo>
                                <a:lnTo>
                                  <a:pt x="1191209" y="403466"/>
                                </a:lnTo>
                                <a:lnTo>
                                  <a:pt x="1172299" y="463690"/>
                                </a:lnTo>
                                <a:lnTo>
                                  <a:pt x="1261237" y="424485"/>
                                </a:lnTo>
                                <a:cubicBezTo>
                                  <a:pt x="1295324" y="452209"/>
                                  <a:pt x="1353210" y="446608"/>
                                  <a:pt x="1399197" y="457670"/>
                                </a:cubicBezTo>
                                <a:lnTo>
                                  <a:pt x="1454658" y="373786"/>
                                </a:lnTo>
                                <a:lnTo>
                                  <a:pt x="1563065" y="475729"/>
                                </a:lnTo>
                                <a:lnTo>
                                  <a:pt x="1487157" y="507200"/>
                                </a:lnTo>
                                <a:lnTo>
                                  <a:pt x="1419365" y="612000"/>
                                </a:lnTo>
                                <a:lnTo>
                                  <a:pt x="1418107" y="608216"/>
                                </a:lnTo>
                                <a:lnTo>
                                  <a:pt x="1355077" y="608216"/>
                                </a:lnTo>
                                <a:lnTo>
                                  <a:pt x="1241628" y="614236"/>
                                </a:lnTo>
                                <a:lnTo>
                                  <a:pt x="1153389" y="656400"/>
                                </a:lnTo>
                                <a:lnTo>
                                  <a:pt x="1021029" y="776834"/>
                                </a:lnTo>
                                <a:lnTo>
                                  <a:pt x="913892" y="849097"/>
                                </a:lnTo>
                                <a:lnTo>
                                  <a:pt x="800443" y="915340"/>
                                </a:lnTo>
                                <a:lnTo>
                                  <a:pt x="794143" y="969543"/>
                                </a:lnTo>
                                <a:cubicBezTo>
                                  <a:pt x="764210" y="983831"/>
                                  <a:pt x="785101" y="972642"/>
                                  <a:pt x="737413" y="1011695"/>
                                </a:cubicBezTo>
                                <a:lnTo>
                                  <a:pt x="661784" y="1102017"/>
                                </a:lnTo>
                                <a:lnTo>
                                  <a:pt x="516814" y="1186332"/>
                                </a:lnTo>
                                <a:lnTo>
                                  <a:pt x="453796" y="1234504"/>
                                </a:lnTo>
                                <a:lnTo>
                                  <a:pt x="409677" y="1294727"/>
                                </a:lnTo>
                                <a:lnTo>
                                  <a:pt x="321437" y="1379030"/>
                                </a:lnTo>
                                <a:lnTo>
                                  <a:pt x="264706" y="1336878"/>
                                </a:lnTo>
                                <a:lnTo>
                                  <a:pt x="157569" y="1252576"/>
                                </a:lnTo>
                                <a:lnTo>
                                  <a:pt x="25209" y="1228484"/>
                                </a:lnTo>
                                <a:lnTo>
                                  <a:pt x="12598" y="1102017"/>
                                </a:lnTo>
                                <a:lnTo>
                                  <a:pt x="56718" y="1011695"/>
                                </a:lnTo>
                                <a:lnTo>
                                  <a:pt x="39776" y="979195"/>
                                </a:lnTo>
                                <a:lnTo>
                                  <a:pt x="75628" y="891248"/>
                                </a:lnTo>
                                <a:lnTo>
                                  <a:pt x="12598" y="855117"/>
                                </a:lnTo>
                                <a:lnTo>
                                  <a:pt x="0" y="758762"/>
                                </a:lnTo>
                                <a:lnTo>
                                  <a:pt x="56718" y="680479"/>
                                </a:lnTo>
                                <a:lnTo>
                                  <a:pt x="121437" y="684403"/>
                                </a:lnTo>
                                <a:lnTo>
                                  <a:pt x="176479" y="692531"/>
                                </a:lnTo>
                                <a:lnTo>
                                  <a:pt x="207988" y="692531"/>
                                </a:lnTo>
                                <a:lnTo>
                                  <a:pt x="239496" y="602196"/>
                                </a:lnTo>
                                <a:lnTo>
                                  <a:pt x="144957" y="572084"/>
                                </a:lnTo>
                                <a:lnTo>
                                  <a:pt x="195376" y="505841"/>
                                </a:lnTo>
                                <a:lnTo>
                                  <a:pt x="233197" y="439598"/>
                                </a:lnTo>
                                <a:lnTo>
                                  <a:pt x="289928" y="421538"/>
                                </a:lnTo>
                                <a:lnTo>
                                  <a:pt x="415976" y="373355"/>
                                </a:lnTo>
                                <a:lnTo>
                                  <a:pt x="390766" y="301092"/>
                                </a:lnTo>
                                <a:lnTo>
                                  <a:pt x="441185" y="289052"/>
                                </a:lnTo>
                                <a:lnTo>
                                  <a:pt x="598754" y="277012"/>
                                </a:lnTo>
                                <a:lnTo>
                                  <a:pt x="605053" y="301092"/>
                                </a:lnTo>
                                <a:lnTo>
                                  <a:pt x="592455" y="385407"/>
                                </a:lnTo>
                                <a:lnTo>
                                  <a:pt x="630263" y="433578"/>
                                </a:lnTo>
                                <a:cubicBezTo>
                                  <a:pt x="644969" y="433578"/>
                                  <a:pt x="662711" y="440322"/>
                                  <a:pt x="674383" y="433578"/>
                                </a:cubicBezTo>
                                <a:cubicBezTo>
                                  <a:pt x="686054" y="426834"/>
                                  <a:pt x="691667" y="406603"/>
                                  <a:pt x="700303" y="393103"/>
                                </a:cubicBezTo>
                                <a:lnTo>
                                  <a:pt x="750024" y="415519"/>
                                </a:lnTo>
                                <a:lnTo>
                                  <a:pt x="825652" y="403466"/>
                                </a:lnTo>
                                <a:lnTo>
                                  <a:pt x="926490" y="403466"/>
                                </a:lnTo>
                                <a:lnTo>
                                  <a:pt x="1008431" y="427558"/>
                                </a:lnTo>
                                <a:lnTo>
                                  <a:pt x="1046810" y="437922"/>
                                </a:lnTo>
                                <a:lnTo>
                                  <a:pt x="1081545" y="401371"/>
                                </a:lnTo>
                                <a:cubicBezTo>
                                  <a:pt x="1080287" y="363931"/>
                                  <a:pt x="1079017" y="326492"/>
                                  <a:pt x="1077760" y="289052"/>
                                </a:cubicBezTo>
                                <a:lnTo>
                                  <a:pt x="1027341" y="168618"/>
                                </a:lnTo>
                                <a:lnTo>
                                  <a:pt x="1039939" y="96342"/>
                                </a:lnTo>
                                <a:lnTo>
                                  <a:pt x="1058850" y="6020"/>
                                </a:lnTo>
                                <a:lnTo>
                                  <a:pt x="1102970" y="24079"/>
                                </a:lnTo>
                                <a:lnTo>
                                  <a:pt x="1172299" y="60211"/>
                                </a:lnTo>
                                <a:lnTo>
                                  <a:pt x="1197508" y="0"/>
                                </a:lnTo>
                                <a:close/>
                              </a:path>
                            </a:pathLst>
                          </a:custGeom>
                          <a:ln w="0" cap="flat">
                            <a:miter lim="127000"/>
                          </a:ln>
                        </wps:spPr>
                        <wps:style>
                          <a:lnRef idx="0">
                            <a:srgbClr val="000000">
                              <a:alpha val="0"/>
                            </a:srgbClr>
                          </a:lnRef>
                          <a:fillRef idx="1">
                            <a:srgbClr val="85BB24"/>
                          </a:fillRef>
                          <a:effectRef idx="0">
                            <a:scrgbClr r="0" g="0" b="0"/>
                          </a:effectRef>
                          <a:fontRef idx="none"/>
                        </wps:style>
                        <wps:bodyPr/>
                      </wps:wsp>
                      <wps:wsp>
                        <wps:cNvPr id="261" name="Shape 261" descr="map of victoria" title="map"/>
                        <wps:cNvSpPr/>
                        <wps:spPr>
                          <a:xfrm>
                            <a:off x="2363157" y="926018"/>
                            <a:ext cx="1563065" cy="1379030"/>
                          </a:xfrm>
                          <a:custGeom>
                            <a:avLst/>
                            <a:gdLst/>
                            <a:ahLst/>
                            <a:cxnLst/>
                            <a:rect l="0" t="0" r="0" b="0"/>
                            <a:pathLst>
                              <a:path w="1563065" h="1379030">
                                <a:moveTo>
                                  <a:pt x="25209" y="1228484"/>
                                </a:moveTo>
                                <a:lnTo>
                                  <a:pt x="25209" y="1228484"/>
                                </a:lnTo>
                                <a:lnTo>
                                  <a:pt x="157569" y="1252576"/>
                                </a:lnTo>
                                <a:lnTo>
                                  <a:pt x="264706" y="1336878"/>
                                </a:lnTo>
                                <a:lnTo>
                                  <a:pt x="321437" y="1379030"/>
                                </a:lnTo>
                                <a:lnTo>
                                  <a:pt x="409677" y="1294727"/>
                                </a:lnTo>
                                <a:lnTo>
                                  <a:pt x="453796" y="1234504"/>
                                </a:lnTo>
                                <a:lnTo>
                                  <a:pt x="516814" y="1186332"/>
                                </a:lnTo>
                                <a:lnTo>
                                  <a:pt x="661784" y="1102017"/>
                                </a:lnTo>
                                <a:lnTo>
                                  <a:pt x="737413" y="1011695"/>
                                </a:lnTo>
                                <a:cubicBezTo>
                                  <a:pt x="785101" y="972642"/>
                                  <a:pt x="764210" y="983831"/>
                                  <a:pt x="794143" y="969543"/>
                                </a:cubicBezTo>
                                <a:lnTo>
                                  <a:pt x="800443" y="915340"/>
                                </a:lnTo>
                                <a:lnTo>
                                  <a:pt x="913892" y="849097"/>
                                </a:lnTo>
                                <a:lnTo>
                                  <a:pt x="1021029" y="776834"/>
                                </a:lnTo>
                                <a:lnTo>
                                  <a:pt x="1153389" y="656400"/>
                                </a:lnTo>
                                <a:lnTo>
                                  <a:pt x="1241628" y="614236"/>
                                </a:lnTo>
                                <a:lnTo>
                                  <a:pt x="1355077" y="608216"/>
                                </a:lnTo>
                                <a:lnTo>
                                  <a:pt x="1418107" y="608216"/>
                                </a:lnTo>
                                <a:lnTo>
                                  <a:pt x="1419365" y="612000"/>
                                </a:lnTo>
                                <a:lnTo>
                                  <a:pt x="1487157" y="507200"/>
                                </a:lnTo>
                                <a:lnTo>
                                  <a:pt x="1563065" y="475729"/>
                                </a:lnTo>
                                <a:lnTo>
                                  <a:pt x="1454658" y="373786"/>
                                </a:lnTo>
                                <a:lnTo>
                                  <a:pt x="1399197" y="457670"/>
                                </a:lnTo>
                                <a:cubicBezTo>
                                  <a:pt x="1353210" y="446608"/>
                                  <a:pt x="1295324" y="452209"/>
                                  <a:pt x="1261237" y="424485"/>
                                </a:cubicBezTo>
                                <a:lnTo>
                                  <a:pt x="1172299" y="463690"/>
                                </a:lnTo>
                                <a:lnTo>
                                  <a:pt x="1191209" y="403466"/>
                                </a:lnTo>
                                <a:lnTo>
                                  <a:pt x="1235329" y="367335"/>
                                </a:lnTo>
                                <a:lnTo>
                                  <a:pt x="1279449" y="361315"/>
                                </a:lnTo>
                                <a:lnTo>
                                  <a:pt x="1329868" y="361315"/>
                                </a:lnTo>
                                <a:lnTo>
                                  <a:pt x="1386586" y="301092"/>
                                </a:lnTo>
                                <a:lnTo>
                                  <a:pt x="1424407" y="246901"/>
                                </a:lnTo>
                                <a:lnTo>
                                  <a:pt x="1361376" y="204749"/>
                                </a:lnTo>
                                <a:lnTo>
                                  <a:pt x="1260538" y="132486"/>
                                </a:lnTo>
                                <a:lnTo>
                                  <a:pt x="1260538" y="54191"/>
                                </a:lnTo>
                                <a:lnTo>
                                  <a:pt x="1197508" y="0"/>
                                </a:lnTo>
                                <a:lnTo>
                                  <a:pt x="1172299" y="60211"/>
                                </a:lnTo>
                                <a:lnTo>
                                  <a:pt x="1102970" y="24079"/>
                                </a:lnTo>
                                <a:lnTo>
                                  <a:pt x="1058850" y="6020"/>
                                </a:lnTo>
                                <a:lnTo>
                                  <a:pt x="1039939" y="96342"/>
                                </a:lnTo>
                                <a:lnTo>
                                  <a:pt x="1027341" y="168618"/>
                                </a:lnTo>
                                <a:lnTo>
                                  <a:pt x="1077760" y="289052"/>
                                </a:lnTo>
                                <a:cubicBezTo>
                                  <a:pt x="1079017" y="326492"/>
                                  <a:pt x="1080287" y="363931"/>
                                  <a:pt x="1081545" y="401371"/>
                                </a:cubicBezTo>
                                <a:lnTo>
                                  <a:pt x="1046810" y="437922"/>
                                </a:lnTo>
                                <a:lnTo>
                                  <a:pt x="1008431" y="427558"/>
                                </a:lnTo>
                                <a:lnTo>
                                  <a:pt x="926490" y="403466"/>
                                </a:lnTo>
                                <a:lnTo>
                                  <a:pt x="825652" y="403466"/>
                                </a:lnTo>
                                <a:lnTo>
                                  <a:pt x="750024" y="415519"/>
                                </a:lnTo>
                                <a:lnTo>
                                  <a:pt x="700303" y="393103"/>
                                </a:lnTo>
                                <a:cubicBezTo>
                                  <a:pt x="691667" y="406603"/>
                                  <a:pt x="686054" y="426834"/>
                                  <a:pt x="674383" y="433578"/>
                                </a:cubicBezTo>
                                <a:cubicBezTo>
                                  <a:pt x="662711" y="440322"/>
                                  <a:pt x="644969" y="433578"/>
                                  <a:pt x="630263" y="433578"/>
                                </a:cubicBezTo>
                                <a:lnTo>
                                  <a:pt x="592455" y="385407"/>
                                </a:lnTo>
                                <a:lnTo>
                                  <a:pt x="605053" y="301092"/>
                                </a:lnTo>
                                <a:lnTo>
                                  <a:pt x="598754" y="277012"/>
                                </a:lnTo>
                                <a:lnTo>
                                  <a:pt x="441185" y="289052"/>
                                </a:lnTo>
                                <a:lnTo>
                                  <a:pt x="390766" y="301092"/>
                                </a:lnTo>
                                <a:lnTo>
                                  <a:pt x="415976" y="373355"/>
                                </a:lnTo>
                                <a:lnTo>
                                  <a:pt x="289928" y="421538"/>
                                </a:lnTo>
                                <a:lnTo>
                                  <a:pt x="233197" y="439598"/>
                                </a:lnTo>
                                <a:lnTo>
                                  <a:pt x="195376" y="505841"/>
                                </a:lnTo>
                                <a:lnTo>
                                  <a:pt x="144957" y="572084"/>
                                </a:lnTo>
                                <a:lnTo>
                                  <a:pt x="239496" y="602196"/>
                                </a:lnTo>
                                <a:lnTo>
                                  <a:pt x="207988" y="692531"/>
                                </a:lnTo>
                                <a:lnTo>
                                  <a:pt x="176479" y="692531"/>
                                </a:lnTo>
                                <a:lnTo>
                                  <a:pt x="121437" y="684403"/>
                                </a:lnTo>
                                <a:lnTo>
                                  <a:pt x="56718" y="680479"/>
                                </a:lnTo>
                                <a:lnTo>
                                  <a:pt x="0" y="758762"/>
                                </a:lnTo>
                                <a:lnTo>
                                  <a:pt x="12598" y="855117"/>
                                </a:lnTo>
                                <a:lnTo>
                                  <a:pt x="75628" y="891248"/>
                                </a:lnTo>
                                <a:lnTo>
                                  <a:pt x="39776" y="979195"/>
                                </a:lnTo>
                                <a:lnTo>
                                  <a:pt x="56718" y="1011695"/>
                                </a:lnTo>
                                <a:lnTo>
                                  <a:pt x="12598" y="1102017"/>
                                </a:lnTo>
                                <a:lnTo>
                                  <a:pt x="25209" y="1228484"/>
                                </a:lnTo>
                                <a:close/>
                              </a:path>
                            </a:pathLst>
                          </a:custGeom>
                          <a:ln w="19050" cap="flat">
                            <a:miter lim="101600"/>
                          </a:ln>
                        </wps:spPr>
                        <wps:style>
                          <a:lnRef idx="1">
                            <a:srgbClr val="FFFFFF"/>
                          </a:lnRef>
                          <a:fillRef idx="0">
                            <a:srgbClr val="000000">
                              <a:alpha val="0"/>
                            </a:srgbClr>
                          </a:fillRef>
                          <a:effectRef idx="0">
                            <a:scrgbClr r="0" g="0" b="0"/>
                          </a:effectRef>
                          <a:fontRef idx="none"/>
                        </wps:style>
                        <wps:bodyPr/>
                      </wps:wsp>
                      <wps:wsp>
                        <wps:cNvPr id="262" name="Shape 262" descr="map of victoria" title="map"/>
                        <wps:cNvSpPr/>
                        <wps:spPr>
                          <a:xfrm>
                            <a:off x="488254" y="333308"/>
                            <a:ext cx="1200150" cy="814388"/>
                          </a:xfrm>
                          <a:custGeom>
                            <a:avLst/>
                            <a:gdLst/>
                            <a:ahLst/>
                            <a:cxnLst/>
                            <a:rect l="0" t="0" r="0" b="0"/>
                            <a:pathLst>
                              <a:path w="1200150" h="814388">
                                <a:moveTo>
                                  <a:pt x="0" y="0"/>
                                </a:moveTo>
                                <a:lnTo>
                                  <a:pt x="61913" y="38100"/>
                                </a:lnTo>
                                <a:lnTo>
                                  <a:pt x="61913" y="128588"/>
                                </a:lnTo>
                                <a:lnTo>
                                  <a:pt x="138113" y="190500"/>
                                </a:lnTo>
                                <a:lnTo>
                                  <a:pt x="80963" y="304800"/>
                                </a:lnTo>
                                <a:lnTo>
                                  <a:pt x="161925" y="366713"/>
                                </a:lnTo>
                                <a:lnTo>
                                  <a:pt x="209550" y="409575"/>
                                </a:lnTo>
                                <a:lnTo>
                                  <a:pt x="323850" y="504825"/>
                                </a:lnTo>
                                <a:lnTo>
                                  <a:pt x="295275" y="661988"/>
                                </a:lnTo>
                                <a:lnTo>
                                  <a:pt x="314325" y="714375"/>
                                </a:lnTo>
                                <a:lnTo>
                                  <a:pt x="404813" y="690563"/>
                                </a:lnTo>
                                <a:lnTo>
                                  <a:pt x="485775" y="690563"/>
                                </a:lnTo>
                                <a:lnTo>
                                  <a:pt x="523875" y="704850"/>
                                </a:lnTo>
                                <a:lnTo>
                                  <a:pt x="423863" y="752475"/>
                                </a:lnTo>
                                <a:lnTo>
                                  <a:pt x="504825" y="795338"/>
                                </a:lnTo>
                                <a:lnTo>
                                  <a:pt x="571500" y="814388"/>
                                </a:lnTo>
                                <a:lnTo>
                                  <a:pt x="619125" y="814388"/>
                                </a:lnTo>
                                <a:lnTo>
                                  <a:pt x="681038" y="790575"/>
                                </a:lnTo>
                                <a:lnTo>
                                  <a:pt x="785813" y="771525"/>
                                </a:lnTo>
                                <a:lnTo>
                                  <a:pt x="828675" y="762000"/>
                                </a:lnTo>
                                <a:lnTo>
                                  <a:pt x="914400" y="742950"/>
                                </a:lnTo>
                                <a:lnTo>
                                  <a:pt x="952500" y="738188"/>
                                </a:lnTo>
                                <a:lnTo>
                                  <a:pt x="1019175" y="704850"/>
                                </a:lnTo>
                                <a:lnTo>
                                  <a:pt x="1057275" y="657225"/>
                                </a:lnTo>
                                <a:lnTo>
                                  <a:pt x="1114425" y="642938"/>
                                </a:lnTo>
                                <a:lnTo>
                                  <a:pt x="1138238" y="623888"/>
                                </a:lnTo>
                                <a:lnTo>
                                  <a:pt x="1157288" y="590550"/>
                                </a:lnTo>
                                <a:lnTo>
                                  <a:pt x="1200150" y="585788"/>
                                </a:lnTo>
                              </a:path>
                            </a:pathLst>
                          </a:custGeom>
                          <a:ln w="19050" cap="flat">
                            <a:miter lim="101600"/>
                          </a:ln>
                        </wps:spPr>
                        <wps:style>
                          <a:lnRef idx="1">
                            <a:srgbClr val="FFFFFF"/>
                          </a:lnRef>
                          <a:fillRef idx="0">
                            <a:srgbClr val="000000">
                              <a:alpha val="0"/>
                            </a:srgbClr>
                          </a:fillRef>
                          <a:effectRef idx="0">
                            <a:scrgbClr r="0" g="0" b="0"/>
                          </a:effectRef>
                          <a:fontRef idx="none"/>
                        </wps:style>
                        <wps:bodyPr/>
                      </wps:wsp>
                      <wps:wsp>
                        <wps:cNvPr id="263" name="Shape 263"/>
                        <wps:cNvSpPr/>
                        <wps:spPr>
                          <a:xfrm>
                            <a:off x="1921652" y="947543"/>
                            <a:ext cx="295275" cy="995363"/>
                          </a:xfrm>
                          <a:custGeom>
                            <a:avLst/>
                            <a:gdLst/>
                            <a:ahLst/>
                            <a:cxnLst/>
                            <a:rect l="0" t="0" r="0" b="0"/>
                            <a:pathLst>
                              <a:path w="295275" h="995363">
                                <a:moveTo>
                                  <a:pt x="295275" y="0"/>
                                </a:moveTo>
                                <a:lnTo>
                                  <a:pt x="247650" y="104775"/>
                                </a:lnTo>
                                <a:lnTo>
                                  <a:pt x="209550" y="214313"/>
                                </a:lnTo>
                                <a:lnTo>
                                  <a:pt x="190500" y="304800"/>
                                </a:lnTo>
                                <a:lnTo>
                                  <a:pt x="238125" y="400050"/>
                                </a:lnTo>
                                <a:lnTo>
                                  <a:pt x="114300" y="409575"/>
                                </a:lnTo>
                                <a:lnTo>
                                  <a:pt x="76200" y="404813"/>
                                </a:lnTo>
                                <a:lnTo>
                                  <a:pt x="66675" y="442913"/>
                                </a:lnTo>
                                <a:lnTo>
                                  <a:pt x="14288" y="476250"/>
                                </a:lnTo>
                                <a:lnTo>
                                  <a:pt x="19050" y="571500"/>
                                </a:lnTo>
                                <a:lnTo>
                                  <a:pt x="0" y="638175"/>
                                </a:lnTo>
                                <a:lnTo>
                                  <a:pt x="57150" y="652463"/>
                                </a:lnTo>
                                <a:lnTo>
                                  <a:pt x="4763" y="752475"/>
                                </a:lnTo>
                                <a:lnTo>
                                  <a:pt x="33338" y="790575"/>
                                </a:lnTo>
                                <a:lnTo>
                                  <a:pt x="33338" y="842963"/>
                                </a:lnTo>
                                <a:lnTo>
                                  <a:pt x="80963" y="862013"/>
                                </a:lnTo>
                                <a:lnTo>
                                  <a:pt x="14288" y="909638"/>
                                </a:lnTo>
                                <a:lnTo>
                                  <a:pt x="23813" y="947738"/>
                                </a:lnTo>
                                <a:lnTo>
                                  <a:pt x="57150" y="995363"/>
                                </a:lnTo>
                              </a:path>
                            </a:pathLst>
                          </a:custGeom>
                          <a:ln w="19050" cap="flat">
                            <a:miter lim="101600"/>
                          </a:ln>
                        </wps:spPr>
                        <wps:style>
                          <a:lnRef idx="1">
                            <a:srgbClr val="FFFFFF"/>
                          </a:lnRef>
                          <a:fillRef idx="0">
                            <a:srgbClr val="000000">
                              <a:alpha val="0"/>
                            </a:srgbClr>
                          </a:fillRef>
                          <a:effectRef idx="0">
                            <a:scrgbClr r="0" g="0" b="0"/>
                          </a:effectRef>
                          <a:fontRef idx="none"/>
                        </wps:style>
                        <wps:bodyPr/>
                      </wps:wsp>
                      <wps:wsp>
                        <wps:cNvPr id="264" name="Shape 264" descr="map of victoria" title="map"/>
                        <wps:cNvSpPr/>
                        <wps:spPr>
                          <a:xfrm>
                            <a:off x="864462" y="1076106"/>
                            <a:ext cx="80963" cy="461963"/>
                          </a:xfrm>
                          <a:custGeom>
                            <a:avLst/>
                            <a:gdLst/>
                            <a:ahLst/>
                            <a:cxnLst/>
                            <a:rect l="0" t="0" r="0" b="0"/>
                            <a:pathLst>
                              <a:path w="80963" h="461963">
                                <a:moveTo>
                                  <a:pt x="19050" y="0"/>
                                </a:moveTo>
                                <a:lnTo>
                                  <a:pt x="52388" y="100013"/>
                                </a:lnTo>
                                <a:lnTo>
                                  <a:pt x="0" y="147638"/>
                                </a:lnTo>
                                <a:lnTo>
                                  <a:pt x="71438" y="195263"/>
                                </a:lnTo>
                                <a:lnTo>
                                  <a:pt x="47625" y="242888"/>
                                </a:lnTo>
                                <a:lnTo>
                                  <a:pt x="76200" y="290513"/>
                                </a:lnTo>
                                <a:lnTo>
                                  <a:pt x="76200" y="328613"/>
                                </a:lnTo>
                                <a:lnTo>
                                  <a:pt x="71438" y="347663"/>
                                </a:lnTo>
                                <a:lnTo>
                                  <a:pt x="71438" y="414338"/>
                                </a:lnTo>
                                <a:lnTo>
                                  <a:pt x="80963" y="433388"/>
                                </a:lnTo>
                                <a:lnTo>
                                  <a:pt x="80963" y="461963"/>
                                </a:lnTo>
                              </a:path>
                            </a:pathLst>
                          </a:custGeom>
                          <a:ln w="19050" cap="flat">
                            <a:miter lim="101600"/>
                          </a:ln>
                        </wps:spPr>
                        <wps:style>
                          <a:lnRef idx="1">
                            <a:srgbClr val="FFFFFF"/>
                          </a:lnRef>
                          <a:fillRef idx="0">
                            <a:srgbClr val="000000">
                              <a:alpha val="0"/>
                            </a:srgbClr>
                          </a:fillRef>
                          <a:effectRef idx="0">
                            <a:scrgbClr r="0" g="0" b="0"/>
                          </a:effectRef>
                          <a:fontRef idx="none"/>
                        </wps:style>
                        <wps:bodyPr/>
                      </wps:wsp>
                      <wps:wsp>
                        <wps:cNvPr id="266" name="Shape 266"/>
                        <wps:cNvSpPr/>
                        <wps:spPr>
                          <a:xfrm>
                            <a:off x="2955031" y="1328467"/>
                            <a:ext cx="127000" cy="622300"/>
                          </a:xfrm>
                          <a:custGeom>
                            <a:avLst/>
                            <a:gdLst/>
                            <a:ahLst/>
                            <a:cxnLst/>
                            <a:rect l="0" t="0" r="0" b="0"/>
                            <a:pathLst>
                              <a:path w="127000" h="622300">
                                <a:moveTo>
                                  <a:pt x="12700" y="0"/>
                                </a:moveTo>
                                <a:lnTo>
                                  <a:pt x="0" y="215900"/>
                                </a:lnTo>
                                <a:lnTo>
                                  <a:pt x="69850" y="215900"/>
                                </a:lnTo>
                                <a:lnTo>
                                  <a:pt x="50800" y="476250"/>
                                </a:lnTo>
                                <a:lnTo>
                                  <a:pt x="31750" y="577850"/>
                                </a:lnTo>
                                <a:lnTo>
                                  <a:pt x="107950" y="603250"/>
                                </a:lnTo>
                                <a:lnTo>
                                  <a:pt x="127000" y="622300"/>
                                </a:lnTo>
                              </a:path>
                            </a:pathLst>
                          </a:custGeom>
                          <a:ln w="19050" cap="flat">
                            <a:miter lim="101600"/>
                          </a:ln>
                        </wps:spPr>
                        <wps:style>
                          <a:lnRef idx="1">
                            <a:srgbClr val="FFFFFF"/>
                          </a:lnRef>
                          <a:fillRef idx="0">
                            <a:srgbClr val="000000">
                              <a:alpha val="0"/>
                            </a:srgbClr>
                          </a:fillRef>
                          <a:effectRef idx="0">
                            <a:scrgbClr r="0" g="0" b="0"/>
                          </a:effectRef>
                          <a:fontRef idx="none"/>
                        </wps:style>
                        <wps:bodyPr/>
                      </wps:wsp>
                      <wps:wsp>
                        <wps:cNvPr id="267" name="Shape 267"/>
                        <wps:cNvSpPr/>
                        <wps:spPr>
                          <a:xfrm>
                            <a:off x="3399494" y="1372907"/>
                            <a:ext cx="165100" cy="177800"/>
                          </a:xfrm>
                          <a:custGeom>
                            <a:avLst/>
                            <a:gdLst/>
                            <a:ahLst/>
                            <a:cxnLst/>
                            <a:rect l="0" t="0" r="0" b="0"/>
                            <a:pathLst>
                              <a:path w="165100" h="177800">
                                <a:moveTo>
                                  <a:pt x="12700" y="0"/>
                                </a:moveTo>
                                <a:lnTo>
                                  <a:pt x="0" y="127000"/>
                                </a:lnTo>
                                <a:lnTo>
                                  <a:pt x="158750" y="152400"/>
                                </a:lnTo>
                                <a:lnTo>
                                  <a:pt x="165100" y="177800"/>
                                </a:lnTo>
                              </a:path>
                            </a:pathLst>
                          </a:custGeom>
                          <a:ln w="19050" cap="flat">
                            <a:miter lim="101600"/>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269" name="Picture 269" descr="map of victoria" title="pic"/>
                          <pic:cNvPicPr/>
                        </pic:nvPicPr>
                        <pic:blipFill>
                          <a:blip r:embed="rId16"/>
                          <a:stretch>
                            <a:fillRect/>
                          </a:stretch>
                        </pic:blipFill>
                        <pic:spPr>
                          <a:xfrm>
                            <a:off x="2357628" y="1638092"/>
                            <a:ext cx="757428" cy="291084"/>
                          </a:xfrm>
                          <a:prstGeom prst="rect">
                            <a:avLst/>
                          </a:prstGeom>
                        </pic:spPr>
                      </pic:pic>
                      <wps:wsp>
                        <wps:cNvPr id="270" name="Rectangle 270" descr="map of victoria" title="pic"/>
                        <wps:cNvSpPr/>
                        <wps:spPr>
                          <a:xfrm>
                            <a:off x="2609088" y="1678858"/>
                            <a:ext cx="337472" cy="138324"/>
                          </a:xfrm>
                          <a:prstGeom prst="rect">
                            <a:avLst/>
                          </a:prstGeom>
                          <a:ln>
                            <a:noFill/>
                          </a:ln>
                        </wps:spPr>
                        <wps:txbx>
                          <w:txbxContent>
                            <w:p w:rsidR="006052F6" w:rsidRDefault="006052F6">
                              <w:r>
                                <w:rPr>
                                  <w:color w:val="FFFFFF"/>
                                  <w:sz w:val="16"/>
                                </w:rPr>
                                <w:t>Colac-</w:t>
                              </w:r>
                            </w:p>
                          </w:txbxContent>
                        </wps:txbx>
                        <wps:bodyPr horzOverflow="overflow" vert="horz" lIns="0" tIns="0" rIns="0" bIns="0" rtlCol="0">
                          <a:noAutofit/>
                        </wps:bodyPr>
                      </wps:wsp>
                      <wps:wsp>
                        <wps:cNvPr id="271" name="Rectangle 271"/>
                        <wps:cNvSpPr/>
                        <wps:spPr>
                          <a:xfrm>
                            <a:off x="2863596" y="1601973"/>
                            <a:ext cx="50673" cy="266337"/>
                          </a:xfrm>
                          <a:prstGeom prst="rect">
                            <a:avLst/>
                          </a:prstGeom>
                          <a:ln>
                            <a:noFill/>
                          </a:ln>
                        </wps:spPr>
                        <wps:txbx>
                          <w:txbxContent>
                            <w:p w:rsidR="006052F6" w:rsidRDefault="006052F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2" name="Rectangle 272" descr="map of victoria" title="pic"/>
                        <wps:cNvSpPr/>
                        <wps:spPr>
                          <a:xfrm>
                            <a:off x="2601468" y="1802302"/>
                            <a:ext cx="357395" cy="138324"/>
                          </a:xfrm>
                          <a:prstGeom prst="rect">
                            <a:avLst/>
                          </a:prstGeom>
                          <a:ln>
                            <a:noFill/>
                          </a:ln>
                        </wps:spPr>
                        <wps:txbx>
                          <w:txbxContent>
                            <w:p w:rsidR="006052F6" w:rsidRDefault="006052F6">
                              <w:r>
                                <w:rPr>
                                  <w:color w:val="FFFFFF"/>
                                  <w:sz w:val="16"/>
                                </w:rPr>
                                <w:t>Otway</w:t>
                              </w:r>
                            </w:p>
                          </w:txbxContent>
                        </wps:txbx>
                        <wps:bodyPr horzOverflow="overflow" vert="horz" lIns="0" tIns="0" rIns="0" bIns="0" rtlCol="0">
                          <a:noAutofit/>
                        </wps:bodyPr>
                      </wps:wsp>
                      <wps:wsp>
                        <wps:cNvPr id="273" name="Rectangle 273"/>
                        <wps:cNvSpPr/>
                        <wps:spPr>
                          <a:xfrm>
                            <a:off x="2869692" y="1725417"/>
                            <a:ext cx="50673" cy="266337"/>
                          </a:xfrm>
                          <a:prstGeom prst="rect">
                            <a:avLst/>
                          </a:prstGeom>
                          <a:ln>
                            <a:noFill/>
                          </a:ln>
                        </wps:spPr>
                        <wps:txbx>
                          <w:txbxContent>
                            <w:p w:rsidR="006052F6" w:rsidRDefault="006052F6">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75" name="Picture 275"/>
                          <pic:cNvPicPr/>
                        </pic:nvPicPr>
                        <pic:blipFill>
                          <a:blip r:embed="rId17"/>
                          <a:stretch>
                            <a:fillRect/>
                          </a:stretch>
                        </pic:blipFill>
                        <pic:spPr>
                          <a:xfrm>
                            <a:off x="3366516" y="956864"/>
                            <a:ext cx="1051560" cy="257556"/>
                          </a:xfrm>
                          <a:prstGeom prst="rect">
                            <a:avLst/>
                          </a:prstGeom>
                        </pic:spPr>
                      </pic:pic>
                      <wps:wsp>
                        <wps:cNvPr id="276" name="Rectangle 276" descr="map of victoria" title="pic"/>
                        <wps:cNvSpPr/>
                        <wps:spPr>
                          <a:xfrm>
                            <a:off x="3547872" y="1079926"/>
                            <a:ext cx="909219" cy="138324"/>
                          </a:xfrm>
                          <a:prstGeom prst="rect">
                            <a:avLst/>
                          </a:prstGeom>
                          <a:ln>
                            <a:noFill/>
                          </a:ln>
                        </wps:spPr>
                        <wps:txbx>
                          <w:txbxContent>
                            <w:p w:rsidR="006052F6" w:rsidRDefault="006052F6">
                              <w:r>
                                <w:rPr>
                                  <w:sz w:val="16"/>
                                </w:rPr>
                                <w:t>Greater Geelong</w:t>
                              </w:r>
                            </w:p>
                          </w:txbxContent>
                        </wps:txbx>
                        <wps:bodyPr horzOverflow="overflow" vert="horz" lIns="0" tIns="0" rIns="0" bIns="0" rtlCol="0">
                          <a:noAutofit/>
                        </wps:bodyPr>
                      </wps:wsp>
                      <wps:wsp>
                        <wps:cNvPr id="277" name="Rectangle 277"/>
                        <wps:cNvSpPr/>
                        <wps:spPr>
                          <a:xfrm>
                            <a:off x="4233672" y="1003041"/>
                            <a:ext cx="50673" cy="266337"/>
                          </a:xfrm>
                          <a:prstGeom prst="rect">
                            <a:avLst/>
                          </a:prstGeom>
                          <a:ln>
                            <a:noFill/>
                          </a:ln>
                        </wps:spPr>
                        <wps:txbx>
                          <w:txbxContent>
                            <w:p w:rsidR="006052F6" w:rsidRDefault="006052F6">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79" name="Picture 279" descr="map of victoria" title="pic"/>
                          <pic:cNvPicPr/>
                        </pic:nvPicPr>
                        <pic:blipFill>
                          <a:blip r:embed="rId18"/>
                          <a:stretch>
                            <a:fillRect/>
                          </a:stretch>
                        </pic:blipFill>
                        <pic:spPr>
                          <a:xfrm>
                            <a:off x="2723388" y="1347009"/>
                            <a:ext cx="1059180" cy="399288"/>
                          </a:xfrm>
                          <a:prstGeom prst="rect">
                            <a:avLst/>
                          </a:prstGeom>
                        </pic:spPr>
                      </pic:pic>
                      <wps:wsp>
                        <wps:cNvPr id="280" name="Rectangle 280"/>
                        <wps:cNvSpPr/>
                        <wps:spPr>
                          <a:xfrm>
                            <a:off x="3169920" y="1480738"/>
                            <a:ext cx="282064" cy="138324"/>
                          </a:xfrm>
                          <a:prstGeom prst="rect">
                            <a:avLst/>
                          </a:prstGeom>
                          <a:ln>
                            <a:noFill/>
                          </a:ln>
                        </wps:spPr>
                        <wps:txbx>
                          <w:txbxContent>
                            <w:p w:rsidR="006052F6" w:rsidRDefault="006052F6">
                              <w:r>
                                <w:rPr>
                                  <w:color w:val="FFFFFF"/>
                                  <w:sz w:val="16"/>
                                </w:rPr>
                                <w:t xml:space="preserve">Surf  </w:t>
                              </w:r>
                            </w:p>
                          </w:txbxContent>
                        </wps:txbx>
                        <wps:bodyPr horzOverflow="overflow" vert="horz" lIns="0" tIns="0" rIns="0" bIns="0" rtlCol="0">
                          <a:noAutofit/>
                        </wps:bodyPr>
                      </wps:wsp>
                      <wps:wsp>
                        <wps:cNvPr id="281" name="Rectangle 281"/>
                        <wps:cNvSpPr/>
                        <wps:spPr>
                          <a:xfrm>
                            <a:off x="3137960" y="1605718"/>
                            <a:ext cx="306916" cy="138324"/>
                          </a:xfrm>
                          <a:prstGeom prst="rect">
                            <a:avLst/>
                          </a:prstGeom>
                          <a:ln>
                            <a:noFill/>
                          </a:ln>
                        </wps:spPr>
                        <wps:txbx>
                          <w:txbxContent>
                            <w:p w:rsidR="006052F6" w:rsidRDefault="006052F6">
                              <w:r>
                                <w:rPr>
                                  <w:color w:val="FFFFFF"/>
                                  <w:sz w:val="16"/>
                                </w:rPr>
                                <w:t>Coast</w:t>
                              </w:r>
                            </w:p>
                          </w:txbxContent>
                        </wps:txbx>
                        <wps:bodyPr horzOverflow="overflow" vert="horz" lIns="0" tIns="0" rIns="0" bIns="0" rtlCol="0">
                          <a:noAutofit/>
                        </wps:bodyPr>
                      </wps:wsp>
                      <wps:wsp>
                        <wps:cNvPr id="282" name="Rectangle 282" descr="map of victoria" title="pic"/>
                        <wps:cNvSpPr/>
                        <wps:spPr>
                          <a:xfrm>
                            <a:off x="3368040" y="1528821"/>
                            <a:ext cx="50673" cy="266337"/>
                          </a:xfrm>
                          <a:prstGeom prst="rect">
                            <a:avLst/>
                          </a:prstGeom>
                          <a:ln>
                            <a:noFill/>
                          </a:ln>
                        </wps:spPr>
                        <wps:txbx>
                          <w:txbxContent>
                            <w:p w:rsidR="006052F6" w:rsidRDefault="006052F6">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84" name="Picture 284" descr="map of victoria" title="pic"/>
                          <pic:cNvPicPr/>
                        </pic:nvPicPr>
                        <pic:blipFill>
                          <a:blip r:embed="rId19"/>
                          <a:stretch>
                            <a:fillRect/>
                          </a:stretch>
                        </pic:blipFill>
                        <pic:spPr>
                          <a:xfrm>
                            <a:off x="3508248" y="1308909"/>
                            <a:ext cx="1059180" cy="266700"/>
                          </a:xfrm>
                          <a:prstGeom prst="rect">
                            <a:avLst/>
                          </a:prstGeom>
                        </pic:spPr>
                      </pic:pic>
                      <wps:wsp>
                        <wps:cNvPr id="285" name="Rectangle 285" descr="map of victoria" title="map"/>
                        <wps:cNvSpPr/>
                        <wps:spPr>
                          <a:xfrm>
                            <a:off x="3777996" y="1439590"/>
                            <a:ext cx="687968" cy="138324"/>
                          </a:xfrm>
                          <a:prstGeom prst="rect">
                            <a:avLst/>
                          </a:prstGeom>
                          <a:ln>
                            <a:noFill/>
                          </a:ln>
                        </wps:spPr>
                        <wps:txbx>
                          <w:txbxContent>
                            <w:p w:rsidR="006052F6" w:rsidRDefault="006052F6">
                              <w:r>
                                <w:rPr>
                                  <w:sz w:val="16"/>
                                </w:rPr>
                                <w:t>Queenscliffe</w:t>
                              </w:r>
                            </w:p>
                          </w:txbxContent>
                        </wps:txbx>
                        <wps:bodyPr horzOverflow="overflow" vert="horz" lIns="0" tIns="0" rIns="0" bIns="0" rtlCol="0">
                          <a:noAutofit/>
                        </wps:bodyPr>
                      </wps:wsp>
                      <wps:wsp>
                        <wps:cNvPr id="286" name="Rectangle 286"/>
                        <wps:cNvSpPr/>
                        <wps:spPr>
                          <a:xfrm>
                            <a:off x="4296157" y="1362705"/>
                            <a:ext cx="50673" cy="266337"/>
                          </a:xfrm>
                          <a:prstGeom prst="rect">
                            <a:avLst/>
                          </a:prstGeom>
                          <a:ln>
                            <a:noFill/>
                          </a:ln>
                        </wps:spPr>
                        <wps:txbx>
                          <w:txbxContent>
                            <w:p w:rsidR="006052F6" w:rsidRDefault="006052F6">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88" name="Picture 288" descr="map of victoria" title="map"/>
                          <pic:cNvPicPr/>
                        </pic:nvPicPr>
                        <pic:blipFill>
                          <a:blip r:embed="rId16"/>
                          <a:stretch>
                            <a:fillRect/>
                          </a:stretch>
                        </pic:blipFill>
                        <pic:spPr>
                          <a:xfrm>
                            <a:off x="1138428" y="1124504"/>
                            <a:ext cx="757428" cy="291084"/>
                          </a:xfrm>
                          <a:prstGeom prst="rect">
                            <a:avLst/>
                          </a:prstGeom>
                        </pic:spPr>
                      </pic:pic>
                      <wps:wsp>
                        <wps:cNvPr id="289" name="Rectangle 289" descr="map of victoria" title="map"/>
                        <wps:cNvSpPr/>
                        <wps:spPr>
                          <a:xfrm>
                            <a:off x="1370076" y="1229279"/>
                            <a:ext cx="385845" cy="138324"/>
                          </a:xfrm>
                          <a:prstGeom prst="rect">
                            <a:avLst/>
                          </a:prstGeom>
                          <a:ln>
                            <a:noFill/>
                          </a:ln>
                        </wps:spPr>
                        <wps:txbx>
                          <w:txbxContent>
                            <w:p w:rsidR="006052F6" w:rsidRDefault="006052F6">
                              <w:r>
                                <w:rPr>
                                  <w:color w:val="FFFFFF"/>
                                  <w:sz w:val="16"/>
                                </w:rPr>
                                <w:t>Moyne</w:t>
                              </w:r>
                            </w:p>
                          </w:txbxContent>
                        </wps:txbx>
                        <wps:bodyPr horzOverflow="overflow" vert="horz" lIns="0" tIns="0" rIns="0" bIns="0" rtlCol="0">
                          <a:noAutofit/>
                        </wps:bodyPr>
                      </wps:wsp>
                      <wps:wsp>
                        <wps:cNvPr id="290" name="Rectangle 290"/>
                        <wps:cNvSpPr/>
                        <wps:spPr>
                          <a:xfrm>
                            <a:off x="1661160" y="1152393"/>
                            <a:ext cx="50673" cy="266337"/>
                          </a:xfrm>
                          <a:prstGeom prst="rect">
                            <a:avLst/>
                          </a:prstGeom>
                          <a:ln>
                            <a:noFill/>
                          </a:ln>
                        </wps:spPr>
                        <wps:txbx>
                          <w:txbxContent>
                            <w:p w:rsidR="006052F6" w:rsidRDefault="006052F6">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92" name="Picture 292" descr="map of victoria" title="picture"/>
                          <pic:cNvPicPr/>
                        </pic:nvPicPr>
                        <pic:blipFill>
                          <a:blip r:embed="rId20"/>
                          <a:stretch>
                            <a:fillRect/>
                          </a:stretch>
                        </pic:blipFill>
                        <pic:spPr>
                          <a:xfrm>
                            <a:off x="1840992" y="1377488"/>
                            <a:ext cx="798576" cy="295656"/>
                          </a:xfrm>
                          <a:prstGeom prst="rect">
                            <a:avLst/>
                          </a:prstGeom>
                        </pic:spPr>
                      </pic:pic>
                      <wps:wsp>
                        <wps:cNvPr id="293" name="Rectangle 293" descr="map of australia" title="map"/>
                        <wps:cNvSpPr/>
                        <wps:spPr>
                          <a:xfrm>
                            <a:off x="2007108" y="1487978"/>
                            <a:ext cx="615904" cy="119742"/>
                          </a:xfrm>
                          <a:prstGeom prst="rect">
                            <a:avLst/>
                          </a:prstGeom>
                          <a:ln>
                            <a:noFill/>
                          </a:ln>
                        </wps:spPr>
                        <wps:txbx>
                          <w:txbxContent>
                            <w:p w:rsidR="006052F6" w:rsidRDefault="006052F6">
                              <w:r>
                                <w:rPr>
                                  <w:color w:val="FFFFFF"/>
                                  <w:sz w:val="14"/>
                                </w:rPr>
                                <w:t>Corangamite</w:t>
                              </w:r>
                            </w:p>
                          </w:txbxContent>
                        </wps:txbx>
                        <wps:bodyPr horzOverflow="overflow" vert="horz" lIns="0" tIns="0" rIns="0" bIns="0" rtlCol="0">
                          <a:noAutofit/>
                        </wps:bodyPr>
                      </wps:wsp>
                      <wps:wsp>
                        <wps:cNvPr id="294" name="Rectangle 294"/>
                        <wps:cNvSpPr/>
                        <wps:spPr>
                          <a:xfrm>
                            <a:off x="2471928" y="1413082"/>
                            <a:ext cx="46619" cy="245031"/>
                          </a:xfrm>
                          <a:prstGeom prst="rect">
                            <a:avLst/>
                          </a:prstGeom>
                          <a:ln>
                            <a:noFill/>
                          </a:ln>
                        </wps:spPr>
                        <wps:txbx>
                          <w:txbxContent>
                            <w:p w:rsidR="006052F6" w:rsidRDefault="006052F6">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296" name="Picture 296"/>
                          <pic:cNvPicPr/>
                        </pic:nvPicPr>
                        <pic:blipFill>
                          <a:blip r:embed="rId21"/>
                          <a:stretch>
                            <a:fillRect/>
                          </a:stretch>
                        </pic:blipFill>
                        <pic:spPr>
                          <a:xfrm>
                            <a:off x="1045464" y="1676192"/>
                            <a:ext cx="755904" cy="289560"/>
                          </a:xfrm>
                          <a:prstGeom prst="rect">
                            <a:avLst/>
                          </a:prstGeom>
                        </pic:spPr>
                      </pic:pic>
                      <wps:wsp>
                        <wps:cNvPr id="297" name="Rectangle 297" descr="map of victoria" title="map"/>
                        <wps:cNvSpPr/>
                        <wps:spPr>
                          <a:xfrm>
                            <a:off x="1133856" y="1779443"/>
                            <a:ext cx="768798" cy="138324"/>
                          </a:xfrm>
                          <a:prstGeom prst="rect">
                            <a:avLst/>
                          </a:prstGeom>
                          <a:ln>
                            <a:noFill/>
                          </a:ln>
                        </wps:spPr>
                        <wps:txbx>
                          <w:txbxContent>
                            <w:p w:rsidR="006052F6" w:rsidRDefault="006052F6">
                              <w:r>
                                <w:rPr>
                                  <w:sz w:val="16"/>
                                </w:rPr>
                                <w:t>Warrnambool</w:t>
                              </w:r>
                            </w:p>
                          </w:txbxContent>
                        </wps:txbx>
                        <wps:bodyPr horzOverflow="overflow" vert="horz" lIns="0" tIns="0" rIns="0" bIns="0" rtlCol="0">
                          <a:noAutofit/>
                        </wps:bodyPr>
                      </wps:wsp>
                      <pic:pic xmlns:pic="http://schemas.openxmlformats.org/drawingml/2006/picture">
                        <pic:nvPicPr>
                          <pic:cNvPr id="300" name="Picture 300" descr="map of victoria" title="map"/>
                          <pic:cNvPicPr/>
                        </pic:nvPicPr>
                        <pic:blipFill>
                          <a:blip r:embed="rId21"/>
                          <a:stretch>
                            <a:fillRect/>
                          </a:stretch>
                        </pic:blipFill>
                        <pic:spPr>
                          <a:xfrm>
                            <a:off x="672084" y="338121"/>
                            <a:ext cx="755904" cy="291084"/>
                          </a:xfrm>
                          <a:prstGeom prst="rect">
                            <a:avLst/>
                          </a:prstGeom>
                        </pic:spPr>
                      </pic:pic>
                      <wps:wsp>
                        <wps:cNvPr id="301" name="Rectangle 301" descr="map of victoria" title="map"/>
                        <wps:cNvSpPr/>
                        <wps:spPr>
                          <a:xfrm>
                            <a:off x="861060" y="378886"/>
                            <a:ext cx="535406" cy="138324"/>
                          </a:xfrm>
                          <a:prstGeom prst="rect">
                            <a:avLst/>
                          </a:prstGeom>
                          <a:ln>
                            <a:noFill/>
                          </a:ln>
                        </wps:spPr>
                        <wps:txbx>
                          <w:txbxContent>
                            <w:p w:rsidR="006052F6" w:rsidRDefault="006052F6">
                              <w:r>
                                <w:rPr>
                                  <w:color w:val="FFFFFF"/>
                                  <w:sz w:val="16"/>
                                </w:rPr>
                                <w:t xml:space="preserve">Southern </w:t>
                              </w:r>
                            </w:p>
                          </w:txbxContent>
                        </wps:txbx>
                        <wps:bodyPr horzOverflow="overflow" vert="horz" lIns="0" tIns="0" rIns="0" bIns="0" rtlCol="0">
                          <a:noAutofit/>
                        </wps:bodyPr>
                      </wps:wsp>
                      <wps:wsp>
                        <wps:cNvPr id="302" name="Rectangle 302" descr="map of victoria" title="map"/>
                        <wps:cNvSpPr/>
                        <wps:spPr>
                          <a:xfrm>
                            <a:off x="826037" y="503866"/>
                            <a:ext cx="596205" cy="138324"/>
                          </a:xfrm>
                          <a:prstGeom prst="rect">
                            <a:avLst/>
                          </a:prstGeom>
                          <a:ln>
                            <a:noFill/>
                          </a:ln>
                        </wps:spPr>
                        <wps:txbx>
                          <w:txbxContent>
                            <w:p w:rsidR="006052F6" w:rsidRDefault="006052F6">
                              <w:r>
                                <w:rPr>
                                  <w:color w:val="FFFFFF"/>
                                  <w:sz w:val="16"/>
                                </w:rPr>
                                <w:t>Grampians</w:t>
                              </w:r>
                            </w:p>
                          </w:txbxContent>
                        </wps:txbx>
                        <wps:bodyPr horzOverflow="overflow" vert="horz" lIns="0" tIns="0" rIns="0" bIns="0" rtlCol="0">
                          <a:noAutofit/>
                        </wps:bodyPr>
                      </wps:wsp>
                      <wps:wsp>
                        <wps:cNvPr id="303" name="Rectangle 303"/>
                        <wps:cNvSpPr/>
                        <wps:spPr>
                          <a:xfrm>
                            <a:off x="1274064" y="426969"/>
                            <a:ext cx="50673" cy="266337"/>
                          </a:xfrm>
                          <a:prstGeom prst="rect">
                            <a:avLst/>
                          </a:prstGeom>
                          <a:ln>
                            <a:noFill/>
                          </a:ln>
                        </wps:spPr>
                        <wps:txbx>
                          <w:txbxContent>
                            <w:p w:rsidR="006052F6" w:rsidRDefault="006052F6">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05" name="Picture 305" descr="map of victoria" title="map "/>
                          <pic:cNvPicPr/>
                        </pic:nvPicPr>
                        <pic:blipFill>
                          <a:blip r:embed="rId16"/>
                          <a:stretch>
                            <a:fillRect/>
                          </a:stretch>
                        </pic:blipFill>
                        <pic:spPr>
                          <a:xfrm>
                            <a:off x="0" y="886760"/>
                            <a:ext cx="757428" cy="291084"/>
                          </a:xfrm>
                          <a:prstGeom prst="rect">
                            <a:avLst/>
                          </a:prstGeom>
                        </pic:spPr>
                      </pic:pic>
                      <wps:wsp>
                        <wps:cNvPr id="306" name="Rectangle 306" descr="map of victoria" title="map"/>
                        <wps:cNvSpPr/>
                        <wps:spPr>
                          <a:xfrm>
                            <a:off x="222504" y="991534"/>
                            <a:ext cx="414554" cy="138324"/>
                          </a:xfrm>
                          <a:prstGeom prst="rect">
                            <a:avLst/>
                          </a:prstGeom>
                          <a:ln>
                            <a:noFill/>
                          </a:ln>
                        </wps:spPr>
                        <wps:txbx>
                          <w:txbxContent>
                            <w:p w:rsidR="006052F6" w:rsidRDefault="006052F6">
                              <w:r>
                                <w:rPr>
                                  <w:color w:val="FFFFFF"/>
                                  <w:sz w:val="16"/>
                                </w:rPr>
                                <w:t>Glenelg</w:t>
                              </w:r>
                            </w:p>
                          </w:txbxContent>
                        </wps:txbx>
                        <wps:bodyPr horzOverflow="overflow" vert="horz" lIns="0" tIns="0" rIns="0" bIns="0" rtlCol="0">
                          <a:noAutofit/>
                        </wps:bodyPr>
                      </wps:wsp>
                      <wps:wsp>
                        <wps:cNvPr id="307" name="Rectangle 307"/>
                        <wps:cNvSpPr/>
                        <wps:spPr>
                          <a:xfrm>
                            <a:off x="534924" y="914649"/>
                            <a:ext cx="50673" cy="266337"/>
                          </a:xfrm>
                          <a:prstGeom prst="rect">
                            <a:avLst/>
                          </a:prstGeom>
                          <a:ln>
                            <a:noFill/>
                          </a:ln>
                        </wps:spPr>
                        <wps:txbx>
                          <w:txbxContent>
                            <w:p w:rsidR="006052F6" w:rsidRDefault="006052F6">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4310" name="Shape 34310" descr="map of victoria" title="pic"/>
                        <wps:cNvSpPr/>
                        <wps:spPr>
                          <a:xfrm>
                            <a:off x="136144" y="1929125"/>
                            <a:ext cx="1293495" cy="371475"/>
                          </a:xfrm>
                          <a:custGeom>
                            <a:avLst/>
                            <a:gdLst/>
                            <a:ahLst/>
                            <a:cxnLst/>
                            <a:rect l="0" t="0" r="0" b="0"/>
                            <a:pathLst>
                              <a:path w="1293495" h="371475">
                                <a:moveTo>
                                  <a:pt x="0" y="0"/>
                                </a:moveTo>
                                <a:lnTo>
                                  <a:pt x="1293495" y="0"/>
                                </a:lnTo>
                                <a:lnTo>
                                  <a:pt x="1293495" y="371475"/>
                                </a:lnTo>
                                <a:lnTo>
                                  <a:pt x="0" y="37147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09" name="Rectangle 309" descr="map of victoria" title="map"/>
                        <wps:cNvSpPr/>
                        <wps:spPr>
                          <a:xfrm>
                            <a:off x="230124" y="1968799"/>
                            <a:ext cx="252750" cy="189937"/>
                          </a:xfrm>
                          <a:prstGeom prst="rect">
                            <a:avLst/>
                          </a:prstGeom>
                          <a:ln>
                            <a:noFill/>
                          </a:ln>
                        </wps:spPr>
                        <wps:txbx>
                          <w:txbxContent>
                            <w:p w:rsidR="006052F6" w:rsidRDefault="006052F6"/>
                          </w:txbxContent>
                        </wps:txbx>
                        <wps:bodyPr horzOverflow="overflow" vert="horz" lIns="0" tIns="0" rIns="0" bIns="0" rtlCol="0">
                          <a:noAutofit/>
                        </wps:bodyPr>
                      </wps:wsp>
                      <wps:wsp>
                        <wps:cNvPr id="310" name="Rectangle 310" descr="map of victoria" title="pic"/>
                        <wps:cNvSpPr/>
                        <wps:spPr>
                          <a:xfrm>
                            <a:off x="420624" y="1997374"/>
                            <a:ext cx="423938" cy="138324"/>
                          </a:xfrm>
                          <a:prstGeom prst="rect">
                            <a:avLst/>
                          </a:prstGeom>
                          <a:ln>
                            <a:noFill/>
                          </a:ln>
                        </wps:spPr>
                        <wps:txbx>
                          <w:txbxContent>
                            <w:p w:rsidR="006052F6" w:rsidRDefault="006052F6">
                              <w:r>
                                <w:rPr>
                                  <w:sz w:val="16"/>
                                </w:rPr>
                                <w:t>Barwon</w:t>
                              </w:r>
                            </w:p>
                          </w:txbxContent>
                        </wps:txbx>
                        <wps:bodyPr horzOverflow="overflow" vert="horz" lIns="0" tIns="0" rIns="0" bIns="0" rtlCol="0">
                          <a:noAutofit/>
                        </wps:bodyPr>
                      </wps:wsp>
                      <wps:wsp>
                        <wps:cNvPr id="311" name="Rectangle 311"/>
                        <wps:cNvSpPr/>
                        <wps:spPr>
                          <a:xfrm>
                            <a:off x="739140" y="1997374"/>
                            <a:ext cx="30692" cy="138324"/>
                          </a:xfrm>
                          <a:prstGeom prst="rect">
                            <a:avLst/>
                          </a:prstGeom>
                          <a:ln>
                            <a:noFill/>
                          </a:ln>
                        </wps:spPr>
                        <wps:txbx>
                          <w:txbxContent>
                            <w:p w:rsidR="006052F6" w:rsidRDefault="006052F6">
                              <w:r>
                                <w:rPr>
                                  <w:sz w:val="16"/>
                                </w:rPr>
                                <w:t xml:space="preserve"> </w:t>
                              </w:r>
                            </w:p>
                          </w:txbxContent>
                        </wps:txbx>
                        <wps:bodyPr horzOverflow="overflow" vert="horz" lIns="0" tIns="0" rIns="0" bIns="0" rtlCol="0">
                          <a:noAutofit/>
                        </wps:bodyPr>
                      </wps:wsp>
                      <wps:wsp>
                        <wps:cNvPr id="312" name="Rectangle 312" descr="map of victoria" title="map"/>
                        <wps:cNvSpPr/>
                        <wps:spPr>
                          <a:xfrm>
                            <a:off x="376174" y="2118946"/>
                            <a:ext cx="1273159" cy="138324"/>
                          </a:xfrm>
                          <a:prstGeom prst="rect">
                            <a:avLst/>
                          </a:prstGeom>
                          <a:ln>
                            <a:noFill/>
                          </a:ln>
                        </wps:spPr>
                        <wps:txbx>
                          <w:txbxContent>
                            <w:p w:rsidR="006052F6" w:rsidRDefault="006052F6">
                              <w:r>
                                <w:rPr>
                                  <w:sz w:val="16"/>
                                </w:rPr>
                                <w:t xml:space="preserve">Great South Coast </w:t>
                              </w:r>
                            </w:p>
                          </w:txbxContent>
                        </wps:txbx>
                        <wps:bodyPr horzOverflow="overflow" vert="horz" lIns="0" tIns="0" rIns="0" bIns="0" rtlCol="0">
                          <a:noAutofit/>
                        </wps:bodyPr>
                      </wps:wsp>
                      <wps:wsp>
                        <wps:cNvPr id="34311" name="Shape 34311"/>
                        <wps:cNvSpPr/>
                        <wps:spPr>
                          <a:xfrm>
                            <a:off x="211074" y="1969130"/>
                            <a:ext cx="102235" cy="103505"/>
                          </a:xfrm>
                          <a:custGeom>
                            <a:avLst/>
                            <a:gdLst/>
                            <a:ahLst/>
                            <a:cxnLst/>
                            <a:rect l="0" t="0" r="0" b="0"/>
                            <a:pathLst>
                              <a:path w="102235" h="103505">
                                <a:moveTo>
                                  <a:pt x="0" y="0"/>
                                </a:moveTo>
                                <a:lnTo>
                                  <a:pt x="102235" y="0"/>
                                </a:lnTo>
                                <a:lnTo>
                                  <a:pt x="102235" y="103505"/>
                                </a:lnTo>
                                <a:lnTo>
                                  <a:pt x="0" y="103505"/>
                                </a:lnTo>
                                <a:lnTo>
                                  <a:pt x="0" y="0"/>
                                </a:lnTo>
                              </a:path>
                            </a:pathLst>
                          </a:custGeom>
                          <a:ln w="12700" cap="flat">
                            <a:miter lim="101600"/>
                          </a:ln>
                        </wps:spPr>
                        <wps:style>
                          <a:lnRef idx="1">
                            <a:srgbClr val="5D8800"/>
                          </a:lnRef>
                          <a:fillRef idx="1">
                            <a:srgbClr val="81BB00"/>
                          </a:fillRef>
                          <a:effectRef idx="0">
                            <a:scrgbClr r="0" g="0" b="0"/>
                          </a:effectRef>
                          <a:fontRef idx="none"/>
                        </wps:style>
                        <wps:bodyPr/>
                      </wps:wsp>
                      <wps:wsp>
                        <wps:cNvPr id="34312" name="Shape 34312" descr="map of victoria" title="map"/>
                        <wps:cNvSpPr/>
                        <wps:spPr>
                          <a:xfrm>
                            <a:off x="211074" y="2147578"/>
                            <a:ext cx="100330" cy="100330"/>
                          </a:xfrm>
                          <a:custGeom>
                            <a:avLst/>
                            <a:gdLst/>
                            <a:ahLst/>
                            <a:cxnLst/>
                            <a:rect l="0" t="0" r="0" b="0"/>
                            <a:pathLst>
                              <a:path w="100330" h="100330">
                                <a:moveTo>
                                  <a:pt x="0" y="0"/>
                                </a:moveTo>
                                <a:lnTo>
                                  <a:pt x="100330" y="0"/>
                                </a:lnTo>
                                <a:lnTo>
                                  <a:pt x="100330" y="100330"/>
                                </a:lnTo>
                                <a:lnTo>
                                  <a:pt x="0" y="100330"/>
                                </a:lnTo>
                                <a:lnTo>
                                  <a:pt x="0" y="0"/>
                                </a:lnTo>
                              </a:path>
                            </a:pathLst>
                          </a:custGeom>
                          <a:ln w="12700" cap="flat">
                            <a:miter lim="101600"/>
                          </a:ln>
                        </wps:spPr>
                        <wps:style>
                          <a:lnRef idx="1">
                            <a:srgbClr val="29631F"/>
                          </a:lnRef>
                          <a:fillRef idx="1">
                            <a:srgbClr val="3B892D"/>
                          </a:fillRef>
                          <a:effectRef idx="0">
                            <a:scrgbClr r="0" g="0" b="0"/>
                          </a:effectRef>
                          <a:fontRef idx="none"/>
                        </wps:style>
                        <wps:bodyPr/>
                      </wps:wsp>
                    </wpg:wgp>
                  </a:graphicData>
                </a:graphic>
              </wp:inline>
            </w:drawing>
          </mc:Choice>
          <mc:Fallback>
            <w:pict>
              <v:group id="Group 26352" o:spid="_x0000_s1029" alt="Title: Map of Victoria - Description: Map of Victoria showing the breakdown of regions in both the Barwon and Great South Coast regions" style="width:362.7pt;height:189.85pt;mso-position-horizontal-relative:char;mso-position-vertical-relative:line" coordsize="46063,24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">
                <v:rect id="Rectangle 235" o:spid="_x0000_s1030" style="position:absolute;left:45720;top:22564;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eQTxQAAANwAAAAPAAAAZHJzL2Rvd25yZXYueG1sRI9Pi8Iw&#10;FMTvwn6H8Bb2pum6KF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DKBeQTxQAAANwAAAAP&#10;AAAAAAAAAAAAAAAAAAcCAABkcnMvZG93bnJldi54bWxQSwUGAAAAAAMAAwC3AAAA+QIAAAAA&#10;" filled="f" stroked="f">
                  <v:textbox inset="0,0,0,0">
                    <w:txbxContent>
                      <w:p w:rsidR="006052F6" w:rsidRDefault="006052F6">
                        <w:r>
                          <w:rPr>
                            <w:sz w:val="18"/>
                          </w:rPr>
                          <w:t xml:space="preserve"> </w:t>
                        </w:r>
                      </w:p>
                    </w:txbxContent>
                  </v:textbox>
                </v:rect>
                <v:shape id="Shape 259" o:spid="_x0000_s1031" alt="map of victoria" style="position:absolute;left:168;width:28003;height:21478;visibility:visible;mso-wrap-style:square;v-text-anchor:top" coordsize="2800350,2147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" path="m1262063,r309562,257175l1443038,642938r219075,61912l1671638,785813r4762,133350l1719263,933450r204787,l2071688,904875r33337,28575l2185988,966788r-14288,-80963l2328863,833438r76200,14287l2490788,752475r76200,-28575l2566988,1047750r23812,33338l2757488,1128713r42862,66675l2376488,2147888r-61913,-4763l2271713,2090738r-47625,-57150l2133600,1976438r-119062,-14288l1938338,1943100r-109538,-90487l1724025,1757363r-142875,-61913l1423988,1609725r-33338,42863l1371600,1666875v,,-28346,10261,-42862,14288c1314641,1685074,1300163,1687513,1285875,1690688r-95250,-28575l1109663,1609725r-47625,-33337l895350,1500188r-119062,33337l600075,1600200r95250,76200l571500,1676400r-33337,-23812l438150,1643063r-28575,-66675l328613,1495425v,,-1423,-10541,-4763,-14287c314122,1470203,301625,1462088,290513,1452563l176213,1323975,,1252538,,361950r85725,95250l204788,438150r61912,-9525l214313,361950r114300,l466725,381000r,-104775l495300,261938r42863,-47625l523875,157163,590550,95250r104775,9525l747713,138113,828675,90488v10376,-10376,2972,-3417,23813,-19050c857250,69850,862851,69812,866775,66675v4470,-3569,4496,-11544,9525,-14287c889521,45174,904875,42863,919163,38100r42862,19050l971550,147638r47625,33337l1100138,128588,1200150,4763,1262063,xe" fillcolor="#046a38" stroked="f" strokeweight="0">
                  <v:stroke miterlimit="83231f" joinstyle="miter"/>
                  <v:path arrowok="t" textboxrect="0,0,2800350,2147888"/>
                </v:shape>
                <v:shape id="Shape 260" o:spid="_x0000_s1032" alt="map of victoria" style="position:absolute;left:23631;top:9260;width:15631;height:13790;visibility:visible;mso-wrap-style:square;v-text-anchor:top" coordsize="1563065,1379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" path="m1197508,r63030,54191l1260538,132486r100838,72263l1424407,246901r-37821,54191l1329868,361315r-50419,l1235329,367335r-44120,36131l1172299,463690r88938,-39205c1295324,452209,1353210,446608,1399197,457670r55461,-83884l1563065,475729r-75908,31471l1419365,612000r-1258,-3784l1355077,608216r-113449,6020l1153389,656400,1021029,776834,913892,849097,800443,915340r-6300,54203c764210,983831,785101,972642,737413,1011695r-75629,90322l516814,1186332r-63018,48172l409677,1294727r-88240,84303l264706,1336878,157569,1252576,25209,1228484,12598,1102017r44120,-90322l39776,979195,75628,891248,12598,855117,,758762,56718,680479r64719,3924l176479,692531r31509,l239496,602196,144957,572084r50419,-66243l233197,439598r56731,-18060l415976,373355,390766,301092r50419,-12040l598754,277012r6299,24080l592455,385407r37808,48171c644969,433578,662711,440322,674383,433578v11671,-6744,17284,-26975,25920,-40475l750024,415519r75628,-12053l926490,403466r81941,24092l1046810,437922r34735,-36551c1080287,363931,1079017,326492,1077760,289052l1027341,168618r12598,-72276l1058850,6020r44120,18059l1172299,60211,1197508,xe" fillcolor="#85bb24" stroked="f" strokeweight="0">
                  <v:stroke miterlimit="83231f" joinstyle="miter"/>
                  <v:path arrowok="t" textboxrect="0,0,1563065,1379030"/>
                </v:shape>
                <v:shape id="Shape 261" o:spid="_x0000_s1033" alt="map of victoria" style="position:absolute;left:23631;top:9260;width:15631;height:13790;visibility:visible;mso-wrap-style:square;v-text-anchor:top" coordsize="1563065,1379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" path="m25209,1228484r,l157569,1252576r107137,84302l321437,1379030r88240,-84303l453796,1234504r63018,-48172l661784,1102017r75629,-90322c785101,972642,764210,983831,794143,969543r6300,-54203l913892,849097r107137,-72263l1153389,656400r88239,-42164l1355077,608216r63030,l1419365,612000r67792,-104800l1563065,475729,1454658,373786r-55461,83884c1353210,446608,1295324,452209,1261237,424485r-88938,39205l1191209,403466r44120,-36131l1279449,361315r50419,l1386586,301092r37821,-54191l1361376,204749,1260538,132486r,-78295l1197508,r-25209,60211l1102970,24079,1058850,6020r-18911,90322l1027341,168618r50419,120434c1079017,326492,1080287,363931,1081545,401371r-34735,36551l1008431,427558,926490,403466r-100838,l750024,415519,700303,393103v-8636,13500,-14249,33731,-25920,40475c662711,440322,644969,433578,630263,433578l592455,385407r12598,-84315l598754,277012,441185,289052r-50419,12040l415976,373355,289928,421538r-56731,18060l195376,505841r-50419,66243l239496,602196r-31508,90335l176479,692531r-55042,-8128l56718,680479,,758762r12598,96355l75628,891248,39776,979195r16942,32500l12598,1102017r12611,126467xe" filled="f" strokecolor="white" strokeweight="1.5pt">
                  <v:stroke miterlimit="66585f" joinstyle="miter"/>
                  <v:path arrowok="t" textboxrect="0,0,1563065,1379030"/>
                </v:shape>
                <v:shape id="Shape 262" o:spid="_x0000_s1034" alt="map of victoria" style="position:absolute;left:4882;top:3333;width:12002;height:8143;visibility:visible;mso-wrap-style:square;v-text-anchor:top" coordsize="1200150,814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" path="m,l61913,38100r,90488l138113,190500,80963,304800r80962,61913l209550,409575r114300,95250l295275,661988r19050,52387l404813,690563r80962,l523875,704850,423863,752475r80962,42863l571500,814388r47625,l681038,790575,785813,771525r42862,-9525l914400,742950r38100,-4762l1019175,704850r38100,-47625l1114425,642938r23813,-19050l1157288,590550r42862,-4762e" filled="f" strokecolor="white" strokeweight="1.5pt">
                  <v:stroke miterlimit="66585f" joinstyle="miter"/>
                  <v:path arrowok="t" textboxrect="0,0,1200150,814388"/>
                </v:shape>
                <v:shape id="Shape 263" o:spid="_x0000_s1035" style="position:absolute;left:19216;top:9475;width:2953;height:9954;visibility:visible;mso-wrap-style:square;v-text-anchor:top" coordsize="295275,995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" path="m295275,l247650,104775,209550,214313r-19050,90487l238125,400050r-123825,9525l76200,404813r-9525,38100l14288,476250r4762,95250l,638175r57150,14288l4763,752475r28575,38100l33338,842963r47625,19050l14288,909638r9525,38100l57150,995363e" filled="f" strokecolor="white" strokeweight="1.5pt">
                  <v:stroke miterlimit="66585f" joinstyle="miter"/>
                  <v:path arrowok="t" textboxrect="0,0,295275,995363"/>
                </v:shape>
                <v:shape id="Shape 264" o:spid="_x0000_s1036" alt="map of victoria" style="position:absolute;left:8644;top:10761;width:810;height:4619;visibility:visible;mso-wrap-style:square;v-text-anchor:top" coordsize="80963,46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" path="m19050,l52388,100013,,147638r71438,47625l47625,242888r28575,47625l76200,328613r-4762,19050l71438,414338r9525,19050l80963,461963e" filled="f" strokecolor="white" strokeweight="1.5pt">
                  <v:stroke miterlimit="66585f" joinstyle="miter"/>
                  <v:path arrowok="t" textboxrect="0,0,80963,461963"/>
                </v:shape>
                <v:shape id="Shape 266" o:spid="_x0000_s1037" style="position:absolute;left:29550;top:13284;width:1270;height:6223;visibility:visible;mso-wrap-style:square;v-text-anchor:top" coordsize="127000,62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" path="m12700,l,215900r69850,l50800,476250,31750,577850r76200,25400l127000,622300e" filled="f" strokecolor="white" strokeweight="1.5pt">
                  <v:stroke miterlimit="66585f" joinstyle="miter"/>
                  <v:path arrowok="t" textboxrect="0,0,127000,622300"/>
                </v:shape>
                <v:shape id="Shape 267" o:spid="_x0000_s1038" style="position:absolute;left:33994;top:13729;width:1651;height:1778;visibility:visible;mso-wrap-style:square;v-text-anchor:top" coordsize="165100,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" path="m12700,l,127000r158750,25400l165100,177800e" filled="f" strokecolor="white" strokeweight="1.5pt">
                  <v:stroke miterlimit="66585f" joinstyle="miter"/>
                  <v:path arrowok="t" textboxrect="0,0,165100,177800"/>
                </v:shape>
                <v:shape id="Picture 269" o:spid="_x0000_s1039" type="#_x0000_t75" alt="map of victoria" style="position:absolute;left:23576;top:16380;width:7574;height:2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">
                  <v:imagedata r:id="rId22" o:title="map of victoria"/>
                </v:shape>
                <v:rect id="Rectangle 270" o:spid="_x0000_s1040" alt="map of victoria" style="position:absolute;left:26090;top:16788;width:3375;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" filled="f" stroked="f">
                  <v:textbox inset="0,0,0,0">
                    <w:txbxContent>
                      <w:p w:rsidR="006052F6" w:rsidRDefault="006052F6">
                        <w:r>
                          <w:rPr>
                            <w:color w:val="FFFFFF"/>
                            <w:sz w:val="16"/>
                          </w:rPr>
                          <w:t>Colac-</w:t>
                        </w:r>
                      </w:p>
                    </w:txbxContent>
                  </v:textbox>
                </v:rect>
                <v:rect id="Rectangle 271" o:spid="_x0000_s1041" style="position:absolute;left:28635;top:16019;width:507;height:2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" filled="f" stroked="f">
                  <v:textbox inset="0,0,0,0">
                    <w:txbxContent>
                      <w:p w:rsidR="006052F6" w:rsidRDefault="006052F6">
                        <w:r>
                          <w:rPr>
                            <w:rFonts w:ascii="Times New Roman" w:eastAsia="Times New Roman" w:hAnsi="Times New Roman" w:cs="Times New Roman"/>
                            <w:sz w:val="24"/>
                          </w:rPr>
                          <w:t xml:space="preserve"> </w:t>
                        </w:r>
                      </w:p>
                    </w:txbxContent>
                  </v:textbox>
                </v:rect>
                <v:rect id="Rectangle 272" o:spid="_x0000_s1042" alt="map of victoria" style="position:absolute;left:26014;top:18023;width:3574;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" filled="f" stroked="f">
                  <v:textbox inset="0,0,0,0">
                    <w:txbxContent>
                      <w:p w:rsidR="006052F6" w:rsidRDefault="006052F6">
                        <w:r>
                          <w:rPr>
                            <w:color w:val="FFFFFF"/>
                            <w:sz w:val="16"/>
                          </w:rPr>
                          <w:t>Otway</w:t>
                        </w:r>
                      </w:p>
                    </w:txbxContent>
                  </v:textbox>
                </v:rect>
                <v:rect id="Rectangle 273" o:spid="_x0000_s1043" style="position:absolute;left:28696;top:17254;width:507;height:2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mA8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C8ymA8xQAAANwAAAAP&#10;AAAAAAAAAAAAAAAAAAcCAABkcnMvZG93bnJldi54bWxQSwUGAAAAAAMAAwC3AAAA+QIAAAAA&#10;" filled="f" stroked="f">
                  <v:textbox inset="0,0,0,0">
                    <w:txbxContent>
                      <w:p w:rsidR="006052F6" w:rsidRDefault="006052F6">
                        <w:r>
                          <w:rPr>
                            <w:rFonts w:ascii="Times New Roman" w:eastAsia="Times New Roman" w:hAnsi="Times New Roman" w:cs="Times New Roman"/>
                            <w:sz w:val="24"/>
                          </w:rPr>
                          <w:t xml:space="preserve"> </w:t>
                        </w:r>
                      </w:p>
                    </w:txbxContent>
                  </v:textbox>
                </v:rect>
                <v:shape id="Picture 275" o:spid="_x0000_s1044" type="#_x0000_t75" style="position:absolute;left:33665;top:9568;width:10515;height:2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">
                  <v:imagedata r:id="rId23" o:title=""/>
                </v:shape>
                <v:rect id="Rectangle 276" o:spid="_x0000_s1045" alt="map of victoria" style="position:absolute;left:35478;top:10799;width:9092;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cOk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XMD/mXAE5PYPAAD//wMAUEsBAi0AFAAGAAgAAAAhANvh9svuAAAAhQEAABMAAAAAAAAA&#10;AAAAAAAAAAAAAFtDb250ZW50X1R5cGVzXS54bWxQSwECLQAUAAYACAAAACEAWvQsW78AAAAVAQAA&#10;CwAAAAAAAAAAAAAAAAAfAQAAX3JlbHMvLnJlbHNQSwECLQAUAAYACAAAACEArL3DpMYAAADcAAAA&#10;DwAAAAAAAAAAAAAAAAAHAgAAZHJzL2Rvd25yZXYueG1sUEsFBgAAAAADAAMAtwAAAPoCAAAAAA==&#10;" filled="f" stroked="f">
                  <v:textbox inset="0,0,0,0">
                    <w:txbxContent>
                      <w:p w:rsidR="006052F6" w:rsidRDefault="006052F6">
                        <w:r>
                          <w:rPr>
                            <w:sz w:val="16"/>
                          </w:rPr>
                          <w:t>Greater Geelong</w:t>
                        </w:r>
                      </w:p>
                    </w:txbxContent>
                  </v:textbox>
                </v:rect>
                <v:rect id="Rectangle 277" o:spid="_x0000_s1046" style="position:absolute;left:42336;top:10030;width:507;height:2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WY/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" filled="f" stroked="f">
                  <v:textbox inset="0,0,0,0">
                    <w:txbxContent>
                      <w:p w:rsidR="006052F6" w:rsidRDefault="006052F6">
                        <w:r>
                          <w:rPr>
                            <w:rFonts w:ascii="Times New Roman" w:eastAsia="Times New Roman" w:hAnsi="Times New Roman" w:cs="Times New Roman"/>
                            <w:sz w:val="24"/>
                          </w:rPr>
                          <w:t xml:space="preserve"> </w:t>
                        </w:r>
                      </w:p>
                    </w:txbxContent>
                  </v:textbox>
                </v:rect>
                <v:shape id="Picture 279" o:spid="_x0000_s1047" type="#_x0000_t75" alt="map of victoria" style="position:absolute;left:27233;top:13470;width:10592;height:3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">
                  <v:imagedata r:id="rId24" o:title="map of victoria"/>
                </v:shape>
                <v:rect id="Rectangle 280" o:spid="_x0000_s1048" style="position:absolute;left:31699;top:14807;width:2820;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" filled="f" stroked="f">
                  <v:textbox inset="0,0,0,0">
                    <w:txbxContent>
                      <w:p w:rsidR="006052F6" w:rsidRDefault="006052F6">
                        <w:r>
                          <w:rPr>
                            <w:color w:val="FFFFFF"/>
                            <w:sz w:val="16"/>
                          </w:rPr>
                          <w:t xml:space="preserve">Surf  </w:t>
                        </w:r>
                      </w:p>
                    </w:txbxContent>
                  </v:textbox>
                </v:rect>
                <v:rect id="Rectangle 281" o:spid="_x0000_s1049" style="position:absolute;left:31379;top:16057;width:3069;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" filled="f" stroked="f">
                  <v:textbox inset="0,0,0,0">
                    <w:txbxContent>
                      <w:p w:rsidR="006052F6" w:rsidRDefault="006052F6">
                        <w:r>
                          <w:rPr>
                            <w:color w:val="FFFFFF"/>
                            <w:sz w:val="16"/>
                          </w:rPr>
                          <w:t>Coast</w:t>
                        </w:r>
                      </w:p>
                    </w:txbxContent>
                  </v:textbox>
                </v:rect>
                <v:rect id="Rectangle 282" o:spid="_x0000_s1050" alt="map of victoria" style="position:absolute;left:33680;top:15288;width:507;height:2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" filled="f" stroked="f">
                  <v:textbox inset="0,0,0,0">
                    <w:txbxContent>
                      <w:p w:rsidR="006052F6" w:rsidRDefault="006052F6">
                        <w:r>
                          <w:rPr>
                            <w:rFonts w:ascii="Times New Roman" w:eastAsia="Times New Roman" w:hAnsi="Times New Roman" w:cs="Times New Roman"/>
                            <w:sz w:val="24"/>
                          </w:rPr>
                          <w:t xml:space="preserve"> </w:t>
                        </w:r>
                      </w:p>
                    </w:txbxContent>
                  </v:textbox>
                </v:rect>
                <v:shape id="Picture 284" o:spid="_x0000_s1051" type="#_x0000_t75" alt="map of victoria" style="position:absolute;left:35082;top:13089;width:10592;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">
                  <v:imagedata r:id="rId25" o:title="map of victoria"/>
                </v:shape>
                <v:rect id="Rectangle 285" o:spid="_x0000_s1052" alt="map of victoria" style="position:absolute;left:37779;top:14395;width:6880;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30xgAAANwAAAAPAAAAZHJzL2Rvd25yZXYueG1sRI9Ba8JA&#10;FITvBf/D8oTe6qYBS4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abot9MYAAADcAAAA&#10;DwAAAAAAAAAAAAAAAAAHAgAAZHJzL2Rvd25yZXYueG1sUEsFBgAAAAADAAMAtwAAAPoCAAAAAA==&#10;" filled="f" stroked="f">
                  <v:textbox inset="0,0,0,0">
                    <w:txbxContent>
                      <w:p w:rsidR="006052F6" w:rsidRDefault="006052F6">
                        <w:r>
                          <w:rPr>
                            <w:sz w:val="16"/>
                          </w:rPr>
                          <w:t>Queenscliffe</w:t>
                        </w:r>
                      </w:p>
                    </w:txbxContent>
                  </v:textbox>
                </v:rect>
                <v:rect id="Rectangle 286" o:spid="_x0000_s1053" style="position:absolute;left:42961;top:13627;width:507;height:2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" filled="f" stroked="f">
                  <v:textbox inset="0,0,0,0">
                    <w:txbxContent>
                      <w:p w:rsidR="006052F6" w:rsidRDefault="006052F6">
                        <w:r>
                          <w:rPr>
                            <w:rFonts w:ascii="Times New Roman" w:eastAsia="Times New Roman" w:hAnsi="Times New Roman" w:cs="Times New Roman"/>
                            <w:sz w:val="24"/>
                          </w:rPr>
                          <w:t xml:space="preserve"> </w:t>
                        </w:r>
                      </w:p>
                    </w:txbxContent>
                  </v:textbox>
                </v:rect>
                <v:shape id="Picture 288" o:spid="_x0000_s1054" type="#_x0000_t75" alt="map of victoria" style="position:absolute;left:11384;top:11245;width:7574;height: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">
                  <v:imagedata r:id="rId22" o:title="map of victoria"/>
                </v:shape>
                <v:rect id="Rectangle 289" o:spid="_x0000_s1055" alt="map of victoria" style="position:absolute;left:13700;top:12292;width:3859;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" filled="f" stroked="f">
                  <v:textbox inset="0,0,0,0">
                    <w:txbxContent>
                      <w:p w:rsidR="006052F6" w:rsidRDefault="006052F6">
                        <w:r>
                          <w:rPr>
                            <w:color w:val="FFFFFF"/>
                            <w:sz w:val="16"/>
                          </w:rPr>
                          <w:t>Moyne</w:t>
                        </w:r>
                      </w:p>
                    </w:txbxContent>
                  </v:textbox>
                </v:rect>
                <v:rect id="Rectangle 290" o:spid="_x0000_s1056" style="position:absolute;left:16611;top:11523;width:507;height:2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" filled="f" stroked="f">
                  <v:textbox inset="0,0,0,0">
                    <w:txbxContent>
                      <w:p w:rsidR="006052F6" w:rsidRDefault="006052F6">
                        <w:r>
                          <w:rPr>
                            <w:rFonts w:ascii="Times New Roman" w:eastAsia="Times New Roman" w:hAnsi="Times New Roman" w:cs="Times New Roman"/>
                            <w:sz w:val="24"/>
                          </w:rPr>
                          <w:t xml:space="preserve"> </w:t>
                        </w:r>
                      </w:p>
                    </w:txbxContent>
                  </v:textbox>
                </v:rect>
                <v:shape id="Picture 292" o:spid="_x0000_s1057" type="#_x0000_t75" alt="map of victoria" style="position:absolute;left:18409;top:13774;width:7986;height:2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">
                  <v:imagedata r:id="rId26" o:title="map of victoria"/>
                </v:shape>
                <v:rect id="Rectangle 293" o:spid="_x0000_s1058" alt="map of australia" style="position:absolute;left:20071;top:14879;width:6159;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obGxgAAANwAAAAPAAAAZHJzL2Rvd25yZXYueG1sRI9Ba8JA&#10;FITvBf/D8oTe6qYR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DMaGxsYAAADcAAAA&#10;DwAAAAAAAAAAAAAAAAAHAgAAZHJzL2Rvd25yZXYueG1sUEsFBgAAAAADAAMAtwAAAPoCAAAAAA==&#10;" filled="f" stroked="f">
                  <v:textbox inset="0,0,0,0">
                    <w:txbxContent>
                      <w:p w:rsidR="006052F6" w:rsidRDefault="006052F6">
                        <w:r>
                          <w:rPr>
                            <w:color w:val="FFFFFF"/>
                            <w:sz w:val="14"/>
                          </w:rPr>
                          <w:t>Corangamite</w:t>
                        </w:r>
                      </w:p>
                    </w:txbxContent>
                  </v:textbox>
                </v:rect>
                <v:rect id="Rectangle 294" o:spid="_x0000_s1059" style="position:absolute;left:24719;top:14130;width:466;height:2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x6yxgAAANwAAAAPAAAAZHJzL2Rvd25yZXYueG1sRI9Ba8JA&#10;FITvBf/D8oTe6qZB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gy8essYAAADcAAAA&#10;DwAAAAAAAAAAAAAAAAAHAgAAZHJzL2Rvd25yZXYueG1sUEsFBgAAAAADAAMAtwAAAPoCAAAAAA==&#10;" filled="f" stroked="f">
                  <v:textbox inset="0,0,0,0">
                    <w:txbxContent>
                      <w:p w:rsidR="006052F6" w:rsidRDefault="006052F6">
                        <w:r>
                          <w:rPr>
                            <w:rFonts w:ascii="Times New Roman" w:eastAsia="Times New Roman" w:hAnsi="Times New Roman" w:cs="Times New Roman"/>
                          </w:rPr>
                          <w:t xml:space="preserve"> </w:t>
                        </w:r>
                      </w:p>
                    </w:txbxContent>
                  </v:textbox>
                </v:rect>
                <v:shape id="Picture 296" o:spid="_x0000_s1060" type="#_x0000_t75" style="position:absolute;left:10454;top:16761;width:7559;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">
                  <v:imagedata r:id="rId27" o:title=""/>
                </v:shape>
                <v:rect id="Rectangle 297" o:spid="_x0000_s1061" alt="map of victoria" style="position:absolute;left:11338;top:17794;width:7688;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" filled="f" stroked="f">
                  <v:textbox inset="0,0,0,0">
                    <w:txbxContent>
                      <w:p w:rsidR="006052F6" w:rsidRDefault="006052F6">
                        <w:r>
                          <w:rPr>
                            <w:sz w:val="16"/>
                          </w:rPr>
                          <w:t>Warrnambool</w:t>
                        </w:r>
                      </w:p>
                    </w:txbxContent>
                  </v:textbox>
                </v:rect>
                <v:shape id="Picture 300" o:spid="_x0000_s1062" type="#_x0000_t75" alt="map of victoria" style="position:absolute;left:6720;top:3381;width:7559;height:2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">
                  <v:imagedata r:id="rId27" o:title="map of victoria"/>
                </v:shape>
                <v:rect id="Rectangle 301" o:spid="_x0000_s1063" alt="map of victoria" style="position:absolute;left:8610;top:3788;width:5354;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ycwxQAAANwAAAAPAAAAZHJzL2Rvd25yZXYueG1sRI9Ba8JA&#10;FITvgv9heUJvZpMK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ANsycwxQAAANwAAAAP&#10;AAAAAAAAAAAAAAAAAAcCAABkcnMvZG93bnJldi54bWxQSwUGAAAAAAMAAwC3AAAA+QIAAAAA&#10;" filled="f" stroked="f">
                  <v:textbox inset="0,0,0,0">
                    <w:txbxContent>
                      <w:p w:rsidR="006052F6" w:rsidRDefault="006052F6">
                        <w:r>
                          <w:rPr>
                            <w:color w:val="FFFFFF"/>
                            <w:sz w:val="16"/>
                          </w:rPr>
                          <w:t xml:space="preserve">Southern </w:t>
                        </w:r>
                      </w:p>
                    </w:txbxContent>
                  </v:textbox>
                </v:rect>
                <v:rect id="Rectangle 302" o:spid="_x0000_s1064" alt="map of victoria" style="position:absolute;left:8260;top:5038;width:5962;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blHxgAAANwAAAAPAAAAZHJzL2Rvd25yZXYueG1sRI9Pa8JA&#10;FMTvBb/D8oTemo0Riq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WG5R8YAAADcAAAA&#10;DwAAAAAAAAAAAAAAAAAHAgAAZHJzL2Rvd25yZXYueG1sUEsFBgAAAAADAAMAtwAAAPoCAAAAAA==&#10;" filled="f" stroked="f">
                  <v:textbox inset="0,0,0,0">
                    <w:txbxContent>
                      <w:p w:rsidR="006052F6" w:rsidRDefault="006052F6">
                        <w:r>
                          <w:rPr>
                            <w:color w:val="FFFFFF"/>
                            <w:sz w:val="16"/>
                          </w:rPr>
                          <w:t>Grampians</w:t>
                        </w:r>
                      </w:p>
                    </w:txbxContent>
                  </v:textbox>
                </v:rect>
                <v:rect id="Rectangle 303" o:spid="_x0000_s1065" style="position:absolute;left:12740;top:4269;width:507;height:2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RzcxQAAANwAAAAPAAAAZHJzL2Rvd25yZXYueG1sRI9Ba8JA&#10;FITvBf/D8oTemo0N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CSLRzcxQAAANwAAAAP&#10;AAAAAAAAAAAAAAAAAAcCAABkcnMvZG93bnJldi54bWxQSwUGAAAAAAMAAwC3AAAA+QIAAAAA&#10;" filled="f" stroked="f">
                  <v:textbox inset="0,0,0,0">
                    <w:txbxContent>
                      <w:p w:rsidR="006052F6" w:rsidRDefault="006052F6">
                        <w:r>
                          <w:rPr>
                            <w:rFonts w:ascii="Times New Roman" w:eastAsia="Times New Roman" w:hAnsi="Times New Roman" w:cs="Times New Roman"/>
                            <w:sz w:val="24"/>
                          </w:rPr>
                          <w:t xml:space="preserve"> </w:t>
                        </w:r>
                      </w:p>
                    </w:txbxContent>
                  </v:textbox>
                </v:rect>
                <v:shape id="Picture 305" o:spid="_x0000_s1066" type="#_x0000_t75" alt="map of victoria" style="position:absolute;top:8867;width:7574;height:2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">
                  <v:imagedata r:id="rId22" o:title="map of victoria"/>
                </v:shape>
                <v:rect id="Rectangle 306" o:spid="_x0000_s1067" alt="map of victoria" style="position:absolute;left:2225;top:9915;width:4145;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9ExQAAANwAAAAPAAAAZHJzL2Rvd25yZXYueG1sRI9Ba8JA&#10;FITvhf6H5RV6q5u2IB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CCWr9ExQAAANwAAAAP&#10;AAAAAAAAAAAAAAAAAAcCAABkcnMvZG93bnJldi54bWxQSwUGAAAAAAMAAwC3AAAA+QIAAAAA&#10;" filled="f" stroked="f">
                  <v:textbox inset="0,0,0,0">
                    <w:txbxContent>
                      <w:p w:rsidR="006052F6" w:rsidRDefault="006052F6">
                        <w:r>
                          <w:rPr>
                            <w:color w:val="FFFFFF"/>
                            <w:sz w:val="16"/>
                          </w:rPr>
                          <w:t>Glenelg</w:t>
                        </w:r>
                      </w:p>
                    </w:txbxContent>
                  </v:textbox>
                </v:rect>
                <v:rect id="Rectangle 307" o:spid="_x0000_s1068" style="position:absolute;left:5349;top:9146;width:506;height:2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rfxQAAANwAAAAPAAAAZHJzL2Rvd25yZXYueG1sRI9Li8JA&#10;EITvC/sfhl7wtk5Wwd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DtFhrfxQAAANwAAAAP&#10;AAAAAAAAAAAAAAAAAAcCAABkcnMvZG93bnJldi54bWxQSwUGAAAAAAMAAwC3AAAA+QIAAAAA&#10;" filled="f" stroked="f">
                  <v:textbox inset="0,0,0,0">
                    <w:txbxContent>
                      <w:p w:rsidR="006052F6" w:rsidRDefault="006052F6">
                        <w:r>
                          <w:rPr>
                            <w:rFonts w:ascii="Times New Roman" w:eastAsia="Times New Roman" w:hAnsi="Times New Roman" w:cs="Times New Roman"/>
                            <w:sz w:val="24"/>
                          </w:rPr>
                          <w:t xml:space="preserve"> </w:t>
                        </w:r>
                      </w:p>
                    </w:txbxContent>
                  </v:textbox>
                </v:rect>
                <v:shape id="Shape 34310" o:spid="_x0000_s1069" alt="map of victoria" style="position:absolute;left:1361;top:19291;width:12935;height:3715;visibility:visible;mso-wrap-style:square;v-text-anchor:top" coordsize="1293495,371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" path="m,l1293495,r,371475l,371475,,e" stroked="f" strokeweight="0">
                  <v:stroke miterlimit="83231f" joinstyle="miter"/>
                  <v:path arrowok="t" textboxrect="0,0,1293495,371475"/>
                </v:shape>
                <v:rect id="Rectangle 309" o:spid="_x0000_s1070" alt="map of victoria" style="position:absolute;left:2301;top:19687;width:252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Ss2xgAAANwAAAAPAAAAZHJzL2Rvd25yZXYueG1sRI9Pa8JA&#10;FMTvQr/D8oTedGML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88UrNsYAAADcAAAA&#10;DwAAAAAAAAAAAAAAAAAHAgAAZHJzL2Rvd25yZXYueG1sUEsFBgAAAAADAAMAtwAAAPoCAAAAAA==&#10;" filled="f" stroked="f">
                  <v:textbox inset="0,0,0,0">
                    <w:txbxContent>
                      <w:p w:rsidR="006052F6" w:rsidRDefault="006052F6"/>
                    </w:txbxContent>
                  </v:textbox>
                </v:rect>
                <v:rect id="Rectangle 310" o:spid="_x0000_s1071" alt="map of victoria" style="position:absolute;left:4206;top:19973;width:4239;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hR2wgAAANwAAAAPAAAAZHJzL2Rvd25yZXYueG1sRE9Na8JA&#10;EL0L/odlCt50Y4W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DnJhR2wgAAANwAAAAPAAAA&#10;AAAAAAAAAAAAAAcCAABkcnMvZG93bnJldi54bWxQSwUGAAAAAAMAAwC3AAAA9gIAAAAA&#10;" filled="f" stroked="f">
                  <v:textbox inset="0,0,0,0">
                    <w:txbxContent>
                      <w:p w:rsidR="006052F6" w:rsidRDefault="006052F6">
                        <w:r>
                          <w:rPr>
                            <w:sz w:val="16"/>
                          </w:rPr>
                          <w:t>Barwon</w:t>
                        </w:r>
                      </w:p>
                    </w:txbxContent>
                  </v:textbox>
                </v:rect>
                <v:rect id="Rectangle 311" o:spid="_x0000_s1072" style="position:absolute;left:7391;top:19973;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" filled="f" stroked="f">
                  <v:textbox inset="0,0,0,0">
                    <w:txbxContent>
                      <w:p w:rsidR="006052F6" w:rsidRDefault="006052F6">
                        <w:r>
                          <w:rPr>
                            <w:sz w:val="16"/>
                          </w:rPr>
                          <w:t xml:space="preserve"> </w:t>
                        </w:r>
                      </w:p>
                    </w:txbxContent>
                  </v:textbox>
                </v:rect>
                <v:rect id="Rectangle 312" o:spid="_x0000_s1073" alt="map of victoria" style="position:absolute;left:3761;top:21189;width:12732;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C+axAAAANwAAAAPAAAAZHJzL2Rvd25yZXYueG1sRI9Bi8Iw&#10;FITvgv8hPGFvmqog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Hi4L5rEAAAA3AAAAA8A&#10;AAAAAAAAAAAAAAAABwIAAGRycy9kb3ducmV2LnhtbFBLBQYAAAAAAwADALcAAAD4AgAAAAA=&#10;" filled="f" stroked="f">
                  <v:textbox inset="0,0,0,0">
                    <w:txbxContent>
                      <w:p w:rsidR="006052F6" w:rsidRDefault="006052F6">
                        <w:r>
                          <w:rPr>
                            <w:sz w:val="16"/>
                          </w:rPr>
                          <w:t xml:space="preserve">Great South Coast </w:t>
                        </w:r>
                      </w:p>
                    </w:txbxContent>
                  </v:textbox>
                </v:rect>
                <v:shape id="Shape 34311" o:spid="_x0000_s1074" style="position:absolute;left:2110;top:19691;width:1023;height:1035;visibility:visible;mso-wrap-style:square;v-text-anchor:top" coordsize="102235,10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" path="m,l102235,r,103505l,103505,,e" fillcolor="#81bb00" strokecolor="#5d8800" strokeweight="1pt">
                  <v:stroke miterlimit="66585f" joinstyle="miter"/>
                  <v:path arrowok="t" textboxrect="0,0,102235,103505"/>
                </v:shape>
                <v:shape id="Shape 34312" o:spid="_x0000_s1075" alt="map of victoria" style="position:absolute;left:2110;top:21475;width:1004;height:1004;visibility:visible;mso-wrap-style:square;v-text-anchor:top" coordsize="100330,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" path="m,l100330,r,100330l,100330,,e" fillcolor="#3b892d" strokecolor="#29631f" strokeweight="1pt">
                  <v:stroke miterlimit="66585f" joinstyle="miter"/>
                  <v:path arrowok="t" textboxrect="0,0,100330,100330"/>
                </v:shape>
                <w10:anchorlock/>
              </v:group>
            </w:pict>
          </mc:Fallback>
        </mc:AlternateContent>
      </w:r>
    </w:p>
    <w:p w:rsidR="00946E72" w:rsidRDefault="00FD4A60">
      <w:pPr>
        <w:spacing w:after="77" w:line="362" w:lineRule="auto"/>
        <w:ind w:left="266" w:right="258" w:hanging="10"/>
        <w:jc w:val="both"/>
      </w:pPr>
      <w:r>
        <w:t xml:space="preserve">The Committee is made up of 11 members drawn from across the region.  Like other RDA Committees, RDA BSW Committee’s core responsibilities are: to be a key facilitator of strategic change and economic, social and environmental development in the region; to be the link between government, business and the community; and to facilitate whole of government responses to opportunities in the community. </w:t>
      </w:r>
    </w:p>
    <w:p w:rsidR="00946E72" w:rsidRDefault="00FD4A60">
      <w:pPr>
        <w:spacing w:after="245" w:line="268" w:lineRule="auto"/>
        <w:ind w:left="267" w:right="264" w:hanging="10"/>
      </w:pPr>
      <w:r>
        <w:t xml:space="preserve">The RDA BSW executes its core responsibilities by: </w:t>
      </w:r>
    </w:p>
    <w:p w:rsidR="00946E72" w:rsidRDefault="00FD4A60">
      <w:pPr>
        <w:numPr>
          <w:ilvl w:val="0"/>
          <w:numId w:val="2"/>
        </w:numPr>
        <w:spacing w:after="131" w:line="268" w:lineRule="auto"/>
        <w:ind w:right="264" w:hanging="360"/>
      </w:pPr>
      <w:r>
        <w:t xml:space="preserve">Enabling and encouraging regional prosperity, monitoring progress in key areas </w:t>
      </w:r>
    </w:p>
    <w:p w:rsidR="00946E72" w:rsidRDefault="00FD4A60">
      <w:pPr>
        <w:numPr>
          <w:ilvl w:val="0"/>
          <w:numId w:val="2"/>
        </w:numPr>
        <w:spacing w:after="131" w:line="268" w:lineRule="auto"/>
        <w:ind w:right="264" w:hanging="360"/>
      </w:pPr>
      <w:r>
        <w:t xml:space="preserve">Leveraging regional advantages and build sector strengths </w:t>
      </w:r>
    </w:p>
    <w:p w:rsidR="00946E72" w:rsidRDefault="00FD4A60">
      <w:pPr>
        <w:numPr>
          <w:ilvl w:val="0"/>
          <w:numId w:val="2"/>
        </w:numPr>
        <w:spacing w:after="131" w:line="268" w:lineRule="auto"/>
        <w:ind w:right="264" w:hanging="360"/>
      </w:pPr>
      <w:r>
        <w:t xml:space="preserve">Promote regional capabilities/investment opportunities </w:t>
      </w:r>
    </w:p>
    <w:p w:rsidR="00946E72" w:rsidRDefault="00FD4A60">
      <w:pPr>
        <w:numPr>
          <w:ilvl w:val="0"/>
          <w:numId w:val="2"/>
        </w:numPr>
        <w:spacing w:after="134" w:line="268" w:lineRule="auto"/>
        <w:ind w:right="264" w:hanging="360"/>
      </w:pPr>
      <w:r>
        <w:t xml:space="preserve">Support increase in exports/greater Asian presence </w:t>
      </w:r>
    </w:p>
    <w:p w:rsidR="00946E72" w:rsidRDefault="00FD4A60" w:rsidP="00877B5D">
      <w:pPr>
        <w:numPr>
          <w:ilvl w:val="0"/>
          <w:numId w:val="2"/>
        </w:numPr>
        <w:spacing w:after="134" w:line="268" w:lineRule="auto"/>
        <w:ind w:right="264" w:hanging="360"/>
      </w:pPr>
      <w:r>
        <w:t>Reduce barriers to job/economic growth i.e. infrastructure development, policy alignment</w:t>
      </w:r>
    </w:p>
    <w:p w:rsidR="00946E72" w:rsidRDefault="00FD4A60">
      <w:pPr>
        <w:pStyle w:val="Heading1"/>
        <w:ind w:left="613" w:right="44" w:hanging="357"/>
      </w:pPr>
      <w:bookmarkStart w:id="4" w:name="_Toc503795681"/>
      <w:r>
        <w:t>Improving education outcomes is a key priority in the Barwon South West region</w:t>
      </w:r>
      <w:bookmarkEnd w:id="4"/>
      <w:r>
        <w:t xml:space="preserve"> </w:t>
      </w:r>
    </w:p>
    <w:p w:rsidR="00946E72" w:rsidRDefault="00FD4A60">
      <w:pPr>
        <w:spacing w:after="77" w:line="362" w:lineRule="auto"/>
        <w:ind w:left="266" w:right="258" w:hanging="10"/>
        <w:jc w:val="both"/>
      </w:pPr>
      <w:r>
        <w:t xml:space="preserve">Education attainment, retention and skills have a direct bearing on individual health, business activity and workforce growth.  Education retention and attainment rates are a primary concern for the BSW region. This concern is particularly acute in rural localities where student outcomes can be affected by access to training, learning options, technology barriers and social disadvantage. Education outcomes influence employment, wellbeing, regional business growth and productivity, all key drivers of regional prosperity.  </w:t>
      </w:r>
    </w:p>
    <w:p w:rsidR="00946E72" w:rsidRDefault="00FD4A60">
      <w:pPr>
        <w:spacing w:after="0" w:line="362" w:lineRule="auto"/>
        <w:ind w:left="266" w:right="258" w:hanging="10"/>
        <w:jc w:val="both"/>
      </w:pPr>
      <w:r>
        <w:lastRenderedPageBreak/>
        <w:t xml:space="preserve">Year 12 participation and completion and post-secondary qualification rates across the region are below the Victorian average and significantly lower than metropolitan Melbourne. As outlined in RDA BSW’s Regional Road Map (2013-2016), RDA BSW has set an ambitious target to improve education outcomes in the region.  </w:t>
      </w:r>
    </w:p>
    <w:p w:rsidR="00946E72" w:rsidRDefault="00FD4A60">
      <w:pPr>
        <w:spacing w:after="189"/>
        <w:ind w:left="266" w:right="256" w:hanging="10"/>
        <w:jc w:val="both"/>
      </w:pPr>
      <w:r>
        <w:rPr>
          <w:i/>
        </w:rPr>
        <w:t xml:space="preserve">By 2022, the region’s education attainment levels will be at least the equivalent of the Victorian average. </w:t>
      </w:r>
      <w:r>
        <w:t xml:space="preserve"> </w:t>
      </w:r>
    </w:p>
    <w:p w:rsidR="00946E72" w:rsidRDefault="00FD4A60">
      <w:pPr>
        <w:spacing w:after="77" w:line="362" w:lineRule="auto"/>
        <w:ind w:left="266" w:right="258" w:hanging="10"/>
        <w:jc w:val="both"/>
      </w:pPr>
      <w:r>
        <w:t xml:space="preserve">The BSW region has a number of areas with a high level of socioeconomic disadvantage, characterised by lower levels of income, lower educational attainment, high levels of unemployment and unskilled occupations. The extent of this disadvantage impacts on all strategies to further transform the BSW region and improve its integration into the global knowledge economy. </w:t>
      </w:r>
    </w:p>
    <w:p w:rsidR="00946E72" w:rsidRDefault="00FD4A60">
      <w:pPr>
        <w:spacing w:after="77" w:line="362" w:lineRule="auto"/>
        <w:ind w:left="266" w:right="258" w:hanging="10"/>
        <w:jc w:val="both"/>
      </w:pPr>
      <w:r>
        <w:t xml:space="preserve">Attainment levels in the Barwon South West region vary across the region, with barriers and causes often unique to place, so much so that one collective impact approach to improving education outcomes for the region has developed six individualised local action plans. </w:t>
      </w:r>
    </w:p>
    <w:p w:rsidR="00946E72" w:rsidRDefault="00FD4A60">
      <w:pPr>
        <w:spacing w:after="71" w:line="361" w:lineRule="auto"/>
        <w:ind w:left="267" w:right="264" w:hanging="10"/>
      </w:pPr>
      <w:r>
        <w:t xml:space="preserve">It’s within this context that is important to note that the BSW region is, at many times for different reasons, best considered as being made up of two sub-regions (Barwon and Great South Coast. </w:t>
      </w:r>
    </w:p>
    <w:p w:rsidR="00946E72" w:rsidRDefault="00FD4A60" w:rsidP="003C1002">
      <w:pPr>
        <w:spacing w:after="240" w:line="362" w:lineRule="auto"/>
        <w:ind w:left="266" w:right="258" w:hanging="10"/>
        <w:jc w:val="both"/>
      </w:pPr>
      <w:r>
        <w:t xml:space="preserve">The sub-regional Strategic Plans for both G21 (incorporates Barwon region) and Great South Coast (GSC) highlight improving education outcome as a top priority for each region. Both Regional Partnerships (Victorian Government Advisory Committees) that operate in the BSW region have highlighted the need for government and the community to take action to improve education outcomes. </w:t>
      </w:r>
    </w:p>
    <w:p w:rsidR="00946E72" w:rsidRDefault="003C1002" w:rsidP="003C1002">
      <w:pPr>
        <w:spacing w:after="240"/>
        <w:ind w:left="272"/>
      </w:pPr>
      <w:r>
        <w:t xml:space="preserve"> </w:t>
      </w:r>
      <w:r w:rsidR="00FD4A60">
        <w:rPr>
          <w:b/>
        </w:rPr>
        <w:t>Great South Coast Region: Warrnambool (C); Moyne (S); Glenelg (S); Corangamite (S); Southern Grampians (S)</w:t>
      </w:r>
      <w:r w:rsidR="00FD4A60">
        <w:t xml:space="preserve"> </w:t>
      </w:r>
      <w:r w:rsidR="00FD4A60">
        <w:rPr>
          <w:b/>
        </w:rPr>
        <w:t xml:space="preserve"> </w:t>
      </w:r>
    </w:p>
    <w:tbl>
      <w:tblPr>
        <w:tblStyle w:val="TableGrid"/>
        <w:tblW w:w="10241" w:type="dxa"/>
        <w:tblInd w:w="10" w:type="dxa"/>
        <w:tblCellMar>
          <w:top w:w="114" w:type="dxa"/>
          <w:left w:w="5" w:type="dxa"/>
        </w:tblCellMar>
        <w:tblLook w:val="04A0" w:firstRow="1" w:lastRow="0" w:firstColumn="1" w:lastColumn="0" w:noHBand="0" w:noVBand="1"/>
        <w:tblCaption w:val="Great South Coast region"/>
        <w:tblDescription w:val="Performance of Great South Coast region and LGAs compared to Metropolitan Melbourne"/>
      </w:tblPr>
      <w:tblGrid>
        <w:gridCol w:w="2532"/>
        <w:gridCol w:w="962"/>
        <w:gridCol w:w="965"/>
        <w:gridCol w:w="967"/>
        <w:gridCol w:w="1045"/>
        <w:gridCol w:w="883"/>
        <w:gridCol w:w="966"/>
        <w:gridCol w:w="1031"/>
        <w:gridCol w:w="890"/>
      </w:tblGrid>
      <w:tr w:rsidR="00946E72" w:rsidTr="00FD4A60">
        <w:trPr>
          <w:trHeight w:val="676"/>
          <w:tblHeader/>
        </w:trPr>
        <w:tc>
          <w:tcPr>
            <w:tcW w:w="2532" w:type="dxa"/>
            <w:tcBorders>
              <w:top w:val="single" w:sz="7" w:space="0" w:color="1F1446"/>
              <w:left w:val="nil"/>
              <w:bottom w:val="single" w:sz="22" w:space="0" w:color="E9ECF4"/>
              <w:right w:val="single" w:sz="8" w:space="0" w:color="FFFFFF"/>
            </w:tcBorders>
            <w:shd w:val="clear" w:color="auto" w:fill="1F1446"/>
            <w:vAlign w:val="center"/>
          </w:tcPr>
          <w:p w:rsidR="00946E72" w:rsidRDefault="00FD4A60">
            <w:r>
              <w:rPr>
                <w:b/>
                <w:color w:val="FFFFFF"/>
                <w:sz w:val="18"/>
              </w:rPr>
              <w:t>INDICATOR</w:t>
            </w:r>
            <w:r>
              <w:rPr>
                <w:b/>
                <w:color w:val="FFFFFF"/>
                <w:sz w:val="18"/>
                <w:vertAlign w:val="superscript"/>
              </w:rPr>
              <w:footnoteReference w:id="1"/>
            </w:r>
            <w:r>
              <w:rPr>
                <w:color w:val="FFFFFF"/>
                <w:sz w:val="18"/>
              </w:rPr>
              <w:t xml:space="preserve"> </w:t>
            </w:r>
          </w:p>
        </w:tc>
        <w:tc>
          <w:tcPr>
            <w:tcW w:w="962" w:type="dxa"/>
            <w:tcBorders>
              <w:top w:val="single" w:sz="7" w:space="0" w:color="1F1446"/>
              <w:left w:val="single" w:sz="8" w:space="0" w:color="FFFFFF"/>
              <w:bottom w:val="single" w:sz="24" w:space="0" w:color="1F1446"/>
              <w:right w:val="single" w:sz="8" w:space="0" w:color="FFFFFF"/>
            </w:tcBorders>
            <w:shd w:val="clear" w:color="auto" w:fill="1F1446"/>
            <w:vAlign w:val="center"/>
          </w:tcPr>
          <w:p w:rsidR="00946E72" w:rsidRDefault="00FD4A60">
            <w:pPr>
              <w:jc w:val="center"/>
            </w:pPr>
            <w:r>
              <w:rPr>
                <w:b/>
                <w:color w:val="FFFFFF"/>
                <w:sz w:val="14"/>
              </w:rPr>
              <w:t>METRO MELBOURNE</w:t>
            </w:r>
            <w:r>
              <w:rPr>
                <w:color w:val="FFFFFF"/>
                <w:sz w:val="14"/>
              </w:rPr>
              <w:t xml:space="preserve"> </w:t>
            </w:r>
          </w:p>
        </w:tc>
        <w:tc>
          <w:tcPr>
            <w:tcW w:w="965" w:type="dxa"/>
            <w:tcBorders>
              <w:top w:val="single" w:sz="7" w:space="0" w:color="1F1446"/>
              <w:left w:val="single" w:sz="8" w:space="0" w:color="FFFFFF"/>
              <w:bottom w:val="single" w:sz="24" w:space="0" w:color="1F1446"/>
              <w:right w:val="single" w:sz="8" w:space="0" w:color="FFFFFF"/>
            </w:tcBorders>
            <w:shd w:val="clear" w:color="auto" w:fill="1F1446"/>
            <w:vAlign w:val="center"/>
          </w:tcPr>
          <w:p w:rsidR="00946E72" w:rsidRDefault="00FD4A60">
            <w:pPr>
              <w:ind w:left="61"/>
            </w:pPr>
            <w:r>
              <w:rPr>
                <w:b/>
                <w:color w:val="FFFFFF"/>
                <w:sz w:val="14"/>
              </w:rPr>
              <w:t>REGIONAL VIC</w:t>
            </w:r>
            <w:r>
              <w:rPr>
                <w:color w:val="FFFFFF"/>
                <w:sz w:val="14"/>
              </w:rPr>
              <w:t xml:space="preserve"> </w:t>
            </w:r>
          </w:p>
        </w:tc>
        <w:tc>
          <w:tcPr>
            <w:tcW w:w="967" w:type="dxa"/>
            <w:tcBorders>
              <w:top w:val="single" w:sz="7" w:space="0" w:color="1F1446"/>
              <w:left w:val="single" w:sz="8" w:space="0" w:color="FFFFFF"/>
              <w:bottom w:val="single" w:sz="24" w:space="0" w:color="1F1446"/>
              <w:right w:val="single" w:sz="8" w:space="0" w:color="FFFFFF"/>
            </w:tcBorders>
            <w:shd w:val="clear" w:color="auto" w:fill="1F1446"/>
            <w:vAlign w:val="center"/>
          </w:tcPr>
          <w:p w:rsidR="00946E72" w:rsidRDefault="00FD4A60">
            <w:pPr>
              <w:ind w:right="13"/>
              <w:jc w:val="center"/>
            </w:pPr>
            <w:r>
              <w:rPr>
                <w:b/>
                <w:color w:val="FFFFFF"/>
                <w:sz w:val="14"/>
              </w:rPr>
              <w:t>GSC</w:t>
            </w:r>
            <w:r>
              <w:rPr>
                <w:color w:val="FFFFFF"/>
                <w:sz w:val="14"/>
              </w:rPr>
              <w:t xml:space="preserve"> </w:t>
            </w:r>
          </w:p>
        </w:tc>
        <w:tc>
          <w:tcPr>
            <w:tcW w:w="1045" w:type="dxa"/>
            <w:tcBorders>
              <w:top w:val="single" w:sz="7" w:space="0" w:color="1F1446"/>
              <w:left w:val="single" w:sz="8" w:space="0" w:color="FFFFFF"/>
              <w:bottom w:val="single" w:sz="8" w:space="0" w:color="FFFFFF"/>
              <w:right w:val="single" w:sz="8" w:space="0" w:color="FFFFFF"/>
            </w:tcBorders>
            <w:shd w:val="clear" w:color="auto" w:fill="1F1446"/>
            <w:vAlign w:val="center"/>
          </w:tcPr>
          <w:p w:rsidR="00946E72" w:rsidRDefault="00FD4A60">
            <w:pPr>
              <w:ind w:left="18"/>
              <w:jc w:val="both"/>
            </w:pPr>
            <w:r>
              <w:rPr>
                <w:b/>
                <w:color w:val="FFFFFF"/>
                <w:sz w:val="14"/>
              </w:rPr>
              <w:t>WARRNAMBOOL</w:t>
            </w:r>
            <w:r>
              <w:rPr>
                <w:color w:val="FFFFFF"/>
                <w:sz w:val="14"/>
              </w:rPr>
              <w:t xml:space="preserve"> </w:t>
            </w:r>
          </w:p>
        </w:tc>
        <w:tc>
          <w:tcPr>
            <w:tcW w:w="883" w:type="dxa"/>
            <w:tcBorders>
              <w:top w:val="single" w:sz="7" w:space="0" w:color="1F1446"/>
              <w:left w:val="single" w:sz="8" w:space="0" w:color="FFFFFF"/>
              <w:bottom w:val="single" w:sz="8" w:space="0" w:color="FFFFFF"/>
              <w:right w:val="single" w:sz="8" w:space="0" w:color="FFFFFF"/>
            </w:tcBorders>
            <w:shd w:val="clear" w:color="auto" w:fill="1F1446"/>
            <w:vAlign w:val="center"/>
          </w:tcPr>
          <w:p w:rsidR="00946E72" w:rsidRDefault="00FD4A60">
            <w:pPr>
              <w:ind w:right="7"/>
              <w:jc w:val="center"/>
            </w:pPr>
            <w:r>
              <w:rPr>
                <w:b/>
                <w:color w:val="FFFFFF"/>
                <w:sz w:val="14"/>
              </w:rPr>
              <w:t>MOYNE</w:t>
            </w:r>
            <w:r>
              <w:rPr>
                <w:color w:val="FFFFFF"/>
                <w:sz w:val="14"/>
              </w:rPr>
              <w:t xml:space="preserve"> </w:t>
            </w:r>
          </w:p>
        </w:tc>
        <w:tc>
          <w:tcPr>
            <w:tcW w:w="966" w:type="dxa"/>
            <w:tcBorders>
              <w:top w:val="single" w:sz="7" w:space="0" w:color="1F1446"/>
              <w:left w:val="single" w:sz="8" w:space="0" w:color="FFFFFF"/>
              <w:bottom w:val="single" w:sz="8" w:space="0" w:color="FFFFFF"/>
              <w:right w:val="single" w:sz="8" w:space="0" w:color="FFFFFF"/>
            </w:tcBorders>
            <w:shd w:val="clear" w:color="auto" w:fill="1F1446"/>
            <w:vAlign w:val="center"/>
          </w:tcPr>
          <w:p w:rsidR="00946E72" w:rsidRDefault="00FD4A60">
            <w:pPr>
              <w:ind w:right="6"/>
              <w:jc w:val="center"/>
            </w:pPr>
            <w:r>
              <w:rPr>
                <w:b/>
                <w:color w:val="FFFFFF"/>
                <w:sz w:val="14"/>
              </w:rPr>
              <w:t>GLENELG</w:t>
            </w:r>
            <w:r>
              <w:rPr>
                <w:color w:val="FFFFFF"/>
                <w:sz w:val="14"/>
              </w:rPr>
              <w:t xml:space="preserve"> </w:t>
            </w:r>
          </w:p>
        </w:tc>
        <w:tc>
          <w:tcPr>
            <w:tcW w:w="1031" w:type="dxa"/>
            <w:tcBorders>
              <w:top w:val="single" w:sz="7" w:space="0" w:color="1F1446"/>
              <w:left w:val="single" w:sz="8" w:space="0" w:color="FFFFFF"/>
              <w:bottom w:val="single" w:sz="8" w:space="0" w:color="FFFFFF"/>
              <w:right w:val="single" w:sz="8" w:space="0" w:color="FFFFFF"/>
            </w:tcBorders>
            <w:shd w:val="clear" w:color="auto" w:fill="1F1446"/>
            <w:vAlign w:val="center"/>
          </w:tcPr>
          <w:p w:rsidR="00946E72" w:rsidRDefault="00FD4A60">
            <w:pPr>
              <w:ind w:left="23"/>
              <w:jc w:val="both"/>
            </w:pPr>
            <w:r>
              <w:rPr>
                <w:b/>
                <w:color w:val="FFFFFF"/>
                <w:sz w:val="14"/>
              </w:rPr>
              <w:t>CORRANGAMITE</w:t>
            </w:r>
            <w:r>
              <w:rPr>
                <w:color w:val="FFFFFF"/>
                <w:sz w:val="14"/>
              </w:rPr>
              <w:t xml:space="preserve"> </w:t>
            </w:r>
          </w:p>
        </w:tc>
        <w:tc>
          <w:tcPr>
            <w:tcW w:w="890" w:type="dxa"/>
            <w:tcBorders>
              <w:top w:val="single" w:sz="7" w:space="0" w:color="1F1446"/>
              <w:left w:val="single" w:sz="8" w:space="0" w:color="FFFFFF"/>
              <w:bottom w:val="single" w:sz="22" w:space="0" w:color="D2EDCE"/>
              <w:right w:val="nil"/>
            </w:tcBorders>
            <w:shd w:val="clear" w:color="auto" w:fill="1F1446"/>
          </w:tcPr>
          <w:p w:rsidR="00946E72" w:rsidRDefault="00FD4A60">
            <w:pPr>
              <w:jc w:val="center"/>
            </w:pPr>
            <w:r>
              <w:rPr>
                <w:b/>
                <w:color w:val="FFFFFF"/>
                <w:sz w:val="14"/>
              </w:rPr>
              <w:t xml:space="preserve">SOUTHERN   GRAMPIANS </w:t>
            </w:r>
          </w:p>
        </w:tc>
      </w:tr>
      <w:tr w:rsidR="00946E72" w:rsidTr="00FD4A60">
        <w:trPr>
          <w:trHeight w:val="638"/>
        </w:trPr>
        <w:tc>
          <w:tcPr>
            <w:tcW w:w="2532" w:type="dxa"/>
            <w:tcBorders>
              <w:top w:val="single" w:sz="22" w:space="0" w:color="E9ECF4"/>
              <w:left w:val="nil"/>
              <w:bottom w:val="single" w:sz="7" w:space="0" w:color="E9ECF4"/>
              <w:right w:val="single" w:sz="24" w:space="0" w:color="1F1446"/>
            </w:tcBorders>
            <w:shd w:val="clear" w:color="auto" w:fill="E9ECF4"/>
            <w:vAlign w:val="center"/>
          </w:tcPr>
          <w:p w:rsidR="00946E72" w:rsidRDefault="00FD4A60">
            <w:pPr>
              <w:jc w:val="both"/>
            </w:pPr>
            <w:r>
              <w:rPr>
                <w:sz w:val="18"/>
              </w:rPr>
              <w:t xml:space="preserve">Unemployment rate (Q1 2017) % </w:t>
            </w:r>
          </w:p>
        </w:tc>
        <w:tc>
          <w:tcPr>
            <w:tcW w:w="962" w:type="dxa"/>
            <w:tcBorders>
              <w:top w:val="single" w:sz="24" w:space="0" w:color="1F1446"/>
              <w:left w:val="single" w:sz="24" w:space="0" w:color="1F1446"/>
              <w:bottom w:val="single" w:sz="8" w:space="0" w:color="FFFFFF"/>
              <w:right w:val="single" w:sz="8" w:space="0" w:color="FFFFFF"/>
            </w:tcBorders>
            <w:shd w:val="clear" w:color="auto" w:fill="E9ECF4"/>
            <w:vAlign w:val="center"/>
          </w:tcPr>
          <w:p w:rsidR="00946E72" w:rsidRDefault="00FD4A60">
            <w:pPr>
              <w:ind w:right="133"/>
              <w:jc w:val="right"/>
            </w:pPr>
            <w:r>
              <w:rPr>
                <w:sz w:val="18"/>
              </w:rPr>
              <w:t xml:space="preserve">5.93 </w:t>
            </w:r>
          </w:p>
        </w:tc>
        <w:tc>
          <w:tcPr>
            <w:tcW w:w="965" w:type="dxa"/>
            <w:tcBorders>
              <w:top w:val="single" w:sz="24" w:space="0" w:color="1F1446"/>
              <w:left w:val="single" w:sz="8" w:space="0" w:color="FFFFFF"/>
              <w:bottom w:val="single" w:sz="8" w:space="0" w:color="FFFFFF"/>
              <w:right w:val="nil"/>
            </w:tcBorders>
            <w:shd w:val="clear" w:color="auto" w:fill="D2EDCE"/>
            <w:vAlign w:val="center"/>
          </w:tcPr>
          <w:p w:rsidR="00946E72" w:rsidRDefault="00FD4A60">
            <w:pPr>
              <w:ind w:left="496"/>
            </w:pPr>
            <w:r>
              <w:rPr>
                <w:sz w:val="18"/>
              </w:rPr>
              <w:t xml:space="preserve">5.52 </w:t>
            </w:r>
          </w:p>
        </w:tc>
        <w:tc>
          <w:tcPr>
            <w:tcW w:w="967" w:type="dxa"/>
            <w:tcBorders>
              <w:top w:val="single" w:sz="24" w:space="0" w:color="1F1446"/>
              <w:left w:val="nil"/>
              <w:bottom w:val="single" w:sz="7" w:space="0" w:color="A6DE9D"/>
              <w:right w:val="single" w:sz="24" w:space="0" w:color="1F1446"/>
            </w:tcBorders>
            <w:shd w:val="clear" w:color="auto" w:fill="D2EDCE"/>
            <w:vAlign w:val="center"/>
          </w:tcPr>
          <w:p w:rsidR="00946E72" w:rsidRDefault="00FD4A60">
            <w:pPr>
              <w:ind w:left="491"/>
            </w:pPr>
            <w:r>
              <w:rPr>
                <w:sz w:val="18"/>
              </w:rPr>
              <w:t xml:space="preserve">4.70 </w:t>
            </w:r>
          </w:p>
        </w:tc>
        <w:tc>
          <w:tcPr>
            <w:tcW w:w="1045" w:type="dxa"/>
            <w:tcBorders>
              <w:top w:val="single" w:sz="8" w:space="0" w:color="FFFFFF"/>
              <w:left w:val="single" w:sz="24" w:space="0" w:color="1F1446"/>
              <w:bottom w:val="single" w:sz="8" w:space="0" w:color="FFFFFF"/>
              <w:right w:val="single" w:sz="8" w:space="0" w:color="FFFFFF"/>
            </w:tcBorders>
            <w:shd w:val="clear" w:color="auto" w:fill="D2EDCE"/>
            <w:vAlign w:val="center"/>
          </w:tcPr>
          <w:p w:rsidR="00946E72" w:rsidRDefault="00FD4A60">
            <w:pPr>
              <w:ind w:left="546"/>
            </w:pPr>
            <w:r>
              <w:rPr>
                <w:sz w:val="18"/>
              </w:rPr>
              <w:t xml:space="preserve">4.97 </w:t>
            </w:r>
          </w:p>
        </w:tc>
        <w:tc>
          <w:tcPr>
            <w:tcW w:w="883" w:type="dxa"/>
            <w:tcBorders>
              <w:top w:val="single" w:sz="8" w:space="0" w:color="FFFFFF"/>
              <w:left w:val="single" w:sz="8" w:space="0" w:color="FFFFFF"/>
              <w:bottom w:val="single" w:sz="8" w:space="0" w:color="FFFFFF"/>
              <w:right w:val="single" w:sz="8" w:space="0" w:color="FFFFFF"/>
            </w:tcBorders>
            <w:shd w:val="clear" w:color="auto" w:fill="A6DE9D"/>
            <w:vAlign w:val="center"/>
          </w:tcPr>
          <w:p w:rsidR="00946E72" w:rsidRDefault="00FD4A60">
            <w:pPr>
              <w:ind w:right="103"/>
              <w:jc w:val="right"/>
            </w:pPr>
            <w:r>
              <w:rPr>
                <w:sz w:val="18"/>
              </w:rPr>
              <w:t xml:space="preserve">3.19 </w:t>
            </w:r>
          </w:p>
        </w:tc>
        <w:tc>
          <w:tcPr>
            <w:tcW w:w="966" w:type="dxa"/>
            <w:tcBorders>
              <w:top w:val="single" w:sz="8" w:space="0" w:color="FFFFFF"/>
              <w:left w:val="single" w:sz="8" w:space="0" w:color="FFFFFF"/>
              <w:bottom w:val="single" w:sz="8" w:space="0" w:color="FFFFFF"/>
              <w:right w:val="single" w:sz="8" w:space="0" w:color="FFFFFF"/>
            </w:tcBorders>
            <w:shd w:val="clear" w:color="auto" w:fill="FFCC99"/>
            <w:vAlign w:val="center"/>
          </w:tcPr>
          <w:p w:rsidR="00946E72" w:rsidRDefault="00FD4A60">
            <w:pPr>
              <w:ind w:left="499"/>
            </w:pPr>
            <w:r>
              <w:rPr>
                <w:sz w:val="18"/>
              </w:rPr>
              <w:t xml:space="preserve">6.20 </w:t>
            </w:r>
          </w:p>
        </w:tc>
        <w:tc>
          <w:tcPr>
            <w:tcW w:w="1031" w:type="dxa"/>
            <w:tcBorders>
              <w:top w:val="single" w:sz="8" w:space="0" w:color="FFFFFF"/>
              <w:left w:val="single" w:sz="8" w:space="0" w:color="FFFFFF"/>
              <w:bottom w:val="single" w:sz="7" w:space="0" w:color="A6DE9D"/>
              <w:right w:val="single" w:sz="8" w:space="0" w:color="FFFFFF"/>
            </w:tcBorders>
            <w:shd w:val="clear" w:color="auto" w:fill="A6DE9D"/>
            <w:vAlign w:val="center"/>
          </w:tcPr>
          <w:p w:rsidR="00946E72" w:rsidRDefault="00FD4A60">
            <w:pPr>
              <w:ind w:left="532"/>
            </w:pPr>
            <w:r>
              <w:rPr>
                <w:sz w:val="18"/>
              </w:rPr>
              <w:t xml:space="preserve">3.64 </w:t>
            </w:r>
          </w:p>
        </w:tc>
        <w:tc>
          <w:tcPr>
            <w:tcW w:w="890" w:type="dxa"/>
            <w:tcBorders>
              <w:top w:val="single" w:sz="22" w:space="0" w:color="D2EDCE"/>
              <w:left w:val="single" w:sz="8" w:space="0" w:color="FFFFFF"/>
              <w:bottom w:val="single" w:sz="7" w:space="0" w:color="A6DE9D"/>
              <w:right w:val="nil"/>
            </w:tcBorders>
            <w:shd w:val="clear" w:color="auto" w:fill="D2EDCE"/>
          </w:tcPr>
          <w:p w:rsidR="00946E72" w:rsidRDefault="00FD4A60">
            <w:pPr>
              <w:ind w:right="101"/>
              <w:jc w:val="right"/>
            </w:pPr>
            <w:r>
              <w:rPr>
                <w:sz w:val="18"/>
              </w:rPr>
              <w:t xml:space="preserve">4.96 </w:t>
            </w:r>
          </w:p>
        </w:tc>
      </w:tr>
      <w:tr w:rsidR="00946E72" w:rsidTr="00FD4A60">
        <w:trPr>
          <w:trHeight w:val="670"/>
        </w:trPr>
        <w:tc>
          <w:tcPr>
            <w:tcW w:w="2532" w:type="dxa"/>
            <w:tcBorders>
              <w:top w:val="single" w:sz="7" w:space="0" w:color="E9ECF4"/>
              <w:left w:val="nil"/>
              <w:bottom w:val="single" w:sz="7" w:space="0" w:color="E9ECF4"/>
              <w:right w:val="single" w:sz="24" w:space="0" w:color="1F1446"/>
            </w:tcBorders>
            <w:shd w:val="clear" w:color="auto" w:fill="E9ECF4"/>
            <w:vAlign w:val="center"/>
          </w:tcPr>
          <w:p w:rsidR="00946E72" w:rsidRDefault="00FD4A60">
            <w:r>
              <w:rPr>
                <w:sz w:val="18"/>
              </w:rPr>
              <w:t xml:space="preserve">Youth (15-24) unemployment rate(2011) % </w:t>
            </w:r>
          </w:p>
        </w:tc>
        <w:tc>
          <w:tcPr>
            <w:tcW w:w="962" w:type="dxa"/>
            <w:tcBorders>
              <w:top w:val="single" w:sz="8" w:space="0" w:color="FFFFFF"/>
              <w:left w:val="single" w:sz="24" w:space="0" w:color="1F1446"/>
              <w:bottom w:val="single" w:sz="8" w:space="0" w:color="FFFFFF"/>
              <w:right w:val="single" w:sz="8" w:space="0" w:color="FFFFFF"/>
            </w:tcBorders>
            <w:shd w:val="clear" w:color="auto" w:fill="E9ECF4"/>
            <w:vAlign w:val="center"/>
          </w:tcPr>
          <w:p w:rsidR="00946E72" w:rsidRDefault="00FD4A60">
            <w:pPr>
              <w:ind w:right="87"/>
              <w:jc w:val="right"/>
            </w:pPr>
            <w:r>
              <w:rPr>
                <w:sz w:val="18"/>
              </w:rPr>
              <w:t xml:space="preserve">12.37 </w:t>
            </w:r>
          </w:p>
        </w:tc>
        <w:tc>
          <w:tcPr>
            <w:tcW w:w="965" w:type="dxa"/>
            <w:tcBorders>
              <w:top w:val="single" w:sz="8" w:space="0" w:color="FFFFFF"/>
              <w:left w:val="single" w:sz="8" w:space="0" w:color="FFFFFF"/>
              <w:bottom w:val="single" w:sz="7" w:space="0" w:color="FF7B80"/>
              <w:right w:val="single" w:sz="8" w:space="0" w:color="FFFFFF"/>
            </w:tcBorders>
            <w:shd w:val="clear" w:color="auto" w:fill="D2EDCE"/>
            <w:vAlign w:val="center"/>
          </w:tcPr>
          <w:p w:rsidR="00946E72" w:rsidRDefault="00FD4A60">
            <w:pPr>
              <w:ind w:right="99"/>
              <w:jc w:val="right"/>
            </w:pPr>
            <w:r>
              <w:rPr>
                <w:sz w:val="18"/>
              </w:rPr>
              <w:t xml:space="preserve">11.06 </w:t>
            </w:r>
          </w:p>
        </w:tc>
        <w:tc>
          <w:tcPr>
            <w:tcW w:w="967" w:type="dxa"/>
            <w:tcBorders>
              <w:top w:val="single" w:sz="7" w:space="0" w:color="A6DE9D"/>
              <w:left w:val="single" w:sz="8" w:space="0" w:color="FFFFFF"/>
              <w:bottom w:val="single" w:sz="7" w:space="0" w:color="FF7B80"/>
              <w:right w:val="single" w:sz="24" w:space="0" w:color="1F1446"/>
            </w:tcBorders>
            <w:shd w:val="clear" w:color="auto" w:fill="A6DE9D"/>
            <w:vAlign w:val="center"/>
          </w:tcPr>
          <w:p w:rsidR="00946E72" w:rsidRDefault="00FD4A60">
            <w:pPr>
              <w:ind w:left="491"/>
            </w:pPr>
            <w:r>
              <w:rPr>
                <w:sz w:val="18"/>
              </w:rPr>
              <w:t xml:space="preserve">9.35 </w:t>
            </w:r>
          </w:p>
        </w:tc>
        <w:tc>
          <w:tcPr>
            <w:tcW w:w="1045" w:type="dxa"/>
            <w:tcBorders>
              <w:top w:val="single" w:sz="8" w:space="0" w:color="FFFFFF"/>
              <w:left w:val="single" w:sz="24" w:space="0" w:color="1F1446"/>
              <w:bottom w:val="single" w:sz="7" w:space="0" w:color="FF7B80"/>
              <w:right w:val="single" w:sz="8" w:space="0" w:color="FFFFFF"/>
            </w:tcBorders>
            <w:shd w:val="clear" w:color="auto" w:fill="A6DE9D"/>
            <w:vAlign w:val="center"/>
          </w:tcPr>
          <w:p w:rsidR="00946E72" w:rsidRDefault="00FD4A60">
            <w:pPr>
              <w:ind w:right="129"/>
              <w:jc w:val="right"/>
            </w:pPr>
            <w:r>
              <w:rPr>
                <w:sz w:val="18"/>
              </w:rPr>
              <w:t xml:space="preserve">10.64 </w:t>
            </w:r>
          </w:p>
        </w:tc>
        <w:tc>
          <w:tcPr>
            <w:tcW w:w="883" w:type="dxa"/>
            <w:tcBorders>
              <w:top w:val="single" w:sz="8" w:space="0" w:color="FFFFFF"/>
              <w:left w:val="single" w:sz="8" w:space="0" w:color="FFFFFF"/>
              <w:bottom w:val="single" w:sz="7" w:space="0" w:color="FF7B80"/>
              <w:right w:val="single" w:sz="8" w:space="0" w:color="FFFFFF"/>
            </w:tcBorders>
            <w:shd w:val="clear" w:color="auto" w:fill="A6DE9D"/>
            <w:vAlign w:val="center"/>
          </w:tcPr>
          <w:p w:rsidR="00946E72" w:rsidRDefault="00FD4A60">
            <w:pPr>
              <w:ind w:right="103"/>
              <w:jc w:val="right"/>
            </w:pPr>
            <w:r>
              <w:rPr>
                <w:sz w:val="18"/>
              </w:rPr>
              <w:t xml:space="preserve">8.26 </w:t>
            </w:r>
          </w:p>
        </w:tc>
        <w:tc>
          <w:tcPr>
            <w:tcW w:w="966" w:type="dxa"/>
            <w:tcBorders>
              <w:top w:val="single" w:sz="8" w:space="0" w:color="FFFFFF"/>
              <w:left w:val="single" w:sz="8" w:space="0" w:color="FFFFFF"/>
              <w:bottom w:val="single" w:sz="7" w:space="0" w:color="FF7B80"/>
              <w:right w:val="single" w:sz="8" w:space="0" w:color="FFFFFF"/>
            </w:tcBorders>
            <w:shd w:val="clear" w:color="auto" w:fill="D2EDCE"/>
            <w:vAlign w:val="center"/>
          </w:tcPr>
          <w:p w:rsidR="00946E72" w:rsidRDefault="00FD4A60">
            <w:pPr>
              <w:ind w:right="97"/>
              <w:jc w:val="right"/>
            </w:pPr>
            <w:r>
              <w:rPr>
                <w:sz w:val="18"/>
              </w:rPr>
              <w:t xml:space="preserve">11.05 </w:t>
            </w:r>
          </w:p>
        </w:tc>
        <w:tc>
          <w:tcPr>
            <w:tcW w:w="1031" w:type="dxa"/>
            <w:tcBorders>
              <w:top w:val="single" w:sz="7" w:space="0" w:color="A6DE9D"/>
              <w:left w:val="single" w:sz="8" w:space="0" w:color="FFFFFF"/>
              <w:bottom w:val="single" w:sz="7" w:space="0" w:color="FF7B80"/>
              <w:right w:val="single" w:sz="8" w:space="0" w:color="FFFFFF"/>
            </w:tcBorders>
            <w:shd w:val="clear" w:color="auto" w:fill="A6DE9D"/>
            <w:vAlign w:val="center"/>
          </w:tcPr>
          <w:p w:rsidR="00946E72" w:rsidRDefault="00FD4A60">
            <w:pPr>
              <w:ind w:left="532"/>
            </w:pPr>
            <w:r>
              <w:rPr>
                <w:sz w:val="18"/>
              </w:rPr>
              <w:t xml:space="preserve">6.56 </w:t>
            </w:r>
          </w:p>
        </w:tc>
        <w:tc>
          <w:tcPr>
            <w:tcW w:w="890" w:type="dxa"/>
            <w:tcBorders>
              <w:top w:val="single" w:sz="7" w:space="0" w:color="A6DE9D"/>
              <w:left w:val="single" w:sz="8" w:space="0" w:color="FFFFFF"/>
              <w:bottom w:val="single" w:sz="7" w:space="0" w:color="FF7B80"/>
              <w:right w:val="nil"/>
            </w:tcBorders>
            <w:shd w:val="clear" w:color="auto" w:fill="A6DE9D"/>
          </w:tcPr>
          <w:p w:rsidR="00946E72" w:rsidRDefault="00FD4A60">
            <w:pPr>
              <w:ind w:right="101"/>
              <w:jc w:val="right"/>
            </w:pPr>
            <w:r>
              <w:rPr>
                <w:sz w:val="18"/>
              </w:rPr>
              <w:t xml:space="preserve">7.53 </w:t>
            </w:r>
          </w:p>
        </w:tc>
      </w:tr>
      <w:tr w:rsidR="00946E72" w:rsidTr="00FD4A60">
        <w:trPr>
          <w:trHeight w:val="679"/>
        </w:trPr>
        <w:tc>
          <w:tcPr>
            <w:tcW w:w="2532" w:type="dxa"/>
            <w:tcBorders>
              <w:top w:val="single" w:sz="7" w:space="0" w:color="E9ECF4"/>
              <w:left w:val="nil"/>
              <w:bottom w:val="single" w:sz="16" w:space="0" w:color="E9ECF4"/>
              <w:right w:val="single" w:sz="24" w:space="0" w:color="1F1446"/>
            </w:tcBorders>
            <w:shd w:val="clear" w:color="auto" w:fill="E9ECF4"/>
            <w:vAlign w:val="center"/>
          </w:tcPr>
          <w:p w:rsidR="00946E72" w:rsidRDefault="00FD4A60">
            <w:pPr>
              <w:jc w:val="both"/>
            </w:pPr>
            <w:r>
              <w:rPr>
                <w:sz w:val="18"/>
              </w:rPr>
              <w:t xml:space="preserve">Non Year 12 Completion (2011) % </w:t>
            </w:r>
          </w:p>
        </w:tc>
        <w:tc>
          <w:tcPr>
            <w:tcW w:w="962" w:type="dxa"/>
            <w:tcBorders>
              <w:top w:val="single" w:sz="8" w:space="0" w:color="FFFFFF"/>
              <w:left w:val="single" w:sz="24" w:space="0" w:color="1F1446"/>
              <w:bottom w:val="single" w:sz="24" w:space="0" w:color="1F1446"/>
              <w:right w:val="single" w:sz="8" w:space="0" w:color="FFFFFF"/>
            </w:tcBorders>
            <w:shd w:val="clear" w:color="auto" w:fill="E9ECF4"/>
            <w:vAlign w:val="center"/>
          </w:tcPr>
          <w:p w:rsidR="00946E72" w:rsidRDefault="00FD4A60">
            <w:pPr>
              <w:ind w:right="87"/>
              <w:jc w:val="right"/>
            </w:pPr>
            <w:r>
              <w:rPr>
                <w:sz w:val="18"/>
              </w:rPr>
              <w:t xml:space="preserve">40.53 </w:t>
            </w:r>
          </w:p>
        </w:tc>
        <w:tc>
          <w:tcPr>
            <w:tcW w:w="965" w:type="dxa"/>
            <w:tcBorders>
              <w:top w:val="single" w:sz="7" w:space="0" w:color="FF7B80"/>
              <w:left w:val="single" w:sz="8" w:space="0" w:color="FFFFFF"/>
              <w:bottom w:val="single" w:sz="24" w:space="0" w:color="1F1446"/>
              <w:right w:val="nil"/>
            </w:tcBorders>
            <w:shd w:val="clear" w:color="auto" w:fill="FF7B80"/>
            <w:vAlign w:val="center"/>
          </w:tcPr>
          <w:p w:rsidR="00946E72" w:rsidRDefault="00FD4A60">
            <w:pPr>
              <w:ind w:right="99"/>
              <w:jc w:val="right"/>
            </w:pPr>
            <w:r>
              <w:rPr>
                <w:sz w:val="18"/>
              </w:rPr>
              <w:t xml:space="preserve">60.83 </w:t>
            </w:r>
          </w:p>
        </w:tc>
        <w:tc>
          <w:tcPr>
            <w:tcW w:w="967" w:type="dxa"/>
            <w:tcBorders>
              <w:top w:val="single" w:sz="7" w:space="0" w:color="FF7B80"/>
              <w:left w:val="nil"/>
              <w:bottom w:val="single" w:sz="24" w:space="0" w:color="1F1446"/>
              <w:right w:val="single" w:sz="24" w:space="0" w:color="1F1446"/>
            </w:tcBorders>
            <w:shd w:val="clear" w:color="auto" w:fill="FF7B80"/>
            <w:vAlign w:val="center"/>
          </w:tcPr>
          <w:p w:rsidR="00946E72" w:rsidRDefault="00FD4A60">
            <w:pPr>
              <w:ind w:right="107"/>
              <w:jc w:val="right"/>
            </w:pPr>
            <w:r>
              <w:rPr>
                <w:sz w:val="18"/>
              </w:rPr>
              <w:t xml:space="preserve">63.48 </w:t>
            </w:r>
          </w:p>
        </w:tc>
        <w:tc>
          <w:tcPr>
            <w:tcW w:w="1045" w:type="dxa"/>
            <w:tcBorders>
              <w:top w:val="single" w:sz="7" w:space="0" w:color="FF7B80"/>
              <w:left w:val="single" w:sz="24" w:space="0" w:color="1F1446"/>
              <w:bottom w:val="single" w:sz="16" w:space="0" w:color="FF7B80"/>
              <w:right w:val="single" w:sz="8" w:space="0" w:color="FFFFFF"/>
            </w:tcBorders>
            <w:shd w:val="clear" w:color="auto" w:fill="FF7B80"/>
            <w:vAlign w:val="center"/>
          </w:tcPr>
          <w:p w:rsidR="00946E72" w:rsidRDefault="00FD4A60">
            <w:pPr>
              <w:ind w:right="129"/>
              <w:jc w:val="right"/>
            </w:pPr>
            <w:r>
              <w:rPr>
                <w:sz w:val="18"/>
              </w:rPr>
              <w:t xml:space="preserve">58.65 </w:t>
            </w:r>
          </w:p>
        </w:tc>
        <w:tc>
          <w:tcPr>
            <w:tcW w:w="883" w:type="dxa"/>
            <w:tcBorders>
              <w:top w:val="single" w:sz="7" w:space="0" w:color="FF7B80"/>
              <w:left w:val="single" w:sz="8" w:space="0" w:color="FFFFFF"/>
              <w:bottom w:val="single" w:sz="16" w:space="0" w:color="FF7B80"/>
              <w:right w:val="single" w:sz="8" w:space="0" w:color="FFFFFF"/>
            </w:tcBorders>
            <w:shd w:val="clear" w:color="auto" w:fill="FF7B80"/>
            <w:vAlign w:val="center"/>
          </w:tcPr>
          <w:p w:rsidR="00946E72" w:rsidRDefault="00FD4A60">
            <w:pPr>
              <w:ind w:right="57"/>
              <w:jc w:val="right"/>
            </w:pPr>
            <w:r>
              <w:rPr>
                <w:sz w:val="18"/>
              </w:rPr>
              <w:t xml:space="preserve">61.57 </w:t>
            </w:r>
          </w:p>
        </w:tc>
        <w:tc>
          <w:tcPr>
            <w:tcW w:w="966" w:type="dxa"/>
            <w:tcBorders>
              <w:top w:val="single" w:sz="7" w:space="0" w:color="FF7B80"/>
              <w:left w:val="single" w:sz="8" w:space="0" w:color="FFFFFF"/>
              <w:bottom w:val="single" w:sz="16" w:space="0" w:color="FF7B80"/>
              <w:right w:val="nil"/>
            </w:tcBorders>
            <w:shd w:val="clear" w:color="auto" w:fill="FF7B80"/>
            <w:vAlign w:val="center"/>
          </w:tcPr>
          <w:p w:rsidR="00946E72" w:rsidRDefault="00FD4A60">
            <w:pPr>
              <w:ind w:right="97"/>
              <w:jc w:val="right"/>
            </w:pPr>
            <w:r>
              <w:rPr>
                <w:sz w:val="18"/>
              </w:rPr>
              <w:t xml:space="preserve">68.89 </w:t>
            </w:r>
          </w:p>
        </w:tc>
        <w:tc>
          <w:tcPr>
            <w:tcW w:w="1031" w:type="dxa"/>
            <w:tcBorders>
              <w:top w:val="single" w:sz="7" w:space="0" w:color="FF7B80"/>
              <w:left w:val="nil"/>
              <w:bottom w:val="single" w:sz="16" w:space="0" w:color="FF7B80"/>
              <w:right w:val="single" w:sz="8" w:space="0" w:color="FFFFFF"/>
            </w:tcBorders>
            <w:shd w:val="clear" w:color="auto" w:fill="FF7B80"/>
            <w:vAlign w:val="center"/>
          </w:tcPr>
          <w:p w:rsidR="00946E72" w:rsidRDefault="00FD4A60">
            <w:pPr>
              <w:ind w:right="129"/>
              <w:jc w:val="right"/>
            </w:pPr>
            <w:r>
              <w:rPr>
                <w:sz w:val="18"/>
              </w:rPr>
              <w:t xml:space="preserve">67.66 </w:t>
            </w:r>
          </w:p>
        </w:tc>
        <w:tc>
          <w:tcPr>
            <w:tcW w:w="890" w:type="dxa"/>
            <w:tcBorders>
              <w:top w:val="single" w:sz="7" w:space="0" w:color="FF7B80"/>
              <w:left w:val="single" w:sz="8" w:space="0" w:color="FFFFFF"/>
              <w:bottom w:val="single" w:sz="16" w:space="0" w:color="FF7B80"/>
              <w:right w:val="nil"/>
            </w:tcBorders>
            <w:shd w:val="clear" w:color="auto" w:fill="FF7B80"/>
          </w:tcPr>
          <w:p w:rsidR="00946E72" w:rsidRDefault="00FD4A60">
            <w:pPr>
              <w:ind w:right="55"/>
              <w:jc w:val="right"/>
            </w:pPr>
            <w:r>
              <w:rPr>
                <w:sz w:val="18"/>
              </w:rPr>
              <w:t xml:space="preserve">63.92 </w:t>
            </w:r>
          </w:p>
        </w:tc>
      </w:tr>
      <w:tr w:rsidR="00946E72" w:rsidTr="00FD4A60">
        <w:trPr>
          <w:trHeight w:val="694"/>
        </w:trPr>
        <w:tc>
          <w:tcPr>
            <w:tcW w:w="2532" w:type="dxa"/>
            <w:tcBorders>
              <w:top w:val="single" w:sz="16" w:space="0" w:color="E9ECF4"/>
              <w:left w:val="nil"/>
              <w:bottom w:val="single" w:sz="16" w:space="0" w:color="E9ECF4"/>
              <w:right w:val="single" w:sz="24" w:space="0" w:color="1F1446"/>
            </w:tcBorders>
            <w:shd w:val="clear" w:color="auto" w:fill="E9ECF4"/>
            <w:vAlign w:val="center"/>
          </w:tcPr>
          <w:p w:rsidR="00946E72" w:rsidRDefault="00FD4A60">
            <w:r>
              <w:rPr>
                <w:sz w:val="18"/>
              </w:rPr>
              <w:t xml:space="preserve">People 15+ with Bach Deg or higher non-school qual 2011 % </w:t>
            </w:r>
          </w:p>
        </w:tc>
        <w:tc>
          <w:tcPr>
            <w:tcW w:w="962" w:type="dxa"/>
            <w:tcBorders>
              <w:top w:val="single" w:sz="24" w:space="0" w:color="1F1446"/>
              <w:left w:val="single" w:sz="24" w:space="0" w:color="1F1446"/>
              <w:bottom w:val="single" w:sz="24" w:space="0" w:color="1F1446"/>
              <w:right w:val="single" w:sz="8" w:space="0" w:color="FFFFFF"/>
            </w:tcBorders>
            <w:shd w:val="clear" w:color="auto" w:fill="E9ECF4"/>
            <w:vAlign w:val="center"/>
          </w:tcPr>
          <w:p w:rsidR="00946E72" w:rsidRDefault="00FD4A60">
            <w:pPr>
              <w:ind w:right="87"/>
              <w:jc w:val="right"/>
            </w:pPr>
            <w:r>
              <w:rPr>
                <w:sz w:val="18"/>
              </w:rPr>
              <w:t xml:space="preserve">50.11 </w:t>
            </w:r>
          </w:p>
        </w:tc>
        <w:tc>
          <w:tcPr>
            <w:tcW w:w="965" w:type="dxa"/>
            <w:tcBorders>
              <w:top w:val="single" w:sz="24" w:space="0" w:color="1F1446"/>
              <w:left w:val="single" w:sz="8" w:space="0" w:color="FFFFFF"/>
              <w:bottom w:val="single" w:sz="24" w:space="0" w:color="1F1446"/>
              <w:right w:val="single" w:sz="8" w:space="0" w:color="FFFFFF"/>
            </w:tcBorders>
            <w:shd w:val="clear" w:color="auto" w:fill="FF7B80"/>
            <w:vAlign w:val="center"/>
          </w:tcPr>
          <w:p w:rsidR="00946E72" w:rsidRDefault="00FD4A60">
            <w:pPr>
              <w:ind w:left="496"/>
            </w:pPr>
            <w:r>
              <w:rPr>
                <w:sz w:val="18"/>
              </w:rPr>
              <w:t xml:space="preserve">31.3 </w:t>
            </w:r>
          </w:p>
        </w:tc>
        <w:tc>
          <w:tcPr>
            <w:tcW w:w="967" w:type="dxa"/>
            <w:tcBorders>
              <w:top w:val="single" w:sz="24" w:space="0" w:color="1F1446"/>
              <w:left w:val="single" w:sz="8" w:space="0" w:color="FFFFFF"/>
              <w:bottom w:val="single" w:sz="24" w:space="0" w:color="1F1446"/>
              <w:right w:val="single" w:sz="24" w:space="0" w:color="1F1446"/>
            </w:tcBorders>
            <w:shd w:val="clear" w:color="auto" w:fill="FF7B80"/>
            <w:vAlign w:val="center"/>
          </w:tcPr>
          <w:p w:rsidR="00946E72" w:rsidRDefault="00FD4A60">
            <w:pPr>
              <w:ind w:right="107"/>
              <w:jc w:val="right"/>
            </w:pPr>
            <w:r>
              <w:rPr>
                <w:sz w:val="18"/>
              </w:rPr>
              <w:t xml:space="preserve">29.65 </w:t>
            </w:r>
          </w:p>
        </w:tc>
        <w:tc>
          <w:tcPr>
            <w:tcW w:w="1045" w:type="dxa"/>
            <w:tcBorders>
              <w:top w:val="single" w:sz="16" w:space="0" w:color="FF7B80"/>
              <w:left w:val="single" w:sz="24" w:space="0" w:color="1F1446"/>
              <w:bottom w:val="single" w:sz="8" w:space="0" w:color="FFFFFF"/>
              <w:right w:val="single" w:sz="8" w:space="0" w:color="FFFFFF"/>
            </w:tcBorders>
            <w:shd w:val="clear" w:color="auto" w:fill="FF7B80"/>
            <w:vAlign w:val="center"/>
          </w:tcPr>
          <w:p w:rsidR="00946E72" w:rsidRDefault="00FD4A60">
            <w:pPr>
              <w:ind w:right="129"/>
              <w:jc w:val="right"/>
            </w:pPr>
            <w:r>
              <w:rPr>
                <w:sz w:val="18"/>
              </w:rPr>
              <w:t xml:space="preserve">33.20 </w:t>
            </w:r>
          </w:p>
        </w:tc>
        <w:tc>
          <w:tcPr>
            <w:tcW w:w="883" w:type="dxa"/>
            <w:tcBorders>
              <w:top w:val="single" w:sz="16" w:space="0" w:color="FF7B80"/>
              <w:left w:val="single" w:sz="8" w:space="0" w:color="FFFFFF"/>
              <w:bottom w:val="single" w:sz="8" w:space="0" w:color="FFFFFF"/>
              <w:right w:val="single" w:sz="8" w:space="0" w:color="FFFFFF"/>
            </w:tcBorders>
            <w:shd w:val="clear" w:color="auto" w:fill="FF7B80"/>
            <w:vAlign w:val="center"/>
          </w:tcPr>
          <w:p w:rsidR="00946E72" w:rsidRDefault="00FD4A60">
            <w:pPr>
              <w:ind w:right="57"/>
              <w:jc w:val="right"/>
            </w:pPr>
            <w:r>
              <w:rPr>
                <w:sz w:val="18"/>
              </w:rPr>
              <w:t xml:space="preserve">30.35 </w:t>
            </w:r>
          </w:p>
        </w:tc>
        <w:tc>
          <w:tcPr>
            <w:tcW w:w="966" w:type="dxa"/>
            <w:tcBorders>
              <w:top w:val="single" w:sz="16" w:space="0" w:color="FF7B80"/>
              <w:left w:val="single" w:sz="8" w:space="0" w:color="FFFFFF"/>
              <w:bottom w:val="single" w:sz="8" w:space="0" w:color="FFFFFF"/>
              <w:right w:val="single" w:sz="8" w:space="0" w:color="FFFFFF"/>
            </w:tcBorders>
            <w:shd w:val="clear" w:color="auto" w:fill="FF7B80"/>
            <w:vAlign w:val="center"/>
          </w:tcPr>
          <w:p w:rsidR="00946E72" w:rsidRDefault="00FD4A60">
            <w:pPr>
              <w:ind w:right="97"/>
              <w:jc w:val="right"/>
            </w:pPr>
            <w:r>
              <w:rPr>
                <w:sz w:val="18"/>
              </w:rPr>
              <w:t xml:space="preserve">23.71 </w:t>
            </w:r>
          </w:p>
        </w:tc>
        <w:tc>
          <w:tcPr>
            <w:tcW w:w="1031" w:type="dxa"/>
            <w:tcBorders>
              <w:top w:val="single" w:sz="16" w:space="0" w:color="FF7B80"/>
              <w:left w:val="single" w:sz="8" w:space="0" w:color="FFFFFF"/>
              <w:bottom w:val="single" w:sz="8" w:space="0" w:color="FFFFFF"/>
              <w:right w:val="single" w:sz="8" w:space="0" w:color="FFFFFF"/>
            </w:tcBorders>
            <w:shd w:val="clear" w:color="auto" w:fill="FF7B80"/>
            <w:vAlign w:val="center"/>
          </w:tcPr>
          <w:p w:rsidR="00946E72" w:rsidRDefault="00FD4A60">
            <w:pPr>
              <w:ind w:right="129"/>
              <w:jc w:val="right"/>
            </w:pPr>
            <w:r>
              <w:rPr>
                <w:sz w:val="18"/>
              </w:rPr>
              <w:t xml:space="preserve">26.03 </w:t>
            </w:r>
          </w:p>
        </w:tc>
        <w:tc>
          <w:tcPr>
            <w:tcW w:w="890" w:type="dxa"/>
            <w:tcBorders>
              <w:top w:val="single" w:sz="16" w:space="0" w:color="FF7B80"/>
              <w:left w:val="single" w:sz="8" w:space="0" w:color="FFFFFF"/>
              <w:bottom w:val="single" w:sz="16" w:space="0" w:color="FF7B80"/>
              <w:right w:val="nil"/>
            </w:tcBorders>
            <w:shd w:val="clear" w:color="auto" w:fill="FF7B80"/>
          </w:tcPr>
          <w:p w:rsidR="00946E72" w:rsidRDefault="00FD4A60">
            <w:pPr>
              <w:ind w:right="55"/>
              <w:jc w:val="right"/>
            </w:pPr>
            <w:r>
              <w:rPr>
                <w:sz w:val="18"/>
              </w:rPr>
              <w:t xml:space="preserve">31.27 </w:t>
            </w:r>
          </w:p>
        </w:tc>
      </w:tr>
      <w:tr w:rsidR="00946E72" w:rsidTr="00FD4A60">
        <w:trPr>
          <w:trHeight w:val="688"/>
        </w:trPr>
        <w:tc>
          <w:tcPr>
            <w:tcW w:w="2532" w:type="dxa"/>
            <w:tcBorders>
              <w:top w:val="single" w:sz="16" w:space="0" w:color="E9ECF4"/>
              <w:left w:val="nil"/>
              <w:bottom w:val="single" w:sz="8" w:space="0" w:color="FFFFFF"/>
              <w:right w:val="single" w:sz="24" w:space="0" w:color="1F1446"/>
            </w:tcBorders>
            <w:shd w:val="clear" w:color="auto" w:fill="E9ECF4"/>
            <w:vAlign w:val="center"/>
          </w:tcPr>
          <w:p w:rsidR="00946E72" w:rsidRDefault="00FD4A60">
            <w:r>
              <w:rPr>
                <w:sz w:val="18"/>
              </w:rPr>
              <w:t xml:space="preserve">Youth (15-19) not engaged in school or employment % </w:t>
            </w:r>
          </w:p>
        </w:tc>
        <w:tc>
          <w:tcPr>
            <w:tcW w:w="962" w:type="dxa"/>
            <w:tcBorders>
              <w:top w:val="single" w:sz="24" w:space="0" w:color="1F1446"/>
              <w:left w:val="single" w:sz="24" w:space="0" w:color="1F1446"/>
              <w:bottom w:val="single" w:sz="24" w:space="0" w:color="1F1446"/>
              <w:right w:val="single" w:sz="8" w:space="0" w:color="FFFFFF"/>
            </w:tcBorders>
            <w:shd w:val="clear" w:color="auto" w:fill="E9ECF4"/>
            <w:vAlign w:val="center"/>
          </w:tcPr>
          <w:p w:rsidR="00946E72" w:rsidRDefault="00FD4A60">
            <w:pPr>
              <w:ind w:right="133"/>
              <w:jc w:val="right"/>
            </w:pPr>
            <w:r>
              <w:rPr>
                <w:sz w:val="18"/>
              </w:rPr>
              <w:t xml:space="preserve">4.80 </w:t>
            </w:r>
          </w:p>
        </w:tc>
        <w:tc>
          <w:tcPr>
            <w:tcW w:w="965" w:type="dxa"/>
            <w:tcBorders>
              <w:top w:val="single" w:sz="24" w:space="0" w:color="1F1446"/>
              <w:left w:val="single" w:sz="8" w:space="0" w:color="FFFFFF"/>
              <w:bottom w:val="single" w:sz="24" w:space="0" w:color="1F1446"/>
              <w:right w:val="single" w:sz="8" w:space="0" w:color="FFFFFF"/>
            </w:tcBorders>
            <w:shd w:val="clear" w:color="auto" w:fill="FF7B80"/>
            <w:vAlign w:val="center"/>
          </w:tcPr>
          <w:p w:rsidR="00946E72" w:rsidRDefault="00FD4A60">
            <w:pPr>
              <w:ind w:left="496"/>
            </w:pPr>
            <w:r>
              <w:rPr>
                <w:sz w:val="18"/>
              </w:rPr>
              <w:t xml:space="preserve">6.62 </w:t>
            </w:r>
          </w:p>
        </w:tc>
        <w:tc>
          <w:tcPr>
            <w:tcW w:w="967" w:type="dxa"/>
            <w:tcBorders>
              <w:top w:val="single" w:sz="24" w:space="0" w:color="1F1446"/>
              <w:left w:val="single" w:sz="8" w:space="0" w:color="FFFFFF"/>
              <w:bottom w:val="single" w:sz="24" w:space="0" w:color="1F1446"/>
              <w:right w:val="single" w:sz="24" w:space="0" w:color="1F1446"/>
            </w:tcBorders>
            <w:shd w:val="clear" w:color="auto" w:fill="FFCC99"/>
            <w:vAlign w:val="center"/>
          </w:tcPr>
          <w:p w:rsidR="00946E72" w:rsidRDefault="00FD4A60">
            <w:pPr>
              <w:ind w:left="491"/>
            </w:pPr>
            <w:r>
              <w:rPr>
                <w:sz w:val="18"/>
              </w:rPr>
              <w:t xml:space="preserve">5.50 </w:t>
            </w:r>
          </w:p>
        </w:tc>
        <w:tc>
          <w:tcPr>
            <w:tcW w:w="1045" w:type="dxa"/>
            <w:tcBorders>
              <w:top w:val="single" w:sz="8" w:space="0" w:color="FFFFFF"/>
              <w:left w:val="single" w:sz="24" w:space="0" w:color="1F1446"/>
              <w:bottom w:val="single" w:sz="8" w:space="0" w:color="FFFFFF"/>
              <w:right w:val="single" w:sz="8" w:space="0" w:color="FFFFFF"/>
            </w:tcBorders>
            <w:shd w:val="clear" w:color="auto" w:fill="FBC4A1"/>
            <w:vAlign w:val="center"/>
          </w:tcPr>
          <w:p w:rsidR="00946E72" w:rsidRDefault="00FD4A60">
            <w:pPr>
              <w:ind w:left="546"/>
            </w:pPr>
            <w:r>
              <w:rPr>
                <w:sz w:val="18"/>
              </w:rPr>
              <w:t xml:space="preserve">5.47 </w:t>
            </w:r>
          </w:p>
        </w:tc>
        <w:tc>
          <w:tcPr>
            <w:tcW w:w="883" w:type="dxa"/>
            <w:tcBorders>
              <w:top w:val="single" w:sz="8" w:space="0" w:color="FFFFFF"/>
              <w:left w:val="single" w:sz="8" w:space="0" w:color="FFFFFF"/>
              <w:bottom w:val="single" w:sz="8" w:space="0" w:color="FFFFFF"/>
              <w:right w:val="single" w:sz="8" w:space="0" w:color="FFFFFF"/>
            </w:tcBorders>
            <w:shd w:val="clear" w:color="auto" w:fill="FFFF99"/>
            <w:vAlign w:val="center"/>
          </w:tcPr>
          <w:p w:rsidR="00946E72" w:rsidRDefault="00FD4A60">
            <w:pPr>
              <w:ind w:right="103"/>
              <w:jc w:val="right"/>
            </w:pPr>
            <w:r>
              <w:rPr>
                <w:sz w:val="18"/>
              </w:rPr>
              <w:t xml:space="preserve">4.98 </w:t>
            </w:r>
          </w:p>
        </w:tc>
        <w:tc>
          <w:tcPr>
            <w:tcW w:w="966" w:type="dxa"/>
            <w:tcBorders>
              <w:top w:val="single" w:sz="8" w:space="0" w:color="FFFFFF"/>
              <w:left w:val="single" w:sz="8" w:space="0" w:color="FFFFFF"/>
              <w:bottom w:val="single" w:sz="8" w:space="0" w:color="FFFFFF"/>
              <w:right w:val="single" w:sz="8" w:space="0" w:color="FFFFFF"/>
            </w:tcBorders>
            <w:shd w:val="clear" w:color="auto" w:fill="FFCC99"/>
            <w:vAlign w:val="center"/>
          </w:tcPr>
          <w:p w:rsidR="00946E72" w:rsidRDefault="00FD4A60">
            <w:pPr>
              <w:ind w:left="499"/>
            </w:pPr>
            <w:r>
              <w:rPr>
                <w:sz w:val="18"/>
              </w:rPr>
              <w:t xml:space="preserve">5.49 </w:t>
            </w:r>
          </w:p>
        </w:tc>
        <w:tc>
          <w:tcPr>
            <w:tcW w:w="1031" w:type="dxa"/>
            <w:tcBorders>
              <w:top w:val="single" w:sz="8" w:space="0" w:color="FFFFFF"/>
              <w:left w:val="single" w:sz="8" w:space="0" w:color="FFFFFF"/>
              <w:bottom w:val="single" w:sz="8" w:space="0" w:color="FFFFFF"/>
              <w:right w:val="single" w:sz="8" w:space="0" w:color="FFFFFF"/>
            </w:tcBorders>
            <w:shd w:val="clear" w:color="auto" w:fill="FFFF99"/>
            <w:vAlign w:val="center"/>
          </w:tcPr>
          <w:p w:rsidR="00946E72" w:rsidRDefault="00FD4A60">
            <w:pPr>
              <w:ind w:left="532"/>
            </w:pPr>
            <w:r>
              <w:rPr>
                <w:sz w:val="18"/>
              </w:rPr>
              <w:t xml:space="preserve">4.92 </w:t>
            </w:r>
          </w:p>
        </w:tc>
        <w:tc>
          <w:tcPr>
            <w:tcW w:w="890" w:type="dxa"/>
            <w:tcBorders>
              <w:top w:val="single" w:sz="16" w:space="0" w:color="FF7B80"/>
              <w:left w:val="single" w:sz="8" w:space="0" w:color="FFFFFF"/>
              <w:bottom w:val="single" w:sz="8" w:space="0" w:color="FFFFFF"/>
              <w:right w:val="nil"/>
            </w:tcBorders>
            <w:shd w:val="clear" w:color="auto" w:fill="FF7B80"/>
          </w:tcPr>
          <w:p w:rsidR="00946E72" w:rsidRDefault="00FD4A60">
            <w:pPr>
              <w:ind w:right="101"/>
              <w:jc w:val="right"/>
            </w:pPr>
            <w:r>
              <w:rPr>
                <w:sz w:val="18"/>
              </w:rPr>
              <w:t xml:space="preserve">6.58 </w:t>
            </w:r>
          </w:p>
        </w:tc>
      </w:tr>
    </w:tbl>
    <w:p w:rsidR="00946E72" w:rsidRDefault="00FD4A60">
      <w:pPr>
        <w:tabs>
          <w:tab w:val="center" w:pos="271"/>
          <w:tab w:val="center" w:pos="4087"/>
        </w:tabs>
        <w:spacing w:after="0"/>
      </w:pPr>
      <w:r>
        <w:lastRenderedPageBreak/>
        <w:tab/>
        <w:t xml:space="preserve"> </w:t>
      </w:r>
      <w:r>
        <w:tab/>
      </w:r>
      <w:r>
        <w:rPr>
          <w:b/>
          <w:i/>
          <w:sz w:val="18"/>
        </w:rPr>
        <w:t>Performance of Great South Coast region and LGAs compared to Metropolitan Melbourne</w:t>
      </w:r>
      <w:r>
        <w:rPr>
          <w:rFonts w:ascii="Times New Roman" w:eastAsia="Times New Roman" w:hAnsi="Times New Roman" w:cs="Times New Roman"/>
          <w:sz w:val="24"/>
        </w:rPr>
        <w:t xml:space="preserve"> </w:t>
      </w:r>
    </w:p>
    <w:tbl>
      <w:tblPr>
        <w:tblStyle w:val="TableGrid"/>
        <w:tblW w:w="8352" w:type="dxa"/>
        <w:tblInd w:w="1889" w:type="dxa"/>
        <w:tblCellMar>
          <w:top w:w="141" w:type="dxa"/>
          <w:left w:w="168" w:type="dxa"/>
          <w:right w:w="73" w:type="dxa"/>
        </w:tblCellMar>
        <w:tblLook w:val="04A0" w:firstRow="1" w:lastRow="0" w:firstColumn="1" w:lastColumn="0" w:noHBand="0" w:noVBand="1"/>
        <w:tblCaption w:val="Legend"/>
        <w:tblDescription w:val="Legend showing the trend in colours across the LGAs"/>
      </w:tblPr>
      <w:tblGrid>
        <w:gridCol w:w="1392"/>
        <w:gridCol w:w="1392"/>
        <w:gridCol w:w="1392"/>
        <w:gridCol w:w="1392"/>
        <w:gridCol w:w="1392"/>
        <w:gridCol w:w="1392"/>
      </w:tblGrid>
      <w:tr w:rsidR="00946E72" w:rsidTr="003C1002">
        <w:trPr>
          <w:trHeight w:val="655"/>
          <w:tblHeader/>
        </w:trPr>
        <w:tc>
          <w:tcPr>
            <w:tcW w:w="1392" w:type="dxa"/>
            <w:tcBorders>
              <w:top w:val="nil"/>
              <w:left w:val="nil"/>
              <w:bottom w:val="nil"/>
              <w:right w:val="nil"/>
            </w:tcBorders>
            <w:shd w:val="clear" w:color="auto" w:fill="C0C0C0"/>
            <w:vAlign w:val="center"/>
          </w:tcPr>
          <w:p w:rsidR="00946E72" w:rsidRDefault="00FD4A60">
            <w:pPr>
              <w:ind w:right="89"/>
              <w:jc w:val="center"/>
            </w:pPr>
            <w:r>
              <w:rPr>
                <w:b/>
                <w:sz w:val="18"/>
              </w:rPr>
              <w:t>N/A</w:t>
            </w:r>
            <w:r>
              <w:rPr>
                <w:rFonts w:ascii="Arial" w:eastAsia="Arial" w:hAnsi="Arial" w:cs="Arial"/>
                <w:sz w:val="36"/>
              </w:rPr>
              <w:t xml:space="preserve"> </w:t>
            </w:r>
          </w:p>
        </w:tc>
        <w:tc>
          <w:tcPr>
            <w:tcW w:w="1392" w:type="dxa"/>
            <w:tcBorders>
              <w:top w:val="nil"/>
              <w:left w:val="nil"/>
              <w:bottom w:val="nil"/>
              <w:right w:val="nil"/>
            </w:tcBorders>
            <w:shd w:val="clear" w:color="auto" w:fill="FF7B80"/>
          </w:tcPr>
          <w:p w:rsidR="00946E72" w:rsidRDefault="00FD4A60">
            <w:pPr>
              <w:spacing w:after="173"/>
              <w:ind w:right="89"/>
              <w:jc w:val="center"/>
            </w:pPr>
            <w:r>
              <w:rPr>
                <w:b/>
                <w:sz w:val="18"/>
              </w:rPr>
              <w:t xml:space="preserve">Significantly </w:t>
            </w:r>
          </w:p>
          <w:p w:rsidR="00946E72" w:rsidRDefault="00FD4A60">
            <w:pPr>
              <w:ind w:right="89"/>
              <w:jc w:val="center"/>
            </w:pPr>
            <w:r>
              <w:rPr>
                <w:b/>
                <w:sz w:val="18"/>
              </w:rPr>
              <w:t>weaker</w:t>
            </w:r>
            <w:r>
              <w:rPr>
                <w:rFonts w:ascii="Arial" w:eastAsia="Arial" w:hAnsi="Arial" w:cs="Arial"/>
                <w:sz w:val="36"/>
              </w:rPr>
              <w:t xml:space="preserve"> </w:t>
            </w:r>
          </w:p>
        </w:tc>
        <w:tc>
          <w:tcPr>
            <w:tcW w:w="1392" w:type="dxa"/>
            <w:tcBorders>
              <w:top w:val="nil"/>
              <w:left w:val="nil"/>
              <w:bottom w:val="nil"/>
              <w:right w:val="nil"/>
            </w:tcBorders>
            <w:shd w:val="clear" w:color="auto" w:fill="FBC4A1"/>
            <w:vAlign w:val="center"/>
          </w:tcPr>
          <w:p w:rsidR="00946E72" w:rsidRDefault="00FD4A60">
            <w:pPr>
              <w:ind w:right="89"/>
              <w:jc w:val="center"/>
            </w:pPr>
            <w:r>
              <w:rPr>
                <w:b/>
                <w:sz w:val="18"/>
              </w:rPr>
              <w:t>Weaker</w:t>
            </w:r>
            <w:r>
              <w:rPr>
                <w:rFonts w:ascii="Arial" w:eastAsia="Arial" w:hAnsi="Arial" w:cs="Arial"/>
                <w:sz w:val="36"/>
              </w:rPr>
              <w:t xml:space="preserve"> </w:t>
            </w:r>
          </w:p>
        </w:tc>
        <w:tc>
          <w:tcPr>
            <w:tcW w:w="1392" w:type="dxa"/>
            <w:tcBorders>
              <w:top w:val="nil"/>
              <w:left w:val="nil"/>
              <w:bottom w:val="nil"/>
              <w:right w:val="nil"/>
            </w:tcBorders>
            <w:shd w:val="clear" w:color="auto" w:fill="FFFF99"/>
            <w:vAlign w:val="center"/>
          </w:tcPr>
          <w:p w:rsidR="00946E72" w:rsidRDefault="00FD4A60">
            <w:r>
              <w:rPr>
                <w:b/>
                <w:sz w:val="18"/>
              </w:rPr>
              <w:t>About the same</w:t>
            </w:r>
            <w:r>
              <w:rPr>
                <w:rFonts w:ascii="Arial" w:eastAsia="Arial" w:hAnsi="Arial" w:cs="Arial"/>
                <w:sz w:val="36"/>
              </w:rPr>
              <w:t xml:space="preserve"> </w:t>
            </w:r>
          </w:p>
        </w:tc>
        <w:tc>
          <w:tcPr>
            <w:tcW w:w="1392" w:type="dxa"/>
            <w:tcBorders>
              <w:top w:val="nil"/>
              <w:left w:val="nil"/>
              <w:bottom w:val="nil"/>
              <w:right w:val="nil"/>
            </w:tcBorders>
            <w:shd w:val="clear" w:color="auto" w:fill="C7E1A6"/>
            <w:vAlign w:val="center"/>
          </w:tcPr>
          <w:p w:rsidR="00946E72" w:rsidRDefault="00FD4A60">
            <w:pPr>
              <w:ind w:right="87"/>
              <w:jc w:val="center"/>
            </w:pPr>
            <w:r>
              <w:rPr>
                <w:b/>
                <w:sz w:val="18"/>
              </w:rPr>
              <w:t>Stronger</w:t>
            </w:r>
            <w:r>
              <w:rPr>
                <w:rFonts w:ascii="Arial" w:eastAsia="Arial" w:hAnsi="Arial" w:cs="Arial"/>
                <w:sz w:val="36"/>
              </w:rPr>
              <w:t xml:space="preserve"> </w:t>
            </w:r>
          </w:p>
        </w:tc>
        <w:tc>
          <w:tcPr>
            <w:tcW w:w="1392" w:type="dxa"/>
            <w:tcBorders>
              <w:top w:val="nil"/>
              <w:left w:val="nil"/>
              <w:bottom w:val="nil"/>
              <w:right w:val="nil"/>
            </w:tcBorders>
            <w:shd w:val="clear" w:color="auto" w:fill="8FD19F"/>
          </w:tcPr>
          <w:p w:rsidR="00946E72" w:rsidRDefault="00FD4A60">
            <w:pPr>
              <w:spacing w:after="176"/>
              <w:ind w:right="89"/>
              <w:jc w:val="center"/>
            </w:pPr>
            <w:r>
              <w:rPr>
                <w:b/>
                <w:sz w:val="18"/>
              </w:rPr>
              <w:t xml:space="preserve">Significantly </w:t>
            </w:r>
          </w:p>
          <w:p w:rsidR="00946E72" w:rsidRDefault="00FD4A60">
            <w:pPr>
              <w:ind w:right="84"/>
              <w:jc w:val="center"/>
            </w:pPr>
            <w:r>
              <w:rPr>
                <w:b/>
                <w:sz w:val="18"/>
              </w:rPr>
              <w:t>stronger</w:t>
            </w:r>
            <w:r>
              <w:rPr>
                <w:rFonts w:ascii="Arial" w:eastAsia="Arial" w:hAnsi="Arial" w:cs="Arial"/>
                <w:sz w:val="36"/>
              </w:rPr>
              <w:t xml:space="preserve"> </w:t>
            </w:r>
          </w:p>
        </w:tc>
      </w:tr>
    </w:tbl>
    <w:p w:rsidR="00946E72" w:rsidRDefault="00FD4A60" w:rsidP="00FD4A60">
      <w:pPr>
        <w:spacing w:before="360" w:after="76"/>
        <w:ind w:left="271"/>
      </w:pPr>
      <w:r>
        <w:t xml:space="preserve"> While unemployment is lower in GSC than metropolitan Melbourne, non-year 12 completion is significantly higher. Similarly, the proportion of people with Bachelor degrees in Great South Coast is approximately twenty percentage points lower than that of metropolitan Melbourne. This may indicate that people in GSC, due to poorer education outcomes, are not qualifying for higher wage jobs and therefore not participating in the economy to their fullest potential. </w:t>
      </w:r>
    </w:p>
    <w:p w:rsidR="00946E72" w:rsidRDefault="00FD4A60">
      <w:pPr>
        <w:spacing w:after="163" w:line="268" w:lineRule="auto"/>
        <w:ind w:left="267" w:right="264" w:hanging="10"/>
      </w:pPr>
      <w:r>
        <w:t>Specific challenges raised by regional advisory groups and community in the GSC region include</w:t>
      </w:r>
      <w:r>
        <w:rPr>
          <w:vertAlign w:val="superscript"/>
        </w:rPr>
        <w:footnoteReference w:id="2"/>
      </w:r>
      <w:r>
        <w:t xml:space="preserve">: </w:t>
      </w:r>
    </w:p>
    <w:p w:rsidR="00946E72" w:rsidRDefault="00FD4A60">
      <w:pPr>
        <w:numPr>
          <w:ilvl w:val="0"/>
          <w:numId w:val="3"/>
        </w:numPr>
        <w:spacing w:after="71" w:line="268" w:lineRule="auto"/>
        <w:ind w:right="264" w:hanging="360"/>
      </w:pPr>
      <w:r>
        <w:t xml:space="preserve">higher levels of children assessed as developmentally vulnerable in two or more domains in some of the small towns within the region </w:t>
      </w:r>
    </w:p>
    <w:p w:rsidR="00946E72" w:rsidRDefault="00FD4A60">
      <w:pPr>
        <w:numPr>
          <w:ilvl w:val="0"/>
          <w:numId w:val="3"/>
        </w:numPr>
        <w:spacing w:after="46" w:line="268" w:lineRule="auto"/>
        <w:ind w:right="264" w:hanging="360"/>
      </w:pPr>
      <w:r>
        <w:t xml:space="preserve">young people leaving the region  </w:t>
      </w:r>
    </w:p>
    <w:p w:rsidR="00946E72" w:rsidRDefault="00FD4A60">
      <w:pPr>
        <w:numPr>
          <w:ilvl w:val="0"/>
          <w:numId w:val="3"/>
        </w:numPr>
        <w:spacing w:after="46" w:line="268" w:lineRule="auto"/>
        <w:ind w:right="264" w:hanging="360"/>
      </w:pPr>
      <w:r>
        <w:t xml:space="preserve">low Year 12 or equivalent retention rates  </w:t>
      </w:r>
    </w:p>
    <w:p w:rsidR="00946E72" w:rsidRDefault="00FD4A60">
      <w:pPr>
        <w:numPr>
          <w:ilvl w:val="0"/>
          <w:numId w:val="3"/>
        </w:numPr>
        <w:spacing w:after="48" w:line="268" w:lineRule="auto"/>
        <w:ind w:right="264" w:hanging="360"/>
      </w:pPr>
      <w:r>
        <w:t>risk factors for children and young people in rural and regional Victoria: -</w:t>
      </w:r>
      <w:r>
        <w:rPr>
          <w:rFonts w:ascii="Arial" w:eastAsia="Arial" w:hAnsi="Arial" w:cs="Arial"/>
        </w:rPr>
        <w:t xml:space="preserve"> </w:t>
      </w:r>
      <w:r>
        <w:rPr>
          <w:rFonts w:ascii="Arial" w:eastAsia="Arial" w:hAnsi="Arial" w:cs="Arial"/>
        </w:rPr>
        <w:tab/>
      </w:r>
      <w:r>
        <w:t xml:space="preserve">anxiety and depression </w:t>
      </w:r>
    </w:p>
    <w:p w:rsidR="00946E72" w:rsidRDefault="00FD4A60">
      <w:pPr>
        <w:numPr>
          <w:ilvl w:val="1"/>
          <w:numId w:val="3"/>
        </w:numPr>
        <w:spacing w:after="71" w:line="268" w:lineRule="auto"/>
        <w:ind w:right="264" w:hanging="360"/>
      </w:pPr>
      <w:r>
        <w:t xml:space="preserve">complex needs and challenging behaviours </w:t>
      </w:r>
    </w:p>
    <w:p w:rsidR="00946E72" w:rsidRDefault="00FD4A60">
      <w:pPr>
        <w:numPr>
          <w:ilvl w:val="1"/>
          <w:numId w:val="3"/>
        </w:numPr>
        <w:spacing w:after="71" w:line="268" w:lineRule="auto"/>
        <w:ind w:right="264" w:hanging="360"/>
      </w:pPr>
      <w:r>
        <w:t xml:space="preserve">trauma </w:t>
      </w:r>
    </w:p>
    <w:p w:rsidR="00946E72" w:rsidRDefault="00FD4A60">
      <w:pPr>
        <w:numPr>
          <w:ilvl w:val="1"/>
          <w:numId w:val="3"/>
        </w:numPr>
        <w:spacing w:after="71" w:line="268" w:lineRule="auto"/>
        <w:ind w:right="264" w:hanging="360"/>
      </w:pPr>
      <w:r>
        <w:t xml:space="preserve">socio-economic disadvantage </w:t>
      </w:r>
    </w:p>
    <w:p w:rsidR="00946E72" w:rsidRDefault="00FD4A60">
      <w:pPr>
        <w:numPr>
          <w:ilvl w:val="0"/>
          <w:numId w:val="3"/>
        </w:numPr>
        <w:spacing w:after="71" w:line="268" w:lineRule="auto"/>
        <w:ind w:right="264" w:hanging="360"/>
      </w:pPr>
      <w:r>
        <w:t xml:space="preserve">poor oral language skills </w:t>
      </w:r>
    </w:p>
    <w:p w:rsidR="00946E72" w:rsidRDefault="00FD4A60">
      <w:pPr>
        <w:pStyle w:val="Heading3"/>
        <w:spacing w:after="80" w:line="259" w:lineRule="auto"/>
        <w:ind w:left="267"/>
      </w:pPr>
      <w:r>
        <w:rPr>
          <w:rFonts w:ascii="Calibri" w:eastAsia="Calibri" w:hAnsi="Calibri" w:cs="Calibri"/>
          <w:b/>
          <w:color w:val="000000"/>
          <w:sz w:val="22"/>
        </w:rPr>
        <w:t xml:space="preserve">Barwon Region: Geelong (C); Colac Otway (S); Surf Coast (S); Queenscliffe (S) </w:t>
      </w:r>
    </w:p>
    <w:p w:rsidR="00946E72" w:rsidRDefault="00FD4A60">
      <w:pPr>
        <w:spacing w:after="0" w:line="268" w:lineRule="auto"/>
        <w:ind w:left="267" w:right="264" w:hanging="10"/>
      </w:pPr>
      <w:r>
        <w:t>The Barwon region has significant pockets of disadvantage</w:t>
      </w:r>
      <w:r>
        <w:rPr>
          <w:vertAlign w:val="superscript"/>
        </w:rPr>
        <w:footnoteReference w:id="3"/>
      </w:r>
      <w:r>
        <w:t xml:space="preserve"> and evidence suggests that is considerable overlap between disadvantage and unemployment; and disadvantage and lower levels of education and low skilled occupations. </w:t>
      </w:r>
      <w:r>
        <w:rPr>
          <w:rFonts w:ascii="Times New Roman" w:eastAsia="Times New Roman" w:hAnsi="Times New Roman" w:cs="Times New Roman"/>
        </w:rPr>
        <w:t> </w:t>
      </w:r>
      <w:r>
        <w:t xml:space="preserve">Educational attainment, attendance, engagement and retention are lower in disadvantaged communities in the Barwon region.  </w:t>
      </w:r>
    </w:p>
    <w:tbl>
      <w:tblPr>
        <w:tblStyle w:val="TableGrid"/>
        <w:tblW w:w="10078" w:type="dxa"/>
        <w:tblInd w:w="200" w:type="dxa"/>
        <w:tblCellMar>
          <w:left w:w="11" w:type="dxa"/>
          <w:bottom w:w="52" w:type="dxa"/>
        </w:tblCellMar>
        <w:tblLook w:val="04A0" w:firstRow="1" w:lastRow="0" w:firstColumn="1" w:lastColumn="0" w:noHBand="0" w:noVBand="1"/>
        <w:tblCaption w:val="Barwon region"/>
        <w:tblDescription w:val="Performance of Barwon region and LGAs compared to Metroplotan Melbourne"/>
      </w:tblPr>
      <w:tblGrid>
        <w:gridCol w:w="1175"/>
        <w:gridCol w:w="143"/>
        <w:gridCol w:w="1274"/>
        <w:gridCol w:w="23"/>
        <w:gridCol w:w="1235"/>
        <w:gridCol w:w="205"/>
        <w:gridCol w:w="785"/>
        <w:gridCol w:w="655"/>
        <w:gridCol w:w="427"/>
        <w:gridCol w:w="1013"/>
        <w:gridCol w:w="65"/>
        <w:gridCol w:w="990"/>
        <w:gridCol w:w="255"/>
        <w:gridCol w:w="130"/>
        <w:gridCol w:w="605"/>
        <w:gridCol w:w="1087"/>
        <w:gridCol w:w="11"/>
      </w:tblGrid>
      <w:tr w:rsidR="00946E72" w:rsidTr="00FD4A60">
        <w:trPr>
          <w:trHeight w:val="676"/>
          <w:tblHeader/>
        </w:trPr>
        <w:tc>
          <w:tcPr>
            <w:tcW w:w="2592" w:type="dxa"/>
            <w:gridSpan w:val="3"/>
            <w:tcBorders>
              <w:top w:val="single" w:sz="7" w:space="0" w:color="1F1446"/>
              <w:left w:val="single" w:sz="8" w:space="0" w:color="FFFFFF"/>
              <w:bottom w:val="single" w:sz="22" w:space="0" w:color="E9ECF4"/>
              <w:right w:val="single" w:sz="8" w:space="0" w:color="FFFFFF"/>
            </w:tcBorders>
            <w:shd w:val="clear" w:color="auto" w:fill="1F1446"/>
            <w:vAlign w:val="center"/>
          </w:tcPr>
          <w:p w:rsidR="00946E72" w:rsidRDefault="00FD4A60">
            <w:r>
              <w:rPr>
                <w:b/>
                <w:color w:val="FFFFFF"/>
                <w:sz w:val="18"/>
              </w:rPr>
              <w:t>INDICATOR</w:t>
            </w:r>
            <w:r>
              <w:rPr>
                <w:color w:val="FFFFFF"/>
                <w:sz w:val="18"/>
              </w:rPr>
              <w:t xml:space="preserve"> </w:t>
            </w:r>
          </w:p>
        </w:tc>
        <w:tc>
          <w:tcPr>
            <w:tcW w:w="1258" w:type="dxa"/>
            <w:gridSpan w:val="2"/>
            <w:tcBorders>
              <w:top w:val="single" w:sz="7" w:space="0" w:color="1F1446"/>
              <w:left w:val="single" w:sz="8" w:space="0" w:color="FFFFFF"/>
              <w:bottom w:val="single" w:sz="24" w:space="0" w:color="1F1446"/>
              <w:right w:val="single" w:sz="8" w:space="0" w:color="FFFFFF"/>
            </w:tcBorders>
            <w:shd w:val="clear" w:color="auto" w:fill="1F1446"/>
            <w:vAlign w:val="center"/>
          </w:tcPr>
          <w:p w:rsidR="00946E72" w:rsidRDefault="00FD4A60">
            <w:pPr>
              <w:ind w:left="7"/>
              <w:jc w:val="both"/>
            </w:pPr>
            <w:r>
              <w:rPr>
                <w:b/>
                <w:color w:val="FFFFFF"/>
                <w:sz w:val="14"/>
              </w:rPr>
              <w:t>METRO MELBOURNE</w:t>
            </w:r>
            <w:r>
              <w:rPr>
                <w:color w:val="FFFFFF"/>
                <w:sz w:val="14"/>
              </w:rPr>
              <w:t xml:space="preserve"> </w:t>
            </w:r>
          </w:p>
        </w:tc>
        <w:tc>
          <w:tcPr>
            <w:tcW w:w="990" w:type="dxa"/>
            <w:gridSpan w:val="2"/>
            <w:tcBorders>
              <w:top w:val="single" w:sz="7" w:space="0" w:color="1F1446"/>
              <w:left w:val="single" w:sz="8" w:space="0" w:color="FFFFFF"/>
              <w:bottom w:val="single" w:sz="24" w:space="0" w:color="1F1446"/>
              <w:right w:val="single" w:sz="8" w:space="0" w:color="FFFFFF"/>
            </w:tcBorders>
            <w:shd w:val="clear" w:color="auto" w:fill="1F1446"/>
            <w:vAlign w:val="center"/>
          </w:tcPr>
          <w:p w:rsidR="00946E72" w:rsidRDefault="00FD4A60">
            <w:pPr>
              <w:ind w:left="67"/>
            </w:pPr>
            <w:r>
              <w:rPr>
                <w:b/>
                <w:color w:val="FFFFFF"/>
                <w:sz w:val="14"/>
              </w:rPr>
              <w:t>REGIONAL VIC</w:t>
            </w:r>
            <w:r>
              <w:rPr>
                <w:color w:val="FFFFFF"/>
                <w:sz w:val="14"/>
              </w:rPr>
              <w:t xml:space="preserve"> </w:t>
            </w:r>
          </w:p>
        </w:tc>
        <w:tc>
          <w:tcPr>
            <w:tcW w:w="1082" w:type="dxa"/>
            <w:gridSpan w:val="2"/>
            <w:tcBorders>
              <w:top w:val="single" w:sz="7" w:space="0" w:color="1F1446"/>
              <w:left w:val="single" w:sz="8" w:space="0" w:color="FFFFFF"/>
              <w:bottom w:val="single" w:sz="24" w:space="0" w:color="1F1446"/>
              <w:right w:val="single" w:sz="8" w:space="0" w:color="FFFFFF"/>
            </w:tcBorders>
            <w:shd w:val="clear" w:color="auto" w:fill="1F1446"/>
            <w:vAlign w:val="center"/>
          </w:tcPr>
          <w:p w:rsidR="00946E72" w:rsidRDefault="00FD4A60">
            <w:pPr>
              <w:ind w:right="15"/>
              <w:jc w:val="center"/>
            </w:pPr>
            <w:r>
              <w:rPr>
                <w:b/>
                <w:color w:val="FFFFFF"/>
                <w:sz w:val="14"/>
              </w:rPr>
              <w:t>BARWON</w:t>
            </w:r>
            <w:r>
              <w:rPr>
                <w:color w:val="FFFFFF"/>
                <w:sz w:val="14"/>
              </w:rPr>
              <w:t xml:space="preserve"> </w:t>
            </w:r>
          </w:p>
        </w:tc>
        <w:tc>
          <w:tcPr>
            <w:tcW w:w="1078" w:type="dxa"/>
            <w:gridSpan w:val="2"/>
            <w:tcBorders>
              <w:top w:val="single" w:sz="7" w:space="0" w:color="1F1446"/>
              <w:left w:val="single" w:sz="8" w:space="0" w:color="FFFFFF"/>
              <w:bottom w:val="single" w:sz="22" w:space="0" w:color="FBC4A1"/>
              <w:right w:val="single" w:sz="8" w:space="0" w:color="FFFFFF"/>
            </w:tcBorders>
            <w:shd w:val="clear" w:color="auto" w:fill="1F1446"/>
            <w:vAlign w:val="center"/>
          </w:tcPr>
          <w:p w:rsidR="00946E72" w:rsidRDefault="00FD4A60">
            <w:pPr>
              <w:ind w:right="16"/>
              <w:jc w:val="center"/>
            </w:pPr>
            <w:r>
              <w:rPr>
                <w:b/>
                <w:color w:val="FFFFFF"/>
                <w:sz w:val="14"/>
              </w:rPr>
              <w:t>GEELONG</w:t>
            </w:r>
            <w:r>
              <w:rPr>
                <w:color w:val="FFFFFF"/>
                <w:sz w:val="14"/>
              </w:rPr>
              <w:t xml:space="preserve"> </w:t>
            </w:r>
          </w:p>
        </w:tc>
        <w:tc>
          <w:tcPr>
            <w:tcW w:w="990" w:type="dxa"/>
            <w:tcBorders>
              <w:top w:val="single" w:sz="7" w:space="0" w:color="1F1446"/>
              <w:left w:val="single" w:sz="8" w:space="0" w:color="FFFFFF"/>
              <w:bottom w:val="single" w:sz="22" w:space="0" w:color="8FD19F"/>
              <w:right w:val="nil"/>
            </w:tcBorders>
            <w:shd w:val="clear" w:color="auto" w:fill="1F1446"/>
            <w:vAlign w:val="center"/>
          </w:tcPr>
          <w:p w:rsidR="00946E72" w:rsidRDefault="00FD4A60">
            <w:pPr>
              <w:ind w:left="49"/>
              <w:jc w:val="both"/>
            </w:pPr>
            <w:r>
              <w:rPr>
                <w:b/>
                <w:color w:val="FFFFFF"/>
                <w:sz w:val="14"/>
              </w:rPr>
              <w:t>COLAC OTWAY</w:t>
            </w:r>
            <w:r>
              <w:rPr>
                <w:color w:val="FFFFFF"/>
                <w:sz w:val="14"/>
              </w:rPr>
              <w:t xml:space="preserve"> </w:t>
            </w:r>
          </w:p>
        </w:tc>
        <w:tc>
          <w:tcPr>
            <w:tcW w:w="990" w:type="dxa"/>
            <w:gridSpan w:val="3"/>
            <w:tcBorders>
              <w:top w:val="single" w:sz="7" w:space="0" w:color="1F1446"/>
              <w:left w:val="nil"/>
              <w:bottom w:val="single" w:sz="22" w:space="0" w:color="8FD19F"/>
              <w:right w:val="single" w:sz="8" w:space="0" w:color="FFFFFF"/>
            </w:tcBorders>
            <w:shd w:val="clear" w:color="auto" w:fill="1F1446"/>
            <w:vAlign w:val="center"/>
          </w:tcPr>
          <w:p w:rsidR="00946E72" w:rsidRDefault="00FD4A60">
            <w:pPr>
              <w:ind w:left="122"/>
            </w:pPr>
            <w:r>
              <w:rPr>
                <w:b/>
                <w:color w:val="FFFFFF"/>
                <w:sz w:val="14"/>
              </w:rPr>
              <w:t>SURF COAST</w:t>
            </w:r>
            <w:r>
              <w:rPr>
                <w:color w:val="FFFFFF"/>
                <w:sz w:val="14"/>
              </w:rPr>
              <w:t xml:space="preserve"> </w:t>
            </w:r>
          </w:p>
        </w:tc>
        <w:tc>
          <w:tcPr>
            <w:tcW w:w="1098" w:type="dxa"/>
            <w:gridSpan w:val="2"/>
            <w:tcBorders>
              <w:top w:val="single" w:sz="7" w:space="0" w:color="1F1446"/>
              <w:left w:val="single" w:sz="8" w:space="0" w:color="FFFFFF"/>
              <w:bottom w:val="single" w:sz="22" w:space="0" w:color="8FD19F"/>
              <w:right w:val="single" w:sz="8" w:space="0" w:color="FFFFFF"/>
            </w:tcBorders>
            <w:shd w:val="clear" w:color="auto" w:fill="1F1446"/>
            <w:vAlign w:val="center"/>
          </w:tcPr>
          <w:p w:rsidR="00946E72" w:rsidRDefault="00FD4A60">
            <w:pPr>
              <w:ind w:left="114"/>
            </w:pPr>
            <w:r>
              <w:rPr>
                <w:b/>
                <w:color w:val="FFFFFF"/>
                <w:sz w:val="14"/>
              </w:rPr>
              <w:t>QUEENSCLIFFE</w:t>
            </w:r>
            <w:r>
              <w:rPr>
                <w:color w:val="FFFFFF"/>
                <w:sz w:val="14"/>
              </w:rPr>
              <w:t xml:space="preserve"> </w:t>
            </w:r>
          </w:p>
        </w:tc>
      </w:tr>
      <w:tr w:rsidR="00946E72">
        <w:trPr>
          <w:trHeight w:val="638"/>
        </w:trPr>
        <w:tc>
          <w:tcPr>
            <w:tcW w:w="2592" w:type="dxa"/>
            <w:gridSpan w:val="3"/>
            <w:tcBorders>
              <w:top w:val="single" w:sz="22" w:space="0" w:color="E9ECF4"/>
              <w:left w:val="single" w:sz="8" w:space="0" w:color="FFFFFF"/>
              <w:bottom w:val="single" w:sz="7" w:space="0" w:color="E9ECF4"/>
              <w:right w:val="single" w:sz="24" w:space="0" w:color="1F1446"/>
            </w:tcBorders>
            <w:shd w:val="clear" w:color="auto" w:fill="E9ECF4"/>
            <w:vAlign w:val="center"/>
          </w:tcPr>
          <w:p w:rsidR="00946E72" w:rsidRDefault="00FD4A60">
            <w:r>
              <w:rPr>
                <w:sz w:val="18"/>
              </w:rPr>
              <w:t xml:space="preserve">Unemployment rate(Q1 2017) % </w:t>
            </w:r>
          </w:p>
        </w:tc>
        <w:tc>
          <w:tcPr>
            <w:tcW w:w="1258" w:type="dxa"/>
            <w:gridSpan w:val="2"/>
            <w:tcBorders>
              <w:top w:val="single" w:sz="24" w:space="0" w:color="1F1446"/>
              <w:left w:val="single" w:sz="24" w:space="0" w:color="1F1446"/>
              <w:bottom w:val="single" w:sz="8" w:space="0" w:color="FFFFFF"/>
              <w:right w:val="single" w:sz="8" w:space="0" w:color="FFFFFF"/>
            </w:tcBorders>
            <w:shd w:val="clear" w:color="auto" w:fill="E9ECF4"/>
            <w:vAlign w:val="center"/>
          </w:tcPr>
          <w:p w:rsidR="00946E72" w:rsidRDefault="00FD4A60">
            <w:pPr>
              <w:ind w:left="646"/>
            </w:pPr>
            <w:r>
              <w:rPr>
                <w:sz w:val="18"/>
              </w:rPr>
              <w:t xml:space="preserve">5.93 </w:t>
            </w:r>
          </w:p>
        </w:tc>
        <w:tc>
          <w:tcPr>
            <w:tcW w:w="990" w:type="dxa"/>
            <w:gridSpan w:val="2"/>
            <w:tcBorders>
              <w:top w:val="single" w:sz="24" w:space="0" w:color="1F1446"/>
              <w:left w:val="single" w:sz="8" w:space="0" w:color="FFFFFF"/>
              <w:bottom w:val="single" w:sz="7" w:space="0" w:color="C7E1A6"/>
              <w:right w:val="single" w:sz="8" w:space="0" w:color="FFFFFF"/>
            </w:tcBorders>
            <w:shd w:val="clear" w:color="auto" w:fill="C7E1A6"/>
            <w:vAlign w:val="center"/>
          </w:tcPr>
          <w:p w:rsidR="00946E72" w:rsidRDefault="00FD4A60">
            <w:pPr>
              <w:ind w:left="504"/>
            </w:pPr>
            <w:r>
              <w:rPr>
                <w:sz w:val="18"/>
              </w:rPr>
              <w:t xml:space="preserve">5.52 </w:t>
            </w:r>
          </w:p>
        </w:tc>
        <w:tc>
          <w:tcPr>
            <w:tcW w:w="1082" w:type="dxa"/>
            <w:gridSpan w:val="2"/>
            <w:tcBorders>
              <w:top w:val="single" w:sz="24" w:space="0" w:color="1F1446"/>
              <w:left w:val="single" w:sz="8" w:space="0" w:color="FFFFFF"/>
              <w:bottom w:val="single" w:sz="7" w:space="0" w:color="C7E1A6"/>
              <w:right w:val="single" w:sz="24" w:space="0" w:color="1F1446"/>
            </w:tcBorders>
            <w:shd w:val="clear" w:color="auto" w:fill="FFFF99"/>
            <w:vAlign w:val="center"/>
          </w:tcPr>
          <w:p w:rsidR="00946E72" w:rsidRDefault="00FD4A60">
            <w:pPr>
              <w:ind w:left="544"/>
            </w:pPr>
            <w:r>
              <w:rPr>
                <w:sz w:val="18"/>
              </w:rPr>
              <w:t xml:space="preserve">5.77  </w:t>
            </w:r>
          </w:p>
        </w:tc>
        <w:tc>
          <w:tcPr>
            <w:tcW w:w="1078" w:type="dxa"/>
            <w:gridSpan w:val="2"/>
            <w:tcBorders>
              <w:top w:val="single" w:sz="22" w:space="0" w:color="FBC4A1"/>
              <w:left w:val="single" w:sz="24" w:space="0" w:color="1F1446"/>
              <w:bottom w:val="single" w:sz="8" w:space="0" w:color="FFFFFF"/>
              <w:right w:val="single" w:sz="8" w:space="0" w:color="FFFFFF"/>
            </w:tcBorders>
            <w:shd w:val="clear" w:color="auto" w:fill="FBC4A1"/>
            <w:vAlign w:val="center"/>
          </w:tcPr>
          <w:p w:rsidR="00946E72" w:rsidRDefault="00FD4A60">
            <w:pPr>
              <w:ind w:left="558"/>
            </w:pPr>
            <w:r>
              <w:rPr>
                <w:sz w:val="18"/>
              </w:rPr>
              <w:t xml:space="preserve">6.29 </w:t>
            </w:r>
          </w:p>
        </w:tc>
        <w:tc>
          <w:tcPr>
            <w:tcW w:w="990" w:type="dxa"/>
            <w:tcBorders>
              <w:top w:val="single" w:sz="22" w:space="0" w:color="8FD19F"/>
              <w:left w:val="single" w:sz="8" w:space="0" w:color="FFFFFF"/>
              <w:bottom w:val="single" w:sz="8" w:space="0" w:color="FFFFFF"/>
              <w:right w:val="single" w:sz="8" w:space="0" w:color="FFFFFF"/>
            </w:tcBorders>
            <w:shd w:val="clear" w:color="auto" w:fill="8FD19F"/>
            <w:vAlign w:val="center"/>
          </w:tcPr>
          <w:p w:rsidR="00946E72" w:rsidRDefault="00FD4A60">
            <w:pPr>
              <w:ind w:left="503"/>
            </w:pPr>
            <w:r>
              <w:rPr>
                <w:sz w:val="18"/>
              </w:rPr>
              <w:t xml:space="preserve">4.64 </w:t>
            </w:r>
          </w:p>
        </w:tc>
        <w:tc>
          <w:tcPr>
            <w:tcW w:w="990" w:type="dxa"/>
            <w:gridSpan w:val="3"/>
            <w:tcBorders>
              <w:top w:val="single" w:sz="22" w:space="0" w:color="8FD19F"/>
              <w:left w:val="single" w:sz="8" w:space="0" w:color="FFFFFF"/>
              <w:bottom w:val="single" w:sz="8" w:space="0" w:color="FFFFFF"/>
              <w:right w:val="single" w:sz="8" w:space="0" w:color="FFFFFF"/>
            </w:tcBorders>
            <w:shd w:val="clear" w:color="auto" w:fill="8FD19F"/>
            <w:vAlign w:val="center"/>
          </w:tcPr>
          <w:p w:rsidR="00946E72" w:rsidRDefault="00FD4A60">
            <w:pPr>
              <w:ind w:left="504"/>
            </w:pPr>
            <w:r>
              <w:rPr>
                <w:sz w:val="18"/>
              </w:rPr>
              <w:t xml:space="preserve">2.88 </w:t>
            </w:r>
          </w:p>
        </w:tc>
        <w:tc>
          <w:tcPr>
            <w:tcW w:w="1098" w:type="dxa"/>
            <w:gridSpan w:val="2"/>
            <w:tcBorders>
              <w:top w:val="single" w:sz="22" w:space="0" w:color="8FD19F"/>
              <w:left w:val="single" w:sz="8" w:space="0" w:color="FFFFFF"/>
              <w:bottom w:val="single" w:sz="7" w:space="0" w:color="FF7B80"/>
              <w:right w:val="single" w:sz="8" w:space="0" w:color="FFFFFF"/>
            </w:tcBorders>
            <w:shd w:val="clear" w:color="auto" w:fill="8FD19F"/>
            <w:vAlign w:val="center"/>
          </w:tcPr>
          <w:p w:rsidR="00946E72" w:rsidRDefault="00FD4A60">
            <w:pPr>
              <w:ind w:left="558"/>
            </w:pPr>
            <w:r>
              <w:rPr>
                <w:sz w:val="18"/>
              </w:rPr>
              <w:t xml:space="preserve">2.86 </w:t>
            </w:r>
          </w:p>
        </w:tc>
      </w:tr>
      <w:tr w:rsidR="00946E72">
        <w:trPr>
          <w:trHeight w:val="670"/>
        </w:trPr>
        <w:tc>
          <w:tcPr>
            <w:tcW w:w="2592" w:type="dxa"/>
            <w:gridSpan w:val="3"/>
            <w:tcBorders>
              <w:top w:val="single" w:sz="7" w:space="0" w:color="E9ECF4"/>
              <w:left w:val="single" w:sz="8" w:space="0" w:color="FFFFFF"/>
              <w:bottom w:val="single" w:sz="7" w:space="0" w:color="E9ECF4"/>
              <w:right w:val="single" w:sz="24" w:space="0" w:color="1F1446"/>
            </w:tcBorders>
            <w:shd w:val="clear" w:color="auto" w:fill="E9ECF4"/>
            <w:vAlign w:val="center"/>
          </w:tcPr>
          <w:p w:rsidR="00946E72" w:rsidRDefault="00FD4A60">
            <w:pPr>
              <w:jc w:val="both"/>
            </w:pPr>
            <w:r>
              <w:rPr>
                <w:sz w:val="18"/>
              </w:rPr>
              <w:t xml:space="preserve">Youth (15-24) unemployment rate </w:t>
            </w:r>
          </w:p>
          <w:p w:rsidR="00946E72" w:rsidRDefault="00FD4A60">
            <w:r>
              <w:rPr>
                <w:sz w:val="18"/>
              </w:rPr>
              <w:t xml:space="preserve">(2011) % </w:t>
            </w:r>
          </w:p>
        </w:tc>
        <w:tc>
          <w:tcPr>
            <w:tcW w:w="1258" w:type="dxa"/>
            <w:gridSpan w:val="2"/>
            <w:tcBorders>
              <w:top w:val="single" w:sz="8" w:space="0" w:color="FFFFFF"/>
              <w:left w:val="single" w:sz="24" w:space="0" w:color="1F1446"/>
              <w:bottom w:val="single" w:sz="8" w:space="0" w:color="FFFFFF"/>
              <w:right w:val="single" w:sz="8" w:space="0" w:color="FFFFFF"/>
            </w:tcBorders>
            <w:shd w:val="clear" w:color="auto" w:fill="E9ECF4"/>
            <w:vAlign w:val="center"/>
          </w:tcPr>
          <w:p w:rsidR="00946E72" w:rsidRDefault="00FD4A60">
            <w:pPr>
              <w:ind w:left="600"/>
            </w:pPr>
            <w:r>
              <w:rPr>
                <w:sz w:val="18"/>
              </w:rPr>
              <w:t xml:space="preserve">12.37 </w:t>
            </w:r>
          </w:p>
        </w:tc>
        <w:tc>
          <w:tcPr>
            <w:tcW w:w="990" w:type="dxa"/>
            <w:gridSpan w:val="2"/>
            <w:tcBorders>
              <w:top w:val="single" w:sz="7" w:space="0" w:color="C7E1A6"/>
              <w:left w:val="single" w:sz="8" w:space="0" w:color="FFFFFF"/>
              <w:bottom w:val="single" w:sz="8" w:space="0" w:color="FFFFFF"/>
              <w:right w:val="single" w:sz="8" w:space="0" w:color="FFFFFF"/>
            </w:tcBorders>
            <w:shd w:val="clear" w:color="auto" w:fill="C7E1A6"/>
            <w:vAlign w:val="center"/>
          </w:tcPr>
          <w:p w:rsidR="00946E72" w:rsidRDefault="00FD4A60">
            <w:pPr>
              <w:ind w:right="110"/>
              <w:jc w:val="right"/>
            </w:pPr>
            <w:r>
              <w:rPr>
                <w:sz w:val="18"/>
              </w:rPr>
              <w:t xml:space="preserve">11.06 </w:t>
            </w:r>
          </w:p>
        </w:tc>
        <w:tc>
          <w:tcPr>
            <w:tcW w:w="1082" w:type="dxa"/>
            <w:gridSpan w:val="2"/>
            <w:tcBorders>
              <w:top w:val="single" w:sz="7" w:space="0" w:color="C7E1A6"/>
              <w:left w:val="single" w:sz="8" w:space="0" w:color="FFFFFF"/>
              <w:bottom w:val="single" w:sz="7" w:space="0" w:color="FBC4A1"/>
              <w:right w:val="single" w:sz="24" w:space="0" w:color="1F1446"/>
            </w:tcBorders>
            <w:shd w:val="clear" w:color="auto" w:fill="C7E1A6"/>
            <w:vAlign w:val="center"/>
          </w:tcPr>
          <w:p w:rsidR="00946E72" w:rsidRDefault="00FD4A60">
            <w:pPr>
              <w:ind w:left="498"/>
            </w:pPr>
            <w:r>
              <w:rPr>
                <w:sz w:val="18"/>
              </w:rPr>
              <w:t xml:space="preserve">11.46 </w:t>
            </w:r>
          </w:p>
        </w:tc>
        <w:tc>
          <w:tcPr>
            <w:tcW w:w="1078" w:type="dxa"/>
            <w:gridSpan w:val="2"/>
            <w:tcBorders>
              <w:top w:val="single" w:sz="8" w:space="0" w:color="FFFFFF"/>
              <w:left w:val="single" w:sz="24" w:space="0" w:color="1F1446"/>
              <w:bottom w:val="single" w:sz="8" w:space="0" w:color="FFFFFF"/>
              <w:right w:val="single" w:sz="8" w:space="0" w:color="FFFFFF"/>
            </w:tcBorders>
            <w:shd w:val="clear" w:color="auto" w:fill="FFFF99"/>
            <w:vAlign w:val="center"/>
          </w:tcPr>
          <w:p w:rsidR="00946E72" w:rsidRDefault="00FD4A60">
            <w:pPr>
              <w:ind w:right="144"/>
              <w:jc w:val="right"/>
            </w:pPr>
            <w:r>
              <w:rPr>
                <w:sz w:val="18"/>
              </w:rPr>
              <w:t xml:space="preserve">12.03 </w:t>
            </w:r>
          </w:p>
        </w:tc>
        <w:tc>
          <w:tcPr>
            <w:tcW w:w="990" w:type="dxa"/>
            <w:tcBorders>
              <w:top w:val="single" w:sz="8" w:space="0" w:color="FFFFFF"/>
              <w:left w:val="single" w:sz="8" w:space="0" w:color="FFFFFF"/>
              <w:bottom w:val="single" w:sz="8" w:space="0" w:color="FFFFFF"/>
              <w:right w:val="nil"/>
            </w:tcBorders>
            <w:shd w:val="clear" w:color="auto" w:fill="8FD19F"/>
            <w:vAlign w:val="center"/>
          </w:tcPr>
          <w:p w:rsidR="00946E72" w:rsidRDefault="00FD4A60">
            <w:pPr>
              <w:ind w:left="503"/>
            </w:pPr>
            <w:r>
              <w:rPr>
                <w:sz w:val="18"/>
              </w:rPr>
              <w:t xml:space="preserve">7.89 </w:t>
            </w:r>
          </w:p>
        </w:tc>
        <w:tc>
          <w:tcPr>
            <w:tcW w:w="990" w:type="dxa"/>
            <w:gridSpan w:val="3"/>
            <w:tcBorders>
              <w:top w:val="single" w:sz="8" w:space="0" w:color="FFFFFF"/>
              <w:left w:val="nil"/>
              <w:bottom w:val="single" w:sz="7" w:space="0" w:color="FFFF99"/>
              <w:right w:val="single" w:sz="8" w:space="0" w:color="FFFFFF"/>
            </w:tcBorders>
            <w:shd w:val="clear" w:color="auto" w:fill="8FD19F"/>
            <w:vAlign w:val="center"/>
          </w:tcPr>
          <w:p w:rsidR="00946E72" w:rsidRDefault="00FD4A60">
            <w:pPr>
              <w:ind w:left="504"/>
            </w:pPr>
            <w:r>
              <w:rPr>
                <w:sz w:val="18"/>
              </w:rPr>
              <w:t xml:space="preserve">8.55 </w:t>
            </w:r>
          </w:p>
        </w:tc>
        <w:tc>
          <w:tcPr>
            <w:tcW w:w="1098" w:type="dxa"/>
            <w:gridSpan w:val="2"/>
            <w:tcBorders>
              <w:top w:val="single" w:sz="7" w:space="0" w:color="FF7B80"/>
              <w:left w:val="single" w:sz="8" w:space="0" w:color="FFFFFF"/>
              <w:bottom w:val="single" w:sz="7" w:space="0" w:color="FFFF99"/>
              <w:right w:val="single" w:sz="8" w:space="0" w:color="FFFFFF"/>
            </w:tcBorders>
            <w:shd w:val="clear" w:color="auto" w:fill="FF7B80"/>
            <w:vAlign w:val="center"/>
          </w:tcPr>
          <w:p w:rsidR="00946E72" w:rsidRDefault="00FD4A60">
            <w:pPr>
              <w:ind w:left="512"/>
            </w:pPr>
            <w:r>
              <w:rPr>
                <w:sz w:val="18"/>
              </w:rPr>
              <w:t xml:space="preserve">15.25 </w:t>
            </w:r>
          </w:p>
        </w:tc>
      </w:tr>
      <w:tr w:rsidR="00946E72">
        <w:trPr>
          <w:trHeight w:val="676"/>
        </w:trPr>
        <w:tc>
          <w:tcPr>
            <w:tcW w:w="2592" w:type="dxa"/>
            <w:gridSpan w:val="3"/>
            <w:tcBorders>
              <w:top w:val="single" w:sz="7" w:space="0" w:color="E9ECF4"/>
              <w:left w:val="single" w:sz="8" w:space="0" w:color="FFFFFF"/>
              <w:bottom w:val="single" w:sz="16" w:space="0" w:color="E9ECF4"/>
              <w:right w:val="single" w:sz="24" w:space="0" w:color="1F1446"/>
            </w:tcBorders>
            <w:shd w:val="clear" w:color="auto" w:fill="E9ECF4"/>
            <w:vAlign w:val="center"/>
          </w:tcPr>
          <w:p w:rsidR="00946E72" w:rsidRDefault="00FD4A60">
            <w:pPr>
              <w:jc w:val="both"/>
            </w:pPr>
            <w:r>
              <w:rPr>
                <w:sz w:val="18"/>
              </w:rPr>
              <w:t xml:space="preserve">Non Year 12 Completion (2011) % </w:t>
            </w:r>
          </w:p>
        </w:tc>
        <w:tc>
          <w:tcPr>
            <w:tcW w:w="1258" w:type="dxa"/>
            <w:gridSpan w:val="2"/>
            <w:tcBorders>
              <w:top w:val="single" w:sz="8" w:space="0" w:color="FFFFFF"/>
              <w:left w:val="single" w:sz="24" w:space="0" w:color="1F1446"/>
              <w:bottom w:val="single" w:sz="24" w:space="0" w:color="1F1446"/>
              <w:right w:val="single" w:sz="8" w:space="0" w:color="FFFFFF"/>
            </w:tcBorders>
            <w:shd w:val="clear" w:color="auto" w:fill="E9ECF4"/>
            <w:vAlign w:val="center"/>
          </w:tcPr>
          <w:p w:rsidR="00946E72" w:rsidRDefault="00FD4A60">
            <w:pPr>
              <w:ind w:left="600"/>
            </w:pPr>
            <w:r>
              <w:rPr>
                <w:sz w:val="18"/>
              </w:rPr>
              <w:t xml:space="preserve">40.53 </w:t>
            </w:r>
          </w:p>
        </w:tc>
        <w:tc>
          <w:tcPr>
            <w:tcW w:w="990" w:type="dxa"/>
            <w:gridSpan w:val="2"/>
            <w:tcBorders>
              <w:top w:val="single" w:sz="8" w:space="0" w:color="FFFFFF"/>
              <w:left w:val="single" w:sz="8" w:space="0" w:color="FFFFFF"/>
              <w:bottom w:val="single" w:sz="24" w:space="0" w:color="1F1446"/>
              <w:right w:val="single" w:sz="8" w:space="0" w:color="FFFFFF"/>
            </w:tcBorders>
            <w:shd w:val="clear" w:color="auto" w:fill="FF7B80"/>
            <w:vAlign w:val="center"/>
          </w:tcPr>
          <w:p w:rsidR="00946E72" w:rsidRDefault="00FD4A60">
            <w:pPr>
              <w:ind w:right="110"/>
              <w:jc w:val="right"/>
            </w:pPr>
            <w:r>
              <w:rPr>
                <w:sz w:val="18"/>
              </w:rPr>
              <w:t xml:space="preserve">60.83 </w:t>
            </w:r>
          </w:p>
        </w:tc>
        <w:tc>
          <w:tcPr>
            <w:tcW w:w="1082" w:type="dxa"/>
            <w:gridSpan w:val="2"/>
            <w:tcBorders>
              <w:top w:val="single" w:sz="7" w:space="0" w:color="FBC4A1"/>
              <w:left w:val="single" w:sz="8" w:space="0" w:color="FFFFFF"/>
              <w:bottom w:val="single" w:sz="24" w:space="0" w:color="1F1446"/>
              <w:right w:val="single" w:sz="24" w:space="0" w:color="1F1446"/>
            </w:tcBorders>
            <w:shd w:val="clear" w:color="auto" w:fill="FBC4A1"/>
            <w:vAlign w:val="center"/>
          </w:tcPr>
          <w:p w:rsidR="00946E72" w:rsidRDefault="00FD4A60">
            <w:pPr>
              <w:ind w:left="498"/>
            </w:pPr>
            <w:r>
              <w:rPr>
                <w:sz w:val="18"/>
              </w:rPr>
              <w:t xml:space="preserve">54.54 </w:t>
            </w:r>
          </w:p>
        </w:tc>
        <w:tc>
          <w:tcPr>
            <w:tcW w:w="1078" w:type="dxa"/>
            <w:gridSpan w:val="2"/>
            <w:tcBorders>
              <w:top w:val="single" w:sz="8" w:space="0" w:color="FFFFFF"/>
              <w:left w:val="single" w:sz="24" w:space="0" w:color="1F1446"/>
              <w:bottom w:val="single" w:sz="16" w:space="0" w:color="FF7B80"/>
              <w:right w:val="single" w:sz="8" w:space="0" w:color="FFFFFF"/>
            </w:tcBorders>
            <w:shd w:val="clear" w:color="auto" w:fill="FBC4A1"/>
            <w:vAlign w:val="center"/>
          </w:tcPr>
          <w:p w:rsidR="00946E72" w:rsidRDefault="00FD4A60">
            <w:pPr>
              <w:ind w:right="144"/>
              <w:jc w:val="right"/>
            </w:pPr>
            <w:r>
              <w:rPr>
                <w:sz w:val="18"/>
              </w:rPr>
              <w:t xml:space="preserve">54.70 </w:t>
            </w:r>
          </w:p>
        </w:tc>
        <w:tc>
          <w:tcPr>
            <w:tcW w:w="990" w:type="dxa"/>
            <w:tcBorders>
              <w:top w:val="single" w:sz="8" w:space="0" w:color="FFFFFF"/>
              <w:left w:val="single" w:sz="8" w:space="0" w:color="FFFFFF"/>
              <w:bottom w:val="single" w:sz="16" w:space="0" w:color="FF7B80"/>
              <w:right w:val="nil"/>
            </w:tcBorders>
            <w:shd w:val="clear" w:color="auto" w:fill="FF7B80"/>
            <w:vAlign w:val="center"/>
          </w:tcPr>
          <w:p w:rsidR="00946E72" w:rsidRDefault="00FD4A60">
            <w:pPr>
              <w:ind w:right="111"/>
              <w:jc w:val="right"/>
            </w:pPr>
            <w:r>
              <w:rPr>
                <w:sz w:val="18"/>
              </w:rPr>
              <w:t xml:space="preserve">65.18 </w:t>
            </w:r>
          </w:p>
        </w:tc>
        <w:tc>
          <w:tcPr>
            <w:tcW w:w="990" w:type="dxa"/>
            <w:gridSpan w:val="3"/>
            <w:tcBorders>
              <w:top w:val="single" w:sz="7" w:space="0" w:color="FFFF99"/>
              <w:left w:val="nil"/>
              <w:bottom w:val="single" w:sz="16" w:space="0" w:color="FF7B80"/>
              <w:right w:val="single" w:sz="8" w:space="0" w:color="FFFFFF"/>
            </w:tcBorders>
            <w:shd w:val="clear" w:color="auto" w:fill="FFFF99"/>
            <w:vAlign w:val="center"/>
          </w:tcPr>
          <w:p w:rsidR="00946E72" w:rsidRDefault="00FD4A60">
            <w:pPr>
              <w:ind w:right="110"/>
              <w:jc w:val="right"/>
            </w:pPr>
            <w:r>
              <w:rPr>
                <w:sz w:val="18"/>
              </w:rPr>
              <w:t xml:space="preserve">46.02 </w:t>
            </w:r>
          </w:p>
        </w:tc>
        <w:tc>
          <w:tcPr>
            <w:tcW w:w="1098" w:type="dxa"/>
            <w:gridSpan w:val="2"/>
            <w:tcBorders>
              <w:top w:val="single" w:sz="7" w:space="0" w:color="FFFF99"/>
              <w:left w:val="single" w:sz="8" w:space="0" w:color="FFFFFF"/>
              <w:bottom w:val="single" w:sz="16" w:space="0" w:color="FFFF99"/>
              <w:right w:val="single" w:sz="8" w:space="0" w:color="FFFFFF"/>
            </w:tcBorders>
            <w:shd w:val="clear" w:color="auto" w:fill="FFFF99"/>
            <w:vAlign w:val="center"/>
          </w:tcPr>
          <w:p w:rsidR="00946E72" w:rsidRDefault="00FD4A60">
            <w:pPr>
              <w:ind w:left="512"/>
            </w:pPr>
            <w:r>
              <w:rPr>
                <w:sz w:val="18"/>
              </w:rPr>
              <w:t xml:space="preserve">44.00 </w:t>
            </w:r>
          </w:p>
        </w:tc>
      </w:tr>
      <w:tr w:rsidR="00946E72">
        <w:trPr>
          <w:trHeight w:val="694"/>
        </w:trPr>
        <w:tc>
          <w:tcPr>
            <w:tcW w:w="2592" w:type="dxa"/>
            <w:gridSpan w:val="3"/>
            <w:tcBorders>
              <w:top w:val="single" w:sz="16" w:space="0" w:color="E9ECF4"/>
              <w:left w:val="single" w:sz="8" w:space="0" w:color="FFFFFF"/>
              <w:bottom w:val="single" w:sz="16" w:space="0" w:color="E9ECF4"/>
              <w:right w:val="single" w:sz="24" w:space="0" w:color="1F1446"/>
            </w:tcBorders>
            <w:shd w:val="clear" w:color="auto" w:fill="E9ECF4"/>
            <w:vAlign w:val="center"/>
          </w:tcPr>
          <w:p w:rsidR="00946E72" w:rsidRDefault="00FD4A60">
            <w:r>
              <w:rPr>
                <w:sz w:val="18"/>
              </w:rPr>
              <w:t xml:space="preserve">People 15+ with Bach Deg or higher non-school qual 2011 % </w:t>
            </w:r>
          </w:p>
        </w:tc>
        <w:tc>
          <w:tcPr>
            <w:tcW w:w="1258" w:type="dxa"/>
            <w:gridSpan w:val="2"/>
            <w:tcBorders>
              <w:top w:val="single" w:sz="24" w:space="0" w:color="1F1446"/>
              <w:left w:val="single" w:sz="24" w:space="0" w:color="1F1446"/>
              <w:bottom w:val="single" w:sz="24" w:space="0" w:color="1F1446"/>
              <w:right w:val="single" w:sz="8" w:space="0" w:color="FFFFFF"/>
            </w:tcBorders>
            <w:shd w:val="clear" w:color="auto" w:fill="E9ECF4"/>
            <w:vAlign w:val="center"/>
          </w:tcPr>
          <w:p w:rsidR="00946E72" w:rsidRDefault="00FD4A60">
            <w:pPr>
              <w:ind w:left="600"/>
            </w:pPr>
            <w:r>
              <w:rPr>
                <w:sz w:val="18"/>
              </w:rPr>
              <w:t xml:space="preserve">50.11 </w:t>
            </w:r>
          </w:p>
        </w:tc>
        <w:tc>
          <w:tcPr>
            <w:tcW w:w="990" w:type="dxa"/>
            <w:gridSpan w:val="2"/>
            <w:tcBorders>
              <w:top w:val="single" w:sz="24" w:space="0" w:color="1F1446"/>
              <w:left w:val="single" w:sz="8" w:space="0" w:color="FFFFFF"/>
              <w:bottom w:val="single" w:sz="24" w:space="0" w:color="1F1446"/>
              <w:right w:val="single" w:sz="8" w:space="0" w:color="FFFFFF"/>
            </w:tcBorders>
            <w:shd w:val="clear" w:color="auto" w:fill="FF7B80"/>
            <w:vAlign w:val="center"/>
          </w:tcPr>
          <w:p w:rsidR="00946E72" w:rsidRDefault="00FD4A60">
            <w:pPr>
              <w:ind w:right="110"/>
              <w:jc w:val="right"/>
            </w:pPr>
            <w:r>
              <w:rPr>
                <w:sz w:val="18"/>
              </w:rPr>
              <w:t xml:space="preserve">31.30 </w:t>
            </w:r>
          </w:p>
        </w:tc>
        <w:tc>
          <w:tcPr>
            <w:tcW w:w="1082" w:type="dxa"/>
            <w:gridSpan w:val="2"/>
            <w:tcBorders>
              <w:top w:val="single" w:sz="24" w:space="0" w:color="1F1446"/>
              <w:left w:val="single" w:sz="8" w:space="0" w:color="FFFFFF"/>
              <w:bottom w:val="single" w:sz="24" w:space="0" w:color="1F1446"/>
              <w:right w:val="single" w:sz="24" w:space="0" w:color="1F1446"/>
            </w:tcBorders>
            <w:shd w:val="clear" w:color="auto" w:fill="FF7B80"/>
            <w:vAlign w:val="center"/>
          </w:tcPr>
          <w:p w:rsidR="00946E72" w:rsidRDefault="00FD4A60">
            <w:pPr>
              <w:ind w:left="498"/>
            </w:pPr>
            <w:r>
              <w:rPr>
                <w:sz w:val="18"/>
              </w:rPr>
              <w:t xml:space="preserve">36.23 </w:t>
            </w:r>
          </w:p>
        </w:tc>
        <w:tc>
          <w:tcPr>
            <w:tcW w:w="1078" w:type="dxa"/>
            <w:gridSpan w:val="2"/>
            <w:tcBorders>
              <w:top w:val="single" w:sz="16" w:space="0" w:color="FF7B80"/>
              <w:left w:val="single" w:sz="24" w:space="0" w:color="1F1446"/>
              <w:bottom w:val="single" w:sz="8" w:space="0" w:color="FFFFFF"/>
              <w:right w:val="single" w:sz="8" w:space="0" w:color="FFFFFF"/>
            </w:tcBorders>
            <w:shd w:val="clear" w:color="auto" w:fill="FF7B80"/>
            <w:vAlign w:val="center"/>
          </w:tcPr>
          <w:p w:rsidR="00946E72" w:rsidRDefault="00FD4A60">
            <w:pPr>
              <w:ind w:right="144"/>
              <w:jc w:val="right"/>
            </w:pPr>
            <w:r>
              <w:rPr>
                <w:sz w:val="18"/>
              </w:rPr>
              <w:t xml:space="preserve">35.74 </w:t>
            </w:r>
          </w:p>
        </w:tc>
        <w:tc>
          <w:tcPr>
            <w:tcW w:w="990" w:type="dxa"/>
            <w:tcBorders>
              <w:top w:val="single" w:sz="16" w:space="0" w:color="FF7B80"/>
              <w:left w:val="single" w:sz="8" w:space="0" w:color="FFFFFF"/>
              <w:bottom w:val="single" w:sz="8" w:space="0" w:color="FFFFFF"/>
              <w:right w:val="single" w:sz="8" w:space="0" w:color="FFFFFF"/>
            </w:tcBorders>
            <w:shd w:val="clear" w:color="auto" w:fill="FF7B80"/>
            <w:vAlign w:val="center"/>
          </w:tcPr>
          <w:p w:rsidR="00946E72" w:rsidRDefault="00FD4A60">
            <w:pPr>
              <w:ind w:right="111"/>
              <w:jc w:val="right"/>
            </w:pPr>
            <w:r>
              <w:rPr>
                <w:sz w:val="18"/>
              </w:rPr>
              <w:t xml:space="preserve">26.61 </w:t>
            </w:r>
          </w:p>
        </w:tc>
        <w:tc>
          <w:tcPr>
            <w:tcW w:w="990" w:type="dxa"/>
            <w:gridSpan w:val="3"/>
            <w:tcBorders>
              <w:top w:val="single" w:sz="16" w:space="0" w:color="FF7B80"/>
              <w:left w:val="single" w:sz="8" w:space="0" w:color="FFFFFF"/>
              <w:bottom w:val="single" w:sz="8" w:space="0" w:color="FFFFFF"/>
              <w:right w:val="single" w:sz="8" w:space="0" w:color="FFFFFF"/>
            </w:tcBorders>
            <w:shd w:val="clear" w:color="auto" w:fill="FF7B80"/>
            <w:vAlign w:val="center"/>
          </w:tcPr>
          <w:p w:rsidR="00946E72" w:rsidRDefault="00FD4A60">
            <w:pPr>
              <w:ind w:right="110"/>
              <w:jc w:val="right"/>
            </w:pPr>
            <w:r>
              <w:rPr>
                <w:sz w:val="18"/>
              </w:rPr>
              <w:t xml:space="preserve">43.31 </w:t>
            </w:r>
          </w:p>
        </w:tc>
        <w:tc>
          <w:tcPr>
            <w:tcW w:w="1098" w:type="dxa"/>
            <w:gridSpan w:val="2"/>
            <w:tcBorders>
              <w:top w:val="single" w:sz="16" w:space="0" w:color="FFFF99"/>
              <w:left w:val="single" w:sz="8" w:space="0" w:color="FFFFFF"/>
              <w:bottom w:val="single" w:sz="16" w:space="0" w:color="C7E1A6"/>
              <w:right w:val="single" w:sz="8" w:space="0" w:color="FFFFFF"/>
            </w:tcBorders>
            <w:shd w:val="clear" w:color="auto" w:fill="FFFF99"/>
            <w:vAlign w:val="center"/>
          </w:tcPr>
          <w:p w:rsidR="00946E72" w:rsidRDefault="00FD4A60">
            <w:pPr>
              <w:ind w:left="512"/>
            </w:pPr>
            <w:r>
              <w:rPr>
                <w:sz w:val="18"/>
              </w:rPr>
              <w:t xml:space="preserve">50.63 </w:t>
            </w:r>
          </w:p>
        </w:tc>
      </w:tr>
      <w:tr w:rsidR="00946E72">
        <w:trPr>
          <w:trHeight w:val="697"/>
        </w:trPr>
        <w:tc>
          <w:tcPr>
            <w:tcW w:w="2592" w:type="dxa"/>
            <w:gridSpan w:val="3"/>
            <w:tcBorders>
              <w:top w:val="single" w:sz="16" w:space="0" w:color="E9ECF4"/>
              <w:left w:val="single" w:sz="8" w:space="0" w:color="FFFFFF"/>
              <w:bottom w:val="nil"/>
              <w:right w:val="single" w:sz="24" w:space="0" w:color="1F1446"/>
            </w:tcBorders>
            <w:shd w:val="clear" w:color="auto" w:fill="E9ECF4"/>
            <w:vAlign w:val="center"/>
          </w:tcPr>
          <w:p w:rsidR="00946E72" w:rsidRDefault="00FD4A60">
            <w:r>
              <w:rPr>
                <w:sz w:val="18"/>
              </w:rPr>
              <w:t xml:space="preserve">Youth (15-19) not engaged in school or employment % </w:t>
            </w:r>
          </w:p>
        </w:tc>
        <w:tc>
          <w:tcPr>
            <w:tcW w:w="1258" w:type="dxa"/>
            <w:gridSpan w:val="2"/>
            <w:tcBorders>
              <w:top w:val="single" w:sz="24" w:space="0" w:color="1F1446"/>
              <w:left w:val="single" w:sz="24" w:space="0" w:color="1F1446"/>
              <w:bottom w:val="single" w:sz="24" w:space="0" w:color="1F1446"/>
              <w:right w:val="single" w:sz="8" w:space="0" w:color="FFFFFF"/>
            </w:tcBorders>
            <w:shd w:val="clear" w:color="auto" w:fill="E9ECF4"/>
            <w:vAlign w:val="center"/>
          </w:tcPr>
          <w:p w:rsidR="00946E72" w:rsidRDefault="00FD4A60">
            <w:pPr>
              <w:ind w:left="646"/>
            </w:pPr>
            <w:r>
              <w:rPr>
                <w:sz w:val="18"/>
              </w:rPr>
              <w:t xml:space="preserve">4.80 </w:t>
            </w:r>
          </w:p>
        </w:tc>
        <w:tc>
          <w:tcPr>
            <w:tcW w:w="990" w:type="dxa"/>
            <w:gridSpan w:val="2"/>
            <w:tcBorders>
              <w:top w:val="single" w:sz="24" w:space="0" w:color="1F1446"/>
              <w:left w:val="single" w:sz="8" w:space="0" w:color="FFFFFF"/>
              <w:bottom w:val="single" w:sz="24" w:space="0" w:color="1F1446"/>
              <w:right w:val="single" w:sz="8" w:space="0" w:color="FFFFFF"/>
            </w:tcBorders>
            <w:shd w:val="clear" w:color="auto" w:fill="FF7B80"/>
            <w:vAlign w:val="center"/>
          </w:tcPr>
          <w:p w:rsidR="00946E72" w:rsidRDefault="00FD4A60">
            <w:pPr>
              <w:ind w:left="504"/>
            </w:pPr>
            <w:r>
              <w:rPr>
                <w:sz w:val="18"/>
              </w:rPr>
              <w:t xml:space="preserve">6.62 </w:t>
            </w:r>
          </w:p>
        </w:tc>
        <w:tc>
          <w:tcPr>
            <w:tcW w:w="1082" w:type="dxa"/>
            <w:gridSpan w:val="2"/>
            <w:tcBorders>
              <w:top w:val="single" w:sz="24" w:space="0" w:color="1F1446"/>
              <w:left w:val="single" w:sz="8" w:space="0" w:color="FFFFFF"/>
              <w:bottom w:val="single" w:sz="24" w:space="0" w:color="1F1446"/>
              <w:right w:val="single" w:sz="24" w:space="0" w:color="1F1446"/>
            </w:tcBorders>
            <w:shd w:val="clear" w:color="auto" w:fill="FF7B80"/>
            <w:vAlign w:val="center"/>
          </w:tcPr>
          <w:p w:rsidR="00946E72" w:rsidRDefault="00FD4A60">
            <w:pPr>
              <w:ind w:left="544"/>
            </w:pPr>
            <w:r>
              <w:rPr>
                <w:sz w:val="18"/>
              </w:rPr>
              <w:t xml:space="preserve">6.11 </w:t>
            </w:r>
          </w:p>
        </w:tc>
        <w:tc>
          <w:tcPr>
            <w:tcW w:w="1078" w:type="dxa"/>
            <w:gridSpan w:val="2"/>
            <w:tcBorders>
              <w:top w:val="single" w:sz="8" w:space="0" w:color="FFFFFF"/>
              <w:left w:val="single" w:sz="24" w:space="0" w:color="1F1446"/>
              <w:bottom w:val="single" w:sz="8" w:space="0" w:color="FFFFFF"/>
              <w:right w:val="single" w:sz="8" w:space="0" w:color="FFFFFF"/>
            </w:tcBorders>
            <w:shd w:val="clear" w:color="auto" w:fill="FF7B80"/>
            <w:vAlign w:val="center"/>
          </w:tcPr>
          <w:p w:rsidR="00946E72" w:rsidRDefault="00FD4A60">
            <w:pPr>
              <w:ind w:left="558"/>
            </w:pPr>
            <w:r>
              <w:rPr>
                <w:sz w:val="18"/>
              </w:rPr>
              <w:t xml:space="preserve">6.32 </w:t>
            </w:r>
          </w:p>
        </w:tc>
        <w:tc>
          <w:tcPr>
            <w:tcW w:w="990" w:type="dxa"/>
            <w:tcBorders>
              <w:top w:val="single" w:sz="8" w:space="0" w:color="FFFFFF"/>
              <w:left w:val="single" w:sz="8" w:space="0" w:color="FFFFFF"/>
              <w:bottom w:val="nil"/>
              <w:right w:val="single" w:sz="8" w:space="0" w:color="FFFFFF"/>
            </w:tcBorders>
            <w:shd w:val="clear" w:color="auto" w:fill="FF7B80"/>
            <w:vAlign w:val="center"/>
          </w:tcPr>
          <w:p w:rsidR="00946E72" w:rsidRDefault="00FD4A60">
            <w:pPr>
              <w:ind w:left="503"/>
            </w:pPr>
            <w:r>
              <w:rPr>
                <w:sz w:val="18"/>
              </w:rPr>
              <w:t xml:space="preserve">6.60 </w:t>
            </w:r>
          </w:p>
        </w:tc>
        <w:tc>
          <w:tcPr>
            <w:tcW w:w="990" w:type="dxa"/>
            <w:gridSpan w:val="3"/>
            <w:tcBorders>
              <w:top w:val="single" w:sz="8" w:space="0" w:color="FFFFFF"/>
              <w:left w:val="single" w:sz="8" w:space="0" w:color="FFFFFF"/>
              <w:bottom w:val="nil"/>
              <w:right w:val="single" w:sz="8" w:space="0" w:color="FFFFFF"/>
            </w:tcBorders>
            <w:shd w:val="clear" w:color="auto" w:fill="FFFF99"/>
            <w:vAlign w:val="center"/>
          </w:tcPr>
          <w:p w:rsidR="00946E72" w:rsidRDefault="00FD4A60">
            <w:pPr>
              <w:ind w:left="504"/>
            </w:pPr>
            <w:r>
              <w:rPr>
                <w:sz w:val="18"/>
              </w:rPr>
              <w:t xml:space="preserve">4.08 </w:t>
            </w:r>
          </w:p>
        </w:tc>
        <w:tc>
          <w:tcPr>
            <w:tcW w:w="1098" w:type="dxa"/>
            <w:gridSpan w:val="2"/>
            <w:tcBorders>
              <w:top w:val="single" w:sz="16" w:space="0" w:color="C7E1A6"/>
              <w:left w:val="single" w:sz="8" w:space="0" w:color="FFFFFF"/>
              <w:bottom w:val="nil"/>
              <w:right w:val="single" w:sz="8" w:space="0" w:color="FFFFFF"/>
            </w:tcBorders>
            <w:shd w:val="clear" w:color="auto" w:fill="C7E1A6"/>
            <w:vAlign w:val="center"/>
          </w:tcPr>
          <w:p w:rsidR="00946E72" w:rsidRDefault="00FD4A60">
            <w:pPr>
              <w:ind w:left="558"/>
            </w:pPr>
            <w:r>
              <w:rPr>
                <w:sz w:val="18"/>
              </w:rPr>
              <w:t xml:space="preserve">3.76 </w:t>
            </w:r>
          </w:p>
        </w:tc>
      </w:tr>
      <w:tr w:rsidR="00946E72">
        <w:trPr>
          <w:trHeight w:val="433"/>
        </w:trPr>
        <w:tc>
          <w:tcPr>
            <w:tcW w:w="1318" w:type="dxa"/>
            <w:gridSpan w:val="2"/>
            <w:tcBorders>
              <w:top w:val="nil"/>
              <w:left w:val="nil"/>
              <w:bottom w:val="nil"/>
              <w:right w:val="nil"/>
            </w:tcBorders>
            <w:vAlign w:val="bottom"/>
          </w:tcPr>
          <w:p w:rsidR="00946E72" w:rsidRDefault="00FD4A60">
            <w:pPr>
              <w:ind w:left="60"/>
            </w:pPr>
            <w:r>
              <w:t xml:space="preserve">  </w:t>
            </w:r>
          </w:p>
        </w:tc>
        <w:tc>
          <w:tcPr>
            <w:tcW w:w="6927" w:type="dxa"/>
            <w:gridSpan w:val="11"/>
            <w:tcBorders>
              <w:top w:val="nil"/>
              <w:left w:val="nil"/>
              <w:bottom w:val="nil"/>
              <w:right w:val="nil"/>
            </w:tcBorders>
            <w:shd w:val="clear" w:color="auto" w:fill="FFFFFF"/>
            <w:vAlign w:val="center"/>
          </w:tcPr>
          <w:p w:rsidR="00946E72" w:rsidRDefault="00FD4A60">
            <w:pPr>
              <w:ind w:right="142"/>
              <w:jc w:val="right"/>
            </w:pPr>
            <w:r>
              <w:rPr>
                <w:b/>
                <w:i/>
                <w:sz w:val="18"/>
              </w:rPr>
              <w:t>Performance of Barwon region and LGAs compared to Metropolitan Melbourne</w:t>
            </w:r>
            <w:r>
              <w:rPr>
                <w:rFonts w:ascii="Times New Roman" w:eastAsia="Times New Roman" w:hAnsi="Times New Roman" w:cs="Times New Roman"/>
                <w:sz w:val="24"/>
              </w:rPr>
              <w:t xml:space="preserve"> </w:t>
            </w:r>
          </w:p>
        </w:tc>
        <w:tc>
          <w:tcPr>
            <w:tcW w:w="735" w:type="dxa"/>
            <w:gridSpan w:val="2"/>
            <w:tcBorders>
              <w:top w:val="nil"/>
              <w:left w:val="nil"/>
              <w:bottom w:val="nil"/>
              <w:right w:val="nil"/>
            </w:tcBorders>
          </w:tcPr>
          <w:p w:rsidR="00946E72" w:rsidRDefault="00946E72"/>
        </w:tc>
        <w:tc>
          <w:tcPr>
            <w:tcW w:w="1098" w:type="dxa"/>
            <w:gridSpan w:val="2"/>
            <w:tcBorders>
              <w:top w:val="nil"/>
              <w:left w:val="nil"/>
              <w:bottom w:val="nil"/>
              <w:right w:val="nil"/>
            </w:tcBorders>
          </w:tcPr>
          <w:p w:rsidR="00946E72" w:rsidRDefault="00946E72"/>
        </w:tc>
      </w:tr>
      <w:tr w:rsidR="00946E72">
        <w:tblPrEx>
          <w:tblCellMar>
            <w:top w:w="141" w:type="dxa"/>
            <w:left w:w="115" w:type="dxa"/>
            <w:bottom w:w="0" w:type="dxa"/>
            <w:right w:w="66" w:type="dxa"/>
          </w:tblCellMar>
        </w:tblPrEx>
        <w:trPr>
          <w:gridBefore w:val="1"/>
          <w:gridAfter w:val="1"/>
          <w:wBefore w:w="1175" w:type="dxa"/>
          <w:wAfter w:w="11" w:type="dxa"/>
          <w:trHeight w:val="655"/>
        </w:trPr>
        <w:tc>
          <w:tcPr>
            <w:tcW w:w="1440" w:type="dxa"/>
            <w:gridSpan w:val="3"/>
            <w:tcBorders>
              <w:top w:val="nil"/>
              <w:left w:val="nil"/>
              <w:bottom w:val="nil"/>
              <w:right w:val="nil"/>
            </w:tcBorders>
            <w:shd w:val="clear" w:color="auto" w:fill="C0C0C0"/>
            <w:vAlign w:val="center"/>
          </w:tcPr>
          <w:p w:rsidR="00946E72" w:rsidRDefault="00FD4A60">
            <w:pPr>
              <w:ind w:right="44"/>
              <w:jc w:val="center"/>
            </w:pPr>
            <w:r>
              <w:rPr>
                <w:b/>
                <w:sz w:val="18"/>
              </w:rPr>
              <w:lastRenderedPageBreak/>
              <w:t>N/A</w:t>
            </w:r>
            <w:r>
              <w:rPr>
                <w:rFonts w:ascii="Arial" w:eastAsia="Arial" w:hAnsi="Arial" w:cs="Arial"/>
                <w:sz w:val="36"/>
              </w:rPr>
              <w:t xml:space="preserve"> </w:t>
            </w:r>
          </w:p>
        </w:tc>
        <w:tc>
          <w:tcPr>
            <w:tcW w:w="1440" w:type="dxa"/>
            <w:gridSpan w:val="2"/>
            <w:tcBorders>
              <w:top w:val="nil"/>
              <w:left w:val="nil"/>
              <w:bottom w:val="nil"/>
              <w:right w:val="nil"/>
            </w:tcBorders>
            <w:shd w:val="clear" w:color="auto" w:fill="FF7B80"/>
          </w:tcPr>
          <w:p w:rsidR="00946E72" w:rsidRDefault="00FD4A60">
            <w:pPr>
              <w:spacing w:after="173"/>
              <w:ind w:right="43"/>
              <w:jc w:val="center"/>
            </w:pPr>
            <w:r>
              <w:rPr>
                <w:b/>
                <w:sz w:val="18"/>
              </w:rPr>
              <w:t xml:space="preserve">Significantly </w:t>
            </w:r>
          </w:p>
          <w:p w:rsidR="00946E72" w:rsidRDefault="00FD4A60">
            <w:pPr>
              <w:ind w:right="43"/>
              <w:jc w:val="center"/>
            </w:pPr>
            <w:r>
              <w:rPr>
                <w:b/>
                <w:sz w:val="18"/>
              </w:rPr>
              <w:t>weaker</w:t>
            </w:r>
            <w:r>
              <w:rPr>
                <w:rFonts w:ascii="Arial" w:eastAsia="Arial" w:hAnsi="Arial" w:cs="Arial"/>
                <w:sz w:val="36"/>
              </w:rPr>
              <w:t xml:space="preserve"> </w:t>
            </w:r>
          </w:p>
        </w:tc>
        <w:tc>
          <w:tcPr>
            <w:tcW w:w="1440" w:type="dxa"/>
            <w:gridSpan w:val="2"/>
            <w:tcBorders>
              <w:top w:val="nil"/>
              <w:left w:val="nil"/>
              <w:bottom w:val="nil"/>
              <w:right w:val="nil"/>
            </w:tcBorders>
            <w:shd w:val="clear" w:color="auto" w:fill="FBC4A1"/>
            <w:vAlign w:val="center"/>
          </w:tcPr>
          <w:p w:rsidR="00946E72" w:rsidRDefault="00FD4A60">
            <w:pPr>
              <w:ind w:right="43"/>
              <w:jc w:val="center"/>
            </w:pPr>
            <w:r>
              <w:rPr>
                <w:b/>
                <w:sz w:val="18"/>
              </w:rPr>
              <w:t>Weaker</w:t>
            </w:r>
            <w:r>
              <w:rPr>
                <w:rFonts w:ascii="Arial" w:eastAsia="Arial" w:hAnsi="Arial" w:cs="Arial"/>
                <w:sz w:val="36"/>
              </w:rPr>
              <w:t xml:space="preserve"> </w:t>
            </w:r>
          </w:p>
        </w:tc>
        <w:tc>
          <w:tcPr>
            <w:tcW w:w="1440" w:type="dxa"/>
            <w:gridSpan w:val="2"/>
            <w:tcBorders>
              <w:top w:val="nil"/>
              <w:left w:val="nil"/>
              <w:bottom w:val="nil"/>
              <w:right w:val="nil"/>
            </w:tcBorders>
            <w:shd w:val="clear" w:color="auto" w:fill="FFFF99"/>
            <w:vAlign w:val="center"/>
          </w:tcPr>
          <w:p w:rsidR="00946E72" w:rsidRDefault="00FD4A60">
            <w:pPr>
              <w:ind w:right="43"/>
              <w:jc w:val="center"/>
            </w:pPr>
            <w:r>
              <w:rPr>
                <w:b/>
                <w:sz w:val="18"/>
              </w:rPr>
              <w:t>About the same</w:t>
            </w:r>
            <w:r>
              <w:rPr>
                <w:rFonts w:ascii="Arial" w:eastAsia="Arial" w:hAnsi="Arial" w:cs="Arial"/>
                <w:sz w:val="36"/>
              </w:rPr>
              <w:t xml:space="preserve"> </w:t>
            </w:r>
          </w:p>
        </w:tc>
        <w:tc>
          <w:tcPr>
            <w:tcW w:w="1440" w:type="dxa"/>
            <w:gridSpan w:val="4"/>
            <w:tcBorders>
              <w:top w:val="nil"/>
              <w:left w:val="nil"/>
              <w:bottom w:val="nil"/>
              <w:right w:val="nil"/>
            </w:tcBorders>
            <w:shd w:val="clear" w:color="auto" w:fill="C7E1A6"/>
            <w:vAlign w:val="center"/>
          </w:tcPr>
          <w:p w:rsidR="00946E72" w:rsidRDefault="00FD4A60">
            <w:pPr>
              <w:ind w:right="41"/>
              <w:jc w:val="center"/>
            </w:pPr>
            <w:r>
              <w:rPr>
                <w:b/>
                <w:sz w:val="18"/>
              </w:rPr>
              <w:t>Stronger</w:t>
            </w:r>
            <w:r>
              <w:rPr>
                <w:rFonts w:ascii="Arial" w:eastAsia="Arial" w:hAnsi="Arial" w:cs="Arial"/>
                <w:sz w:val="36"/>
              </w:rPr>
              <w:t xml:space="preserve"> </w:t>
            </w:r>
          </w:p>
        </w:tc>
        <w:tc>
          <w:tcPr>
            <w:tcW w:w="1692" w:type="dxa"/>
            <w:gridSpan w:val="2"/>
            <w:tcBorders>
              <w:top w:val="nil"/>
              <w:left w:val="nil"/>
              <w:bottom w:val="nil"/>
              <w:right w:val="nil"/>
            </w:tcBorders>
            <w:shd w:val="clear" w:color="auto" w:fill="8FD19F"/>
            <w:vAlign w:val="center"/>
          </w:tcPr>
          <w:p w:rsidR="00946E72" w:rsidRDefault="00FD4A60">
            <w:pPr>
              <w:ind w:right="89"/>
              <w:jc w:val="right"/>
            </w:pPr>
            <w:r>
              <w:rPr>
                <w:b/>
                <w:sz w:val="18"/>
              </w:rPr>
              <w:t>Significantly stronger</w:t>
            </w:r>
            <w:r>
              <w:rPr>
                <w:rFonts w:ascii="Arial" w:eastAsia="Arial" w:hAnsi="Arial" w:cs="Arial"/>
                <w:sz w:val="36"/>
              </w:rPr>
              <w:t xml:space="preserve"> </w:t>
            </w:r>
          </w:p>
        </w:tc>
      </w:tr>
    </w:tbl>
    <w:p w:rsidR="00946E72" w:rsidRDefault="00FD4A60">
      <w:pPr>
        <w:spacing w:after="189"/>
        <w:ind w:left="271"/>
      </w:pPr>
      <w:r>
        <w:rPr>
          <w:sz w:val="10"/>
        </w:rPr>
        <w:t xml:space="preserve"> </w:t>
      </w:r>
    </w:p>
    <w:p w:rsidR="00946E72" w:rsidRDefault="00FD4A60">
      <w:pPr>
        <w:spacing w:after="71" w:line="268" w:lineRule="auto"/>
        <w:ind w:left="267" w:right="264" w:hanging="10"/>
      </w:pPr>
      <w:r>
        <w:t xml:space="preserve">The proportion of young people not in education or employment (NEET) is higher in Barwon than both metropolitan Melbourne and regional Victoria. The data also indicates that the proportion of NEET young people varies considerably across the Barwon LGAs.  </w:t>
      </w:r>
    </w:p>
    <w:p w:rsidR="00946E72" w:rsidRDefault="00FD4A60">
      <w:pPr>
        <w:spacing w:after="71" w:line="268" w:lineRule="auto"/>
        <w:ind w:left="267" w:right="264" w:hanging="10"/>
      </w:pPr>
      <w:r>
        <w:t xml:space="preserve">It is also worth noting that in several indicators, the Barwon region as a whole is performing better than regional Victoria as a whole: non-year 12 completion, for example, is lower than for regional Victoria. Similarly, Queenscliffe has a greater proportion of people with Bachelor degrees or equivalent than metropolitan Melbourne. However, when broken down into LGA level, it is evident that outcomes are much poorer in Geelong and Colac Otway. This variation demonstrates how disadvantage can become entrenched in specific ‘pockets’ and highlights the need for a place-based approach.  </w:t>
      </w:r>
    </w:p>
    <w:p w:rsidR="00946E72" w:rsidRDefault="00FD4A60">
      <w:pPr>
        <w:spacing w:after="163" w:line="268" w:lineRule="auto"/>
        <w:ind w:left="267" w:right="264" w:hanging="10"/>
      </w:pPr>
      <w:r>
        <w:t>Specific challenges raised by regional advisory groups and community in the Barwon region include</w:t>
      </w:r>
      <w:r>
        <w:rPr>
          <w:vertAlign w:val="superscript"/>
        </w:rPr>
        <w:footnoteReference w:id="4"/>
      </w:r>
      <w:r>
        <w:t xml:space="preserve">: </w:t>
      </w:r>
    </w:p>
    <w:p w:rsidR="00946E72" w:rsidRDefault="00FD4A60">
      <w:pPr>
        <w:numPr>
          <w:ilvl w:val="0"/>
          <w:numId w:val="4"/>
        </w:numPr>
        <w:spacing w:after="46" w:line="268" w:lineRule="auto"/>
        <w:ind w:right="264" w:hanging="360"/>
      </w:pPr>
      <w:r>
        <w:t xml:space="preserve">lifting learning and development outcomes in early years in disadvantaged communities </w:t>
      </w:r>
    </w:p>
    <w:p w:rsidR="00946E72" w:rsidRDefault="00FD4A60">
      <w:pPr>
        <w:numPr>
          <w:ilvl w:val="0"/>
          <w:numId w:val="4"/>
        </w:numPr>
        <w:spacing w:after="46" w:line="268" w:lineRule="auto"/>
        <w:ind w:right="264" w:hanging="360"/>
      </w:pPr>
      <w:r>
        <w:t xml:space="preserve">increasing participation in Maternal and Child Health Services and early education </w:t>
      </w:r>
    </w:p>
    <w:p w:rsidR="00946E72" w:rsidRDefault="00FD4A60">
      <w:pPr>
        <w:numPr>
          <w:ilvl w:val="0"/>
          <w:numId w:val="4"/>
        </w:numPr>
        <w:spacing w:after="44" w:line="268" w:lineRule="auto"/>
        <w:ind w:right="264" w:hanging="360"/>
      </w:pPr>
      <w:r>
        <w:t xml:space="preserve">lifting literacy and numeracy achievement and learning growth in secondary schools </w:t>
      </w:r>
    </w:p>
    <w:p w:rsidR="00946E72" w:rsidRDefault="00FD4A60">
      <w:pPr>
        <w:numPr>
          <w:ilvl w:val="0"/>
          <w:numId w:val="4"/>
        </w:numPr>
        <w:spacing w:after="46" w:line="268" w:lineRule="auto"/>
        <w:ind w:right="264" w:hanging="360"/>
      </w:pPr>
      <w:r>
        <w:t xml:space="preserve">improving attendance in secondary schools </w:t>
      </w:r>
    </w:p>
    <w:p w:rsidR="00946E72" w:rsidRDefault="00FD4A60">
      <w:pPr>
        <w:numPr>
          <w:ilvl w:val="0"/>
          <w:numId w:val="4"/>
        </w:numPr>
        <w:spacing w:after="46" w:line="268" w:lineRule="auto"/>
        <w:ind w:right="264" w:hanging="360"/>
      </w:pPr>
      <w:r>
        <w:t xml:space="preserve">improving attendance and VCE completion rate for Aboriginal students </w:t>
      </w:r>
    </w:p>
    <w:p w:rsidR="00946E72" w:rsidRDefault="00FD4A60">
      <w:pPr>
        <w:numPr>
          <w:ilvl w:val="0"/>
          <w:numId w:val="4"/>
        </w:numPr>
        <w:spacing w:after="44" w:line="268" w:lineRule="auto"/>
        <w:ind w:right="264" w:hanging="360"/>
      </w:pPr>
      <w:r>
        <w:t xml:space="preserve">reducing percentage of early school leavers </w:t>
      </w:r>
    </w:p>
    <w:p w:rsidR="00946E72" w:rsidRDefault="00FD4A60">
      <w:pPr>
        <w:numPr>
          <w:ilvl w:val="0"/>
          <w:numId w:val="4"/>
        </w:numPr>
        <w:spacing w:after="71" w:line="268" w:lineRule="auto"/>
        <w:ind w:right="264" w:hanging="360"/>
      </w:pPr>
      <w:r>
        <w:t xml:space="preserve">poor broadband capacity for our region’s schools  </w:t>
      </w:r>
    </w:p>
    <w:p w:rsidR="00946E72" w:rsidRDefault="00FD4A60">
      <w:pPr>
        <w:pStyle w:val="Heading2"/>
        <w:spacing w:after="15" w:line="250" w:lineRule="auto"/>
        <w:ind w:left="976" w:right="44" w:hanging="720"/>
      </w:pPr>
      <w:bookmarkStart w:id="5" w:name="_Toc503795682"/>
      <w:r>
        <w:rPr>
          <w:rFonts w:ascii="Calibri" w:eastAsia="Calibri" w:hAnsi="Calibri" w:cs="Calibri"/>
          <w:b/>
          <w:color w:val="000000"/>
          <w:sz w:val="36"/>
        </w:rPr>
        <w:t>Specific work with education outcomes as a focus undertaken by BSW RDA and project partners</w:t>
      </w:r>
      <w:bookmarkEnd w:id="5"/>
      <w:r>
        <w:rPr>
          <w:rFonts w:ascii="Calibri" w:eastAsia="Calibri" w:hAnsi="Calibri" w:cs="Calibri"/>
          <w:b/>
          <w:color w:val="000000"/>
          <w:sz w:val="36"/>
        </w:rPr>
        <w:t xml:space="preserve"> </w:t>
      </w:r>
    </w:p>
    <w:p w:rsidR="00946E72" w:rsidRDefault="00FD4A60">
      <w:pPr>
        <w:spacing w:after="99" w:line="268" w:lineRule="auto"/>
        <w:ind w:left="641" w:right="264" w:hanging="10"/>
      </w:pPr>
      <w:r>
        <w:t xml:space="preserve">RDA BSW recognises the need to advocate for and support innovative, place-based approaches that strive to improve learning outcomes in our region.  RDA BSW has actively contributed to projects and commissioned work to improve education outcomes and better understand the opportunities and challenges the region faces. </w:t>
      </w:r>
    </w:p>
    <w:p w:rsidR="00946E72" w:rsidRDefault="00FD4A60">
      <w:pPr>
        <w:spacing w:line="268" w:lineRule="auto"/>
        <w:ind w:left="641" w:right="264" w:hanging="10"/>
      </w:pPr>
      <w:r>
        <w:t xml:space="preserve">Specific work includes:  </w:t>
      </w:r>
    </w:p>
    <w:p w:rsidR="00946E72" w:rsidRDefault="00FD4A60">
      <w:pPr>
        <w:numPr>
          <w:ilvl w:val="0"/>
          <w:numId w:val="5"/>
        </w:numPr>
        <w:spacing w:after="91" w:line="268" w:lineRule="auto"/>
        <w:ind w:left="837" w:right="264" w:hanging="206"/>
      </w:pPr>
      <w:r>
        <w:t xml:space="preserve">BSW Tertiary Education Attainment Strategy (2012)  </w:t>
      </w:r>
    </w:p>
    <w:p w:rsidR="00946E72" w:rsidRDefault="00FD4A60">
      <w:pPr>
        <w:numPr>
          <w:ilvl w:val="0"/>
          <w:numId w:val="5"/>
        </w:numPr>
        <w:spacing w:after="71" w:line="268" w:lineRule="auto"/>
        <w:ind w:left="837" w:right="264" w:hanging="206"/>
      </w:pPr>
      <w:r>
        <w:t xml:space="preserve">Regional Policy Advisory Committee – Research into Education Aspiration for Regional Victoria (2013) – Appendix A </w:t>
      </w:r>
    </w:p>
    <w:p w:rsidR="00946E72" w:rsidRDefault="00FD4A60">
      <w:pPr>
        <w:numPr>
          <w:ilvl w:val="0"/>
          <w:numId w:val="5"/>
        </w:numPr>
        <w:spacing w:after="93" w:line="268" w:lineRule="auto"/>
        <w:ind w:left="837" w:right="264" w:hanging="206"/>
      </w:pPr>
      <w:r>
        <w:t xml:space="preserve">Beyond the Bell – project funding support  </w:t>
      </w:r>
    </w:p>
    <w:p w:rsidR="00946E72" w:rsidRDefault="00FD4A60">
      <w:pPr>
        <w:numPr>
          <w:ilvl w:val="1"/>
          <w:numId w:val="5"/>
        </w:numPr>
        <w:spacing w:after="91" w:line="268" w:lineRule="auto"/>
        <w:ind w:right="264" w:hanging="336"/>
      </w:pPr>
      <w:r>
        <w:t xml:space="preserve">Strengthening our Future Workforce $46,000 for $74,000 project (2014) </w:t>
      </w:r>
    </w:p>
    <w:p w:rsidR="00946E72" w:rsidRDefault="00FD4A60">
      <w:pPr>
        <w:numPr>
          <w:ilvl w:val="1"/>
          <w:numId w:val="5"/>
        </w:numPr>
        <w:spacing w:after="346" w:line="268" w:lineRule="auto"/>
        <w:ind w:right="264" w:hanging="336"/>
      </w:pPr>
      <w:r>
        <w:t xml:space="preserve">Beyond the Bell Action Plan Stage 1 $50,00 for $150,00 project (2015) </w:t>
      </w:r>
    </w:p>
    <w:p w:rsidR="00946E72" w:rsidRDefault="00FD4A60">
      <w:pPr>
        <w:pStyle w:val="Heading1"/>
        <w:ind w:left="613" w:right="44" w:hanging="357"/>
      </w:pPr>
      <w:bookmarkStart w:id="6" w:name="_Toc503795683"/>
      <w:r>
        <w:lastRenderedPageBreak/>
        <w:t>Innovative approaches to support improved access and achievement</w:t>
      </w:r>
      <w:bookmarkEnd w:id="6"/>
      <w:r>
        <w:t xml:space="preserve">  </w:t>
      </w:r>
    </w:p>
    <w:p w:rsidR="00946E72" w:rsidRDefault="00FD4A60">
      <w:pPr>
        <w:spacing w:after="150" w:line="268" w:lineRule="auto"/>
        <w:ind w:left="267" w:right="264" w:hanging="10"/>
      </w:pPr>
      <w:r>
        <w:t>Conventional government responses to the complex issue of education and aspiration in regional areas can be ineffective if the responses are fragmented, short term and not designed to address the multiple and connected factors and causes.</w:t>
      </w:r>
      <w:r>
        <w:rPr>
          <w:b/>
        </w:rPr>
        <w:t xml:space="preserve"> </w:t>
      </w:r>
    </w:p>
    <w:p w:rsidR="00946E72" w:rsidRDefault="00FD4A60">
      <w:pPr>
        <w:spacing w:after="150" w:line="268" w:lineRule="auto"/>
        <w:ind w:left="267" w:right="264" w:hanging="10"/>
      </w:pPr>
      <w:r>
        <w:t xml:space="preserve">Targeted approaches designed with local people to address the challenges and opportunities of individual place and communities are likely to have a greater chance of success compared to programs that are centrally designed and rolled-out across the whole state or nation. </w:t>
      </w:r>
      <w:r>
        <w:rPr>
          <w:b/>
        </w:rPr>
        <w:t xml:space="preserve"> </w:t>
      </w:r>
    </w:p>
    <w:p w:rsidR="00946E72" w:rsidRDefault="00FD4A60">
      <w:pPr>
        <w:spacing w:after="150" w:line="268" w:lineRule="auto"/>
        <w:ind w:left="267" w:right="264" w:hanging="10"/>
      </w:pPr>
      <w:r>
        <w:t>Determining the evidence base of what w</w:t>
      </w:r>
      <w:r w:rsidR="00D0042A">
        <w:t>orks is complex and initiatives</w:t>
      </w:r>
      <w:r>
        <w:t xml:space="preserve"> need to be measured over a longer term (often across the course of a generation) or broken down into smaller measurable components that align with trigger points along the education continuum.</w:t>
      </w:r>
      <w:r>
        <w:rPr>
          <w:b/>
        </w:rPr>
        <w:t xml:space="preserve"> </w:t>
      </w:r>
    </w:p>
    <w:p w:rsidR="00946E72" w:rsidRDefault="00FD4A60">
      <w:pPr>
        <w:spacing w:after="218" w:line="268" w:lineRule="auto"/>
        <w:ind w:left="267" w:right="264" w:hanging="10"/>
      </w:pPr>
      <w:r>
        <w:t>Common barriers to achieving success in targeted place based approaches tend to be:</w:t>
      </w:r>
      <w:r>
        <w:rPr>
          <w:b/>
        </w:rPr>
        <w:t xml:space="preserve"> </w:t>
      </w:r>
    </w:p>
    <w:p w:rsidR="00946E72" w:rsidRDefault="00FD4A60">
      <w:pPr>
        <w:numPr>
          <w:ilvl w:val="0"/>
          <w:numId w:val="6"/>
        </w:numPr>
        <w:spacing w:after="46" w:line="268" w:lineRule="auto"/>
        <w:ind w:right="264" w:hanging="360"/>
      </w:pPr>
      <w:r>
        <w:t>Program sustainability (political and financial)</w:t>
      </w:r>
      <w:r>
        <w:rPr>
          <w:b/>
        </w:rPr>
        <w:t xml:space="preserve"> </w:t>
      </w:r>
    </w:p>
    <w:p w:rsidR="00946E72" w:rsidRDefault="00FD4A60">
      <w:pPr>
        <w:numPr>
          <w:ilvl w:val="0"/>
          <w:numId w:val="6"/>
        </w:numPr>
        <w:spacing w:after="46" w:line="268" w:lineRule="auto"/>
        <w:ind w:right="264" w:hanging="360"/>
      </w:pPr>
      <w:r>
        <w:t>Lack of long term supporting policy</w:t>
      </w:r>
      <w:r>
        <w:rPr>
          <w:b/>
        </w:rPr>
        <w:t xml:space="preserve"> </w:t>
      </w:r>
    </w:p>
    <w:p w:rsidR="00946E72" w:rsidRDefault="00FD4A60">
      <w:pPr>
        <w:numPr>
          <w:ilvl w:val="0"/>
          <w:numId w:val="6"/>
        </w:numPr>
        <w:spacing w:after="136" w:line="268" w:lineRule="auto"/>
        <w:ind w:right="264" w:hanging="360"/>
      </w:pPr>
      <w:r>
        <w:t>Securing long-term stakeholder commitment</w:t>
      </w:r>
      <w:r>
        <w:rPr>
          <w:b/>
        </w:rPr>
        <w:t xml:space="preserve"> </w:t>
      </w:r>
    </w:p>
    <w:p w:rsidR="00946E72" w:rsidRDefault="00FD4A60">
      <w:pPr>
        <w:spacing w:after="153" w:line="268" w:lineRule="auto"/>
        <w:ind w:left="267" w:right="264" w:hanging="10"/>
      </w:pPr>
      <w:r>
        <w:t>Solving complex issues with multiple interdependencies, multiple stakeholders, multiple funding sources and multiple agencies with different accountabilities requires a strong governance model and a commitment from government to work across departments to ensure a whole of government approach.</w:t>
      </w:r>
      <w:r>
        <w:rPr>
          <w:b/>
        </w:rPr>
        <w:t xml:space="preserve"> </w:t>
      </w:r>
    </w:p>
    <w:p w:rsidR="00877B5D" w:rsidRDefault="00FD4A60" w:rsidP="00877B5D">
      <w:pPr>
        <w:spacing w:after="170" w:line="268" w:lineRule="auto"/>
        <w:ind w:left="267" w:right="264" w:hanging="10"/>
      </w:pPr>
      <w:r>
        <w:t>The following case studies represent place-based partnership approaches that are working with local community, education providers, government and business to support achievement of students and their transition to further study, training and employment.</w:t>
      </w:r>
      <w:bookmarkStart w:id="7" w:name="_Toc503795684"/>
    </w:p>
    <w:p w:rsidR="00946E72" w:rsidRDefault="00FD4A60" w:rsidP="00877B5D">
      <w:pPr>
        <w:spacing w:after="170" w:line="268" w:lineRule="auto"/>
        <w:ind w:left="267" w:right="264" w:hanging="10"/>
      </w:pPr>
      <w:r>
        <w:rPr>
          <w:b/>
          <w:sz w:val="36"/>
        </w:rPr>
        <w:t>Case Study A – Beyond the Bell</w:t>
      </w:r>
      <w:r>
        <w:rPr>
          <w:sz w:val="36"/>
          <w:vertAlign w:val="superscript"/>
        </w:rPr>
        <w:footnoteReference w:id="5"/>
      </w:r>
      <w:bookmarkEnd w:id="7"/>
      <w:r>
        <w:rPr>
          <w:b/>
          <w:sz w:val="36"/>
        </w:rPr>
        <w:t xml:space="preserve"> </w:t>
      </w:r>
    </w:p>
    <w:p w:rsidR="00946E72" w:rsidRDefault="00FD4A60">
      <w:pPr>
        <w:spacing w:after="71" w:line="268" w:lineRule="auto"/>
        <w:ind w:left="267" w:right="264" w:hanging="10"/>
      </w:pPr>
      <w:r>
        <w:t xml:space="preserve">The following case study demonstrates a concerted, place based, community collaboration to improve Year 12 or equivalent attainment rates by supporting the region’s youth along the education continuum. </w:t>
      </w:r>
    </w:p>
    <w:p w:rsidR="00946E72" w:rsidRDefault="00FD4A60">
      <w:pPr>
        <w:spacing w:after="102" w:line="250" w:lineRule="auto"/>
        <w:ind w:left="544" w:right="509" w:hanging="10"/>
      </w:pPr>
      <w:r>
        <w:rPr>
          <w:i/>
        </w:rPr>
        <w:t>As George Otero has found from running well over a thousand community and school workshops in Australia, the UK and the USA, “when a community and its school work together, especially in what seem to be difficult social and demographic contexts, education happens in many new ways. Interventions do not happen just at school, these happen in a community which loves and cares for people by providing a multitude of educational options in partnership” (2012, p. 9).</w:t>
      </w:r>
      <w:r>
        <w:rPr>
          <w:i/>
          <w:vertAlign w:val="superscript"/>
        </w:rPr>
        <w:footnoteReference w:id="6"/>
      </w:r>
      <w:r>
        <w:rPr>
          <w:i/>
        </w:rPr>
        <w:t xml:space="preserve"> </w:t>
      </w:r>
    </w:p>
    <w:p w:rsidR="00946E72" w:rsidRDefault="00FD4A60">
      <w:pPr>
        <w:spacing w:after="0" w:line="268" w:lineRule="auto"/>
        <w:ind w:left="267" w:right="264" w:hanging="10"/>
      </w:pPr>
      <w:r>
        <w:t xml:space="preserve">Beyond the Bell (BtB), a collective impact project (the largest of its kind in Australia) has, over the past seven years since its inception, commenced a thirty year strategy to reverse the trend of attainment (and retention) for young people.  The project encompasses six municipalities, over 1,000 people were involved in the development of the strategic plan.  Now, with six Local Action Groups (LAG), a formal board </w:t>
      </w:r>
    </w:p>
    <w:p w:rsidR="00877B5D" w:rsidRDefault="00FD4A60">
      <w:pPr>
        <w:spacing w:after="71" w:line="268" w:lineRule="auto"/>
        <w:ind w:left="267" w:right="264" w:hanging="10"/>
      </w:pPr>
      <w:r>
        <w:t>(governance) structure,  some backbone support and community capacity building initiatives delivered, BtB is on course to deliver on its intended aims.</w:t>
      </w:r>
    </w:p>
    <w:p w:rsidR="00946E72" w:rsidRDefault="00FD4A60" w:rsidP="00877B5D">
      <w:pPr>
        <w:spacing w:before="240" w:after="120" w:line="269" w:lineRule="auto"/>
        <w:ind w:left="266" w:right="266" w:hanging="11"/>
      </w:pPr>
      <w:r>
        <w:t xml:space="preserve">The key feature of BtB is collaboration.  Schools, health providers, University of the Third Age, charities, regional agencies (eg water board), Indigenous community, government departments, community, local </w:t>
      </w:r>
      <w:r>
        <w:lastRenderedPageBreak/>
        <w:t>government and so on, are partners, members and active supporters of BtB.  The education sector is well represented – early childhood, primary, secondary, alternative, further and higher education providers, private, special development and departmental representatives.  This diverse participation means that innovative intervent</w:t>
      </w:r>
      <w:r w:rsidR="00877B5D">
        <w:t>ions are a real feature of BtB.</w:t>
      </w:r>
    </w:p>
    <w:p w:rsidR="00946E72" w:rsidRDefault="00FD4A60">
      <w:pPr>
        <w:spacing w:after="71" w:line="268" w:lineRule="auto"/>
        <w:ind w:left="267" w:right="264" w:hanging="10"/>
      </w:pPr>
      <w:r>
        <w:t>Each of the six LAGs have chosen priorities agreed at grassroots level as a focus.   Examples include: literacy and reading projects, transition, systems mapping and vulnerability. Nurturing Rooms now exist for troubled or disadvantaged children in Moyne and Warrnambool where they are welcomed to ensure they start the school day with a sense of security and calm while also developing their social, emotional and oral language skills.</w:t>
      </w:r>
    </w:p>
    <w:p w:rsidR="00946E72" w:rsidRDefault="00FD4A60">
      <w:pPr>
        <w:spacing w:after="71" w:line="268" w:lineRule="auto"/>
        <w:ind w:left="267" w:right="264" w:hanging="10"/>
      </w:pPr>
      <w:r>
        <w:t>The Glenelg Local Action Group identified a significant number of children failing to transition well into their first year of primary school.  The group was concerned for children developmentally unable to learn and vulnerable on one or more of the Australian Early Development Census indicators.  There are a number of vulnerable families in Glenelg with a high rate of attendant issues including family violence, and a high</w:t>
      </w:r>
      <w:r w:rsidR="00877B5D">
        <w:t xml:space="preserve"> number of Indigenous families.</w:t>
      </w:r>
    </w:p>
    <w:p w:rsidR="00946E72" w:rsidRDefault="00FD4A60">
      <w:pPr>
        <w:pStyle w:val="Heading4"/>
        <w:ind w:left="266"/>
      </w:pPr>
      <w:r>
        <w:t>Stepping Stones – a Bt</w:t>
      </w:r>
      <w:r w:rsidR="00877B5D">
        <w:t>B Local Action Group initiative</w:t>
      </w:r>
    </w:p>
    <w:p w:rsidR="00946E72" w:rsidRDefault="00FD4A60">
      <w:pPr>
        <w:spacing w:after="71" w:line="268" w:lineRule="auto"/>
        <w:ind w:left="267" w:right="264" w:hanging="10"/>
      </w:pPr>
      <w:r>
        <w:t>The Stepping Stones to School project aims to improve the transition of children between kindergarten and school settings.  It employed a worker to build the capacity and connection between providers and families.  The project officer works directly with vulnerable families and school settings identifying children at risk or with developmental delays.  In this way, Stepping Stones has enabled stronger support for parents and ensured necessary transition information is in place.  The project officer also works with professionals at kindergarten and school to identify and resolve issues to reduce barriers to transition.  Draft protocols for co-operation between the sectors are now in trial.  A strong, successful element of Stepping Stones was the ‘Key Messages’ project which proved to be a valuable mechanism for raising awareness of p</w:t>
      </w:r>
      <w:r w:rsidR="00877B5D">
        <w:t>arenting issues and techniques.</w:t>
      </w:r>
    </w:p>
    <w:p w:rsidR="00946E72" w:rsidRDefault="00FD4A60">
      <w:pPr>
        <w:spacing w:after="77"/>
        <w:ind w:left="266" w:right="258" w:hanging="10"/>
        <w:jc w:val="both"/>
      </w:pPr>
      <w:r>
        <w:t>Issues of geography, service delivery, short term and changes in funding and staffing, disparities in social and education standards within small populations are all challenges faced by rural communities and especially by the Glenelg group.  Evaluation so far has indicated that Stepping Stones is making progress in addressing these challenges.  Stronger relationships, increased awareness, knowledge and skills, community commitment, have all improved as a result of this collaborative effort.  However, the greatest outcome has been the improvement to children involved.  These include a child with significant behavioural issues supported in an appropriate setting and away from trigger factors; intervention and mediation to ensure extra kindergarten participation for a young Indigenous boy; identifying where assessments have not occurred and remedying this; mediating where cultural issues have impacted on children’s transition; improving enrolment processes. Working with families, establishing trusted relationships, confidence and respect, accessing nuanced information and gaining access to the appropriate people at school have been highly effective in brokering change.</w:t>
      </w:r>
    </w:p>
    <w:p w:rsidR="00946E72" w:rsidRDefault="00FD4A60">
      <w:pPr>
        <w:pStyle w:val="Heading4"/>
        <w:ind w:left="266"/>
      </w:pPr>
      <w:r>
        <w:t xml:space="preserve">Continuum of Need – a BtB interagency collaboration initiative </w:t>
      </w:r>
    </w:p>
    <w:p w:rsidR="00946E72" w:rsidRDefault="00FD4A60">
      <w:pPr>
        <w:spacing w:after="71" w:line="268" w:lineRule="auto"/>
        <w:ind w:left="267" w:right="264" w:hanging="10"/>
      </w:pPr>
      <w:r>
        <w:t>The Continuum of Need project (CoN) is a framework to establish a common understanding and shared language to categorise the range of risk factors and child and family needs that impact on young people’s lives and aspirations.  Collaborators include government departments, community agencies, local government and community.  It is anticipated that better coordination of services will be more effective.  Based on a UK model, CoN focuses on interagency collaboration to support young people with needs and takes a Team Around the Learner (TAL) approach.</w:t>
      </w:r>
    </w:p>
    <w:p w:rsidR="00946E72" w:rsidRDefault="00FD4A60">
      <w:pPr>
        <w:spacing w:after="71" w:line="268" w:lineRule="auto"/>
        <w:ind w:left="267" w:right="264" w:hanging="10"/>
      </w:pPr>
      <w:r>
        <w:lastRenderedPageBreak/>
        <w:t>The pilot CoN takes place in the municipalities of Colac Otway and Corangamite to address year 12 completion rates.  An ICSEA</w:t>
      </w:r>
      <w:r>
        <w:rPr>
          <w:vertAlign w:val="superscript"/>
        </w:rPr>
        <w:footnoteReference w:id="7"/>
      </w:r>
      <w:r>
        <w:t xml:space="preserve"> report showed that socio-educational disadvantage was more prevalent and increasing in public schools.  Over three quarters of children in these shires are at government schools.  Corangamite has 78% in the lowest two quartiles of ICSEA. </w:t>
      </w:r>
    </w:p>
    <w:p w:rsidR="00946E72" w:rsidRDefault="00FD4A60">
      <w:pPr>
        <w:spacing w:after="71" w:line="268" w:lineRule="auto"/>
        <w:ind w:left="267" w:right="264" w:hanging="10"/>
      </w:pPr>
      <w:r>
        <w:t>Currently, the CoN project has identified the benefits of a grass roots approach with a neutral agency to roll out this cross-community initiative.  This has enabled the two project workers to work across all sectors, objectively identifying strengths, weaknesses and opportunities to reduce the ‘silo’ situation and to enhance collaboration and best practice and enables vulnerable learners and families to reach their potential.</w:t>
      </w:r>
    </w:p>
    <w:p w:rsidR="00946E72" w:rsidRDefault="00FD4A60">
      <w:pPr>
        <w:spacing w:after="71" w:line="268" w:lineRule="auto"/>
        <w:ind w:left="267" w:right="264" w:hanging="10"/>
      </w:pPr>
      <w:r>
        <w:t xml:space="preserve">There is a waiting list for schools to join the CoN project.  Parents and caregivers have responded positively to the project, appreciating being a central component.  Project learnings suggest the approach has the potential to empower families, learners, schools and service provides to achieve better outcomes for the region’s children and young people.  </w:t>
      </w:r>
    </w:p>
    <w:p w:rsidR="00946E72" w:rsidRDefault="00FD4A60">
      <w:pPr>
        <w:spacing w:after="71" w:line="268" w:lineRule="auto"/>
        <w:ind w:left="267" w:right="264" w:hanging="10"/>
      </w:pPr>
      <w:r>
        <w:t xml:space="preserve">These examples and others demonstrate effective community efforts. The Growing Greater Readers (GGR) project in Southern Grampians and three other similar programs across the region show that families and communities are increasing their love of books and reading.  GGR partners with the local library, schools, Mulleraterong Special Development School and the Mens’ Shed amongst many others.  Book boxes are in most cafes and agencies across the shire.  It is a sound example of a grassroots community initiative. </w:t>
      </w:r>
    </w:p>
    <w:p w:rsidR="00946E72" w:rsidRDefault="00FD4A60">
      <w:pPr>
        <w:spacing w:after="71" w:line="268" w:lineRule="auto"/>
        <w:ind w:left="267" w:right="264" w:hanging="10"/>
      </w:pPr>
      <w:r>
        <w:t>Research conducted in the region indicates that many young people and families lack appropriate networks and role models to assist in developing positive aspirations.  Even participating in work experience can be problematic with issues of distance and transport also playing a role here.  BtB is driving programs to assist the motivation, aspirations, participation of young people to succeed.   It is possible that rural, remote and regional areas can build successfully on bonding as well as bridging social capital to ensure the effective use of networking to achieve outcomes which centralized service providers aren’t able to do alone.</w:t>
      </w:r>
    </w:p>
    <w:p w:rsidR="00946E72" w:rsidRDefault="00FD4A60">
      <w:pPr>
        <w:pStyle w:val="Heading4"/>
        <w:ind w:left="266"/>
      </w:pPr>
      <w:r>
        <w:t xml:space="preserve">Project sustainability </w:t>
      </w:r>
    </w:p>
    <w:p w:rsidR="00946E72" w:rsidRDefault="00FD4A60">
      <w:pPr>
        <w:spacing w:after="71" w:line="268" w:lineRule="auto"/>
        <w:ind w:left="267" w:right="264" w:hanging="10"/>
      </w:pPr>
      <w:r>
        <w:t>In developing solutions and maintaining its supporting infrastructure, BtB has looked to the philanthropic sector, slowly developing enough credential and successful outcomes to begin to attract some pockets of funding.  The Victorian Government, BSW RDA and local government have enabled critical, timely funding to support the organisation.  Prior to this, BtB existed entirely upon volunteers’ time, expertise and commitment, the participation of community supporters and contributions of time and resou</w:t>
      </w:r>
      <w:r w:rsidR="003C1002">
        <w:t xml:space="preserve">rces of quite small agencies. </w:t>
      </w:r>
    </w:p>
    <w:p w:rsidR="00946E72" w:rsidRDefault="00FD4A60">
      <w:pPr>
        <w:spacing w:after="71" w:line="268" w:lineRule="auto"/>
        <w:ind w:left="267" w:right="264" w:hanging="10"/>
      </w:pPr>
      <w:r>
        <w:t>What has been shown in previous research is that short-term funding and parachuted ‘best practice’ programs  are not the best answer to addressing long term socioeconomic and educational change in this rural region.  Private sector funding can be problematic because businesses are relatively small and have a lot of call for donations from communities.  Similarly ‘burnout’ of volunteers is a threat while strong social capita</w:t>
      </w:r>
      <w:r w:rsidR="003C1002">
        <w:t xml:space="preserve">l can be a bonus. </w:t>
      </w:r>
    </w:p>
    <w:p w:rsidR="00946E72" w:rsidRDefault="00FD4A60">
      <w:pPr>
        <w:spacing w:after="71" w:line="268" w:lineRule="auto"/>
        <w:ind w:left="267" w:right="264" w:hanging="10"/>
      </w:pPr>
      <w:r>
        <w:t xml:space="preserve">Certainty of funding, service and education provision across all sectors, robust business environment and funding partnerships between all sectors are major considerations in a sustainable BtB. </w:t>
      </w:r>
    </w:p>
    <w:p w:rsidR="00946E72" w:rsidRDefault="00FD4A60">
      <w:pPr>
        <w:spacing w:after="71" w:line="268" w:lineRule="auto"/>
        <w:ind w:left="267" w:right="264" w:hanging="10"/>
      </w:pPr>
      <w:r>
        <w:t xml:space="preserve">The Great South Coast community is a leader in working together to enable young people to succeed. Beyond the Bell will know they have succeeded when 90 percent or more of young people in the region are achieving Year 12 or equivalent by 2030. </w:t>
      </w:r>
    </w:p>
    <w:p w:rsidR="00946E72" w:rsidRDefault="00FD4A60">
      <w:pPr>
        <w:spacing w:after="0" w:line="268" w:lineRule="auto"/>
        <w:ind w:left="267" w:right="264" w:hanging="10"/>
      </w:pPr>
      <w:r>
        <w:t xml:space="preserve">BtB seems to be on track to become an outstanding example of ‘soft’ regional infrastructure.  Continued resourcing will be the key.  BtB is helping to build improved social inclusion and social capital, to develop </w:t>
      </w:r>
    </w:p>
    <w:p w:rsidR="00946E72" w:rsidRDefault="00FD4A60">
      <w:pPr>
        <w:spacing w:after="71" w:line="268" w:lineRule="auto"/>
        <w:ind w:left="267" w:right="264" w:hanging="10"/>
      </w:pPr>
      <w:r>
        <w:lastRenderedPageBreak/>
        <w:t xml:space="preserve">skills and maintain a younger, enabled population profile, and ultimately become a critical part of a more resilient and future-proofed regional community in the Great South Coast. </w:t>
      </w:r>
      <w:r>
        <w:tab/>
        <w:t xml:space="preserve"> </w:t>
      </w:r>
      <w:r>
        <w:br w:type="page"/>
      </w:r>
    </w:p>
    <w:p w:rsidR="00946E72" w:rsidRDefault="00FD4A60">
      <w:pPr>
        <w:pStyle w:val="Heading2"/>
        <w:spacing w:after="15" w:line="250" w:lineRule="auto"/>
        <w:ind w:left="976" w:right="44" w:hanging="720"/>
      </w:pPr>
      <w:bookmarkStart w:id="8" w:name="_Toc503795685"/>
      <w:r>
        <w:rPr>
          <w:rFonts w:ascii="Calibri" w:eastAsia="Calibri" w:hAnsi="Calibri" w:cs="Calibri"/>
          <w:b/>
          <w:color w:val="000000"/>
          <w:sz w:val="36"/>
        </w:rPr>
        <w:lastRenderedPageBreak/>
        <w:t xml:space="preserve">Case Study B – Dream Real – Geelong Careers </w:t>
      </w:r>
      <w:r>
        <w:rPr>
          <w:rFonts w:ascii="Calibri" w:eastAsia="Calibri" w:hAnsi="Calibri" w:cs="Calibri"/>
          <w:sz w:val="36"/>
          <w:vertAlign w:val="superscript"/>
        </w:rPr>
        <w:footnoteReference w:id="8"/>
      </w:r>
      <w:bookmarkEnd w:id="8"/>
      <w:r>
        <w:rPr>
          <w:rFonts w:ascii="Calibri" w:eastAsia="Calibri" w:hAnsi="Calibri" w:cs="Calibri"/>
          <w:b/>
          <w:color w:val="000000"/>
          <w:sz w:val="36"/>
        </w:rPr>
        <w:t xml:space="preserve"> </w:t>
      </w:r>
    </w:p>
    <w:p w:rsidR="00946E72" w:rsidRDefault="00FD4A60">
      <w:pPr>
        <w:spacing w:after="71" w:line="268" w:lineRule="auto"/>
        <w:ind w:left="267" w:right="264" w:hanging="10"/>
      </w:pPr>
      <w:r>
        <w:t xml:space="preserve">The Dream Real – Geelong Careers project demonstrates a collaborative partnership aimed at improving attainment and transition to work outcomes for students in the Geelong region. </w:t>
      </w:r>
    </w:p>
    <w:p w:rsidR="00946E72" w:rsidRDefault="00FD4A60">
      <w:pPr>
        <w:spacing w:after="130" w:line="250" w:lineRule="auto"/>
        <w:ind w:left="544" w:hanging="10"/>
      </w:pPr>
      <w:r>
        <w:rPr>
          <w:i/>
        </w:rPr>
        <w:t>Research conducted by the National Centre for Vocational Education Research (NCVER) and Monash University by Webb, Black, Morton, Plowright and Roy (2015) identifies various contributing factors to lower aspirations to access higher education in rural, regional and remote students, including lower levels of parental encouragement to access higher education, less exposure to a diverse range of</w:t>
      </w:r>
      <w:r>
        <w:t xml:space="preserve"> </w:t>
      </w:r>
      <w:r>
        <w:rPr>
          <w:i/>
        </w:rPr>
        <w:t>employment opportunities and general community belief that university courses do not necessarily offer a rewarding career.</w:t>
      </w:r>
      <w:r>
        <w:rPr>
          <w:i/>
          <w:vertAlign w:val="superscript"/>
        </w:rPr>
        <w:footnoteReference w:id="9"/>
      </w:r>
      <w:r>
        <w:rPr>
          <w:i/>
        </w:rPr>
        <w:t xml:space="preserve"> </w:t>
      </w:r>
    </w:p>
    <w:p w:rsidR="00946E72" w:rsidRDefault="00FD4A60">
      <w:pPr>
        <w:spacing w:after="71" w:line="268" w:lineRule="auto"/>
        <w:ind w:left="267" w:right="264" w:hanging="10"/>
      </w:pPr>
      <w:r>
        <w:t xml:space="preserve">The project was launched by Geelong Region Local Learning and Employment Network (GRLLEN) in 2014 with the aim of connecting the region’s school leavers with pathways for range of trending industries in the Geelong region. New and high skilled jobs are being created but the skills of the region’s jobseekers are often not compatible with the employment needs of the region’s transitioning economy. At the same time youth unemployment has risen to alarming levels with young people ill prepared for making a successful transition from education into work. </w:t>
      </w:r>
    </w:p>
    <w:p w:rsidR="00946E72" w:rsidRDefault="00FD4A60">
      <w:pPr>
        <w:spacing w:after="136" w:line="268" w:lineRule="auto"/>
        <w:ind w:left="267" w:right="264" w:hanging="10"/>
      </w:pPr>
      <w:r>
        <w:t>After extensive consultation with young people and their parents, it became evident that both an ongoing information campaign and a</w:t>
      </w:r>
      <w:r w:rsidR="003C1002">
        <w:t xml:space="preserve"> resources hub was needed to: </w:t>
      </w:r>
    </w:p>
    <w:p w:rsidR="00946E72" w:rsidRDefault="00FD4A60">
      <w:pPr>
        <w:numPr>
          <w:ilvl w:val="0"/>
          <w:numId w:val="7"/>
        </w:numPr>
        <w:spacing w:after="46" w:line="268" w:lineRule="auto"/>
        <w:ind w:right="264" w:hanging="360"/>
      </w:pPr>
      <w:r>
        <w:t xml:space="preserve">make regional labour market data accessible and useful </w:t>
      </w:r>
    </w:p>
    <w:p w:rsidR="00946E72" w:rsidRDefault="00FD4A60">
      <w:pPr>
        <w:numPr>
          <w:ilvl w:val="0"/>
          <w:numId w:val="7"/>
        </w:numPr>
        <w:spacing w:after="71" w:line="268" w:lineRule="auto"/>
        <w:ind w:right="264" w:hanging="360"/>
      </w:pPr>
      <w:r>
        <w:t>demonstrate the alignment, where possible between subjects, courses and training pathways with the “trending” or g</w:t>
      </w:r>
      <w:r w:rsidR="003C1002">
        <w:t xml:space="preserve">rowth Industries in the region </w:t>
      </w:r>
    </w:p>
    <w:p w:rsidR="00946E72" w:rsidRDefault="00FD4A60">
      <w:pPr>
        <w:numPr>
          <w:ilvl w:val="0"/>
          <w:numId w:val="7"/>
        </w:numPr>
        <w:spacing w:after="46" w:line="268" w:lineRule="auto"/>
        <w:ind w:right="264" w:hanging="360"/>
      </w:pPr>
      <w:r>
        <w:t xml:space="preserve">provide “real life” exposure to the realities of the world of work in the Geelong region </w:t>
      </w:r>
    </w:p>
    <w:p w:rsidR="00946E72" w:rsidRDefault="00FD4A60">
      <w:pPr>
        <w:numPr>
          <w:ilvl w:val="0"/>
          <w:numId w:val="7"/>
        </w:numPr>
        <w:spacing w:after="71" w:line="268" w:lineRule="auto"/>
        <w:ind w:right="264" w:hanging="360"/>
      </w:pPr>
      <w:r>
        <w:t xml:space="preserve">provide a tool that could be used at all stages of the career and employment journey. </w:t>
      </w:r>
    </w:p>
    <w:p w:rsidR="00946E72" w:rsidRDefault="00FD4A60">
      <w:pPr>
        <w:pStyle w:val="Heading4"/>
        <w:spacing w:after="80"/>
        <w:ind w:left="267"/>
      </w:pPr>
      <w:r>
        <w:rPr>
          <w:b/>
        </w:rPr>
        <w:t xml:space="preserve">Local partnership </w:t>
      </w:r>
    </w:p>
    <w:p w:rsidR="00946E72" w:rsidRDefault="00FD4A60">
      <w:pPr>
        <w:spacing w:after="71" w:line="268" w:lineRule="auto"/>
        <w:ind w:left="267" w:right="264" w:hanging="10"/>
      </w:pPr>
      <w:r>
        <w:t>Geelong Careers is a multi-layered and sustained partnership built up over several years between the key players working in the youth transition ecosystem: the region’s youth, employers and industry networks, education and training organisations (including schools), health and wellbeing providers, economic development and employment providers, local councils, community groups and government agencies. The overarching goal of the Geelong Careers Partnership is to build shared understanding of the needs of young people as they make their pathway and career decisions an</w:t>
      </w:r>
      <w:r w:rsidR="003C1002">
        <w:t xml:space="preserve">d negotiate the world of work. </w:t>
      </w:r>
    </w:p>
    <w:p w:rsidR="00946E72" w:rsidRDefault="00FD4A60">
      <w:pPr>
        <w:pStyle w:val="Heading4"/>
        <w:spacing w:after="147"/>
        <w:ind w:left="267"/>
      </w:pPr>
      <w:r>
        <w:rPr>
          <w:b/>
        </w:rPr>
        <w:t xml:space="preserve">Project outcomes </w:t>
      </w:r>
    </w:p>
    <w:p w:rsidR="00946E72" w:rsidRDefault="00FD4A60">
      <w:pPr>
        <w:numPr>
          <w:ilvl w:val="0"/>
          <w:numId w:val="8"/>
        </w:numPr>
        <w:spacing w:after="71" w:line="268" w:lineRule="auto"/>
        <w:ind w:right="264" w:hanging="360"/>
      </w:pPr>
      <w:r>
        <w:t xml:space="preserve">All secondary schools in the region have been trained in the use of the Geelong Careers site and report using Geelong Careers in some way with their students.  </w:t>
      </w:r>
    </w:p>
    <w:p w:rsidR="00946E72" w:rsidRDefault="00FD4A60">
      <w:pPr>
        <w:numPr>
          <w:ilvl w:val="0"/>
          <w:numId w:val="8"/>
        </w:numPr>
        <w:spacing w:after="71" w:line="268" w:lineRule="auto"/>
        <w:ind w:right="264" w:hanging="360"/>
      </w:pPr>
      <w:r>
        <w:t xml:space="preserve">Geelong Careers has 4000 job seeker members, a live job feed of between 400-1000 jobs on any given day, with an average of 33,181 page views per month, with 35% of users under the age of 30. </w:t>
      </w:r>
    </w:p>
    <w:p w:rsidR="00946E72" w:rsidRDefault="00FD4A60">
      <w:pPr>
        <w:numPr>
          <w:ilvl w:val="0"/>
          <w:numId w:val="8"/>
        </w:numPr>
        <w:spacing w:after="71" w:line="268" w:lineRule="auto"/>
        <w:ind w:right="264" w:hanging="360"/>
      </w:pPr>
      <w:r>
        <w:t>Careers teachers working with the GRLLEN to develop curriculum mapping and classroom resources report increased engagement from their students given the “real life” careers experiences they can access through Geelong Careers</w:t>
      </w:r>
      <w:r>
        <w:rPr>
          <w:b/>
          <w:i/>
        </w:rPr>
        <w:t>. “My students appreciate the ability to see where the opportunities are likely to be in the future and to make a plan for future training and experience based on real data!” Gavin Wake, VCAL teacher Gordon TAFE</w:t>
      </w:r>
      <w:r>
        <w:t xml:space="preserve"> </w:t>
      </w:r>
    </w:p>
    <w:p w:rsidR="00946E72" w:rsidRDefault="00FD4A60">
      <w:pPr>
        <w:spacing w:after="71" w:line="268" w:lineRule="auto"/>
        <w:ind w:left="267" w:right="264" w:hanging="10"/>
      </w:pPr>
      <w:r>
        <w:lastRenderedPageBreak/>
        <w:t>Geelong Careers continues to be monitored. Data on transition to work and training outcomes will become available in the longer term.</w:t>
      </w:r>
      <w:r>
        <w:rPr>
          <w:b/>
        </w:rPr>
        <w:t xml:space="preserve"> </w:t>
      </w:r>
    </w:p>
    <w:p w:rsidR="00946E72" w:rsidRDefault="00FD4A60">
      <w:pPr>
        <w:pStyle w:val="Heading2"/>
        <w:spacing w:after="15" w:line="250" w:lineRule="auto"/>
        <w:ind w:left="976" w:right="44" w:hanging="720"/>
      </w:pPr>
      <w:bookmarkStart w:id="9" w:name="_Toc503795686"/>
      <w:r>
        <w:rPr>
          <w:rFonts w:ascii="Calibri" w:eastAsia="Calibri" w:hAnsi="Calibri" w:cs="Calibri"/>
          <w:b/>
          <w:color w:val="000000"/>
          <w:sz w:val="36"/>
        </w:rPr>
        <w:t>Case Study C – The Geelong Project</w:t>
      </w:r>
      <w:r>
        <w:rPr>
          <w:rFonts w:ascii="Calibri" w:eastAsia="Calibri" w:hAnsi="Calibri" w:cs="Calibri"/>
          <w:b/>
          <w:sz w:val="36"/>
          <w:vertAlign w:val="superscript"/>
        </w:rPr>
        <w:footnoteReference w:id="10"/>
      </w:r>
      <w:bookmarkEnd w:id="9"/>
      <w:r>
        <w:rPr>
          <w:rFonts w:ascii="Calibri" w:eastAsia="Calibri" w:hAnsi="Calibri" w:cs="Calibri"/>
          <w:b/>
          <w:color w:val="000000"/>
          <w:sz w:val="36"/>
        </w:rPr>
        <w:t xml:space="preserve"> </w:t>
      </w:r>
    </w:p>
    <w:p w:rsidR="00946E72" w:rsidRDefault="00FD4A60">
      <w:pPr>
        <w:spacing w:after="116" w:line="276" w:lineRule="auto"/>
        <w:ind w:left="979" w:right="1036"/>
        <w:jc w:val="both"/>
      </w:pPr>
      <w:r>
        <w:rPr>
          <w:i/>
        </w:rPr>
        <w:t>The Dropping Off the Edge Report (Vinson, Rawsthorne, Beavis, &amp; Ericson, 2015) provides one of the best insights into the profound impacts of multiple disadvantage which occur in some regional, rural and remote locations. These include high rates of criminal convictions and juvenile offending, long, short term and sporadic employment, lack of formal qualifications and deficit education generally, low family income, domestic violence and mental health problems. They often combine to produce a “web of disadvantage… in which the opportunity constraining effect of one form of disadvantage can reinforce the impact of one or more other forms of disadvantage” (p. 10).</w:t>
      </w:r>
      <w:r>
        <w:rPr>
          <w:i/>
          <w:vertAlign w:val="superscript"/>
        </w:rPr>
        <w:footnoteReference w:id="11"/>
      </w:r>
      <w:r>
        <w:rPr>
          <w:i/>
        </w:rPr>
        <w:t xml:space="preserve"> </w:t>
      </w:r>
    </w:p>
    <w:p w:rsidR="00946E72" w:rsidRDefault="00FD4A60">
      <w:pPr>
        <w:spacing w:after="77" w:line="277" w:lineRule="auto"/>
        <w:ind w:left="266" w:right="258" w:hanging="10"/>
        <w:jc w:val="both"/>
      </w:pPr>
      <w:r>
        <w:t xml:space="preserve">The Geelong Project (TGP) is a unique model with the capacity to systematically identify and reach vulnerable families and youth prior to crises to avert adverse outcomes such youth homelessness, early school leaving, offending and escalating drug and alcohol issues. </w:t>
      </w:r>
    </w:p>
    <w:p w:rsidR="00946E72" w:rsidRDefault="00FD4A60">
      <w:pPr>
        <w:spacing w:after="77" w:line="276" w:lineRule="auto"/>
        <w:ind w:left="266" w:right="258" w:hanging="10"/>
        <w:jc w:val="both"/>
      </w:pPr>
      <w:r>
        <w:t xml:space="preserve">TGP is a collective impact project, in which a community’s support resources work collaboratively to a common vision and practice framework using the same data measurement tools (place-based, data informed practice with a strong measurement of outcomes regime).  </w:t>
      </w:r>
    </w:p>
    <w:p w:rsidR="00946E72" w:rsidRDefault="00FD4A60">
      <w:pPr>
        <w:spacing w:after="71" w:line="268" w:lineRule="auto"/>
        <w:ind w:left="267" w:right="264" w:hanging="10"/>
      </w:pPr>
      <w:r>
        <w:t xml:space="preserve">TGP, led by Time for Youth with partners Swinburne University and Geelong Region Local Learning and Employment Network, with schools and community partners, is grounded in community collaboration.  </w:t>
      </w:r>
    </w:p>
    <w:p w:rsidR="00946E72" w:rsidRDefault="00FD4A60">
      <w:pPr>
        <w:spacing w:after="124" w:line="268" w:lineRule="auto"/>
        <w:ind w:left="267" w:right="264" w:hanging="10"/>
      </w:pPr>
      <w:r>
        <w:t xml:space="preserve">Key service delivery characteristics include: </w:t>
      </w:r>
    </w:p>
    <w:p w:rsidR="00946E72" w:rsidRDefault="00FD4A60">
      <w:pPr>
        <w:numPr>
          <w:ilvl w:val="0"/>
          <w:numId w:val="9"/>
        </w:numPr>
        <w:spacing w:after="124" w:line="268" w:lineRule="auto"/>
        <w:ind w:right="264" w:hanging="360"/>
      </w:pPr>
      <w:r>
        <w:t xml:space="preserve">Population screening for risk using a series of indicators on an Australian Index of Adolescent Development AIAD) survey instrument combined with local information from schools and a brief screening/engagement interview – this methodology allows risk to be rigorously assessed and a precrisis response delivered.  </w:t>
      </w:r>
    </w:p>
    <w:p w:rsidR="00946E72" w:rsidRDefault="00FD4A60">
      <w:pPr>
        <w:numPr>
          <w:ilvl w:val="0"/>
          <w:numId w:val="9"/>
        </w:numPr>
        <w:spacing w:after="124" w:line="268" w:lineRule="auto"/>
        <w:ind w:right="264" w:hanging="360"/>
      </w:pPr>
      <w:r>
        <w:t xml:space="preserve">Collaborative referral decision-making by the school and early intervention workers through a single point of entry. In-school welfare staff work in a formal cross-sectoral collaboration with external early intervention youth and family workers - to support the entire identified at-risk cohort but dynamically and efficiently over time. </w:t>
      </w:r>
    </w:p>
    <w:p w:rsidR="00946E72" w:rsidRDefault="00FD4A60">
      <w:pPr>
        <w:numPr>
          <w:ilvl w:val="0"/>
          <w:numId w:val="9"/>
        </w:numPr>
        <w:spacing w:after="124" w:line="268" w:lineRule="auto"/>
        <w:ind w:right="264" w:hanging="360"/>
      </w:pPr>
      <w:r>
        <w:t xml:space="preserve">A flexible and responsive practice framework with three levels of response ‘active monitoring’, ‘short term support’, and ‘wrap around’ support for complex cases. Student and family support based on expressed need varies from one point in time to another and the capacity of the TGP early intervention platform to operate flexibly is a key to achieving efficiencies. </w:t>
      </w:r>
    </w:p>
    <w:p w:rsidR="00946E72" w:rsidRDefault="00FD4A60">
      <w:pPr>
        <w:numPr>
          <w:ilvl w:val="0"/>
          <w:numId w:val="9"/>
        </w:numPr>
        <w:spacing w:after="123" w:line="268" w:lineRule="auto"/>
        <w:ind w:right="264" w:hanging="360"/>
      </w:pPr>
      <w:r>
        <w:t xml:space="preserve">Youth-focused and family-centred support for vulnerable families and young people. Family dysfunction is a precursor to many adverse outcomes for young people meaning that working with a young person must involve working with family members. </w:t>
      </w:r>
    </w:p>
    <w:p w:rsidR="00877B5D" w:rsidRDefault="00FD4A60" w:rsidP="00877B5D">
      <w:pPr>
        <w:numPr>
          <w:ilvl w:val="0"/>
          <w:numId w:val="9"/>
        </w:numPr>
        <w:spacing w:after="77" w:line="265" w:lineRule="auto"/>
        <w:ind w:right="264" w:hanging="360"/>
      </w:pPr>
      <w:r>
        <w:lastRenderedPageBreak/>
        <w:t>Robust outcomes measurement, monitoring and evaluation as an embodied component of the model informing practice decision-making as well as client outcomes according to the TGP program logic.</w:t>
      </w:r>
    </w:p>
    <w:p w:rsidR="00946E72" w:rsidRDefault="00877B5D" w:rsidP="00877B5D">
      <w:pPr>
        <w:spacing w:before="240" w:after="77" w:line="264" w:lineRule="auto"/>
        <w:ind w:right="266"/>
      </w:pPr>
      <w:r w:rsidRPr="00877B5D">
        <w:rPr>
          <w:b/>
        </w:rPr>
        <w:t xml:space="preserve"> </w:t>
      </w:r>
      <w:r w:rsidR="00FD4A60" w:rsidRPr="00877B5D">
        <w:rPr>
          <w:b/>
        </w:rPr>
        <w:t xml:space="preserve">Outcomes </w:t>
      </w:r>
      <w:r w:rsidR="00FD4A60" w:rsidRPr="00877B5D">
        <w:rPr>
          <w:rFonts w:ascii="Arial" w:eastAsia="Arial" w:hAnsi="Arial" w:cs="Arial"/>
          <w:b/>
        </w:rPr>
        <w:t xml:space="preserve"> </w:t>
      </w:r>
    </w:p>
    <w:p w:rsidR="00946E72" w:rsidRDefault="00FD4A60">
      <w:pPr>
        <w:spacing w:after="71" w:line="268" w:lineRule="auto"/>
        <w:ind w:left="267" w:right="264" w:hanging="10"/>
      </w:pPr>
      <w:r>
        <w:t xml:space="preserve">During the pilot phase of less than one full year, TGP proactively identified and intervened with 95 young people and 43 family members, where homelessness and school disengagement were identified at high risk.  </w:t>
      </w:r>
    </w:p>
    <w:p w:rsidR="00946E72" w:rsidRDefault="00FD4A60">
      <w:pPr>
        <w:spacing w:after="145" w:line="276" w:lineRule="auto"/>
        <w:ind w:left="266" w:right="258" w:hanging="10"/>
        <w:jc w:val="both"/>
      </w:pPr>
      <w:r>
        <w:t xml:space="preserve">Through population screening and a cohort approach to reducing risk, The Geelong Project has begun to achieve outcomes in preventing youth homelessness and has begun to indicate effects on early school leaving. </w:t>
      </w:r>
    </w:p>
    <w:p w:rsidR="00946E72" w:rsidRDefault="00FD4A60">
      <w:pPr>
        <w:numPr>
          <w:ilvl w:val="0"/>
          <w:numId w:val="10"/>
        </w:numPr>
        <w:spacing w:after="71" w:line="268" w:lineRule="auto"/>
        <w:ind w:right="264" w:hanging="360"/>
      </w:pPr>
      <w:r>
        <w:t xml:space="preserve">Prevention of homelessness outcome: TGP has achieved a 30% reduction (from 900 to 600) in adolescents entering the Specialist Homelessness Service system from 2012-13 to 2015-16. </w:t>
      </w:r>
    </w:p>
    <w:p w:rsidR="00946E72" w:rsidRDefault="00FD4A60">
      <w:pPr>
        <w:numPr>
          <w:ilvl w:val="0"/>
          <w:numId w:val="10"/>
        </w:numPr>
        <w:spacing w:after="71" w:line="268" w:lineRule="auto"/>
        <w:ind w:right="264" w:hanging="360"/>
      </w:pPr>
      <w:r>
        <w:t xml:space="preserve">Improved educational outcome: Improved school engagement of 50% since 2013 - from 8.9% or 197 highly at-risk students to 4.6% or 100 students.  </w:t>
      </w:r>
    </w:p>
    <w:p w:rsidR="00877B5D" w:rsidRDefault="00FD4A60" w:rsidP="00877B5D">
      <w:pPr>
        <w:spacing w:after="77" w:line="276" w:lineRule="auto"/>
        <w:ind w:left="266" w:right="258" w:hanging="10"/>
        <w:jc w:val="both"/>
      </w:pPr>
      <w:r>
        <w:t>Improving outcomes for at risk youth requires a long term commitment, across community and government. Without targeted intervention there is significant risk of the young person becoming homelessness and leaving school early. In less than a year TGP is demonstrating strong outcomes. Long term partnership and long term funding support is required to ensure this innovative, place based approach continues to build on these early outcomes and effect real change.</w:t>
      </w:r>
    </w:p>
    <w:p w:rsidR="00946E72" w:rsidRDefault="00FD4A60">
      <w:pPr>
        <w:spacing w:after="0"/>
        <w:ind w:left="271"/>
      </w:pPr>
      <w:r>
        <w:t xml:space="preserve"> </w:t>
      </w:r>
      <w:r>
        <w:br w:type="page"/>
      </w:r>
    </w:p>
    <w:p w:rsidR="00946E72" w:rsidRDefault="00FD4A60">
      <w:pPr>
        <w:pStyle w:val="Heading1"/>
        <w:ind w:left="613" w:right="44" w:hanging="357"/>
      </w:pPr>
      <w:bookmarkStart w:id="10" w:name="_Toc503795687"/>
      <w:r>
        <w:lastRenderedPageBreak/>
        <w:t>Regional Forum</w:t>
      </w:r>
      <w:bookmarkEnd w:id="10"/>
      <w:r>
        <w:t xml:space="preserve"> </w:t>
      </w:r>
    </w:p>
    <w:p w:rsidR="00946E72" w:rsidRDefault="00FD4A60" w:rsidP="00D0042A">
      <w:pPr>
        <w:spacing w:after="240" w:line="275" w:lineRule="auto"/>
        <w:ind w:left="266" w:right="258" w:hanging="10"/>
        <w:jc w:val="both"/>
      </w:pPr>
      <w:r>
        <w:t xml:space="preserve">There are so many more examples of innovative, place-based partnership programs aimed at improving education outcomes and linking our region’s youth with further study and employment options. The RDA BSW Committee would welcome further discussion and requests that the Independent Review Committee consider undertaking a regional forum in the BSW region, and hear first-hand from our stakeholders about innovative approaches to address this very important and complex issue. </w:t>
      </w:r>
    </w:p>
    <w:p w:rsidR="00946E72" w:rsidRDefault="00FD4A60">
      <w:pPr>
        <w:pStyle w:val="Heading1"/>
        <w:ind w:left="613" w:right="44" w:hanging="357"/>
      </w:pPr>
      <w:bookmarkStart w:id="11" w:name="_Toc503795688"/>
      <w:r>
        <w:t>Conclusion</w:t>
      </w:r>
      <w:bookmarkEnd w:id="11"/>
      <w:r>
        <w:t xml:space="preserve"> </w:t>
      </w:r>
    </w:p>
    <w:p w:rsidR="00946E72" w:rsidRDefault="00FD4A60" w:rsidP="00D0042A">
      <w:pPr>
        <w:spacing w:after="240" w:line="275" w:lineRule="auto"/>
        <w:ind w:left="266" w:right="258" w:hanging="10"/>
        <w:jc w:val="both"/>
      </w:pPr>
      <w:r>
        <w:t xml:space="preserve">RDA BSW believes that a clear Commonwealth policy and accompanying initiatives, developed in partnership with State and Territory governments, to address lower than average attainment levels in regional Australia, will increase the vitality of regional communities and open up opportunities for growth and a more prosperous future for regional Australia.  </w:t>
      </w:r>
    </w:p>
    <w:p w:rsidR="00946E72" w:rsidRDefault="00FD4A60">
      <w:pPr>
        <w:pStyle w:val="Heading1"/>
        <w:ind w:left="614" w:right="44" w:hanging="358"/>
      </w:pPr>
      <w:bookmarkStart w:id="12" w:name="_Toc503795689"/>
      <w:r>
        <w:t>Appendix A – Research into Education Aspiration for Regional Victoria, 2013 Regional Policy Advisory Committee</w:t>
      </w:r>
      <w:bookmarkEnd w:id="12"/>
      <w:r>
        <w:t xml:space="preserve"> </w:t>
      </w:r>
    </w:p>
    <w:p w:rsidR="00946E72" w:rsidRDefault="00FD4A60">
      <w:pPr>
        <w:spacing w:after="94" w:line="268" w:lineRule="auto"/>
        <w:ind w:left="267" w:right="264" w:hanging="10"/>
      </w:pPr>
      <w:r>
        <w:t xml:space="preserve">RDA BSW Chair, Mr Bruce Anson was on the previous Victorian Government’s Regional Policy Advisory Committee (RPAC) when the Research into Education Aspiration in Regional Victoria was commissioned.  </w:t>
      </w:r>
    </w:p>
    <w:p w:rsidR="00946E72" w:rsidRDefault="00FD4A60">
      <w:pPr>
        <w:spacing w:after="71" w:line="268" w:lineRule="auto"/>
        <w:ind w:left="267" w:right="264" w:hanging="10"/>
      </w:pPr>
      <w:r>
        <w:t xml:space="preserve">Regional Development Victoria (RDV), at the request of the Regional Policy Advisory </w:t>
      </w:r>
    </w:p>
    <w:p w:rsidR="00946E72" w:rsidRDefault="00FD4A60">
      <w:pPr>
        <w:spacing w:after="92" w:line="268" w:lineRule="auto"/>
        <w:ind w:left="267" w:right="264" w:hanging="10"/>
      </w:pPr>
      <w:r>
        <w:t xml:space="preserve">Committee (RPAC), commissioned KPMG to research the social and cultural factors that influence aspiration and engagement in education for students in regional Victoria. </w:t>
      </w:r>
    </w:p>
    <w:p w:rsidR="00946E72" w:rsidRDefault="00FD4A60">
      <w:pPr>
        <w:spacing w:after="94" w:line="268" w:lineRule="auto"/>
        <w:ind w:left="267" w:right="264" w:hanging="10"/>
      </w:pPr>
      <w:r>
        <w:t xml:space="preserve">RDA BSW supports the recommendations outlined in the report. The following is a copy of the Executive Summary which highlights the report’s findings and recommendations. </w:t>
      </w:r>
    </w:p>
    <w:p w:rsidR="00946E72" w:rsidRDefault="00FD4A60" w:rsidP="00877B5D">
      <w:pPr>
        <w:spacing w:after="96" w:line="268" w:lineRule="auto"/>
        <w:ind w:left="267" w:right="264" w:hanging="10"/>
      </w:pPr>
      <w:r>
        <w:t>A copy of the full report can be found a</w:t>
      </w:r>
      <w:hyperlink r:id="rId28">
        <w:r>
          <w:t xml:space="preserve">t </w:t>
        </w:r>
      </w:hyperlink>
      <w:hyperlink r:id="rId29">
        <w:r>
          <w:rPr>
            <w:color w:val="006FC0"/>
            <w:u w:val="single" w:color="006FC0"/>
          </w:rPr>
          <w:t>RPAC Research in Education Aspiration in Regional Victoria Full</w:t>
        </w:r>
      </w:hyperlink>
      <w:hyperlink r:id="rId30">
        <w:r>
          <w:rPr>
            <w:color w:val="006FC0"/>
          </w:rPr>
          <w:t xml:space="preserve"> </w:t>
        </w:r>
      </w:hyperlink>
      <w:hyperlink r:id="rId31">
        <w:r>
          <w:rPr>
            <w:color w:val="006FC0"/>
            <w:u w:val="single" w:color="006FC0"/>
          </w:rPr>
          <w:t>Report</w:t>
        </w:r>
      </w:hyperlink>
      <w:hyperlink r:id="rId32">
        <w:r>
          <w:t xml:space="preserve"> </w:t>
        </w:r>
      </w:hyperlink>
      <w:r>
        <w:t>and would provide useful research relevant to the review.</w:t>
      </w:r>
    </w:p>
    <w:p w:rsidR="00946E72" w:rsidRDefault="00946E72">
      <w:pPr>
        <w:sectPr w:rsidR="00946E72">
          <w:pgSz w:w="11906" w:h="16838"/>
          <w:pgMar w:top="761" w:right="742" w:bottom="319" w:left="900" w:header="720" w:footer="720" w:gutter="0"/>
          <w:cols w:space="720"/>
          <w:titlePg/>
        </w:sectPr>
      </w:pPr>
    </w:p>
    <w:p w:rsidR="00946E72" w:rsidRDefault="001457CB" w:rsidP="001457CB">
      <w:pPr>
        <w:spacing w:after="0"/>
        <w:ind w:left="-1184" w:right="9317"/>
      </w:pPr>
      <w:r>
        <w:rPr>
          <w:noProof/>
        </w:rPr>
        <w:lastRenderedPageBreak/>
        <w:drawing>
          <wp:inline distT="0" distB="0" distL="0" distR="0" wp14:anchorId="40E625AD" wp14:editId="584039C9">
            <wp:extent cx="7610475" cy="8572500"/>
            <wp:effectExtent l="0" t="0" r="9525" b="0"/>
            <wp:docPr id="2" name="Picture 2" descr="Regional Policy Advisory Committee" titl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DA BSW.png"/>
                    <pic:cNvPicPr/>
                  </pic:nvPicPr>
                  <pic:blipFill>
                    <a:blip r:embed="rId33">
                      <a:extLst>
                        <a:ext uri="{28A0092B-C50C-407E-A947-70E740481C1C}">
                          <a14:useLocalDpi xmlns:a14="http://schemas.microsoft.com/office/drawing/2010/main" val="0"/>
                        </a:ext>
                      </a:extLst>
                    </a:blip>
                    <a:stretch>
                      <a:fillRect/>
                    </a:stretch>
                  </pic:blipFill>
                  <pic:spPr>
                    <a:xfrm>
                      <a:off x="0" y="0"/>
                      <a:ext cx="7610609" cy="8572651"/>
                    </a:xfrm>
                    <a:prstGeom prst="rect">
                      <a:avLst/>
                    </a:prstGeom>
                  </pic:spPr>
                </pic:pic>
              </a:graphicData>
            </a:graphic>
          </wp:inline>
        </w:drawing>
      </w:r>
      <w:r w:rsidR="00FD4A60">
        <w:br w:type="page"/>
      </w:r>
    </w:p>
    <w:p w:rsidR="00946E72" w:rsidRDefault="00FD4A60">
      <w:pPr>
        <w:spacing w:after="0"/>
        <w:ind w:left="2543" w:hanging="10"/>
      </w:pPr>
      <w:r>
        <w:rPr>
          <w:b/>
          <w:color w:val="7A9939"/>
          <w:sz w:val="52"/>
        </w:rPr>
        <w:lastRenderedPageBreak/>
        <w:t>Contents</w:t>
      </w:r>
    </w:p>
    <w:p w:rsidR="00946E72" w:rsidRDefault="00FD4A60">
      <w:pPr>
        <w:tabs>
          <w:tab w:val="center" w:pos="2923"/>
          <w:tab w:val="center" w:pos="3667"/>
          <w:tab w:val="center" w:pos="3950"/>
          <w:tab w:val="center" w:pos="8961"/>
        </w:tabs>
      </w:pPr>
      <w:r>
        <w:tab/>
      </w:r>
      <w:r>
        <w:rPr>
          <w:rFonts w:ascii="Times New Roman" w:eastAsia="Times New Roman" w:hAnsi="Times New Roman" w:cs="Times New Roman"/>
          <w:color w:val="555655"/>
          <w:sz w:val="19"/>
        </w:rPr>
        <w:t>Foreword</w:t>
      </w:r>
      <w:r>
        <w:rPr>
          <w:rFonts w:ascii="Times New Roman" w:eastAsia="Times New Roman" w:hAnsi="Times New Roman" w:cs="Times New Roman"/>
          <w:color w:val="555655"/>
          <w:sz w:val="19"/>
        </w:rPr>
        <w:tab/>
        <w:t xml:space="preserve"> </w:t>
      </w:r>
      <w:r>
        <w:rPr>
          <w:rFonts w:ascii="Times New Roman" w:eastAsia="Times New Roman" w:hAnsi="Times New Roman" w:cs="Times New Roman"/>
          <w:color w:val="555655"/>
          <w:sz w:val="19"/>
        </w:rPr>
        <w:tab/>
        <w:t xml:space="preserve"> </w:t>
      </w:r>
      <w:r>
        <w:rPr>
          <w:rFonts w:ascii="Times New Roman" w:eastAsia="Times New Roman" w:hAnsi="Times New Roman" w:cs="Times New Roman"/>
          <w:color w:val="555655"/>
          <w:sz w:val="19"/>
        </w:rPr>
        <w:tab/>
        <w:t>3</w:t>
      </w:r>
    </w:p>
    <w:p w:rsidR="00946E72" w:rsidRDefault="00FD4A60">
      <w:pPr>
        <w:tabs>
          <w:tab w:val="center" w:pos="4454"/>
          <w:tab w:val="center" w:pos="8961"/>
        </w:tabs>
      </w:pPr>
      <w:r>
        <w:tab/>
      </w:r>
      <w:r>
        <w:rPr>
          <w:rFonts w:ascii="Times New Roman" w:eastAsia="Times New Roman" w:hAnsi="Times New Roman" w:cs="Times New Roman"/>
          <w:color w:val="555655"/>
          <w:sz w:val="19"/>
        </w:rPr>
        <w:t xml:space="preserve">About the Regional Policy Advisory Committee </w:t>
      </w:r>
      <w:r>
        <w:rPr>
          <w:rFonts w:ascii="Times New Roman" w:eastAsia="Times New Roman" w:hAnsi="Times New Roman" w:cs="Times New Roman"/>
          <w:color w:val="555655"/>
          <w:sz w:val="19"/>
        </w:rPr>
        <w:tab/>
        <w:t xml:space="preserve">4 </w:t>
      </w:r>
    </w:p>
    <w:p w:rsidR="00946E72" w:rsidRDefault="00FD4A60">
      <w:pPr>
        <w:tabs>
          <w:tab w:val="center" w:pos="3582"/>
          <w:tab w:val="center" w:pos="8947"/>
        </w:tabs>
      </w:pPr>
      <w:r>
        <w:tab/>
      </w:r>
      <w:r>
        <w:rPr>
          <w:rFonts w:ascii="Times New Roman" w:eastAsia="Times New Roman" w:hAnsi="Times New Roman" w:cs="Times New Roman"/>
          <w:color w:val="3E8395"/>
          <w:sz w:val="24"/>
        </w:rPr>
        <w:t xml:space="preserve">Executive Summary </w:t>
      </w:r>
      <w:r>
        <w:rPr>
          <w:rFonts w:ascii="Times New Roman" w:eastAsia="Times New Roman" w:hAnsi="Times New Roman" w:cs="Times New Roman"/>
          <w:color w:val="3E8395"/>
          <w:sz w:val="24"/>
        </w:rPr>
        <w:tab/>
        <w:t>6</w:t>
      </w:r>
    </w:p>
    <w:p w:rsidR="00946E72" w:rsidRDefault="00FD4A60">
      <w:pPr>
        <w:tabs>
          <w:tab w:val="center" w:pos="3105"/>
          <w:tab w:val="center" w:pos="3950"/>
          <w:tab w:val="center" w:pos="8961"/>
        </w:tabs>
      </w:pPr>
      <w:r>
        <w:tab/>
      </w:r>
      <w:r>
        <w:rPr>
          <w:rFonts w:ascii="Times New Roman" w:eastAsia="Times New Roman" w:hAnsi="Times New Roman" w:cs="Times New Roman"/>
          <w:color w:val="555655"/>
          <w:sz w:val="19"/>
        </w:rPr>
        <w:t xml:space="preserve">Project Scope </w:t>
      </w:r>
      <w:r>
        <w:rPr>
          <w:rFonts w:ascii="Times New Roman" w:eastAsia="Times New Roman" w:hAnsi="Times New Roman" w:cs="Times New Roman"/>
          <w:color w:val="555655"/>
          <w:sz w:val="19"/>
        </w:rPr>
        <w:tab/>
        <w:t xml:space="preserve">  </w:t>
      </w:r>
      <w:r>
        <w:rPr>
          <w:rFonts w:ascii="Times New Roman" w:eastAsia="Times New Roman" w:hAnsi="Times New Roman" w:cs="Times New Roman"/>
          <w:color w:val="555655"/>
          <w:sz w:val="19"/>
        </w:rPr>
        <w:tab/>
        <w:t>6</w:t>
      </w:r>
    </w:p>
    <w:p w:rsidR="00946E72" w:rsidRDefault="00FD4A60">
      <w:pPr>
        <w:tabs>
          <w:tab w:val="center" w:pos="3979"/>
          <w:tab w:val="center" w:pos="8961"/>
        </w:tabs>
      </w:pPr>
      <w:r>
        <w:tab/>
      </w:r>
      <w:r>
        <w:rPr>
          <w:rFonts w:ascii="Times New Roman" w:eastAsia="Times New Roman" w:hAnsi="Times New Roman" w:cs="Times New Roman"/>
          <w:color w:val="555655"/>
          <w:sz w:val="19"/>
        </w:rPr>
        <w:t xml:space="preserve">Project Rationale and Methodology  </w:t>
      </w:r>
      <w:r>
        <w:rPr>
          <w:rFonts w:ascii="Times New Roman" w:eastAsia="Times New Roman" w:hAnsi="Times New Roman" w:cs="Times New Roman"/>
          <w:color w:val="555655"/>
          <w:sz w:val="19"/>
        </w:rPr>
        <w:tab/>
        <w:t>8</w:t>
      </w:r>
    </w:p>
    <w:p w:rsidR="00946E72" w:rsidRDefault="00FD4A60">
      <w:pPr>
        <w:tabs>
          <w:tab w:val="center" w:pos="3065"/>
          <w:tab w:val="center" w:pos="3950"/>
          <w:tab w:val="center" w:pos="8912"/>
        </w:tabs>
      </w:pPr>
      <w:r>
        <w:tab/>
      </w:r>
      <w:r>
        <w:rPr>
          <w:rFonts w:ascii="Times New Roman" w:eastAsia="Times New Roman" w:hAnsi="Times New Roman" w:cs="Times New Roman"/>
          <w:color w:val="555655"/>
          <w:sz w:val="19"/>
        </w:rPr>
        <w:t xml:space="preserve">Key Findings  </w:t>
      </w:r>
      <w:r>
        <w:rPr>
          <w:rFonts w:ascii="Times New Roman" w:eastAsia="Times New Roman" w:hAnsi="Times New Roman" w:cs="Times New Roman"/>
          <w:color w:val="555655"/>
          <w:sz w:val="19"/>
        </w:rPr>
        <w:tab/>
        <w:t xml:space="preserve">  </w:t>
      </w:r>
      <w:r>
        <w:rPr>
          <w:rFonts w:ascii="Times New Roman" w:eastAsia="Times New Roman" w:hAnsi="Times New Roman" w:cs="Times New Roman"/>
          <w:color w:val="555655"/>
          <w:sz w:val="19"/>
        </w:rPr>
        <w:tab/>
        <w:t>10</w:t>
      </w:r>
    </w:p>
    <w:p w:rsidR="00946E72" w:rsidRDefault="00FD4A60">
      <w:pPr>
        <w:tabs>
          <w:tab w:val="center" w:pos="3315"/>
          <w:tab w:val="center" w:pos="8912"/>
        </w:tabs>
      </w:pPr>
      <w:r>
        <w:tab/>
      </w:r>
      <w:r>
        <w:rPr>
          <w:rFonts w:ascii="Times New Roman" w:eastAsia="Times New Roman" w:hAnsi="Times New Roman" w:cs="Times New Roman"/>
          <w:color w:val="555655"/>
          <w:sz w:val="19"/>
        </w:rPr>
        <w:t xml:space="preserve">Recommendations  </w:t>
      </w:r>
      <w:r>
        <w:rPr>
          <w:rFonts w:ascii="Times New Roman" w:eastAsia="Times New Roman" w:hAnsi="Times New Roman" w:cs="Times New Roman"/>
          <w:color w:val="555655"/>
          <w:sz w:val="19"/>
        </w:rPr>
        <w:tab/>
        <w:t>14</w:t>
      </w:r>
    </w:p>
    <w:p w:rsidR="00946E72" w:rsidRDefault="00FD4A60" w:rsidP="00580AC1">
      <w:pPr>
        <w:pStyle w:val="Heading3"/>
        <w:spacing w:before="2640" w:after="0" w:line="259" w:lineRule="auto"/>
        <w:ind w:left="-6" w:hanging="11"/>
      </w:pPr>
      <w:r>
        <w:rPr>
          <w:noProof/>
        </w:rPr>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ge">
                  <wp:posOffset>218290</wp:posOffset>
                </wp:positionV>
                <wp:extent cx="804334" cy="865302"/>
                <wp:effectExtent l="0" t="0" r="0" b="0"/>
                <wp:wrapTopAndBottom/>
                <wp:docPr id="27671" name="Group 27671" descr="page number" title="picture"/>
                <wp:cNvGraphicFramePr/>
                <a:graphic xmlns:a="http://schemas.openxmlformats.org/drawingml/2006/main">
                  <a:graphicData uri="http://schemas.microsoft.com/office/word/2010/wordprocessingGroup">
                    <wpg:wgp>
                      <wpg:cNvGrpSpPr/>
                      <wpg:grpSpPr>
                        <a:xfrm>
                          <a:off x="0" y="0"/>
                          <a:ext cx="804334" cy="865302"/>
                          <a:chOff x="0" y="0"/>
                          <a:chExt cx="804334" cy="865302"/>
                        </a:xfrm>
                      </wpg:grpSpPr>
                      <wps:wsp>
                        <wps:cNvPr id="2231" name="Shape 2231" descr="page number" title="picture"/>
                        <wps:cNvSpPr/>
                        <wps:spPr>
                          <a:xfrm>
                            <a:off x="0" y="0"/>
                            <a:ext cx="804334" cy="865302"/>
                          </a:xfrm>
                          <a:custGeom>
                            <a:avLst/>
                            <a:gdLst/>
                            <a:ahLst/>
                            <a:cxnLst/>
                            <a:rect l="0" t="0" r="0" b="0"/>
                            <a:pathLst>
                              <a:path w="804334" h="865302">
                                <a:moveTo>
                                  <a:pt x="282848" y="422"/>
                                </a:moveTo>
                                <a:cubicBezTo>
                                  <a:pt x="310807" y="0"/>
                                  <a:pt x="426418" y="6871"/>
                                  <a:pt x="486835" y="143798"/>
                                </a:cubicBezTo>
                                <a:lnTo>
                                  <a:pt x="735277" y="706898"/>
                                </a:lnTo>
                                <a:cubicBezTo>
                                  <a:pt x="735277" y="706898"/>
                                  <a:pt x="804334" y="863386"/>
                                  <a:pt x="662788" y="863722"/>
                                </a:cubicBezTo>
                                <a:lnTo>
                                  <a:pt x="0" y="865302"/>
                                </a:lnTo>
                                <a:lnTo>
                                  <a:pt x="0" y="26896"/>
                                </a:lnTo>
                                <a:lnTo>
                                  <a:pt x="276649" y="691"/>
                                </a:lnTo>
                                <a:cubicBezTo>
                                  <a:pt x="276649" y="691"/>
                                  <a:pt x="278854" y="482"/>
                                  <a:pt x="282848" y="422"/>
                                </a:cubicBezTo>
                                <a:close/>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2232" name="Rectangle 2232"/>
                        <wps:cNvSpPr/>
                        <wps:spPr>
                          <a:xfrm>
                            <a:off x="215885" y="430763"/>
                            <a:ext cx="149811" cy="296179"/>
                          </a:xfrm>
                          <a:prstGeom prst="rect">
                            <a:avLst/>
                          </a:prstGeom>
                          <a:ln>
                            <a:noFill/>
                          </a:ln>
                        </wps:spPr>
                        <wps:txbx>
                          <w:txbxContent>
                            <w:p w:rsidR="006052F6" w:rsidRDefault="006052F6">
                              <w:r>
                                <w:rPr>
                                  <w:rFonts w:ascii="Times New Roman" w:eastAsia="Times New Roman" w:hAnsi="Times New Roman" w:cs="Times New Roman"/>
                                  <w:color w:val="FFFEFD"/>
                                  <w:w w:val="104"/>
                                  <w:sz w:val="34"/>
                                </w:rPr>
                                <w:t>2</w:t>
                              </w:r>
                            </w:p>
                          </w:txbxContent>
                        </wps:txbx>
                        <wps:bodyPr horzOverflow="overflow" vert="horz" lIns="0" tIns="0" rIns="0" bIns="0" rtlCol="0">
                          <a:noAutofit/>
                        </wps:bodyPr>
                      </wps:wsp>
                    </wpg:wgp>
                  </a:graphicData>
                </a:graphic>
              </wp:anchor>
            </w:drawing>
          </mc:Choice>
          <mc:Fallback>
            <w:pict>
              <v:group id="Group 27671" o:spid="_x0000_s1076" alt="Title: picture - Description: page number" style="position:absolute;left:0;text-align:left;margin-left:0;margin-top:17.2pt;width:63.35pt;height:68.15pt;z-index:251660288;mso-position-horizontal-relative:page;mso-position-vertical-relative:page" coordsize="8043,8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">
                <v:shape id="Shape 2231" o:spid="_x0000_s1077" alt="page number" style="position:absolute;width:8043;height:8653;visibility:visible;mso-wrap-style:square;v-text-anchor:top" coordsize="804334,865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" path="m282848,422c310807,,426418,6871,486835,143798l735277,706898v,,69057,156488,-72489,156824l,865302,,26896,276649,691v,,2205,-209,6199,-269xe" fillcolor="#3e8395" stroked="f" strokeweight="0">
                  <v:stroke miterlimit="83231f" joinstyle="miter"/>
                  <v:path arrowok="t" textboxrect="0,0,804334,865302"/>
                </v:shape>
                <v:rect id="Rectangle 2232" o:spid="_x0000_s1078" style="position:absolute;left:2158;top:4307;width:1498;height:2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" filled="f" stroked="f">
                  <v:textbox inset="0,0,0,0">
                    <w:txbxContent>
                      <w:p w:rsidR="006052F6" w:rsidRDefault="006052F6">
                        <w:r>
                          <w:rPr>
                            <w:rFonts w:ascii="Times New Roman" w:eastAsia="Times New Roman" w:hAnsi="Times New Roman" w:cs="Times New Roman"/>
                            <w:color w:val="FFFEFD"/>
                            <w:w w:val="104"/>
                            <w:sz w:val="34"/>
                          </w:rPr>
                          <w:t>2</w:t>
                        </w:r>
                      </w:p>
                    </w:txbxContent>
                  </v:textbox>
                </v:rect>
                <w10:wrap type="topAndBottom" anchorx="page" anchory="page"/>
              </v:group>
            </w:pict>
          </mc:Fallback>
        </mc:AlternateContent>
      </w:r>
      <w:r>
        <w:rPr>
          <w:color w:val="7A9939"/>
          <w:sz w:val="28"/>
        </w:rPr>
        <w:t>Accessibility</w:t>
      </w:r>
    </w:p>
    <w:p w:rsidR="00946E72" w:rsidRDefault="00FD4A60">
      <w:pPr>
        <w:spacing w:after="164" w:line="256" w:lineRule="auto"/>
        <w:ind w:left="2" w:right="5022" w:hanging="10"/>
      </w:pPr>
      <w:r>
        <w:rPr>
          <w:rFonts w:ascii="Times New Roman" w:eastAsia="Times New Roman" w:hAnsi="Times New Roman" w:cs="Times New Roman"/>
          <w:color w:val="555655"/>
          <w:sz w:val="19"/>
        </w:rPr>
        <w:t>If you would like this publication in an accessible format, such as large print or audio, please phone 13 22 15 (voice calls), or email rdv@vic.gov.au</w:t>
      </w:r>
    </w:p>
    <w:p w:rsidR="00946E72" w:rsidRDefault="00FD4A60">
      <w:pPr>
        <w:spacing w:after="164" w:line="256" w:lineRule="auto"/>
        <w:ind w:left="2" w:right="4169" w:hanging="10"/>
      </w:pPr>
      <w:r>
        <w:rPr>
          <w:rFonts w:ascii="Times New Roman" w:eastAsia="Times New Roman" w:hAnsi="Times New Roman" w:cs="Times New Roman"/>
          <w:color w:val="555655"/>
          <w:sz w:val="19"/>
        </w:rPr>
        <w:t xml:space="preserve">This document is also available in an accessible format on the internet at www.rdv.vic.gov.au/rpac </w:t>
      </w:r>
    </w:p>
    <w:p w:rsidR="00946E72" w:rsidRDefault="00FD4A60">
      <w:pPr>
        <w:spacing w:after="162" w:line="256" w:lineRule="auto"/>
        <w:ind w:left="2" w:right="40" w:hanging="10"/>
      </w:pPr>
      <w:r>
        <w:rPr>
          <w:rFonts w:ascii="Times New Roman" w:eastAsia="Times New Roman" w:hAnsi="Times New Roman" w:cs="Times New Roman"/>
          <w:color w:val="555655"/>
          <w:sz w:val="19"/>
        </w:rPr>
        <w:t>© Cop</w:t>
      </w:r>
      <w:r w:rsidR="00580AC1">
        <w:rPr>
          <w:rFonts w:ascii="Times New Roman" w:eastAsia="Times New Roman" w:hAnsi="Times New Roman" w:cs="Times New Roman"/>
          <w:color w:val="555655"/>
          <w:sz w:val="19"/>
        </w:rPr>
        <w:t xml:space="preserve">yright State of Victoria 2013. </w:t>
      </w:r>
    </w:p>
    <w:p w:rsidR="00946E72" w:rsidRDefault="00FD4A60">
      <w:pPr>
        <w:spacing w:after="271" w:line="254" w:lineRule="auto"/>
        <w:ind w:right="5083"/>
        <w:jc w:val="both"/>
      </w:pPr>
      <w:r>
        <w:rPr>
          <w:rFonts w:ascii="Times New Roman" w:eastAsia="Times New Roman" w:hAnsi="Times New Roman" w:cs="Times New Roman"/>
          <w:color w:val="555655"/>
          <w:sz w:val="19"/>
        </w:rPr>
        <w:t>This publication is copyright. No part may be reproduced by any process except in accordance with the provisions of the Copyright Act 1968.</w:t>
      </w:r>
    </w:p>
    <w:p w:rsidR="00946E72" w:rsidRDefault="00FD4A60">
      <w:pPr>
        <w:pStyle w:val="Heading3"/>
        <w:spacing w:after="0" w:line="259" w:lineRule="auto"/>
        <w:ind w:left="-5"/>
      </w:pPr>
      <w:r>
        <w:rPr>
          <w:color w:val="7A9939"/>
          <w:sz w:val="28"/>
        </w:rPr>
        <w:t>Contact</w:t>
      </w:r>
    </w:p>
    <w:p w:rsidR="00946E72" w:rsidRDefault="00FD4A60">
      <w:pPr>
        <w:spacing w:after="5" w:line="256" w:lineRule="auto"/>
        <w:ind w:left="2" w:right="40" w:hanging="10"/>
      </w:pPr>
      <w:r>
        <w:rPr>
          <w:rFonts w:ascii="Times New Roman" w:eastAsia="Times New Roman" w:hAnsi="Times New Roman" w:cs="Times New Roman"/>
          <w:color w:val="555655"/>
          <w:sz w:val="19"/>
        </w:rPr>
        <w:t xml:space="preserve">Regional Policy Advisory Committee </w:t>
      </w:r>
    </w:p>
    <w:p w:rsidR="00946E72" w:rsidRDefault="00FD4A60">
      <w:pPr>
        <w:spacing w:after="5" w:line="256" w:lineRule="auto"/>
        <w:ind w:left="2" w:right="40" w:hanging="10"/>
      </w:pPr>
      <w:r>
        <w:rPr>
          <w:rFonts w:ascii="Times New Roman" w:eastAsia="Times New Roman" w:hAnsi="Times New Roman" w:cs="Times New Roman"/>
          <w:color w:val="555655"/>
          <w:sz w:val="19"/>
        </w:rPr>
        <w:t xml:space="preserve">Secretariat </w:t>
      </w:r>
    </w:p>
    <w:p w:rsidR="00946E72" w:rsidRDefault="00FD4A60">
      <w:pPr>
        <w:spacing w:after="5" w:line="256" w:lineRule="auto"/>
        <w:ind w:left="2" w:right="40" w:hanging="10"/>
      </w:pPr>
      <w:r>
        <w:rPr>
          <w:rFonts w:ascii="Times New Roman" w:eastAsia="Times New Roman" w:hAnsi="Times New Roman" w:cs="Times New Roman"/>
          <w:color w:val="555655"/>
          <w:sz w:val="19"/>
        </w:rPr>
        <w:t xml:space="preserve">Level 12, 1 Spring Street </w:t>
      </w:r>
    </w:p>
    <w:p w:rsidR="00946E72" w:rsidRDefault="00FD4A60">
      <w:pPr>
        <w:spacing w:after="5" w:line="256" w:lineRule="auto"/>
        <w:ind w:left="2" w:right="40" w:hanging="10"/>
      </w:pPr>
      <w:r>
        <w:rPr>
          <w:rFonts w:ascii="Times New Roman" w:eastAsia="Times New Roman" w:hAnsi="Times New Roman" w:cs="Times New Roman"/>
          <w:color w:val="555655"/>
          <w:sz w:val="19"/>
        </w:rPr>
        <w:t xml:space="preserve">Melbourne VIC 3000 </w:t>
      </w:r>
    </w:p>
    <w:p w:rsidR="00946E72" w:rsidRDefault="00FD4A60">
      <w:pPr>
        <w:spacing w:after="5" w:line="256" w:lineRule="auto"/>
        <w:ind w:left="2" w:right="40" w:hanging="10"/>
      </w:pPr>
      <w:r>
        <w:rPr>
          <w:rFonts w:ascii="Times New Roman" w:eastAsia="Times New Roman" w:hAnsi="Times New Roman" w:cs="Times New Roman"/>
          <w:color w:val="181717"/>
          <w:sz w:val="19"/>
        </w:rPr>
        <w:t xml:space="preserve">T </w:t>
      </w:r>
      <w:r>
        <w:rPr>
          <w:rFonts w:ascii="Times New Roman" w:eastAsia="Times New Roman" w:hAnsi="Times New Roman" w:cs="Times New Roman"/>
          <w:color w:val="555655"/>
          <w:sz w:val="19"/>
        </w:rPr>
        <w:t xml:space="preserve">03 9452 5284 </w:t>
      </w:r>
    </w:p>
    <w:p w:rsidR="00946E72" w:rsidRDefault="00FD4A60">
      <w:pPr>
        <w:spacing w:after="220" w:line="256" w:lineRule="auto"/>
        <w:ind w:left="2" w:right="40" w:hanging="10"/>
      </w:pPr>
      <w:r>
        <w:rPr>
          <w:rFonts w:ascii="Times New Roman" w:eastAsia="Times New Roman" w:hAnsi="Times New Roman" w:cs="Times New Roman"/>
          <w:color w:val="181717"/>
          <w:sz w:val="19"/>
        </w:rPr>
        <w:t>W</w:t>
      </w:r>
      <w:r>
        <w:rPr>
          <w:rFonts w:ascii="Times New Roman" w:eastAsia="Times New Roman" w:hAnsi="Times New Roman" w:cs="Times New Roman"/>
          <w:color w:val="555655"/>
          <w:sz w:val="19"/>
        </w:rPr>
        <w:t xml:space="preserve"> www.rdv.vic.gov.au/rpac</w:t>
      </w:r>
    </w:p>
    <w:p w:rsidR="00946E72" w:rsidRDefault="00FD4A60">
      <w:pPr>
        <w:spacing w:after="5" w:line="256" w:lineRule="auto"/>
        <w:ind w:left="2" w:right="4990" w:hanging="10"/>
      </w:pPr>
      <w:r>
        <w:rPr>
          <w:rFonts w:ascii="Times New Roman" w:eastAsia="Times New Roman" w:hAnsi="Times New Roman" w:cs="Times New Roman"/>
          <w:color w:val="555655"/>
          <w:sz w:val="19"/>
        </w:rPr>
        <w:t xml:space="preserve">For a copy of the comprehensive  final report on Education Aspiration </w:t>
      </w:r>
    </w:p>
    <w:p w:rsidR="001457CB" w:rsidRDefault="00FD4A60">
      <w:pPr>
        <w:spacing w:after="5" w:line="256" w:lineRule="auto"/>
        <w:ind w:left="2" w:right="4000" w:hanging="10"/>
        <w:rPr>
          <w:rFonts w:ascii="Times New Roman" w:eastAsia="Times New Roman" w:hAnsi="Times New Roman" w:cs="Times New Roman"/>
          <w:color w:val="555655"/>
          <w:sz w:val="19"/>
        </w:rPr>
        <w:sectPr w:rsidR="001457CB">
          <w:headerReference w:type="even" r:id="rId34"/>
          <w:headerReference w:type="default" r:id="rId35"/>
          <w:footerReference w:type="even" r:id="rId36"/>
          <w:footerReference w:type="default" r:id="rId37"/>
          <w:headerReference w:type="first" r:id="rId38"/>
          <w:footerReference w:type="first" r:id="rId39"/>
          <w:pgSz w:w="11904" w:h="16840"/>
          <w:pgMar w:top="2368" w:right="2587" w:bottom="1388" w:left="1184" w:header="720" w:footer="720" w:gutter="0"/>
          <w:pgNumType w:start="1"/>
          <w:cols w:space="720"/>
          <w:titlePg/>
        </w:sectPr>
      </w:pPr>
      <w:r>
        <w:rPr>
          <w:rFonts w:ascii="Times New Roman" w:eastAsia="Times New Roman" w:hAnsi="Times New Roman" w:cs="Times New Roman"/>
          <w:color w:val="555655"/>
          <w:sz w:val="19"/>
        </w:rPr>
        <w:t>for Regional Victoria visit  www.rdv.vic.gov.au/rpac</w:t>
      </w:r>
    </w:p>
    <w:p w:rsidR="00946E72" w:rsidRDefault="00FD4A60">
      <w:pPr>
        <w:spacing w:after="342"/>
        <w:ind w:left="515"/>
      </w:pPr>
      <w:r>
        <w:rPr>
          <w:noProof/>
        </w:rPr>
        <w:lastRenderedPageBreak/>
        <w:drawing>
          <wp:inline distT="0" distB="0" distL="0" distR="0">
            <wp:extent cx="1965960" cy="1371600"/>
            <wp:effectExtent l="0" t="0" r="0" b="0"/>
            <wp:docPr id="32958" name="Picture 32958" title="picture"/>
            <wp:cNvGraphicFramePr/>
            <a:graphic xmlns:a="http://schemas.openxmlformats.org/drawingml/2006/main">
              <a:graphicData uri="http://schemas.openxmlformats.org/drawingml/2006/picture">
                <pic:pic xmlns:pic="http://schemas.openxmlformats.org/drawingml/2006/picture">
                  <pic:nvPicPr>
                    <pic:cNvPr id="32958" name="Picture 32958"/>
                    <pic:cNvPicPr/>
                  </pic:nvPicPr>
                  <pic:blipFill>
                    <a:blip r:embed="rId40"/>
                    <a:stretch>
                      <a:fillRect/>
                    </a:stretch>
                  </pic:blipFill>
                  <pic:spPr>
                    <a:xfrm>
                      <a:off x="0" y="0"/>
                      <a:ext cx="1965960" cy="1371600"/>
                    </a:xfrm>
                    <a:prstGeom prst="rect">
                      <a:avLst/>
                    </a:prstGeom>
                  </pic:spPr>
                </pic:pic>
              </a:graphicData>
            </a:graphic>
          </wp:inline>
        </w:drawing>
      </w:r>
    </w:p>
    <w:p w:rsidR="00946E72" w:rsidRDefault="00FD4A60">
      <w:pPr>
        <w:spacing w:after="0"/>
        <w:ind w:left="525" w:hanging="10"/>
      </w:pPr>
      <w:r>
        <w:rPr>
          <w:b/>
          <w:color w:val="7A9939"/>
          <w:sz w:val="52"/>
        </w:rPr>
        <w:t>Foreword</w:t>
      </w:r>
    </w:p>
    <w:p w:rsidR="00946E72" w:rsidRDefault="00FD4A60">
      <w:pPr>
        <w:spacing w:after="0" w:line="233" w:lineRule="auto"/>
        <w:ind w:left="515"/>
      </w:pPr>
      <w:r>
        <w:rPr>
          <w:rFonts w:ascii="Times New Roman" w:eastAsia="Times New Roman" w:hAnsi="Times New Roman" w:cs="Times New Roman"/>
          <w:color w:val="7A9939"/>
          <w:sz w:val="32"/>
        </w:rPr>
        <w:t>Education and skills are critical to the achievement of strong economic growth and the development of vibrant and sustainable communities.</w:t>
      </w:r>
    </w:p>
    <w:p w:rsidR="00946E72" w:rsidRDefault="00946E72">
      <w:pPr>
        <w:sectPr w:rsidR="00946E72">
          <w:pgSz w:w="11904" w:h="16840"/>
          <w:pgMar w:top="2368" w:right="2587" w:bottom="1388" w:left="1184" w:header="720" w:footer="720" w:gutter="0"/>
          <w:pgNumType w:start="1"/>
          <w:cols w:space="720"/>
          <w:titlePg/>
        </w:sectPr>
      </w:pPr>
    </w:p>
    <w:p w:rsidR="00946E72" w:rsidRDefault="00FD4A60">
      <w:pPr>
        <w:spacing w:after="107" w:line="256" w:lineRule="auto"/>
        <w:ind w:left="2" w:right="123" w:hanging="10"/>
      </w:pPr>
      <w:r>
        <w:rPr>
          <w:rFonts w:ascii="Times New Roman" w:eastAsia="Times New Roman" w:hAnsi="Times New Roman" w:cs="Times New Roman"/>
          <w:color w:val="555655"/>
          <w:sz w:val="19"/>
        </w:rPr>
        <w:t>This is as true for regional and rural areas as it is for metropolitan ones. Yet, it is an unfortunate fact that educational attainment and participation rates in regional Victoria remain persistently below those of Melbourne.</w:t>
      </w:r>
    </w:p>
    <w:p w:rsidR="00946E72" w:rsidRDefault="00FD4A60">
      <w:pPr>
        <w:spacing w:after="107" w:line="256" w:lineRule="auto"/>
        <w:ind w:left="2" w:right="40" w:hanging="10"/>
      </w:pPr>
      <w:r>
        <w:rPr>
          <w:rFonts w:ascii="Times New Roman" w:eastAsia="Times New Roman" w:hAnsi="Times New Roman" w:cs="Times New Roman"/>
          <w:color w:val="555655"/>
          <w:sz w:val="19"/>
        </w:rPr>
        <w:t xml:space="preserve">The Regional Policy Advisory Committee (RPAC), considers the improvement of these rates to be among the highest priorities for regional development. This report is the result. </w:t>
      </w:r>
    </w:p>
    <w:p w:rsidR="00946E72" w:rsidRDefault="00FD4A60">
      <w:pPr>
        <w:spacing w:after="107" w:line="256" w:lineRule="auto"/>
        <w:ind w:left="2" w:right="40" w:hanging="10"/>
      </w:pPr>
      <w:r>
        <w:rPr>
          <w:rFonts w:ascii="Times New Roman" w:eastAsia="Times New Roman" w:hAnsi="Times New Roman" w:cs="Times New Roman"/>
          <w:color w:val="555655"/>
          <w:sz w:val="19"/>
        </w:rPr>
        <w:t xml:space="preserve">In undertaking this work, RPAC was particularly keen to explore the social and cultural factors that influence educational aspiration and engagement in education among students in regional Victoria. </w:t>
      </w:r>
    </w:p>
    <w:p w:rsidR="00946E72" w:rsidRDefault="00FD4A60">
      <w:pPr>
        <w:spacing w:after="123" w:line="256" w:lineRule="auto"/>
        <w:ind w:left="2" w:right="40" w:hanging="10"/>
      </w:pPr>
      <w:r>
        <w:rPr>
          <w:rFonts w:ascii="Times New Roman" w:eastAsia="Times New Roman" w:hAnsi="Times New Roman" w:cs="Times New Roman"/>
          <w:color w:val="555655"/>
          <w:sz w:val="19"/>
        </w:rPr>
        <w:t>Accordingly, the study focused on:</w:t>
      </w:r>
    </w:p>
    <w:p w:rsidR="00946E72" w:rsidRDefault="00FD4A60">
      <w:pPr>
        <w:spacing w:after="124" w:line="256" w:lineRule="auto"/>
        <w:ind w:left="275" w:right="40" w:hanging="283"/>
      </w:pPr>
      <w:r>
        <w:rPr>
          <w:color w:val="3E8395"/>
          <w:sz w:val="21"/>
        </w:rPr>
        <w:t>&gt;</w:t>
      </w:r>
      <w:r>
        <w:rPr>
          <w:rFonts w:ascii="Times New Roman" w:eastAsia="Times New Roman" w:hAnsi="Times New Roman" w:cs="Times New Roman"/>
          <w:color w:val="3E8395"/>
          <w:sz w:val="21"/>
        </w:rPr>
        <w:t xml:space="preserve"> </w:t>
      </w:r>
      <w:r>
        <w:rPr>
          <w:rFonts w:ascii="Times New Roman" w:eastAsia="Times New Roman" w:hAnsi="Times New Roman" w:cs="Times New Roman"/>
          <w:color w:val="555655"/>
          <w:sz w:val="19"/>
        </w:rPr>
        <w:t>reviewing the available evidence relating to the key factors, existing interventions and demonstrated effectiveness of programs which seek to raise the level of education aspiration in regional Victoria.</w:t>
      </w:r>
    </w:p>
    <w:p w:rsidR="00946E72" w:rsidRDefault="00FD4A60">
      <w:pPr>
        <w:spacing w:after="5" w:line="256" w:lineRule="auto"/>
        <w:ind w:left="275" w:right="40" w:hanging="283"/>
      </w:pPr>
      <w:r>
        <w:rPr>
          <w:color w:val="3E8395"/>
          <w:sz w:val="21"/>
        </w:rPr>
        <w:t>&gt;</w:t>
      </w:r>
      <w:r>
        <w:rPr>
          <w:rFonts w:ascii="Times New Roman" w:eastAsia="Times New Roman" w:hAnsi="Times New Roman" w:cs="Times New Roman"/>
          <w:color w:val="3E8395"/>
          <w:sz w:val="21"/>
        </w:rPr>
        <w:t xml:space="preserve"> </w:t>
      </w:r>
      <w:r>
        <w:rPr>
          <w:rFonts w:ascii="Times New Roman" w:eastAsia="Times New Roman" w:hAnsi="Times New Roman" w:cs="Times New Roman"/>
          <w:color w:val="555655"/>
          <w:sz w:val="19"/>
        </w:rPr>
        <w:t>providing an evidence base to inform policy and program development focusing on the needs, gaps and success factors identified.</w:t>
      </w:r>
    </w:p>
    <w:p w:rsidR="00946E72" w:rsidRDefault="00FD4A60">
      <w:pPr>
        <w:spacing w:after="107" w:line="256" w:lineRule="auto"/>
        <w:ind w:left="2" w:right="440" w:hanging="10"/>
      </w:pPr>
      <w:r>
        <w:rPr>
          <w:rFonts w:ascii="Times New Roman" w:eastAsia="Times New Roman" w:hAnsi="Times New Roman" w:cs="Times New Roman"/>
          <w:color w:val="555655"/>
          <w:sz w:val="19"/>
        </w:rPr>
        <w:t>The Committee regards this report as being of great potential value to policymakers and regional communities and institutions, it provides some clear directions for improving aspir</w:t>
      </w:r>
      <w:r w:rsidR="00580AC1">
        <w:rPr>
          <w:rFonts w:ascii="Times New Roman" w:eastAsia="Times New Roman" w:hAnsi="Times New Roman" w:cs="Times New Roman"/>
          <w:color w:val="555655"/>
          <w:sz w:val="19"/>
        </w:rPr>
        <w:t xml:space="preserve">ation among regional students. </w:t>
      </w:r>
    </w:p>
    <w:p w:rsidR="00946E72" w:rsidRDefault="00FD4A60">
      <w:pPr>
        <w:spacing w:after="5" w:line="256" w:lineRule="auto"/>
        <w:ind w:left="2" w:right="40" w:hanging="10"/>
      </w:pPr>
      <w:r>
        <w:rPr>
          <w:rFonts w:ascii="Times New Roman" w:eastAsia="Times New Roman" w:hAnsi="Times New Roman" w:cs="Times New Roman"/>
          <w:color w:val="555655"/>
          <w:sz w:val="19"/>
        </w:rPr>
        <w:t xml:space="preserve">I would particularly like to thank the RPAC </w:t>
      </w:r>
    </w:p>
    <w:p w:rsidR="00946E72" w:rsidRDefault="00FD4A60">
      <w:pPr>
        <w:spacing w:after="107" w:line="256" w:lineRule="auto"/>
        <w:ind w:left="2" w:right="294" w:hanging="10"/>
      </w:pPr>
      <w:r>
        <w:rPr>
          <w:rFonts w:ascii="Times New Roman" w:eastAsia="Times New Roman" w:hAnsi="Times New Roman" w:cs="Times New Roman"/>
          <w:color w:val="555655"/>
          <w:sz w:val="19"/>
        </w:rPr>
        <w:t xml:space="preserve">Working Group - Mark Byatt, Ross Lake </w:t>
      </w:r>
      <w:r w:rsidR="00580AC1">
        <w:rPr>
          <w:rFonts w:ascii="Times New Roman" w:eastAsia="Times New Roman" w:hAnsi="Times New Roman" w:cs="Times New Roman"/>
          <w:color w:val="555655"/>
          <w:sz w:val="19"/>
        </w:rPr>
        <w:t>and</w:t>
      </w:r>
      <w:r>
        <w:rPr>
          <w:rFonts w:ascii="Times New Roman" w:eastAsia="Times New Roman" w:hAnsi="Times New Roman" w:cs="Times New Roman"/>
          <w:color w:val="555655"/>
          <w:sz w:val="19"/>
        </w:rPr>
        <w:t xml:space="preserve"> Val Lang for its efforts in conducting this research.</w:t>
      </w:r>
    </w:p>
    <w:p w:rsidR="00946E72" w:rsidRDefault="00FD4A60">
      <w:pPr>
        <w:spacing w:after="107" w:line="256" w:lineRule="auto"/>
        <w:ind w:left="2" w:right="310" w:hanging="10"/>
      </w:pPr>
      <w:r>
        <w:rPr>
          <w:rFonts w:ascii="Times New Roman" w:eastAsia="Times New Roman" w:hAnsi="Times New Roman" w:cs="Times New Roman"/>
          <w:color w:val="555655"/>
          <w:sz w:val="19"/>
        </w:rPr>
        <w:t xml:space="preserve">On behalf of RPAC, I commend this report and look forward to communicating the findings and recommendations to governments, education bodies and other interested parties to raise </w:t>
      </w:r>
      <w:r>
        <w:rPr>
          <w:rFonts w:ascii="Times New Roman" w:eastAsia="Times New Roman" w:hAnsi="Times New Roman" w:cs="Times New Roman"/>
          <w:color w:val="555655"/>
          <w:sz w:val="19"/>
        </w:rPr>
        <w:t>awareness and understanding of this important issue.</w:t>
      </w:r>
    </w:p>
    <w:p w:rsidR="00946E72" w:rsidRDefault="00FD4A60">
      <w:pPr>
        <w:spacing w:after="0"/>
        <w:ind w:left="-5" w:hanging="10"/>
        <w:rPr>
          <w:rFonts w:ascii="Times New Roman" w:eastAsia="Times New Roman" w:hAnsi="Times New Roman" w:cs="Times New Roman"/>
          <w:color w:val="3E8395"/>
          <w:sz w:val="19"/>
        </w:rPr>
      </w:pPr>
      <w:r>
        <w:rPr>
          <w:rFonts w:ascii="Times New Roman" w:eastAsia="Times New Roman" w:hAnsi="Times New Roman" w:cs="Times New Roman"/>
          <w:color w:val="3E8395"/>
          <w:sz w:val="19"/>
        </w:rPr>
        <w:t xml:space="preserve">Ian McClelland </w:t>
      </w:r>
    </w:p>
    <w:p w:rsidR="00CF7AAE" w:rsidRDefault="00CF7AAE">
      <w:pPr>
        <w:spacing w:after="0"/>
        <w:ind w:left="-5" w:hanging="10"/>
        <w:rPr>
          <w:rFonts w:ascii="Times New Roman" w:eastAsia="Times New Roman" w:hAnsi="Times New Roman" w:cs="Times New Roman"/>
          <w:color w:val="3E8395"/>
          <w:sz w:val="19"/>
        </w:rPr>
      </w:pPr>
      <w:r w:rsidRPr="00CF7AAE">
        <w:rPr>
          <w:rFonts w:ascii="Times New Roman" w:eastAsia="Times New Roman" w:hAnsi="Times New Roman" w:cs="Times New Roman"/>
          <w:color w:val="3E8395"/>
          <w:sz w:val="19"/>
        </w:rPr>
        <w:t>Chair - Regional Policy Advisory Committee</w:t>
      </w:r>
      <w:r>
        <w:rPr>
          <w:rFonts w:ascii="Times New Roman" w:eastAsia="Times New Roman" w:hAnsi="Times New Roman" w:cs="Times New Roman"/>
          <w:color w:val="3E8395"/>
          <w:sz w:val="19"/>
        </w:rPr>
        <w:br w:type="page"/>
      </w:r>
    </w:p>
    <w:p w:rsidR="00CF7AAE" w:rsidRPr="00CF7AAE" w:rsidRDefault="00CF7AAE">
      <w:pPr>
        <w:spacing w:after="0"/>
        <w:ind w:left="-5" w:hanging="10"/>
        <w:rPr>
          <w:rFonts w:ascii="Times New Roman" w:eastAsia="Times New Roman" w:hAnsi="Times New Roman" w:cs="Times New Roman"/>
          <w:color w:val="3E8395"/>
          <w:sz w:val="19"/>
        </w:rPr>
      </w:pPr>
    </w:p>
    <w:tbl>
      <w:tblPr>
        <w:tblStyle w:val="TableGrid"/>
        <w:tblpPr w:vertAnchor="text" w:horzAnchor="margin"/>
        <w:tblOverlap w:val="never"/>
        <w:tblW w:w="10082" w:type="dxa"/>
        <w:tblInd w:w="0" w:type="dxa"/>
        <w:tblCellMar>
          <w:right w:w="1891" w:type="dxa"/>
        </w:tblCellMar>
        <w:tblLook w:val="04A0" w:firstRow="1" w:lastRow="0" w:firstColumn="1" w:lastColumn="0" w:noHBand="0" w:noVBand="1"/>
        <w:tblCaption w:val="table"/>
        <w:tblDescription w:val="header"/>
      </w:tblPr>
      <w:tblGrid>
        <w:gridCol w:w="10082"/>
      </w:tblGrid>
      <w:tr w:rsidR="00946E72" w:rsidTr="00877B5D">
        <w:trPr>
          <w:trHeight w:val="447"/>
          <w:tblHeader/>
        </w:trPr>
        <w:tc>
          <w:tcPr>
            <w:tcW w:w="10082" w:type="dxa"/>
            <w:tcBorders>
              <w:top w:val="nil"/>
              <w:left w:val="nil"/>
              <w:bottom w:val="nil"/>
              <w:right w:val="nil"/>
            </w:tcBorders>
            <w:vAlign w:val="bottom"/>
          </w:tcPr>
          <w:p w:rsidR="00946E72" w:rsidRDefault="00FD4A60" w:rsidP="00CF7AAE">
            <w:pPr>
              <w:spacing w:after="600"/>
            </w:pPr>
            <w:r>
              <w:rPr>
                <w:noProof/>
              </w:rPr>
              <mc:AlternateContent>
                <mc:Choice Requires="wpg">
                  <w:drawing>
                    <wp:inline distT="0" distB="0" distL="0" distR="0">
                      <wp:extent cx="804334" cy="865302"/>
                      <wp:effectExtent l="0" t="0" r="0" b="0"/>
                      <wp:docPr id="28650" name="Group 28650" title="picture"/>
                      <wp:cNvGraphicFramePr/>
                      <a:graphic xmlns:a="http://schemas.openxmlformats.org/drawingml/2006/main">
                        <a:graphicData uri="http://schemas.microsoft.com/office/word/2010/wordprocessingGroup">
                          <wpg:wgp>
                            <wpg:cNvGrpSpPr/>
                            <wpg:grpSpPr>
                              <a:xfrm>
                                <a:off x="0" y="0"/>
                                <a:ext cx="804334" cy="865302"/>
                                <a:chOff x="0" y="0"/>
                                <a:chExt cx="804334" cy="865302"/>
                              </a:xfrm>
                            </wpg:grpSpPr>
                            <wps:wsp>
                              <wps:cNvPr id="2350" name="Shape 2350"/>
                              <wps:cNvSpPr/>
                              <wps:spPr>
                                <a:xfrm>
                                  <a:off x="0" y="0"/>
                                  <a:ext cx="804334" cy="865302"/>
                                </a:xfrm>
                                <a:custGeom>
                                  <a:avLst/>
                                  <a:gdLst/>
                                  <a:ahLst/>
                                  <a:cxnLst/>
                                  <a:rect l="0" t="0" r="0" b="0"/>
                                  <a:pathLst>
                                    <a:path w="804334" h="865302">
                                      <a:moveTo>
                                        <a:pt x="282848" y="422"/>
                                      </a:moveTo>
                                      <a:cubicBezTo>
                                        <a:pt x="310807" y="0"/>
                                        <a:pt x="426418" y="6871"/>
                                        <a:pt x="486835" y="143798"/>
                                      </a:cubicBezTo>
                                      <a:lnTo>
                                        <a:pt x="735277" y="706898"/>
                                      </a:lnTo>
                                      <a:cubicBezTo>
                                        <a:pt x="735277" y="706898"/>
                                        <a:pt x="804334" y="863386"/>
                                        <a:pt x="662788" y="863722"/>
                                      </a:cubicBezTo>
                                      <a:lnTo>
                                        <a:pt x="0" y="865302"/>
                                      </a:lnTo>
                                      <a:lnTo>
                                        <a:pt x="0" y="26896"/>
                                      </a:lnTo>
                                      <a:lnTo>
                                        <a:pt x="276649" y="691"/>
                                      </a:lnTo>
                                      <a:cubicBezTo>
                                        <a:pt x="276649" y="691"/>
                                        <a:pt x="278854" y="482"/>
                                        <a:pt x="282848" y="422"/>
                                      </a:cubicBezTo>
                                      <a:close/>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2351" name="Rectangle 2351"/>
                              <wps:cNvSpPr/>
                              <wps:spPr>
                                <a:xfrm>
                                  <a:off x="215885" y="430763"/>
                                  <a:ext cx="149811" cy="296179"/>
                                </a:xfrm>
                                <a:prstGeom prst="rect">
                                  <a:avLst/>
                                </a:prstGeom>
                                <a:ln>
                                  <a:noFill/>
                                </a:ln>
                              </wps:spPr>
                              <wps:txbx>
                                <w:txbxContent>
                                  <w:p w:rsidR="006052F6" w:rsidRDefault="006052F6">
                                    <w:r>
                                      <w:rPr>
                                        <w:rFonts w:ascii="Times New Roman" w:eastAsia="Times New Roman" w:hAnsi="Times New Roman" w:cs="Times New Roman"/>
                                        <w:color w:val="FFFEFD"/>
                                        <w:w w:val="104"/>
                                        <w:sz w:val="34"/>
                                      </w:rPr>
                                      <w:t>4</w:t>
                                    </w:r>
                                  </w:p>
                                </w:txbxContent>
                              </wps:txbx>
                              <wps:bodyPr horzOverflow="overflow" vert="horz" lIns="0" tIns="0" rIns="0" bIns="0" rtlCol="0">
                                <a:noAutofit/>
                              </wps:bodyPr>
                            </wps:wsp>
                          </wpg:wgp>
                        </a:graphicData>
                      </a:graphic>
                    </wp:inline>
                  </w:drawing>
                </mc:Choice>
                <mc:Fallback>
                  <w:pict>
                    <v:group id="Group 28650" o:spid="_x0000_s1079" alt="Title: picture" style="width:63.35pt;height:68.15pt;mso-position-horizontal-relative:char;mso-position-vertical-relative:line" coordsize="8043,8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">
                      <v:shape id="Shape 2350" o:spid="_x0000_s1080" style="position:absolute;width:8043;height:8653;visibility:visible;mso-wrap-style:square;v-text-anchor:top" coordsize="804334,865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" path="m282848,422c310807,,426418,6871,486835,143798l735277,706898v,,69057,156488,-72489,156824l,865302,,26896,276649,691v,,2205,-209,6199,-269xe" fillcolor="#3e8395" stroked="f" strokeweight="0">
                        <v:stroke miterlimit="83231f" joinstyle="miter"/>
                        <v:path arrowok="t" textboxrect="0,0,804334,865302"/>
                      </v:shape>
                      <v:rect id="Rectangle 2351" o:spid="_x0000_s1081" style="position:absolute;left:2158;top:4307;width:1498;height:2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" filled="f" stroked="f">
                        <v:textbox inset="0,0,0,0">
                          <w:txbxContent>
                            <w:p w:rsidR="006052F6" w:rsidRDefault="006052F6">
                              <w:r>
                                <w:rPr>
                                  <w:rFonts w:ascii="Times New Roman" w:eastAsia="Times New Roman" w:hAnsi="Times New Roman" w:cs="Times New Roman"/>
                                  <w:color w:val="FFFEFD"/>
                                  <w:w w:val="104"/>
                                  <w:sz w:val="34"/>
                                </w:rPr>
                                <w:t>4</w:t>
                              </w:r>
                            </w:p>
                          </w:txbxContent>
                        </v:textbox>
                      </v:rect>
                      <w10:anchorlock/>
                    </v:group>
                  </w:pict>
                </mc:Fallback>
              </mc:AlternateContent>
            </w:r>
          </w:p>
          <w:p w:rsidR="00946E72" w:rsidRDefault="00580AC1" w:rsidP="00580AC1">
            <w:pPr>
              <w:ind w:left="2029" w:hanging="2029"/>
            </w:pPr>
            <w:r>
              <w:rPr>
                <w:b/>
                <w:color w:val="7A9939"/>
                <w:sz w:val="52"/>
              </w:rPr>
              <w:t xml:space="preserve">About the Regional </w:t>
            </w:r>
          </w:p>
          <w:p w:rsidR="00946E72" w:rsidRDefault="00FD4A60" w:rsidP="00580AC1">
            <w:pPr>
              <w:ind w:left="2029" w:hanging="2029"/>
              <w:jc w:val="both"/>
            </w:pPr>
            <w:r>
              <w:rPr>
                <w:b/>
                <w:color w:val="7A9939"/>
                <w:sz w:val="52"/>
              </w:rPr>
              <w:t>Policy Advisory Committee</w:t>
            </w:r>
          </w:p>
        </w:tc>
      </w:tr>
    </w:tbl>
    <w:p w:rsidR="00946E72" w:rsidRDefault="00FD4A60" w:rsidP="00580AC1">
      <w:pPr>
        <w:spacing w:before="360" w:after="107" w:line="257" w:lineRule="auto"/>
        <w:ind w:left="5" w:right="40" w:hanging="11"/>
      </w:pPr>
      <w:r>
        <w:rPr>
          <w:rFonts w:ascii="Times New Roman" w:eastAsia="Times New Roman" w:hAnsi="Times New Roman" w:cs="Times New Roman"/>
          <w:color w:val="555655"/>
          <w:sz w:val="19"/>
        </w:rPr>
        <w:t>The Regional Policy Advisory Committee was established under legislation to provide independent advice to the Minister for Regional and Rural Development and Minister for Regional Cities on priorities in regional Victoria; and to monitor and advise on the impacts of legislation and policy decisions on regional and rural Victoria.</w:t>
      </w:r>
    </w:p>
    <w:p w:rsidR="00946E72" w:rsidRDefault="00FD4A60" w:rsidP="00CF7AAE">
      <w:pPr>
        <w:spacing w:after="107" w:line="256" w:lineRule="auto"/>
        <w:ind w:right="40"/>
      </w:pPr>
      <w:r>
        <w:rPr>
          <w:rFonts w:ascii="Times New Roman" w:eastAsia="Times New Roman" w:hAnsi="Times New Roman" w:cs="Times New Roman"/>
          <w:color w:val="555655"/>
          <w:sz w:val="19"/>
        </w:rPr>
        <w:t>Chaired by Ian McClelland OAM, the Committee comprises the chairs of the five non-metropolitan Regional Development Australia committees (RDA’s) plus two other members who have been selected for their experience and expertise in regional industry and community issues.</w:t>
      </w:r>
    </w:p>
    <w:p w:rsidR="00946E72" w:rsidRDefault="00FD4A60" w:rsidP="00CF7AAE">
      <w:pPr>
        <w:spacing w:after="120" w:line="256" w:lineRule="auto"/>
        <w:ind w:right="40"/>
      </w:pPr>
      <w:r>
        <w:rPr>
          <w:rFonts w:ascii="Times New Roman" w:eastAsia="Times New Roman" w:hAnsi="Times New Roman" w:cs="Times New Roman"/>
          <w:color w:val="555655"/>
          <w:sz w:val="19"/>
        </w:rPr>
        <w:t>RPAC has a broad focus to provide external advice to government on the regional impacts of policy and legislation, long-term priorities to support regional growth and prosperity plus any other regional policy matters referred to the Committee by government.</w:t>
      </w:r>
    </w:p>
    <w:p w:rsidR="00CF7AAE" w:rsidRDefault="00CF7AAE">
      <w:pPr>
        <w:spacing w:after="104"/>
        <w:rPr>
          <w:rFonts w:ascii="Times New Roman" w:eastAsia="Times New Roman" w:hAnsi="Times New Roman" w:cs="Times New Roman"/>
          <w:color w:val="181717"/>
          <w:sz w:val="19"/>
        </w:rPr>
      </w:pPr>
      <w:r>
        <w:rPr>
          <w:rFonts w:ascii="Times New Roman" w:eastAsia="Times New Roman" w:hAnsi="Times New Roman" w:cs="Times New Roman"/>
          <w:color w:val="181717"/>
          <w:sz w:val="19"/>
        </w:rPr>
        <w:br w:type="column"/>
      </w:r>
    </w:p>
    <w:p w:rsidR="00946E72" w:rsidRDefault="00FD4A60" w:rsidP="00517727">
      <w:pPr>
        <w:spacing w:before="40" w:after="40"/>
      </w:pPr>
      <w:r>
        <w:rPr>
          <w:rFonts w:ascii="Times New Roman" w:eastAsia="Times New Roman" w:hAnsi="Times New Roman" w:cs="Times New Roman"/>
          <w:color w:val="181717"/>
          <w:sz w:val="19"/>
        </w:rPr>
        <w:t>The Members of RPAC are:</w:t>
      </w:r>
    </w:p>
    <w:p w:rsidR="00CF7AAE" w:rsidRPr="00CF7AAE" w:rsidRDefault="00CF7AAE" w:rsidP="00517727">
      <w:pPr>
        <w:numPr>
          <w:ilvl w:val="0"/>
          <w:numId w:val="11"/>
        </w:numPr>
        <w:spacing w:after="40"/>
        <w:ind w:hanging="198"/>
      </w:pPr>
      <w:r>
        <w:rPr>
          <w:rFonts w:ascii="Times New Roman" w:eastAsia="Times New Roman" w:hAnsi="Times New Roman" w:cs="Times New Roman"/>
          <w:color w:val="3E8395"/>
          <w:sz w:val="19"/>
        </w:rPr>
        <w:t>C</w:t>
      </w:r>
      <w:r w:rsidR="00FD4A60">
        <w:rPr>
          <w:rFonts w:ascii="Times New Roman" w:eastAsia="Times New Roman" w:hAnsi="Times New Roman" w:cs="Times New Roman"/>
          <w:color w:val="3E8395"/>
          <w:sz w:val="19"/>
        </w:rPr>
        <w:t>hair - Ian McClelland OAM</w:t>
      </w:r>
      <w:r w:rsidR="00FD4A60">
        <w:rPr>
          <w:b/>
          <w:color w:val="3E8395"/>
          <w:sz w:val="19"/>
        </w:rPr>
        <w:t xml:space="preserve"> </w:t>
      </w:r>
    </w:p>
    <w:p w:rsidR="00946E72" w:rsidRDefault="00FD4A60" w:rsidP="00517727">
      <w:pPr>
        <w:tabs>
          <w:tab w:val="left" w:pos="142"/>
        </w:tabs>
        <w:spacing w:after="40"/>
      </w:pPr>
      <w:r>
        <w:rPr>
          <w:rFonts w:ascii="Times New Roman" w:eastAsia="Times New Roman" w:hAnsi="Times New Roman" w:cs="Times New Roman"/>
          <w:color w:val="555655"/>
          <w:sz w:val="19"/>
        </w:rPr>
        <w:t>Mr McClelland is most noted as being the founder and is former Chairperson of the Birchip Cropping Group; a highly successful farm support and agricultural research organisation in Victoria’s north-west. Mr McClelland was awarded the Medal of the Order of Australia for service to agriculture, particularly through the development of sustainable crop production systems, and innovative farming and land management practices.</w:t>
      </w:r>
    </w:p>
    <w:p w:rsidR="00946E72" w:rsidRDefault="00FD4A60" w:rsidP="00517727">
      <w:pPr>
        <w:numPr>
          <w:ilvl w:val="0"/>
          <w:numId w:val="11"/>
        </w:numPr>
        <w:spacing w:after="40"/>
        <w:ind w:hanging="198"/>
      </w:pPr>
      <w:r>
        <w:rPr>
          <w:rFonts w:ascii="Times New Roman" w:eastAsia="Times New Roman" w:hAnsi="Times New Roman" w:cs="Times New Roman"/>
          <w:color w:val="3E8395"/>
          <w:sz w:val="19"/>
        </w:rPr>
        <w:t xml:space="preserve">Mr Bruce Anson </w:t>
      </w:r>
    </w:p>
    <w:p w:rsidR="00946E72" w:rsidRDefault="00FD4A60" w:rsidP="00CF7AAE">
      <w:pPr>
        <w:spacing w:after="0" w:line="256" w:lineRule="auto"/>
        <w:ind w:left="2" w:right="40" w:hanging="10"/>
      </w:pPr>
      <w:r>
        <w:rPr>
          <w:rFonts w:ascii="Times New Roman" w:eastAsia="Times New Roman" w:hAnsi="Times New Roman" w:cs="Times New Roman"/>
          <w:color w:val="555655"/>
          <w:sz w:val="19"/>
        </w:rPr>
        <w:t>Chairperson of the Barwon South West RDA Committee.</w:t>
      </w:r>
    </w:p>
    <w:p w:rsidR="00946E72" w:rsidRDefault="00FD4A60" w:rsidP="00517727">
      <w:pPr>
        <w:spacing w:after="40" w:line="256" w:lineRule="auto"/>
        <w:ind w:left="2" w:right="40" w:hanging="10"/>
      </w:pPr>
      <w:r>
        <w:rPr>
          <w:rFonts w:ascii="Times New Roman" w:eastAsia="Times New Roman" w:hAnsi="Times New Roman" w:cs="Times New Roman"/>
          <w:color w:val="555655"/>
          <w:sz w:val="19"/>
        </w:rPr>
        <w:t>Mr Anson has a career in local government spanning over</w:t>
      </w:r>
      <w:r w:rsidR="00CF7AAE">
        <w:rPr>
          <w:rFonts w:ascii="Times New Roman" w:eastAsia="Times New Roman" w:hAnsi="Times New Roman" w:cs="Times New Roman"/>
          <w:color w:val="555655"/>
          <w:sz w:val="19"/>
        </w:rPr>
        <w:t xml:space="preserve"> 40 years, and is currently the</w:t>
      </w:r>
      <w:r>
        <w:rPr>
          <w:rFonts w:ascii="Times New Roman" w:eastAsia="Times New Roman" w:hAnsi="Times New Roman" w:cs="Times New Roman"/>
          <w:color w:val="555655"/>
          <w:sz w:val="19"/>
        </w:rPr>
        <w:t xml:space="preserve"> Chief Executive Officer of Warrnambool City Council. </w:t>
      </w:r>
    </w:p>
    <w:p w:rsidR="00946E72" w:rsidRDefault="00FD4A60" w:rsidP="00517727">
      <w:pPr>
        <w:numPr>
          <w:ilvl w:val="0"/>
          <w:numId w:val="11"/>
        </w:numPr>
        <w:spacing w:after="40"/>
        <w:ind w:hanging="198"/>
      </w:pPr>
      <w:r>
        <w:rPr>
          <w:rFonts w:ascii="Times New Roman" w:eastAsia="Times New Roman" w:hAnsi="Times New Roman" w:cs="Times New Roman"/>
          <w:color w:val="3E8395"/>
          <w:sz w:val="19"/>
        </w:rPr>
        <w:t>Mr Stuart Benjamin</w:t>
      </w:r>
      <w:r>
        <w:rPr>
          <w:b/>
          <w:color w:val="3E8395"/>
          <w:sz w:val="19"/>
        </w:rPr>
        <w:t xml:space="preserve"> </w:t>
      </w:r>
    </w:p>
    <w:p w:rsidR="00946E72" w:rsidRDefault="00FD4A60" w:rsidP="00CF7AAE">
      <w:pPr>
        <w:spacing w:after="0" w:line="256" w:lineRule="auto"/>
        <w:ind w:left="2" w:right="40" w:hanging="10"/>
      </w:pPr>
      <w:r>
        <w:rPr>
          <w:rFonts w:ascii="Times New Roman" w:eastAsia="Times New Roman" w:hAnsi="Times New Roman" w:cs="Times New Roman"/>
          <w:color w:val="555655"/>
          <w:sz w:val="19"/>
        </w:rPr>
        <w:t>Chairperson of the Grampians RDA Committee.</w:t>
      </w:r>
    </w:p>
    <w:p w:rsidR="00946E72" w:rsidRDefault="00FD4A60" w:rsidP="00517727">
      <w:pPr>
        <w:spacing w:after="40" w:line="256" w:lineRule="auto"/>
        <w:ind w:left="2" w:right="40" w:hanging="10"/>
      </w:pPr>
      <w:r>
        <w:rPr>
          <w:rFonts w:ascii="Times New Roman" w:eastAsia="Times New Roman" w:hAnsi="Times New Roman" w:cs="Times New Roman"/>
          <w:color w:val="555655"/>
          <w:sz w:val="19"/>
        </w:rPr>
        <w:t>Mr Benjamin is a Director of Elmstone Property Group, a land and construction group operating in western Victoria. He is also the Chair of Ballarat Regional Tourism, the peak tourism industry body for that region.</w:t>
      </w:r>
    </w:p>
    <w:p w:rsidR="00946E72" w:rsidRDefault="00FD4A60" w:rsidP="00517727">
      <w:pPr>
        <w:numPr>
          <w:ilvl w:val="0"/>
          <w:numId w:val="11"/>
        </w:numPr>
        <w:spacing w:after="40"/>
        <w:ind w:hanging="198"/>
      </w:pPr>
      <w:r>
        <w:rPr>
          <w:rFonts w:ascii="Times New Roman" w:eastAsia="Times New Roman" w:hAnsi="Times New Roman" w:cs="Times New Roman"/>
          <w:color w:val="3E8395"/>
          <w:sz w:val="19"/>
        </w:rPr>
        <w:t xml:space="preserve">Mr Mark Byatt </w:t>
      </w:r>
    </w:p>
    <w:p w:rsidR="00CF7AAE" w:rsidRDefault="00FD4A60" w:rsidP="00CF7AAE">
      <w:pPr>
        <w:spacing w:after="0" w:line="256" w:lineRule="auto"/>
        <w:ind w:left="2" w:right="40" w:hanging="10"/>
        <w:rPr>
          <w:rFonts w:ascii="Times New Roman" w:eastAsia="Times New Roman" w:hAnsi="Times New Roman" w:cs="Times New Roman"/>
          <w:color w:val="555655"/>
          <w:sz w:val="19"/>
        </w:rPr>
      </w:pPr>
      <w:r>
        <w:rPr>
          <w:rFonts w:ascii="Times New Roman" w:eastAsia="Times New Roman" w:hAnsi="Times New Roman" w:cs="Times New Roman"/>
          <w:color w:val="555655"/>
          <w:sz w:val="19"/>
        </w:rPr>
        <w:t xml:space="preserve">Chairperson of the Hume RDA Committee. </w:t>
      </w:r>
    </w:p>
    <w:p w:rsidR="00946E72" w:rsidRDefault="00FD4A60" w:rsidP="00CF7AAE">
      <w:pPr>
        <w:spacing w:after="106" w:line="256" w:lineRule="auto"/>
        <w:ind w:left="2" w:right="40" w:hanging="10"/>
      </w:pPr>
      <w:r>
        <w:rPr>
          <w:rFonts w:ascii="Times New Roman" w:eastAsia="Times New Roman" w:hAnsi="Times New Roman" w:cs="Times New Roman"/>
          <w:color w:val="555655"/>
          <w:sz w:val="19"/>
        </w:rPr>
        <w:t>Mr Byatt has been the Mayor of Wodonga since 2008. He has lived in the Hume region for the majority of his life, and is an executive leader with extensive experience in both public and private business sectors including construction, local government, vocational education and training, transport, and tourism.</w:t>
      </w:r>
    </w:p>
    <w:p w:rsidR="00E82DC2" w:rsidRPr="00E82DC2" w:rsidRDefault="00FD4A60" w:rsidP="00E82DC2">
      <w:pPr>
        <w:numPr>
          <w:ilvl w:val="0"/>
          <w:numId w:val="11"/>
        </w:numPr>
        <w:spacing w:after="120" w:line="257" w:lineRule="auto"/>
        <w:ind w:hanging="198"/>
      </w:pPr>
      <w:r>
        <w:rPr>
          <w:noProof/>
        </w:rPr>
        <w:lastRenderedPageBreak/>
        <mc:AlternateContent>
          <mc:Choice Requires="wpg">
            <w:drawing>
              <wp:anchor distT="0" distB="0" distL="114300" distR="114300" simplePos="0" relativeHeight="251661312" behindDoc="0" locked="0" layoutInCell="1" allowOverlap="1">
                <wp:simplePos x="0" y="0"/>
                <wp:positionH relativeFrom="column">
                  <wp:posOffset>2971291</wp:posOffset>
                </wp:positionH>
                <wp:positionV relativeFrom="paragraph">
                  <wp:posOffset>73063</wp:posOffset>
                </wp:positionV>
                <wp:extent cx="2500728" cy="1367303"/>
                <wp:effectExtent l="0" t="0" r="0" b="4445"/>
                <wp:wrapSquare wrapText="bothSides"/>
                <wp:docPr id="29004" name="Group 29004" title="pictures"/>
                <wp:cNvGraphicFramePr/>
                <a:graphic xmlns:a="http://schemas.openxmlformats.org/drawingml/2006/main">
                  <a:graphicData uri="http://schemas.microsoft.com/office/word/2010/wordprocessingGroup">
                    <wpg:wgp>
                      <wpg:cNvGrpSpPr/>
                      <wpg:grpSpPr>
                        <a:xfrm>
                          <a:off x="0" y="0"/>
                          <a:ext cx="2500728" cy="1367303"/>
                          <a:chOff x="0" y="0"/>
                          <a:chExt cx="2500728" cy="1367303"/>
                        </a:xfrm>
                      </wpg:grpSpPr>
                      <pic:pic xmlns:pic="http://schemas.openxmlformats.org/drawingml/2006/picture">
                        <pic:nvPicPr>
                          <pic:cNvPr id="32959" name="Picture 32959" descr="Mr Bruce Anson" title="picture"/>
                          <pic:cNvPicPr/>
                        </pic:nvPicPr>
                        <pic:blipFill>
                          <a:blip r:embed="rId41"/>
                          <a:stretch>
                            <a:fillRect/>
                          </a:stretch>
                        </pic:blipFill>
                        <pic:spPr>
                          <a:xfrm>
                            <a:off x="1337153" y="-1749"/>
                            <a:ext cx="1164336" cy="1368552"/>
                          </a:xfrm>
                          <a:prstGeom prst="rect">
                            <a:avLst/>
                          </a:prstGeom>
                        </pic:spPr>
                      </pic:pic>
                      <pic:pic xmlns:pic="http://schemas.openxmlformats.org/drawingml/2006/picture">
                        <pic:nvPicPr>
                          <pic:cNvPr id="32960" name="Picture 32960" descr="picture of Ian McClelland OAM" title="picture"/>
                          <pic:cNvPicPr/>
                        </pic:nvPicPr>
                        <pic:blipFill>
                          <a:blip r:embed="rId42"/>
                          <a:stretch>
                            <a:fillRect/>
                          </a:stretch>
                        </pic:blipFill>
                        <pic:spPr>
                          <a:xfrm>
                            <a:off x="-2950" y="-1749"/>
                            <a:ext cx="1164336" cy="1368552"/>
                          </a:xfrm>
                          <a:prstGeom prst="rect">
                            <a:avLst/>
                          </a:prstGeom>
                        </pic:spPr>
                      </pic:pic>
                      <wps:wsp>
                        <wps:cNvPr id="2492" name="Rectangle 2492"/>
                        <wps:cNvSpPr/>
                        <wps:spPr>
                          <a:xfrm>
                            <a:off x="995921" y="73071"/>
                            <a:ext cx="122905" cy="174228"/>
                          </a:xfrm>
                          <a:prstGeom prst="rect">
                            <a:avLst/>
                          </a:prstGeom>
                          <a:ln>
                            <a:noFill/>
                          </a:ln>
                        </wps:spPr>
                        <wps:txbx>
                          <w:txbxContent>
                            <w:p w:rsidR="006052F6" w:rsidRDefault="006052F6">
                              <w:r>
                                <w:rPr>
                                  <w:rFonts w:ascii="Times New Roman" w:eastAsia="Times New Roman" w:hAnsi="Times New Roman" w:cs="Times New Roman"/>
                                  <w:color w:val="FFFEFD"/>
                                  <w:spacing w:val="-13"/>
                                  <w:w w:val="97"/>
                                  <w:sz w:val="20"/>
                                </w:rPr>
                                <w:t>1.</w:t>
                              </w:r>
                            </w:p>
                          </w:txbxContent>
                        </wps:txbx>
                        <wps:bodyPr horzOverflow="overflow" vert="horz" lIns="0" tIns="0" rIns="0" bIns="0" rtlCol="0">
                          <a:noAutofit/>
                        </wps:bodyPr>
                      </wps:wsp>
                      <wps:wsp>
                        <wps:cNvPr id="2494" name="Rectangle 2494"/>
                        <wps:cNvSpPr/>
                        <wps:spPr>
                          <a:xfrm>
                            <a:off x="1412176" y="73071"/>
                            <a:ext cx="131515" cy="174228"/>
                          </a:xfrm>
                          <a:prstGeom prst="rect">
                            <a:avLst/>
                          </a:prstGeom>
                          <a:ln>
                            <a:noFill/>
                          </a:ln>
                        </wps:spPr>
                        <wps:txbx>
                          <w:txbxContent>
                            <w:p w:rsidR="006052F6" w:rsidRDefault="006052F6">
                              <w:r>
                                <w:rPr>
                                  <w:rFonts w:ascii="Times New Roman" w:eastAsia="Times New Roman" w:hAnsi="Times New Roman" w:cs="Times New Roman"/>
                                  <w:color w:val="FFFEFD"/>
                                  <w:spacing w:val="-3"/>
                                  <w:w w:val="103"/>
                                  <w:sz w:val="20"/>
                                </w:rPr>
                                <w:t>2.</w:t>
                              </w:r>
                            </w:p>
                          </w:txbxContent>
                        </wps:txbx>
                        <wps:bodyPr horzOverflow="overflow" vert="horz" lIns="0" tIns="0" rIns="0" bIns="0" rtlCol="0">
                          <a:noAutofit/>
                        </wps:bodyPr>
                      </wps:wsp>
                    </wpg:wgp>
                  </a:graphicData>
                </a:graphic>
              </wp:anchor>
            </w:drawing>
          </mc:Choice>
          <mc:Fallback>
            <w:pict>
              <v:group id="Group 29004" o:spid="_x0000_s1082" alt="Title: pictures" style="position:absolute;left:0;text-align:left;margin-left:233.95pt;margin-top:5.75pt;width:196.9pt;height:107.65pt;z-index:251661312;mso-position-horizontal-relative:text;mso-position-vertical-relative:text" coordsize="25007,136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">
                <v:shape id="Picture 32959" o:spid="_x0000_s1083" type="#_x0000_t75" alt="Mr Bruce Anson" style="position:absolute;left:13371;top:-17;width:11643;height:13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">
                  <v:imagedata r:id="rId43" o:title="Mr Bruce Anson"/>
                </v:shape>
                <v:shape id="Picture 32960" o:spid="_x0000_s1084" type="#_x0000_t75" alt="picture of Ian McClelland OAM" style="position:absolute;left:-29;top:-17;width:11642;height:13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">
                  <v:imagedata r:id="rId44" o:title="picture of Ian McClelland OAM"/>
                </v:shape>
                <v:rect id="Rectangle 2492" o:spid="_x0000_s1085" style="position:absolute;left:9959;top:730;width:1229;height:1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" filled="f" stroked="f">
                  <v:textbox inset="0,0,0,0">
                    <w:txbxContent>
                      <w:p w:rsidR="006052F6" w:rsidRDefault="006052F6">
                        <w:r>
                          <w:rPr>
                            <w:rFonts w:ascii="Times New Roman" w:eastAsia="Times New Roman" w:hAnsi="Times New Roman" w:cs="Times New Roman"/>
                            <w:color w:val="FFFEFD"/>
                            <w:spacing w:val="-13"/>
                            <w:w w:val="97"/>
                            <w:sz w:val="20"/>
                          </w:rPr>
                          <w:t>1.</w:t>
                        </w:r>
                      </w:p>
                    </w:txbxContent>
                  </v:textbox>
                </v:rect>
                <v:rect id="Rectangle 2494" o:spid="_x0000_s1086" style="position:absolute;left:14121;top:730;width:1315;height:1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" filled="f" stroked="f">
                  <v:textbox inset="0,0,0,0">
                    <w:txbxContent>
                      <w:p w:rsidR="006052F6" w:rsidRDefault="006052F6">
                        <w:r>
                          <w:rPr>
                            <w:rFonts w:ascii="Times New Roman" w:eastAsia="Times New Roman" w:hAnsi="Times New Roman" w:cs="Times New Roman"/>
                            <w:color w:val="FFFEFD"/>
                            <w:spacing w:val="-3"/>
                            <w:w w:val="103"/>
                            <w:sz w:val="20"/>
                          </w:rPr>
                          <w:t>2.</w:t>
                        </w:r>
                      </w:p>
                    </w:txbxContent>
                  </v:textbox>
                </v:rect>
                <w10:wrap type="square"/>
              </v:group>
            </w:pict>
          </mc:Fallback>
        </mc:AlternateContent>
      </w:r>
      <w:r>
        <w:rPr>
          <w:rFonts w:ascii="Times New Roman" w:eastAsia="Times New Roman" w:hAnsi="Times New Roman" w:cs="Times New Roman"/>
          <w:color w:val="3E8395"/>
          <w:sz w:val="19"/>
        </w:rPr>
        <w:t xml:space="preserve">Ms Jenny Dawson </w:t>
      </w:r>
    </w:p>
    <w:p w:rsidR="00946E72" w:rsidRDefault="00E82DC2" w:rsidP="00E82DC2">
      <w:pPr>
        <w:spacing w:after="120" w:line="257" w:lineRule="auto"/>
      </w:pPr>
      <w:r>
        <w:rPr>
          <w:noProof/>
        </w:rPr>
        <mc:AlternateContent>
          <mc:Choice Requires="wpg">
            <w:drawing>
              <wp:anchor distT="0" distB="0" distL="114300" distR="114300" simplePos="0" relativeHeight="251662336" behindDoc="0" locked="0" layoutInCell="1" allowOverlap="1">
                <wp:simplePos x="0" y="0"/>
                <wp:positionH relativeFrom="column">
                  <wp:posOffset>2970700</wp:posOffset>
                </wp:positionH>
                <wp:positionV relativeFrom="paragraph">
                  <wp:posOffset>1433210</wp:posOffset>
                </wp:positionV>
                <wp:extent cx="2500630" cy="1367155"/>
                <wp:effectExtent l="0" t="0" r="0" b="4445"/>
                <wp:wrapSquare wrapText="bothSides"/>
                <wp:docPr id="29005" name="Group 29005" title="picture"/>
                <wp:cNvGraphicFramePr/>
                <a:graphic xmlns:a="http://schemas.openxmlformats.org/drawingml/2006/main">
                  <a:graphicData uri="http://schemas.microsoft.com/office/word/2010/wordprocessingGroup">
                    <wpg:wgp>
                      <wpg:cNvGrpSpPr/>
                      <wpg:grpSpPr>
                        <a:xfrm>
                          <a:off x="0" y="0"/>
                          <a:ext cx="2500630" cy="1367155"/>
                          <a:chOff x="0" y="0"/>
                          <a:chExt cx="2500728" cy="1367304"/>
                        </a:xfrm>
                      </wpg:grpSpPr>
                      <pic:pic xmlns:pic="http://schemas.openxmlformats.org/drawingml/2006/picture">
                        <pic:nvPicPr>
                          <pic:cNvPr id="32961" name="Picture 32961" descr="pictures of Mr Stuart Benjamin and Mr Mark Byatt" title="picture"/>
                          <pic:cNvPicPr/>
                        </pic:nvPicPr>
                        <pic:blipFill>
                          <a:blip r:embed="rId45"/>
                          <a:stretch>
                            <a:fillRect/>
                          </a:stretch>
                        </pic:blipFill>
                        <pic:spPr>
                          <a:xfrm>
                            <a:off x="-2950" y="-2191"/>
                            <a:ext cx="1164336" cy="1368552"/>
                          </a:xfrm>
                          <a:prstGeom prst="rect">
                            <a:avLst/>
                          </a:prstGeom>
                        </pic:spPr>
                      </pic:pic>
                      <pic:pic xmlns:pic="http://schemas.openxmlformats.org/drawingml/2006/picture">
                        <pic:nvPicPr>
                          <pic:cNvPr id="32962" name="Picture 32962" title="picture"/>
                          <pic:cNvPicPr/>
                        </pic:nvPicPr>
                        <pic:blipFill>
                          <a:blip r:embed="rId46"/>
                          <a:stretch>
                            <a:fillRect/>
                          </a:stretch>
                        </pic:blipFill>
                        <pic:spPr>
                          <a:xfrm>
                            <a:off x="1337153" y="-2191"/>
                            <a:ext cx="1164336" cy="1368552"/>
                          </a:xfrm>
                          <a:prstGeom prst="rect">
                            <a:avLst/>
                          </a:prstGeom>
                        </pic:spPr>
                      </pic:pic>
                      <wps:wsp>
                        <wps:cNvPr id="4178" name="Rectangle 4178"/>
                        <wps:cNvSpPr/>
                        <wps:spPr>
                          <a:xfrm>
                            <a:off x="995921" y="73048"/>
                            <a:ext cx="131009" cy="174228"/>
                          </a:xfrm>
                          <a:prstGeom prst="rect">
                            <a:avLst/>
                          </a:prstGeom>
                          <a:ln>
                            <a:noFill/>
                          </a:ln>
                        </wps:spPr>
                        <wps:txbx>
                          <w:txbxContent>
                            <w:p w:rsidR="006052F6" w:rsidRDefault="006052F6">
                              <w:r>
                                <w:rPr>
                                  <w:rFonts w:ascii="Times New Roman" w:eastAsia="Times New Roman" w:hAnsi="Times New Roman" w:cs="Times New Roman"/>
                                  <w:color w:val="FFFEFD"/>
                                  <w:spacing w:val="-3"/>
                                  <w:w w:val="103"/>
                                  <w:sz w:val="20"/>
                                </w:rPr>
                                <w:t>3.</w:t>
                              </w:r>
                            </w:p>
                          </w:txbxContent>
                        </wps:txbx>
                        <wps:bodyPr horzOverflow="overflow" vert="horz" lIns="0" tIns="0" rIns="0" bIns="0" rtlCol="0">
                          <a:noAutofit/>
                        </wps:bodyPr>
                      </wps:wsp>
                      <wps:wsp>
                        <wps:cNvPr id="4179" name="Rectangle 4179"/>
                        <wps:cNvSpPr/>
                        <wps:spPr>
                          <a:xfrm>
                            <a:off x="1412146" y="73048"/>
                            <a:ext cx="133034" cy="174228"/>
                          </a:xfrm>
                          <a:prstGeom prst="rect">
                            <a:avLst/>
                          </a:prstGeom>
                          <a:ln>
                            <a:noFill/>
                          </a:ln>
                        </wps:spPr>
                        <wps:txbx>
                          <w:txbxContent>
                            <w:p w:rsidR="006052F6" w:rsidRDefault="006052F6">
                              <w:r>
                                <w:rPr>
                                  <w:rFonts w:ascii="Times New Roman" w:eastAsia="Times New Roman" w:hAnsi="Times New Roman" w:cs="Times New Roman"/>
                                  <w:color w:val="FFFEFD"/>
                                  <w:spacing w:val="-1"/>
                                  <w:w w:val="105"/>
                                  <w:sz w:val="20"/>
                                </w:rPr>
                                <w:t>4.</w:t>
                              </w:r>
                            </w:p>
                          </w:txbxContent>
                        </wps:txbx>
                        <wps:bodyPr horzOverflow="overflow" vert="horz" lIns="0" tIns="0" rIns="0" bIns="0" rtlCol="0">
                          <a:noAutofit/>
                        </wps:bodyPr>
                      </wps:wsp>
                    </wpg:wgp>
                  </a:graphicData>
                </a:graphic>
              </wp:anchor>
            </w:drawing>
          </mc:Choice>
          <mc:Fallback>
            <w:pict>
              <v:group id="Group 29005" o:spid="_x0000_s1087" alt="Title: picture" style="position:absolute;margin-left:233.9pt;margin-top:112.85pt;width:196.9pt;height:107.65pt;z-index:251662336;mso-position-horizontal-relative:text;mso-position-vertical-relative:text" coordsize="25007,136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">
                <v:shape id="Picture 32961" o:spid="_x0000_s1088" type="#_x0000_t75" alt="pictures of Mr Stuart Benjamin and Mr Mark Byatt" style="position:absolute;left:-29;top:-21;width:11642;height:13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">
                  <v:imagedata r:id="rId47" o:title="pictures of Mr Stuart Benjamin and Mr Mark Byatt"/>
                </v:shape>
                <v:shape id="Picture 32962" o:spid="_x0000_s1089" type="#_x0000_t75" style="position:absolute;left:13371;top:-21;width:11643;height:13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">
                  <v:imagedata r:id="rId48" o:title=""/>
                </v:shape>
                <v:rect id="Rectangle 4178" o:spid="_x0000_s1090" style="position:absolute;left:9959;top:730;width:1310;height:1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" filled="f" stroked="f">
                  <v:textbox inset="0,0,0,0">
                    <w:txbxContent>
                      <w:p w:rsidR="006052F6" w:rsidRDefault="006052F6">
                        <w:r>
                          <w:rPr>
                            <w:rFonts w:ascii="Times New Roman" w:eastAsia="Times New Roman" w:hAnsi="Times New Roman" w:cs="Times New Roman"/>
                            <w:color w:val="FFFEFD"/>
                            <w:spacing w:val="-3"/>
                            <w:w w:val="103"/>
                            <w:sz w:val="20"/>
                          </w:rPr>
                          <w:t>3.</w:t>
                        </w:r>
                      </w:p>
                    </w:txbxContent>
                  </v:textbox>
                </v:rect>
                <v:rect id="Rectangle 4179" o:spid="_x0000_s1091" style="position:absolute;left:14121;top:730;width:1330;height:1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FFFEFD"/>
                            <w:spacing w:val="-1"/>
                            <w:w w:val="105"/>
                            <w:sz w:val="20"/>
                          </w:rPr>
                          <w:t>4.</w:t>
                        </w:r>
                      </w:p>
                    </w:txbxContent>
                  </v:textbox>
                </v:rect>
                <w10:wrap type="square"/>
              </v:group>
            </w:pict>
          </mc:Fallback>
        </mc:AlternateContent>
      </w:r>
      <w:r w:rsidR="00FD4A60">
        <w:rPr>
          <w:rFonts w:ascii="Times New Roman" w:eastAsia="Times New Roman" w:hAnsi="Times New Roman" w:cs="Times New Roman"/>
          <w:color w:val="555655"/>
          <w:sz w:val="19"/>
        </w:rPr>
        <w:t>Chairperson of the Loddon Mallee RDA Committee.</w:t>
      </w:r>
      <w:r>
        <w:rPr>
          <w:rFonts w:ascii="Times New Roman" w:eastAsia="Times New Roman" w:hAnsi="Times New Roman" w:cs="Times New Roman"/>
          <w:color w:val="555655"/>
          <w:sz w:val="19"/>
        </w:rPr>
        <w:t xml:space="preserve"> </w:t>
      </w:r>
      <w:r w:rsidR="00FD4A60">
        <w:rPr>
          <w:rFonts w:ascii="Times New Roman" w:eastAsia="Times New Roman" w:hAnsi="Times New Roman" w:cs="Times New Roman"/>
          <w:color w:val="555655"/>
          <w:sz w:val="19"/>
        </w:rPr>
        <w:t>Ms Dawso</w:t>
      </w:r>
      <w:r>
        <w:rPr>
          <w:rFonts w:ascii="Times New Roman" w:eastAsia="Times New Roman" w:hAnsi="Times New Roman" w:cs="Times New Roman"/>
          <w:color w:val="555655"/>
          <w:sz w:val="19"/>
        </w:rPr>
        <w:t xml:space="preserve">n is the inaugural Chair of the </w:t>
      </w:r>
      <w:r w:rsidR="00FD4A60">
        <w:rPr>
          <w:rFonts w:ascii="Times New Roman" w:eastAsia="Times New Roman" w:hAnsi="Times New Roman" w:cs="Times New Roman"/>
          <w:color w:val="555655"/>
          <w:sz w:val="19"/>
        </w:rPr>
        <w:t>Regional Development Australia Loddon Mallee Committee; and is also a Non-Executive Director of Bendigo and Adelaide Bank and Chairs their Audit Committee. She also chairs Sandhurst Trustees; is a Trustee for the Anglican Diocese of Bendigo and has recently retired from the Board of Goulburn-Murray Water. Ms Dawson is a Fellow of the Institute of Chartered Accountants and member of the Australian Institute of Company Directors.</w:t>
      </w:r>
    </w:p>
    <w:p w:rsidR="00946E72" w:rsidRDefault="00FD4A60" w:rsidP="00E82DC2">
      <w:pPr>
        <w:numPr>
          <w:ilvl w:val="0"/>
          <w:numId w:val="12"/>
        </w:numPr>
        <w:spacing w:before="60" w:after="120"/>
        <w:ind w:hanging="198"/>
      </w:pPr>
      <w:r>
        <w:rPr>
          <w:rFonts w:ascii="Times New Roman" w:eastAsia="Times New Roman" w:hAnsi="Times New Roman" w:cs="Times New Roman"/>
          <w:color w:val="3E8395"/>
          <w:sz w:val="19"/>
        </w:rPr>
        <w:t xml:space="preserve">Mr Richard Elkington </w:t>
      </w:r>
    </w:p>
    <w:p w:rsidR="00946E72" w:rsidRDefault="00FD4A60" w:rsidP="00E82DC2">
      <w:pPr>
        <w:spacing w:after="60" w:line="257" w:lineRule="auto"/>
        <w:ind w:left="5" w:right="40" w:hanging="11"/>
      </w:pPr>
      <w:r>
        <w:rPr>
          <w:rFonts w:ascii="Times New Roman" w:eastAsia="Times New Roman" w:hAnsi="Times New Roman" w:cs="Times New Roman"/>
          <w:color w:val="555655"/>
          <w:sz w:val="19"/>
        </w:rPr>
        <w:t>Chairperson of the Gippsland RDA Committee.</w:t>
      </w:r>
    </w:p>
    <w:p w:rsidR="00946E72" w:rsidRDefault="00E82DC2" w:rsidP="00E82DC2">
      <w:pPr>
        <w:spacing w:after="120" w:line="257" w:lineRule="auto"/>
        <w:ind w:left="5" w:right="133" w:hanging="11"/>
      </w:pPr>
      <w:r>
        <w:rPr>
          <w:noProof/>
        </w:rPr>
        <mc:AlternateContent>
          <mc:Choice Requires="wpg">
            <w:drawing>
              <wp:anchor distT="0" distB="0" distL="114300" distR="114300" simplePos="0" relativeHeight="251663360" behindDoc="0" locked="0" layoutInCell="1" allowOverlap="1">
                <wp:simplePos x="0" y="0"/>
                <wp:positionH relativeFrom="column">
                  <wp:posOffset>2950210</wp:posOffset>
                </wp:positionH>
                <wp:positionV relativeFrom="paragraph">
                  <wp:posOffset>893445</wp:posOffset>
                </wp:positionV>
                <wp:extent cx="2500630" cy="1367155"/>
                <wp:effectExtent l="0" t="0" r="0" b="0"/>
                <wp:wrapSquare wrapText="bothSides"/>
                <wp:docPr id="29006" name="Group 29006" title="picture"/>
                <wp:cNvGraphicFramePr/>
                <a:graphic xmlns:a="http://schemas.openxmlformats.org/drawingml/2006/main">
                  <a:graphicData uri="http://schemas.microsoft.com/office/word/2010/wordprocessingGroup">
                    <wpg:wgp>
                      <wpg:cNvGrpSpPr/>
                      <wpg:grpSpPr>
                        <a:xfrm>
                          <a:off x="0" y="0"/>
                          <a:ext cx="2500630" cy="1367155"/>
                          <a:chOff x="0" y="0"/>
                          <a:chExt cx="2500728" cy="1367302"/>
                        </a:xfrm>
                      </wpg:grpSpPr>
                      <pic:pic xmlns:pic="http://schemas.openxmlformats.org/drawingml/2006/picture">
                        <pic:nvPicPr>
                          <pic:cNvPr id="32964" name="Picture 32964" title="picture"/>
                          <pic:cNvPicPr/>
                        </pic:nvPicPr>
                        <pic:blipFill>
                          <a:blip r:embed="rId49"/>
                          <a:stretch>
                            <a:fillRect/>
                          </a:stretch>
                        </pic:blipFill>
                        <pic:spPr>
                          <a:xfrm>
                            <a:off x="-2950" y="-1615"/>
                            <a:ext cx="1164336" cy="1368552"/>
                          </a:xfrm>
                          <a:prstGeom prst="rect">
                            <a:avLst/>
                          </a:prstGeom>
                        </pic:spPr>
                      </pic:pic>
                      <pic:pic xmlns:pic="http://schemas.openxmlformats.org/drawingml/2006/picture">
                        <pic:nvPicPr>
                          <pic:cNvPr id="32963" name="Picture 32963" title="picture"/>
                          <pic:cNvPicPr/>
                        </pic:nvPicPr>
                        <pic:blipFill>
                          <a:blip r:embed="rId50"/>
                          <a:stretch>
                            <a:fillRect/>
                          </a:stretch>
                        </pic:blipFill>
                        <pic:spPr>
                          <a:xfrm>
                            <a:off x="1337153" y="-1615"/>
                            <a:ext cx="1164336" cy="1368552"/>
                          </a:xfrm>
                          <a:prstGeom prst="rect">
                            <a:avLst/>
                          </a:prstGeom>
                        </pic:spPr>
                      </pic:pic>
                      <wps:wsp>
                        <wps:cNvPr id="4180" name="Rectangle 4180"/>
                        <wps:cNvSpPr/>
                        <wps:spPr>
                          <a:xfrm>
                            <a:off x="995951" y="73002"/>
                            <a:ext cx="131178" cy="174228"/>
                          </a:xfrm>
                          <a:prstGeom prst="rect">
                            <a:avLst/>
                          </a:prstGeom>
                          <a:ln>
                            <a:noFill/>
                          </a:ln>
                        </wps:spPr>
                        <wps:txbx>
                          <w:txbxContent>
                            <w:p w:rsidR="006052F6" w:rsidRDefault="006052F6">
                              <w:r>
                                <w:rPr>
                                  <w:rFonts w:ascii="Times New Roman" w:eastAsia="Times New Roman" w:hAnsi="Times New Roman" w:cs="Times New Roman"/>
                                  <w:color w:val="FFFEFD"/>
                                  <w:spacing w:val="-3"/>
                                  <w:w w:val="103"/>
                                  <w:sz w:val="20"/>
                                </w:rPr>
                                <w:t>5.</w:t>
                              </w:r>
                            </w:p>
                          </w:txbxContent>
                        </wps:txbx>
                        <wps:bodyPr horzOverflow="overflow" vert="horz" lIns="0" tIns="0" rIns="0" bIns="0" rtlCol="0">
                          <a:noAutofit/>
                        </wps:bodyPr>
                      </wps:wsp>
                      <wps:wsp>
                        <wps:cNvPr id="4181" name="Rectangle 4181"/>
                        <wps:cNvSpPr/>
                        <wps:spPr>
                          <a:xfrm>
                            <a:off x="1412176" y="73002"/>
                            <a:ext cx="130671" cy="174228"/>
                          </a:xfrm>
                          <a:prstGeom prst="rect">
                            <a:avLst/>
                          </a:prstGeom>
                          <a:ln>
                            <a:noFill/>
                          </a:ln>
                        </wps:spPr>
                        <wps:txbx>
                          <w:txbxContent>
                            <w:p w:rsidR="006052F6" w:rsidRDefault="006052F6">
                              <w:r>
                                <w:rPr>
                                  <w:rFonts w:ascii="Times New Roman" w:eastAsia="Times New Roman" w:hAnsi="Times New Roman" w:cs="Times New Roman"/>
                                  <w:color w:val="FFFEFD"/>
                                  <w:spacing w:val="-4"/>
                                  <w:w w:val="103"/>
                                  <w:sz w:val="20"/>
                                </w:rPr>
                                <w:t>6.</w:t>
                              </w:r>
                            </w:p>
                          </w:txbxContent>
                        </wps:txbx>
                        <wps:bodyPr horzOverflow="overflow" vert="horz" lIns="0" tIns="0" rIns="0" bIns="0" rtlCol="0">
                          <a:noAutofit/>
                        </wps:bodyPr>
                      </wps:wsp>
                    </wpg:wgp>
                  </a:graphicData>
                </a:graphic>
              </wp:anchor>
            </w:drawing>
          </mc:Choice>
          <mc:Fallback>
            <w:pict>
              <v:group id="Group 29006" o:spid="_x0000_s1092" alt="Title: picture" style="position:absolute;left:0;text-align:left;margin-left:232.3pt;margin-top:70.35pt;width:196.9pt;height:107.65pt;z-index:251663360;mso-position-horizontal-relative:text;mso-position-vertical-relative:text" coordsize="25007,136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">
                <v:shape id="Picture 32964" o:spid="_x0000_s1093" type="#_x0000_t75" style="position:absolute;left:-29;top:-16;width:11642;height:13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">
                  <v:imagedata r:id="rId51" o:title=""/>
                </v:shape>
                <v:shape id="Picture 32963" o:spid="_x0000_s1094" type="#_x0000_t75" style="position:absolute;left:13371;top:-16;width:11643;height:13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">
                  <v:imagedata r:id="rId52" o:title=""/>
                </v:shape>
                <v:rect id="Rectangle 4180" o:spid="_x0000_s1095" style="position:absolute;left:9959;top:730;width:1312;height:1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" filled="f" stroked="f">
                  <v:textbox inset="0,0,0,0">
                    <w:txbxContent>
                      <w:p w:rsidR="006052F6" w:rsidRDefault="006052F6">
                        <w:r>
                          <w:rPr>
                            <w:rFonts w:ascii="Times New Roman" w:eastAsia="Times New Roman" w:hAnsi="Times New Roman" w:cs="Times New Roman"/>
                            <w:color w:val="FFFEFD"/>
                            <w:spacing w:val="-3"/>
                            <w:w w:val="103"/>
                            <w:sz w:val="20"/>
                          </w:rPr>
                          <w:t>5.</w:t>
                        </w:r>
                      </w:p>
                    </w:txbxContent>
                  </v:textbox>
                </v:rect>
                <v:rect id="Rectangle 4181" o:spid="_x0000_s1096" style="position:absolute;left:14121;top:730;width:1307;height:1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" filled="f" stroked="f">
                  <v:textbox inset="0,0,0,0">
                    <w:txbxContent>
                      <w:p w:rsidR="006052F6" w:rsidRDefault="006052F6">
                        <w:r>
                          <w:rPr>
                            <w:rFonts w:ascii="Times New Roman" w:eastAsia="Times New Roman" w:hAnsi="Times New Roman" w:cs="Times New Roman"/>
                            <w:color w:val="FFFEFD"/>
                            <w:spacing w:val="-4"/>
                            <w:w w:val="103"/>
                            <w:sz w:val="20"/>
                          </w:rPr>
                          <w:t>6.</w:t>
                        </w:r>
                      </w:p>
                    </w:txbxContent>
                  </v:textbox>
                </v:rect>
                <w10:wrap type="square"/>
              </v:group>
            </w:pict>
          </mc:Fallback>
        </mc:AlternateContent>
      </w:r>
      <w:r w:rsidR="00FD4A60">
        <w:rPr>
          <w:rFonts w:ascii="Times New Roman" w:eastAsia="Times New Roman" w:hAnsi="Times New Roman" w:cs="Times New Roman"/>
          <w:color w:val="555655"/>
          <w:sz w:val="19"/>
        </w:rPr>
        <w:t>Mr Elkington worked for more than 40 years in the Latrobe Valley power generation industry and held a number of senior positions. He is a Director of East Gippsland Water and was previously Chair of Gippsland Water. He is also a member of the Clean Coal Victoria Advisory Committee and a long-term member of the Executive Council of the Victorian Employers’ Chamber of Commerce and industry.</w:t>
      </w:r>
    </w:p>
    <w:p w:rsidR="00946E72" w:rsidRDefault="00FD4A60" w:rsidP="00E82DC2">
      <w:pPr>
        <w:numPr>
          <w:ilvl w:val="0"/>
          <w:numId w:val="12"/>
        </w:numPr>
        <w:spacing w:after="120"/>
        <w:ind w:hanging="198"/>
      </w:pPr>
      <w:r>
        <w:rPr>
          <w:rFonts w:ascii="Times New Roman" w:eastAsia="Times New Roman" w:hAnsi="Times New Roman" w:cs="Times New Roman"/>
          <w:color w:val="3E8395"/>
          <w:sz w:val="19"/>
        </w:rPr>
        <w:t xml:space="preserve">Mr Ross Lake OAM </w:t>
      </w:r>
    </w:p>
    <w:p w:rsidR="00946E72" w:rsidRDefault="00FD4A60" w:rsidP="00E82DC2">
      <w:pPr>
        <w:spacing w:after="120" w:line="256" w:lineRule="auto"/>
        <w:ind w:left="2" w:right="40" w:hanging="10"/>
      </w:pPr>
      <w:r>
        <w:rPr>
          <w:rFonts w:ascii="Times New Roman" w:eastAsia="Times New Roman" w:hAnsi="Times New Roman" w:cs="Times New Roman"/>
          <w:color w:val="555655"/>
          <w:sz w:val="19"/>
        </w:rPr>
        <w:t>General Manager of TASCO Inland; a major fuel and oil distributor based in Mildura. Mr Lake received the Medal of the Order of Australia for service to arts administration, to social welfare, and to the community.</w:t>
      </w:r>
    </w:p>
    <w:p w:rsidR="00946E72" w:rsidRDefault="00E82DC2" w:rsidP="00E82DC2">
      <w:pPr>
        <w:numPr>
          <w:ilvl w:val="0"/>
          <w:numId w:val="12"/>
        </w:numPr>
        <w:spacing w:after="120"/>
        <w:ind w:hanging="198"/>
      </w:pPr>
      <w:r>
        <w:rPr>
          <w:noProof/>
        </w:rPr>
        <mc:AlternateContent>
          <mc:Choice Requires="wpg">
            <w:drawing>
              <wp:anchor distT="0" distB="0" distL="114300" distR="114300" simplePos="0" relativeHeight="251664384" behindDoc="0" locked="0" layoutInCell="1" allowOverlap="1">
                <wp:simplePos x="0" y="0"/>
                <wp:positionH relativeFrom="column">
                  <wp:posOffset>2956812</wp:posOffset>
                </wp:positionH>
                <wp:positionV relativeFrom="paragraph">
                  <wp:posOffset>201930</wp:posOffset>
                </wp:positionV>
                <wp:extent cx="2500727" cy="1367306"/>
                <wp:effectExtent l="0" t="0" r="0" b="0"/>
                <wp:wrapSquare wrapText="bothSides"/>
                <wp:docPr id="29008" name="Group 29008" title="picture"/>
                <wp:cNvGraphicFramePr/>
                <a:graphic xmlns:a="http://schemas.openxmlformats.org/drawingml/2006/main">
                  <a:graphicData uri="http://schemas.microsoft.com/office/word/2010/wordprocessingGroup">
                    <wpg:wgp>
                      <wpg:cNvGrpSpPr/>
                      <wpg:grpSpPr>
                        <a:xfrm>
                          <a:off x="0" y="0"/>
                          <a:ext cx="2500727" cy="1367306"/>
                          <a:chOff x="0" y="0"/>
                          <a:chExt cx="2500727" cy="1367306"/>
                        </a:xfrm>
                      </wpg:grpSpPr>
                      <pic:pic xmlns:pic="http://schemas.openxmlformats.org/drawingml/2006/picture">
                        <pic:nvPicPr>
                          <pic:cNvPr id="32965" name="Picture 32965" title="picture"/>
                          <pic:cNvPicPr/>
                        </pic:nvPicPr>
                        <pic:blipFill>
                          <a:blip r:embed="rId53"/>
                          <a:stretch>
                            <a:fillRect/>
                          </a:stretch>
                        </pic:blipFill>
                        <pic:spPr>
                          <a:xfrm>
                            <a:off x="-2951" y="-2056"/>
                            <a:ext cx="1164336" cy="1368552"/>
                          </a:xfrm>
                          <a:prstGeom prst="rect">
                            <a:avLst/>
                          </a:prstGeom>
                        </pic:spPr>
                      </pic:pic>
                      <pic:pic xmlns:pic="http://schemas.openxmlformats.org/drawingml/2006/picture">
                        <pic:nvPicPr>
                          <pic:cNvPr id="32966" name="Picture 32966" title="picture"/>
                          <pic:cNvPicPr/>
                        </pic:nvPicPr>
                        <pic:blipFill>
                          <a:blip r:embed="rId54"/>
                          <a:stretch>
                            <a:fillRect/>
                          </a:stretch>
                        </pic:blipFill>
                        <pic:spPr>
                          <a:xfrm>
                            <a:off x="1337152" y="-2056"/>
                            <a:ext cx="1164336" cy="1368552"/>
                          </a:xfrm>
                          <a:prstGeom prst="rect">
                            <a:avLst/>
                          </a:prstGeom>
                        </pic:spPr>
                      </pic:pic>
                      <wps:wsp>
                        <wps:cNvPr id="4182" name="Rectangle 4182"/>
                        <wps:cNvSpPr/>
                        <wps:spPr>
                          <a:xfrm>
                            <a:off x="995950" y="72981"/>
                            <a:ext cx="117334" cy="174228"/>
                          </a:xfrm>
                          <a:prstGeom prst="rect">
                            <a:avLst/>
                          </a:prstGeom>
                          <a:ln>
                            <a:noFill/>
                          </a:ln>
                        </wps:spPr>
                        <wps:txbx>
                          <w:txbxContent>
                            <w:p w:rsidR="006052F6" w:rsidRDefault="006052F6">
                              <w:r>
                                <w:rPr>
                                  <w:rFonts w:ascii="Times New Roman" w:eastAsia="Times New Roman" w:hAnsi="Times New Roman" w:cs="Times New Roman"/>
                                  <w:color w:val="FFFEFD"/>
                                  <w:spacing w:val="-19"/>
                                  <w:w w:val="92"/>
                                  <w:sz w:val="20"/>
                                </w:rPr>
                                <w:t>7.</w:t>
                              </w:r>
                            </w:p>
                          </w:txbxContent>
                        </wps:txbx>
                        <wps:bodyPr horzOverflow="overflow" vert="horz" lIns="0" tIns="0" rIns="0" bIns="0" rtlCol="0">
                          <a:noAutofit/>
                        </wps:bodyPr>
                      </wps:wsp>
                      <wps:wsp>
                        <wps:cNvPr id="4183" name="Rectangle 4183"/>
                        <wps:cNvSpPr/>
                        <wps:spPr>
                          <a:xfrm>
                            <a:off x="1412175" y="72981"/>
                            <a:ext cx="131515" cy="174228"/>
                          </a:xfrm>
                          <a:prstGeom prst="rect">
                            <a:avLst/>
                          </a:prstGeom>
                          <a:ln>
                            <a:noFill/>
                          </a:ln>
                        </wps:spPr>
                        <wps:txbx>
                          <w:txbxContent>
                            <w:p w:rsidR="006052F6" w:rsidRDefault="006052F6">
                              <w:r>
                                <w:rPr>
                                  <w:rFonts w:ascii="Times New Roman" w:eastAsia="Times New Roman" w:hAnsi="Times New Roman" w:cs="Times New Roman"/>
                                  <w:color w:val="FFFEFD"/>
                                  <w:spacing w:val="-3"/>
                                  <w:w w:val="103"/>
                                  <w:sz w:val="20"/>
                                </w:rPr>
                                <w:t>8.</w:t>
                              </w:r>
                            </w:p>
                          </w:txbxContent>
                        </wps:txbx>
                        <wps:bodyPr horzOverflow="overflow" vert="horz" lIns="0" tIns="0" rIns="0" bIns="0" rtlCol="0">
                          <a:noAutofit/>
                        </wps:bodyPr>
                      </wps:wsp>
                    </wpg:wgp>
                  </a:graphicData>
                </a:graphic>
              </wp:anchor>
            </w:drawing>
          </mc:Choice>
          <mc:Fallback>
            <w:pict>
              <v:group id="Group 29008" o:spid="_x0000_s1097" alt="Title: picture" style="position:absolute;left:0;text-align:left;margin-left:232.8pt;margin-top:15.9pt;width:196.9pt;height:107.65pt;z-index:251664384;mso-position-horizontal-relative:text;mso-position-vertical-relative:text" coordsize="25007,136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">
                <v:shape id="Picture 32965" o:spid="_x0000_s1098" type="#_x0000_t75" style="position:absolute;left:-29;top:-20;width:11642;height:13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">
                  <v:imagedata r:id="rId55" o:title=""/>
                </v:shape>
                <v:shape id="Picture 32966" o:spid="_x0000_s1099" type="#_x0000_t75" style="position:absolute;left:13371;top:-20;width:11643;height:13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">
                  <v:imagedata r:id="rId56" o:title=""/>
                </v:shape>
                <v:rect id="Rectangle 4182" o:spid="_x0000_s1100" style="position:absolute;left:9959;top:729;width:1173;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FFFEFD"/>
                            <w:spacing w:val="-19"/>
                            <w:w w:val="92"/>
                            <w:sz w:val="20"/>
                          </w:rPr>
                          <w:t>7.</w:t>
                        </w:r>
                      </w:p>
                    </w:txbxContent>
                  </v:textbox>
                </v:rect>
                <v:rect id="Rectangle 4183" o:spid="_x0000_s1101" style="position:absolute;left:14121;top:729;width:1315;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" filled="f" stroked="f">
                  <v:textbox inset="0,0,0,0">
                    <w:txbxContent>
                      <w:p w:rsidR="006052F6" w:rsidRDefault="006052F6">
                        <w:r>
                          <w:rPr>
                            <w:rFonts w:ascii="Times New Roman" w:eastAsia="Times New Roman" w:hAnsi="Times New Roman" w:cs="Times New Roman"/>
                            <w:color w:val="FFFEFD"/>
                            <w:spacing w:val="-3"/>
                            <w:w w:val="103"/>
                            <w:sz w:val="20"/>
                          </w:rPr>
                          <w:t>8.</w:t>
                        </w:r>
                      </w:p>
                    </w:txbxContent>
                  </v:textbox>
                </v:rect>
                <w10:wrap type="square"/>
              </v:group>
            </w:pict>
          </mc:Fallback>
        </mc:AlternateContent>
      </w:r>
      <w:r w:rsidR="00FD4A60">
        <w:rPr>
          <w:rFonts w:ascii="Times New Roman" w:eastAsia="Times New Roman" w:hAnsi="Times New Roman" w:cs="Times New Roman"/>
          <w:color w:val="3E8395"/>
          <w:sz w:val="19"/>
        </w:rPr>
        <w:t xml:space="preserve">Ms Val Lang AM </w:t>
      </w:r>
    </w:p>
    <w:p w:rsidR="00946E72" w:rsidRDefault="00FD4A60" w:rsidP="00E82DC2">
      <w:pPr>
        <w:spacing w:after="60" w:line="256" w:lineRule="auto"/>
        <w:ind w:left="2" w:right="210" w:hanging="10"/>
      </w:pPr>
      <w:r>
        <w:rPr>
          <w:rFonts w:ascii="Times New Roman" w:eastAsia="Times New Roman" w:hAnsi="Times New Roman" w:cs="Times New Roman"/>
          <w:color w:val="555655"/>
          <w:sz w:val="19"/>
        </w:rPr>
        <w:t>Ms Lang is a graduate of the Australian Rural Leadership Program and Victorian representative for Australian Women in Agriculture.</w:t>
      </w:r>
    </w:p>
    <w:p w:rsidR="00E82DC2" w:rsidRDefault="00FD4A60">
      <w:pPr>
        <w:spacing w:after="5" w:line="256" w:lineRule="auto"/>
        <w:ind w:left="2" w:right="234" w:hanging="10"/>
        <w:rPr>
          <w:rFonts w:ascii="Times New Roman" w:eastAsia="Times New Roman" w:hAnsi="Times New Roman" w:cs="Times New Roman"/>
          <w:color w:val="555655"/>
          <w:sz w:val="19"/>
        </w:rPr>
      </w:pPr>
      <w:r>
        <w:rPr>
          <w:rFonts w:ascii="Times New Roman" w:eastAsia="Times New Roman" w:hAnsi="Times New Roman" w:cs="Times New Roman"/>
          <w:color w:val="555655"/>
          <w:sz w:val="19"/>
        </w:rPr>
        <w:t xml:space="preserve">Ms Lang was made a Member of the Order of Australia for service to women living in rural and regional communities, particularly by improving social and economic conditions through the Foundation for Australian Agricultural Women, </w:t>
      </w:r>
    </w:p>
    <w:p w:rsidR="00946E72" w:rsidRDefault="00E82DC2">
      <w:pPr>
        <w:spacing w:after="5" w:line="256" w:lineRule="auto"/>
        <w:ind w:left="2" w:right="234" w:hanging="10"/>
      </w:pPr>
      <w:r>
        <w:rPr>
          <w:rFonts w:ascii="Times New Roman" w:eastAsia="Times New Roman" w:hAnsi="Times New Roman" w:cs="Times New Roman"/>
          <w:color w:val="555655"/>
          <w:sz w:val="19"/>
        </w:rPr>
        <w:t>a</w:t>
      </w:r>
      <w:r w:rsidR="00FD4A60">
        <w:rPr>
          <w:rFonts w:ascii="Times New Roman" w:eastAsia="Times New Roman" w:hAnsi="Times New Roman" w:cs="Times New Roman"/>
          <w:color w:val="555655"/>
          <w:sz w:val="19"/>
        </w:rPr>
        <w:t>nd to the environment, health and education sectors.</w:t>
      </w:r>
    </w:p>
    <w:p w:rsidR="00946E72" w:rsidRDefault="00946E72">
      <w:pPr>
        <w:sectPr w:rsidR="00946E72">
          <w:type w:val="continuous"/>
          <w:pgSz w:w="11904" w:h="16840"/>
          <w:pgMar w:top="344" w:right="1705" w:bottom="4154" w:left="1693" w:header="720" w:footer="720" w:gutter="0"/>
          <w:cols w:num="2" w:space="255"/>
        </w:sectPr>
      </w:pPr>
    </w:p>
    <w:p w:rsidR="00946E72" w:rsidRDefault="00FD4A60">
      <w:pPr>
        <w:spacing w:after="0"/>
        <w:ind w:left="-1" w:hanging="10"/>
      </w:pPr>
      <w:r>
        <w:rPr>
          <w:b/>
          <w:color w:val="7A9939"/>
          <w:sz w:val="52"/>
        </w:rPr>
        <w:lastRenderedPageBreak/>
        <w:t>Project Scope</w:t>
      </w:r>
    </w:p>
    <w:p w:rsidR="00946E72" w:rsidRDefault="00FD4A60" w:rsidP="00701332">
      <w:pPr>
        <w:spacing w:after="240" w:line="249" w:lineRule="auto"/>
        <w:ind w:left="-1" w:hanging="10"/>
      </w:pPr>
      <w:r>
        <w:rPr>
          <w:rFonts w:ascii="Times New Roman" w:eastAsia="Times New Roman" w:hAnsi="Times New Roman" w:cs="Times New Roman"/>
          <w:color w:val="7A9939"/>
          <w:sz w:val="32"/>
        </w:rPr>
        <w:t>Young people in regional Victoria are less likely to complete secondary and post-compulsory qualifications than their metropolitan counterparts.</w:t>
      </w:r>
    </w:p>
    <w:p w:rsidR="00946E72" w:rsidRDefault="00946E72" w:rsidP="00701332">
      <w:pPr>
        <w:spacing w:after="240"/>
        <w:sectPr w:rsidR="00946E72" w:rsidSect="00E82DC2">
          <w:pgSz w:w="11904" w:h="16840"/>
          <w:pgMar w:top="2431" w:right="1984" w:bottom="1683" w:left="2029" w:header="720" w:footer="720" w:gutter="0"/>
          <w:cols w:space="720"/>
        </w:sectPr>
      </w:pPr>
    </w:p>
    <w:p w:rsidR="00946E72" w:rsidRDefault="00FD4A60" w:rsidP="00701332">
      <w:pPr>
        <w:pStyle w:val="Heading3"/>
        <w:spacing w:after="240"/>
        <w:ind w:left="1"/>
      </w:pPr>
      <w:r>
        <w:t>Project scope</w:t>
      </w:r>
    </w:p>
    <w:p w:rsidR="00946E72" w:rsidRDefault="00FD4A60">
      <w:pPr>
        <w:spacing w:after="351" w:line="256" w:lineRule="auto"/>
        <w:ind w:left="2" w:right="40" w:hanging="10"/>
      </w:pPr>
      <w:r>
        <w:rPr>
          <w:rFonts w:ascii="Times New Roman" w:eastAsia="Times New Roman" w:hAnsi="Times New Roman" w:cs="Times New Roman"/>
          <w:color w:val="555655"/>
          <w:sz w:val="19"/>
        </w:rPr>
        <w:t>Regional Development Victoria (RDV), at the request of the Regional Policy Advisory Committee (RPAC), commissioned KPMG to research the social and cultural factors that influence aspiration and engagement in education for students in regional Victoria.  This study focused on:</w:t>
      </w:r>
    </w:p>
    <w:p w:rsidR="00946E72" w:rsidRDefault="00FD4A60">
      <w:pPr>
        <w:spacing w:after="124" w:line="256" w:lineRule="auto"/>
        <w:ind w:left="275" w:right="40" w:hanging="283"/>
      </w:pPr>
      <w:r>
        <w:rPr>
          <w:noProof/>
        </w:rPr>
        <mc:AlternateContent>
          <mc:Choice Requires="wpg">
            <w:drawing>
              <wp:anchor distT="0" distB="0" distL="114300" distR="114300" simplePos="0" relativeHeight="251665408" behindDoc="1" locked="0" layoutInCell="1" allowOverlap="1">
                <wp:simplePos x="0" y="0"/>
                <wp:positionH relativeFrom="column">
                  <wp:posOffset>-155886</wp:posOffset>
                </wp:positionH>
                <wp:positionV relativeFrom="paragraph">
                  <wp:posOffset>-141914</wp:posOffset>
                </wp:positionV>
                <wp:extent cx="2663151" cy="1815461"/>
                <wp:effectExtent l="0" t="0" r="0" b="0"/>
                <wp:wrapNone/>
                <wp:docPr id="29878" name="Group 29878" descr="Regional Development Victoria" title="Project Scope"/>
                <wp:cNvGraphicFramePr/>
                <a:graphic xmlns:a="http://schemas.openxmlformats.org/drawingml/2006/main">
                  <a:graphicData uri="http://schemas.microsoft.com/office/word/2010/wordprocessingGroup">
                    <wpg:wgp>
                      <wpg:cNvGrpSpPr/>
                      <wpg:grpSpPr>
                        <a:xfrm>
                          <a:off x="0" y="0"/>
                          <a:ext cx="2663151" cy="1815461"/>
                          <a:chOff x="0" y="0"/>
                          <a:chExt cx="2663151" cy="1815461"/>
                        </a:xfrm>
                      </wpg:grpSpPr>
                      <wps:wsp>
                        <wps:cNvPr id="2507" name="Shape 2507"/>
                        <wps:cNvSpPr/>
                        <wps:spPr>
                          <a:xfrm>
                            <a:off x="0" y="0"/>
                            <a:ext cx="2663151" cy="1815461"/>
                          </a:xfrm>
                          <a:custGeom>
                            <a:avLst/>
                            <a:gdLst/>
                            <a:ahLst/>
                            <a:cxnLst/>
                            <a:rect l="0" t="0" r="0" b="0"/>
                            <a:pathLst>
                              <a:path w="2663151" h="1815461">
                                <a:moveTo>
                                  <a:pt x="179909" y="0"/>
                                </a:moveTo>
                                <a:lnTo>
                                  <a:pt x="2483223" y="0"/>
                                </a:lnTo>
                                <a:cubicBezTo>
                                  <a:pt x="2663151" y="0"/>
                                  <a:pt x="2663151" y="179927"/>
                                  <a:pt x="2663151" y="179927"/>
                                </a:cubicBezTo>
                                <a:lnTo>
                                  <a:pt x="2663151" y="1635534"/>
                                </a:lnTo>
                                <a:cubicBezTo>
                                  <a:pt x="2663151" y="1815461"/>
                                  <a:pt x="2483223" y="1815461"/>
                                  <a:pt x="2483223" y="1815461"/>
                                </a:cubicBezTo>
                                <a:lnTo>
                                  <a:pt x="179909" y="1815461"/>
                                </a:lnTo>
                                <a:cubicBezTo>
                                  <a:pt x="0" y="1815461"/>
                                  <a:pt x="0" y="1635534"/>
                                  <a:pt x="0" y="1635534"/>
                                </a:cubicBezTo>
                                <a:lnTo>
                                  <a:pt x="0" y="179927"/>
                                </a:lnTo>
                                <a:cubicBezTo>
                                  <a:pt x="0" y="0"/>
                                  <a:pt x="179909" y="0"/>
                                  <a:pt x="179909" y="0"/>
                                </a:cubicBezTo>
                                <a:close/>
                              </a:path>
                            </a:pathLst>
                          </a:custGeom>
                          <a:ln w="0" cap="flat">
                            <a:miter lim="127000"/>
                          </a:ln>
                        </wps:spPr>
                        <wps:style>
                          <a:lnRef idx="0">
                            <a:srgbClr val="000000">
                              <a:alpha val="0"/>
                            </a:srgbClr>
                          </a:lnRef>
                          <a:fillRef idx="1">
                            <a:srgbClr val="ECEFF1"/>
                          </a:fillRef>
                          <a:effectRef idx="0">
                            <a:scrgbClr r="0" g="0" b="0"/>
                          </a:effectRef>
                          <a:fontRef idx="none"/>
                        </wps:style>
                        <wps:bodyPr/>
                      </wps:wsp>
                    </wpg:wgp>
                  </a:graphicData>
                </a:graphic>
              </wp:anchor>
            </w:drawing>
          </mc:Choice>
          <mc:Fallback>
            <w:pict>
              <v:group w14:anchorId="339D05A1" id="Group 29878" o:spid="_x0000_s1026" alt="Title: Project Scope - Description: Regional Development Victoria" style="position:absolute;margin-left:-12.25pt;margin-top:-11.15pt;width:209.7pt;height:142.95pt;z-index:-251651072" coordsize="26631,18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">
                <v:shape id="Shape 2507" o:spid="_x0000_s1027" style="position:absolute;width:26631;height:18154;visibility:visible;mso-wrap-style:square;v-text-anchor:top" coordsize="2663151,1815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" path="m179909,l2483223,v179928,,179928,179927,179928,179927l2663151,1635534v,179927,-179928,179927,-179928,179927l179909,1815461c,1815461,,1635534,,1635534l,179927c,,179909,,179909,xe" fillcolor="#eceff1" stroked="f" strokeweight="0">
                  <v:stroke miterlimit="83231f" joinstyle="miter"/>
                  <v:path arrowok="t" textboxrect="0,0,2663151,1815461"/>
                </v:shape>
              </v:group>
            </w:pict>
          </mc:Fallback>
        </mc:AlternateContent>
      </w:r>
      <w:r>
        <w:rPr>
          <w:color w:val="3E8395"/>
          <w:sz w:val="21"/>
        </w:rPr>
        <w:t>&gt;</w:t>
      </w:r>
      <w:r>
        <w:rPr>
          <w:rFonts w:ascii="Times New Roman" w:eastAsia="Times New Roman" w:hAnsi="Times New Roman" w:cs="Times New Roman"/>
          <w:color w:val="3E8395"/>
          <w:sz w:val="21"/>
        </w:rPr>
        <w:t xml:space="preserve"> </w:t>
      </w:r>
      <w:r>
        <w:rPr>
          <w:rFonts w:ascii="Times New Roman" w:eastAsia="Times New Roman" w:hAnsi="Times New Roman" w:cs="Times New Roman"/>
          <w:color w:val="555655"/>
          <w:sz w:val="19"/>
        </w:rPr>
        <w:t>reviewing the evidence available relating to the key factors, existing interventions and demonstrated effectiveness of programs which seek to raise the level of education aspiration in regional Victoria; and</w:t>
      </w:r>
    </w:p>
    <w:p w:rsidR="00946E72" w:rsidRDefault="00FD4A60">
      <w:pPr>
        <w:spacing w:after="5" w:line="256" w:lineRule="auto"/>
        <w:ind w:left="275" w:right="40" w:hanging="283"/>
      </w:pPr>
      <w:r>
        <w:rPr>
          <w:color w:val="3E8395"/>
          <w:sz w:val="21"/>
        </w:rPr>
        <w:t>&gt;</w:t>
      </w:r>
      <w:r>
        <w:rPr>
          <w:rFonts w:ascii="Times New Roman" w:eastAsia="Times New Roman" w:hAnsi="Times New Roman" w:cs="Times New Roman"/>
          <w:color w:val="3E8395"/>
          <w:sz w:val="21"/>
        </w:rPr>
        <w:t xml:space="preserve"> </w:t>
      </w:r>
      <w:r>
        <w:rPr>
          <w:rFonts w:ascii="Times New Roman" w:eastAsia="Times New Roman" w:hAnsi="Times New Roman" w:cs="Times New Roman"/>
          <w:color w:val="555655"/>
          <w:sz w:val="19"/>
        </w:rPr>
        <w:t>providing an evidence base to inform policy and program development based on the needs, gaps and success factors identified.</w:t>
      </w:r>
    </w:p>
    <w:p w:rsidR="00946E72" w:rsidRDefault="00FD4A60">
      <w:pPr>
        <w:pStyle w:val="Heading3"/>
        <w:ind w:left="1"/>
      </w:pPr>
      <w:r>
        <w:rPr>
          <w:noProof/>
        </w:rPr>
        <mc:AlternateContent>
          <mc:Choice Requires="wpg">
            <w:drawing>
              <wp:anchor distT="0" distB="0" distL="114300" distR="114300" simplePos="0" relativeHeight="251666432" behindDoc="0" locked="0" layoutInCell="1" allowOverlap="1">
                <wp:simplePos x="0" y="0"/>
                <wp:positionH relativeFrom="page">
                  <wp:posOffset>0</wp:posOffset>
                </wp:positionH>
                <wp:positionV relativeFrom="page">
                  <wp:posOffset>218290</wp:posOffset>
                </wp:positionV>
                <wp:extent cx="4731763" cy="869578"/>
                <wp:effectExtent l="0" t="0" r="0" b="0"/>
                <wp:wrapTopAndBottom/>
                <wp:docPr id="29879" name="Group 29879" descr="Executive Summary Title" title="picture"/>
                <wp:cNvGraphicFramePr/>
                <a:graphic xmlns:a="http://schemas.openxmlformats.org/drawingml/2006/main">
                  <a:graphicData uri="http://schemas.microsoft.com/office/word/2010/wordprocessingGroup">
                    <wpg:wgp>
                      <wpg:cNvGrpSpPr/>
                      <wpg:grpSpPr>
                        <a:xfrm>
                          <a:off x="0" y="0"/>
                          <a:ext cx="4731763" cy="869578"/>
                          <a:chOff x="0" y="0"/>
                          <a:chExt cx="4731763" cy="869578"/>
                        </a:xfrm>
                      </wpg:grpSpPr>
                      <wps:wsp>
                        <wps:cNvPr id="2508" name="Shape 2508"/>
                        <wps:cNvSpPr/>
                        <wps:spPr>
                          <a:xfrm>
                            <a:off x="0" y="0"/>
                            <a:ext cx="4731763" cy="869578"/>
                          </a:xfrm>
                          <a:custGeom>
                            <a:avLst/>
                            <a:gdLst/>
                            <a:ahLst/>
                            <a:cxnLst/>
                            <a:rect l="0" t="0" r="0" b="0"/>
                            <a:pathLst>
                              <a:path w="4731763" h="869578">
                                <a:moveTo>
                                  <a:pt x="4243476" y="422"/>
                                </a:moveTo>
                                <a:cubicBezTo>
                                  <a:pt x="4269657" y="0"/>
                                  <a:pt x="4377917" y="6871"/>
                                  <a:pt x="4434485" y="143798"/>
                                </a:cubicBezTo>
                                <a:lnTo>
                                  <a:pt x="4667114" y="706898"/>
                                </a:lnTo>
                                <a:cubicBezTo>
                                  <a:pt x="4667114" y="706898"/>
                                  <a:pt x="4731763" y="863386"/>
                                  <a:pt x="4599233" y="863722"/>
                                </a:cubicBezTo>
                                <a:lnTo>
                                  <a:pt x="0" y="869578"/>
                                </a:lnTo>
                                <a:lnTo>
                                  <a:pt x="0" y="203858"/>
                                </a:lnTo>
                                <a:lnTo>
                                  <a:pt x="4237671" y="691"/>
                                </a:lnTo>
                                <a:cubicBezTo>
                                  <a:pt x="4237671" y="691"/>
                                  <a:pt x="4239736" y="482"/>
                                  <a:pt x="4243476" y="422"/>
                                </a:cubicBezTo>
                                <a:close/>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2534" name="Rectangle 2534"/>
                        <wps:cNvSpPr/>
                        <wps:spPr>
                          <a:xfrm>
                            <a:off x="215885" y="430763"/>
                            <a:ext cx="149811" cy="296179"/>
                          </a:xfrm>
                          <a:prstGeom prst="rect">
                            <a:avLst/>
                          </a:prstGeom>
                          <a:ln>
                            <a:noFill/>
                          </a:ln>
                        </wps:spPr>
                        <wps:txbx>
                          <w:txbxContent>
                            <w:p w:rsidR="006052F6" w:rsidRDefault="006052F6">
                              <w:r>
                                <w:rPr>
                                  <w:rFonts w:ascii="Times New Roman" w:eastAsia="Times New Roman" w:hAnsi="Times New Roman" w:cs="Times New Roman"/>
                                  <w:color w:val="FFFEFD"/>
                                  <w:w w:val="104"/>
                                  <w:sz w:val="34"/>
                                </w:rPr>
                                <w:t>6</w:t>
                              </w:r>
                            </w:p>
                          </w:txbxContent>
                        </wps:txbx>
                        <wps:bodyPr horzOverflow="overflow" vert="horz" lIns="0" tIns="0" rIns="0" bIns="0" rtlCol="0">
                          <a:noAutofit/>
                        </wps:bodyPr>
                      </wps:wsp>
                      <wps:wsp>
                        <wps:cNvPr id="2602" name="Rectangle 2602"/>
                        <wps:cNvSpPr/>
                        <wps:spPr>
                          <a:xfrm>
                            <a:off x="1288316" y="453298"/>
                            <a:ext cx="3954756" cy="401621"/>
                          </a:xfrm>
                          <a:prstGeom prst="rect">
                            <a:avLst/>
                          </a:prstGeom>
                          <a:ln>
                            <a:noFill/>
                          </a:ln>
                        </wps:spPr>
                        <wps:txbx>
                          <w:txbxContent>
                            <w:p w:rsidR="006052F6" w:rsidRDefault="006052F6">
                              <w:r>
                                <w:rPr>
                                  <w:b/>
                                  <w:color w:val="FFFEFD"/>
                                  <w:w w:val="114"/>
                                  <w:sz w:val="52"/>
                                </w:rPr>
                                <w:t>Executive</w:t>
                              </w:r>
                              <w:r>
                                <w:rPr>
                                  <w:b/>
                                  <w:color w:val="FFFEFD"/>
                                  <w:spacing w:val="3"/>
                                  <w:w w:val="114"/>
                                  <w:sz w:val="52"/>
                                </w:rPr>
                                <w:t xml:space="preserve"> </w:t>
                              </w:r>
                              <w:r>
                                <w:rPr>
                                  <w:b/>
                                  <w:color w:val="FFFEFD"/>
                                  <w:w w:val="114"/>
                                  <w:sz w:val="52"/>
                                </w:rPr>
                                <w:t>Summary</w:t>
                              </w:r>
                            </w:p>
                          </w:txbxContent>
                        </wps:txbx>
                        <wps:bodyPr horzOverflow="overflow" vert="horz" lIns="0" tIns="0" rIns="0" bIns="0" rtlCol="0">
                          <a:noAutofit/>
                        </wps:bodyPr>
                      </wps:wsp>
                    </wpg:wgp>
                  </a:graphicData>
                </a:graphic>
              </wp:anchor>
            </w:drawing>
          </mc:Choice>
          <mc:Fallback>
            <w:pict>
              <v:group id="Group 29879" o:spid="_x0000_s1102" alt="Title: picture - Description: Executive Summary Title" style="position:absolute;left:0;text-align:left;margin-left:0;margin-top:17.2pt;width:372.6pt;height:68.45pt;z-index:251666432;mso-position-horizontal-relative:page;mso-position-vertical-relative:page" coordsize="47317,8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">
                <v:shape id="Shape 2508" o:spid="_x0000_s1103" style="position:absolute;width:47317;height:8695;visibility:visible;mso-wrap-style:square;v-text-anchor:top" coordsize="4731763,869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" path="m4243476,422c4269657,,4377917,6871,4434485,143798r232629,563100c4667114,706898,4731763,863386,4599233,863722l,869578,,203858,4237671,691v,,2065,-209,5805,-269xe" fillcolor="#3e8395" stroked="f" strokeweight="0">
                  <v:stroke miterlimit="83231f" joinstyle="miter"/>
                  <v:path arrowok="t" textboxrect="0,0,4731763,869578"/>
                </v:shape>
                <v:rect id="Rectangle 2534" o:spid="_x0000_s1104" style="position:absolute;left:2158;top:4307;width:1498;height:2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FFFEFD"/>
                            <w:w w:val="104"/>
                            <w:sz w:val="34"/>
                          </w:rPr>
                          <w:t>6</w:t>
                        </w:r>
                      </w:p>
                    </w:txbxContent>
                  </v:textbox>
                </v:rect>
                <v:rect id="Rectangle 2602" o:spid="_x0000_s1105" style="position:absolute;left:12883;top:4532;width:39547;height:4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C6M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" filled="f" stroked="f">
                  <v:textbox inset="0,0,0,0">
                    <w:txbxContent>
                      <w:p w:rsidR="006052F6" w:rsidRDefault="006052F6">
                        <w:r>
                          <w:rPr>
                            <w:b/>
                            <w:color w:val="FFFEFD"/>
                            <w:w w:val="114"/>
                            <w:sz w:val="52"/>
                          </w:rPr>
                          <w:t>Executive</w:t>
                        </w:r>
                        <w:r>
                          <w:rPr>
                            <w:b/>
                            <w:color w:val="FFFEFD"/>
                            <w:spacing w:val="3"/>
                            <w:w w:val="114"/>
                            <w:sz w:val="52"/>
                          </w:rPr>
                          <w:t xml:space="preserve"> </w:t>
                        </w:r>
                        <w:r>
                          <w:rPr>
                            <w:b/>
                            <w:color w:val="FFFEFD"/>
                            <w:w w:val="114"/>
                            <w:sz w:val="52"/>
                          </w:rPr>
                          <w:t>Summary</w:t>
                        </w:r>
                      </w:p>
                    </w:txbxContent>
                  </v:textbox>
                </v:rect>
                <w10:wrap type="topAndBottom" anchorx="page" anchory="page"/>
              </v:group>
            </w:pict>
          </mc:Fallback>
        </mc:AlternateContent>
      </w:r>
      <w:r>
        <w:t>Educational attainment in metropolitan and regional Victoria</w:t>
      </w:r>
    </w:p>
    <w:p w:rsidR="00946E72" w:rsidRDefault="00FD4A60">
      <w:pPr>
        <w:spacing w:after="124" w:line="256" w:lineRule="auto"/>
        <w:ind w:left="2" w:right="40" w:hanging="10"/>
      </w:pPr>
      <w:r>
        <w:rPr>
          <w:rFonts w:ascii="Times New Roman" w:eastAsia="Times New Roman" w:hAnsi="Times New Roman" w:cs="Times New Roman"/>
          <w:color w:val="555655"/>
          <w:sz w:val="19"/>
        </w:rPr>
        <w:t>This project was commissioned by RPAC because of its concern that the disparity in educational attainment for metropolitan and regional Victorian students is a critical factor limiting the growth and prosperity of Victoria’s regional areas. Despite the known economic, social, health and other benefits associated with education, there continues to be a high level of disparity in educational attainment for Victoria’s metropolitan and regional students at the secondary school and post-compulsory education levels. For example:</w:t>
      </w:r>
    </w:p>
    <w:p w:rsidR="00946E72" w:rsidRDefault="00FD4A60">
      <w:pPr>
        <w:spacing w:after="5" w:line="256" w:lineRule="auto"/>
        <w:ind w:left="275" w:right="282" w:hanging="283"/>
      </w:pPr>
      <w:r>
        <w:rPr>
          <w:color w:val="3E8395"/>
          <w:sz w:val="21"/>
        </w:rPr>
        <w:t>&gt;</w:t>
      </w:r>
      <w:r>
        <w:rPr>
          <w:rFonts w:ascii="Times New Roman" w:eastAsia="Times New Roman" w:hAnsi="Times New Roman" w:cs="Times New Roman"/>
          <w:color w:val="3E8395"/>
          <w:sz w:val="21"/>
        </w:rPr>
        <w:t xml:space="preserve"> </w:t>
      </w:r>
      <w:r>
        <w:rPr>
          <w:rFonts w:ascii="Times New Roman" w:eastAsia="Times New Roman" w:hAnsi="Times New Roman" w:cs="Times New Roman"/>
          <w:color w:val="555655"/>
          <w:sz w:val="19"/>
        </w:rPr>
        <w:t xml:space="preserve">The average apparent retention rate of Years 7-12 Victorian Government school students is 1.25 times higher </w:t>
      </w:r>
    </w:p>
    <w:p w:rsidR="00946E72" w:rsidRDefault="00946E72">
      <w:pPr>
        <w:sectPr w:rsidR="00946E72">
          <w:type w:val="continuous"/>
          <w:pgSz w:w="11904" w:h="16840"/>
          <w:pgMar w:top="1440" w:right="1830" w:bottom="1440" w:left="2029" w:header="720" w:footer="720" w:gutter="0"/>
          <w:cols w:num="2" w:space="498"/>
        </w:sectPr>
      </w:pPr>
    </w:p>
    <w:p w:rsidR="00946E72" w:rsidRDefault="00FD4A60">
      <w:pPr>
        <w:spacing w:after="165" w:line="256" w:lineRule="auto"/>
        <w:ind w:left="4844" w:right="40" w:hanging="10"/>
      </w:pPr>
      <w:r>
        <w:rPr>
          <w:rFonts w:ascii="Times New Roman" w:eastAsia="Times New Roman" w:hAnsi="Times New Roman" w:cs="Times New Roman"/>
          <w:color w:val="555655"/>
          <w:sz w:val="19"/>
        </w:rPr>
        <w:t>in metropolitan schools (90 per cent) compared to those in regional areas (70 per cent).</w:t>
      </w:r>
      <w:r>
        <w:rPr>
          <w:rFonts w:ascii="Times New Roman" w:eastAsia="Times New Roman" w:hAnsi="Times New Roman" w:cs="Times New Roman"/>
          <w:color w:val="555655"/>
          <w:sz w:val="19"/>
          <w:vertAlign w:val="superscript"/>
        </w:rPr>
        <w:footnoteReference w:id="12"/>
      </w:r>
    </w:p>
    <w:p w:rsidR="00946E72" w:rsidRDefault="00FD4A60">
      <w:pPr>
        <w:spacing w:after="161" w:line="256" w:lineRule="auto"/>
        <w:ind w:left="4834" w:right="40" w:hanging="283"/>
      </w:pPr>
      <w:r>
        <w:rPr>
          <w:color w:val="3E8395"/>
          <w:sz w:val="21"/>
        </w:rPr>
        <w:t>&gt;</w:t>
      </w:r>
      <w:r>
        <w:rPr>
          <w:rFonts w:ascii="Times New Roman" w:eastAsia="Times New Roman" w:hAnsi="Times New Roman" w:cs="Times New Roman"/>
          <w:color w:val="3E8395"/>
          <w:sz w:val="21"/>
        </w:rPr>
        <w:t xml:space="preserve"> </w:t>
      </w:r>
      <w:r>
        <w:rPr>
          <w:rFonts w:ascii="Times New Roman" w:eastAsia="Times New Roman" w:hAnsi="Times New Roman" w:cs="Times New Roman"/>
          <w:color w:val="555655"/>
          <w:sz w:val="19"/>
        </w:rPr>
        <w:t>Across the entire school system, metropolitan students are on average 1.13 times more likely to complete Year 12 than their regional counterparts.</w:t>
      </w:r>
      <w:r>
        <w:rPr>
          <w:rFonts w:ascii="Times New Roman" w:eastAsia="Times New Roman" w:hAnsi="Times New Roman" w:cs="Times New Roman"/>
          <w:color w:val="555655"/>
          <w:sz w:val="19"/>
          <w:vertAlign w:val="superscript"/>
        </w:rPr>
        <w:footnoteReference w:id="13"/>
      </w:r>
    </w:p>
    <w:p w:rsidR="00946E72" w:rsidRDefault="00FD4A60">
      <w:pPr>
        <w:spacing w:after="5" w:line="256" w:lineRule="auto"/>
        <w:ind w:left="4834" w:right="40" w:hanging="283"/>
      </w:pPr>
      <w:r>
        <w:rPr>
          <w:color w:val="3E8395"/>
          <w:sz w:val="21"/>
        </w:rPr>
        <w:t>&gt;</w:t>
      </w:r>
      <w:r>
        <w:rPr>
          <w:rFonts w:ascii="Times New Roman" w:eastAsia="Times New Roman" w:hAnsi="Times New Roman" w:cs="Times New Roman"/>
          <w:color w:val="3E8395"/>
          <w:sz w:val="21"/>
        </w:rPr>
        <w:t xml:space="preserve"> </w:t>
      </w:r>
      <w:r>
        <w:rPr>
          <w:rFonts w:ascii="Times New Roman" w:eastAsia="Times New Roman" w:hAnsi="Times New Roman" w:cs="Times New Roman"/>
          <w:color w:val="555655"/>
          <w:sz w:val="19"/>
        </w:rPr>
        <w:t>Metropolitan students are more likely to participate in higher education or higher-level Vocational Education and Training (VET) courses (i.e. Certificate IV or above) than their regional counterparts. Conversely, regional students are 2.5 times more likely to enter full-time employment directly following school completion than metropolitan students.</w:t>
      </w:r>
      <w:r>
        <w:rPr>
          <w:rFonts w:ascii="Times New Roman" w:eastAsia="Times New Roman" w:hAnsi="Times New Roman" w:cs="Times New Roman"/>
          <w:color w:val="555655"/>
          <w:sz w:val="19"/>
          <w:vertAlign w:val="superscript"/>
        </w:rPr>
        <w:footnoteReference w:id="14"/>
      </w:r>
    </w:p>
    <w:p w:rsidR="00701332" w:rsidRDefault="00701332">
      <w:pPr>
        <w:spacing w:after="142" w:line="300" w:lineRule="auto"/>
        <w:ind w:left="5" w:hanging="10"/>
        <w:rPr>
          <w:rFonts w:ascii="Times New Roman" w:eastAsia="Times New Roman" w:hAnsi="Times New Roman" w:cs="Times New Roman"/>
          <w:color w:val="7A9939"/>
          <w:sz w:val="19"/>
        </w:rPr>
        <w:sectPr w:rsidR="00701332">
          <w:type w:val="continuous"/>
          <w:pgSz w:w="11904" w:h="16840"/>
          <w:pgMar w:top="5824" w:right="1705" w:bottom="1683" w:left="1700" w:header="720" w:footer="720" w:gutter="0"/>
          <w:cols w:space="720"/>
        </w:sectPr>
      </w:pPr>
    </w:p>
    <w:p w:rsidR="00946E72" w:rsidRDefault="00FD4A60">
      <w:pPr>
        <w:spacing w:after="142" w:line="300" w:lineRule="auto"/>
        <w:ind w:left="5" w:hanging="10"/>
      </w:pPr>
      <w:r>
        <w:rPr>
          <w:rFonts w:ascii="Times New Roman" w:eastAsia="Times New Roman" w:hAnsi="Times New Roman" w:cs="Times New Roman"/>
          <w:color w:val="7A9939"/>
          <w:sz w:val="19"/>
        </w:rPr>
        <w:lastRenderedPageBreak/>
        <w:t>Apparent retention rate – Years 7-12 students, Victorian government schools, 2003-2012</w:t>
      </w:r>
    </w:p>
    <w:p w:rsidR="00946E72" w:rsidRDefault="00FD4A60">
      <w:pPr>
        <w:spacing w:after="0"/>
        <w:ind w:left="1" w:right="-247"/>
      </w:pPr>
      <w:r>
        <w:rPr>
          <w:noProof/>
        </w:rPr>
        <mc:AlternateContent>
          <mc:Choice Requires="wpg">
            <w:drawing>
              <wp:inline distT="0" distB="0" distL="0" distR="0">
                <wp:extent cx="5553176" cy="1610245"/>
                <wp:effectExtent l="0" t="0" r="0" b="0"/>
                <wp:docPr id="33097" name="Group 33097" descr="Apparent retention arte - Years 7-12 students, Victorian government schools, 2003-2012" title="Table - Apparent retention rate"/>
                <wp:cNvGraphicFramePr/>
                <a:graphic xmlns:a="http://schemas.openxmlformats.org/drawingml/2006/main">
                  <a:graphicData uri="http://schemas.microsoft.com/office/word/2010/wordprocessingGroup">
                    <wpg:wgp>
                      <wpg:cNvGrpSpPr/>
                      <wpg:grpSpPr>
                        <a:xfrm>
                          <a:off x="0" y="0"/>
                          <a:ext cx="5553176" cy="1610245"/>
                          <a:chOff x="0" y="0"/>
                          <a:chExt cx="5553176" cy="1610245"/>
                        </a:xfrm>
                      </wpg:grpSpPr>
                      <wps:wsp>
                        <wps:cNvPr id="2614" name="Rectangle 2614"/>
                        <wps:cNvSpPr/>
                        <wps:spPr>
                          <a:xfrm>
                            <a:off x="4713974" y="17510"/>
                            <a:ext cx="1116140" cy="123175"/>
                          </a:xfrm>
                          <a:prstGeom prst="rect">
                            <a:avLst/>
                          </a:prstGeom>
                          <a:ln>
                            <a:noFill/>
                          </a:ln>
                        </wps:spPr>
                        <wps:txbx>
                          <w:txbxContent>
                            <w:p w:rsidR="006052F6" w:rsidRDefault="006052F6">
                              <w:r>
                                <w:rPr>
                                  <w:color w:val="555655"/>
                                  <w:w w:val="106"/>
                                  <w:sz w:val="16"/>
                                </w:rPr>
                                <w:t>Metropolitan</w:t>
                              </w:r>
                              <w:r>
                                <w:rPr>
                                  <w:color w:val="555655"/>
                                  <w:spacing w:val="-1"/>
                                  <w:w w:val="106"/>
                                  <w:sz w:val="16"/>
                                </w:rPr>
                                <w:t xml:space="preserve"> </w:t>
                              </w:r>
                              <w:r>
                                <w:rPr>
                                  <w:color w:val="555655"/>
                                  <w:w w:val="106"/>
                                  <w:sz w:val="16"/>
                                </w:rPr>
                                <w:t>areas</w:t>
                              </w:r>
                            </w:p>
                          </w:txbxContent>
                        </wps:txbx>
                        <wps:bodyPr horzOverflow="overflow" vert="horz" lIns="0" tIns="0" rIns="0" bIns="0" rtlCol="0">
                          <a:noAutofit/>
                        </wps:bodyPr>
                      </wps:wsp>
                      <wps:wsp>
                        <wps:cNvPr id="34436" name="Shape 34436"/>
                        <wps:cNvSpPr/>
                        <wps:spPr>
                          <a:xfrm>
                            <a:off x="4534214" y="0"/>
                            <a:ext cx="107945" cy="107956"/>
                          </a:xfrm>
                          <a:custGeom>
                            <a:avLst/>
                            <a:gdLst/>
                            <a:ahLst/>
                            <a:cxnLst/>
                            <a:rect l="0" t="0" r="0" b="0"/>
                            <a:pathLst>
                              <a:path w="107945" h="107956">
                                <a:moveTo>
                                  <a:pt x="0" y="0"/>
                                </a:moveTo>
                                <a:lnTo>
                                  <a:pt x="107945" y="0"/>
                                </a:lnTo>
                                <a:lnTo>
                                  <a:pt x="107945" y="107956"/>
                                </a:lnTo>
                                <a:lnTo>
                                  <a:pt x="0" y="107956"/>
                                </a:lnTo>
                                <a:lnTo>
                                  <a:pt x="0" y="0"/>
                                </a:lnTo>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34437" name="Shape 34437"/>
                        <wps:cNvSpPr/>
                        <wps:spPr>
                          <a:xfrm>
                            <a:off x="4534214" y="179909"/>
                            <a:ext cx="107945" cy="107945"/>
                          </a:xfrm>
                          <a:custGeom>
                            <a:avLst/>
                            <a:gdLst/>
                            <a:ahLst/>
                            <a:cxnLst/>
                            <a:rect l="0" t="0" r="0" b="0"/>
                            <a:pathLst>
                              <a:path w="107945" h="107945">
                                <a:moveTo>
                                  <a:pt x="0" y="0"/>
                                </a:moveTo>
                                <a:lnTo>
                                  <a:pt x="107945" y="0"/>
                                </a:lnTo>
                                <a:lnTo>
                                  <a:pt x="107945" y="107945"/>
                                </a:lnTo>
                                <a:lnTo>
                                  <a:pt x="0" y="107945"/>
                                </a:lnTo>
                                <a:lnTo>
                                  <a:pt x="0" y="0"/>
                                </a:lnTo>
                              </a:path>
                            </a:pathLst>
                          </a:custGeom>
                          <a:ln w="0" cap="flat">
                            <a:miter lim="127000"/>
                          </a:ln>
                        </wps:spPr>
                        <wps:style>
                          <a:lnRef idx="0">
                            <a:srgbClr val="000000">
                              <a:alpha val="0"/>
                            </a:srgbClr>
                          </a:lnRef>
                          <a:fillRef idx="1">
                            <a:srgbClr val="C7D464"/>
                          </a:fillRef>
                          <a:effectRef idx="0">
                            <a:scrgbClr r="0" g="0" b="0"/>
                          </a:effectRef>
                          <a:fontRef idx="none"/>
                        </wps:style>
                        <wps:bodyPr/>
                      </wps:wsp>
                      <wps:wsp>
                        <wps:cNvPr id="2617" name="Rectangle 2617"/>
                        <wps:cNvSpPr/>
                        <wps:spPr>
                          <a:xfrm>
                            <a:off x="4713974" y="197405"/>
                            <a:ext cx="877758" cy="123175"/>
                          </a:xfrm>
                          <a:prstGeom prst="rect">
                            <a:avLst/>
                          </a:prstGeom>
                          <a:ln>
                            <a:noFill/>
                          </a:ln>
                        </wps:spPr>
                        <wps:txbx>
                          <w:txbxContent>
                            <w:p w:rsidR="006052F6" w:rsidRDefault="006052F6">
                              <w:r>
                                <w:rPr>
                                  <w:color w:val="555655"/>
                                  <w:w w:val="111"/>
                                  <w:sz w:val="16"/>
                                </w:rPr>
                                <w:t>Regional</w:t>
                              </w:r>
                              <w:r>
                                <w:rPr>
                                  <w:color w:val="555655"/>
                                  <w:spacing w:val="-1"/>
                                  <w:w w:val="111"/>
                                  <w:sz w:val="16"/>
                                </w:rPr>
                                <w:t xml:space="preserve"> </w:t>
                              </w:r>
                              <w:r>
                                <w:rPr>
                                  <w:color w:val="555655"/>
                                  <w:w w:val="111"/>
                                  <w:sz w:val="16"/>
                                </w:rPr>
                                <w:t>areas</w:t>
                              </w:r>
                            </w:p>
                          </w:txbxContent>
                        </wps:txbx>
                        <wps:bodyPr horzOverflow="overflow" vert="horz" lIns="0" tIns="0" rIns="0" bIns="0" rtlCol="0">
                          <a:noAutofit/>
                        </wps:bodyPr>
                      </wps:wsp>
                      <wps:wsp>
                        <wps:cNvPr id="2618" name="Rectangle 2618"/>
                        <wps:cNvSpPr/>
                        <wps:spPr>
                          <a:xfrm rot="-5399999">
                            <a:off x="-645723" y="563556"/>
                            <a:ext cx="1430830" cy="139383"/>
                          </a:xfrm>
                          <a:prstGeom prst="rect">
                            <a:avLst/>
                          </a:prstGeom>
                          <a:ln>
                            <a:noFill/>
                          </a:ln>
                        </wps:spPr>
                        <wps:txbx>
                          <w:txbxContent>
                            <w:p w:rsidR="006052F6" w:rsidRDefault="006052F6">
                              <w:r>
                                <w:rPr>
                                  <w:rFonts w:ascii="Times New Roman" w:eastAsia="Times New Roman" w:hAnsi="Times New Roman" w:cs="Times New Roman"/>
                                  <w:color w:val="555655"/>
                                  <w:sz w:val="16"/>
                                </w:rPr>
                                <w:t>Apparent</w:t>
                              </w:r>
                              <w:r>
                                <w:rPr>
                                  <w:rFonts w:ascii="Times New Roman" w:eastAsia="Times New Roman" w:hAnsi="Times New Roman" w:cs="Times New Roman"/>
                                  <w:color w:val="555655"/>
                                  <w:spacing w:val="-205"/>
                                  <w:sz w:val="16"/>
                                </w:rPr>
                                <w:t xml:space="preserve"> </w:t>
                              </w:r>
                              <w:r>
                                <w:rPr>
                                  <w:rFonts w:ascii="Times New Roman" w:eastAsia="Times New Roman" w:hAnsi="Times New Roman" w:cs="Times New Roman"/>
                                  <w:color w:val="555655"/>
                                  <w:sz w:val="16"/>
                                </w:rPr>
                                <w:t>retention</w:t>
                              </w:r>
                              <w:r>
                                <w:rPr>
                                  <w:rFonts w:ascii="Times New Roman" w:eastAsia="Times New Roman" w:hAnsi="Times New Roman" w:cs="Times New Roman"/>
                                  <w:color w:val="555655"/>
                                  <w:spacing w:val="-205"/>
                                  <w:sz w:val="16"/>
                                </w:rPr>
                                <w:t xml:space="preserve"> </w:t>
                              </w:r>
                              <w:r>
                                <w:rPr>
                                  <w:rFonts w:ascii="Times New Roman" w:eastAsia="Times New Roman" w:hAnsi="Times New Roman" w:cs="Times New Roman"/>
                                  <w:color w:val="555655"/>
                                  <w:sz w:val="16"/>
                                </w:rPr>
                                <w:t>rate</w:t>
                              </w:r>
                              <w:r>
                                <w:rPr>
                                  <w:rFonts w:ascii="Times New Roman" w:eastAsia="Times New Roman" w:hAnsi="Times New Roman" w:cs="Times New Roman"/>
                                  <w:color w:val="555655"/>
                                  <w:spacing w:val="-205"/>
                                  <w:sz w:val="16"/>
                                </w:rPr>
                                <w:t xml:space="preserve"> </w:t>
                              </w:r>
                              <w:r>
                                <w:rPr>
                                  <w:rFonts w:ascii="Times New Roman" w:eastAsia="Times New Roman" w:hAnsi="Times New Roman" w:cs="Times New Roman"/>
                                  <w:color w:val="555655"/>
                                  <w:spacing w:val="125"/>
                                  <w:sz w:val="16"/>
                                </w:rPr>
                                <w:t xml:space="preserve"> </w:t>
                              </w:r>
                            </w:p>
                          </w:txbxContent>
                        </wps:txbx>
                        <wps:bodyPr horzOverflow="overflow" vert="horz" lIns="0" tIns="0" rIns="0" bIns="0" rtlCol="0">
                          <a:noAutofit/>
                        </wps:bodyPr>
                      </wps:wsp>
                      <wps:wsp>
                        <wps:cNvPr id="29754" name="Rectangle 29754"/>
                        <wps:cNvSpPr/>
                        <wps:spPr>
                          <a:xfrm rot="-5399999">
                            <a:off x="56718" y="993178"/>
                            <a:ext cx="964737" cy="139382"/>
                          </a:xfrm>
                          <a:prstGeom prst="rect">
                            <a:avLst/>
                          </a:prstGeom>
                          <a:ln>
                            <a:noFill/>
                          </a:ln>
                        </wps:spPr>
                        <wps:txbx>
                          <w:txbxContent>
                            <w:p w:rsidR="006052F6" w:rsidRDefault="006052F6">
                              <w:r>
                                <w:rPr>
                                  <w:rFonts w:ascii="Times New Roman" w:eastAsia="Times New Roman" w:hAnsi="Times New Roman" w:cs="Times New Roman"/>
                                  <w:color w:val="555655"/>
                                  <w:sz w:val="16"/>
                                </w:rPr>
                                <w:t>(</w:t>
                              </w:r>
                            </w:p>
                          </w:txbxContent>
                        </wps:txbx>
                        <wps:bodyPr horzOverflow="overflow" vert="horz" lIns="0" tIns="0" rIns="0" bIns="0" rtlCol="0">
                          <a:noAutofit/>
                        </wps:bodyPr>
                      </wps:wsp>
                      <wps:wsp>
                        <wps:cNvPr id="29757" name="Rectangle 29757"/>
                        <wps:cNvSpPr/>
                        <wps:spPr>
                          <a:xfrm rot="-5399999">
                            <a:off x="-290832" y="645626"/>
                            <a:ext cx="964737" cy="139382"/>
                          </a:xfrm>
                          <a:prstGeom prst="rect">
                            <a:avLst/>
                          </a:prstGeom>
                          <a:ln>
                            <a:noFill/>
                          </a:ln>
                        </wps:spPr>
                        <wps:txbx>
                          <w:txbxContent>
                            <w:p w:rsidR="006052F6" w:rsidRDefault="006052F6">
                              <w:r>
                                <w:rPr>
                                  <w:rFonts w:ascii="Times New Roman" w:eastAsia="Times New Roman" w:hAnsi="Times New Roman" w:cs="Times New Roman"/>
                                  <w:color w:val="555655"/>
                                  <w:sz w:val="16"/>
                                </w:rPr>
                                <w:t>per</w:t>
                              </w:r>
                              <w:r>
                                <w:rPr>
                                  <w:rFonts w:ascii="Times New Roman" w:eastAsia="Times New Roman" w:hAnsi="Times New Roman" w:cs="Times New Roman"/>
                                  <w:color w:val="555655"/>
                                  <w:spacing w:val="-205"/>
                                  <w:sz w:val="16"/>
                                </w:rPr>
                                <w:t xml:space="preserve"> </w:t>
                              </w:r>
                              <w:r>
                                <w:rPr>
                                  <w:rFonts w:ascii="Times New Roman" w:eastAsia="Times New Roman" w:hAnsi="Times New Roman" w:cs="Times New Roman"/>
                                  <w:color w:val="555655"/>
                                  <w:sz w:val="16"/>
                                </w:rPr>
                                <w:t>percentage</w:t>
                              </w:r>
                            </w:p>
                          </w:txbxContent>
                        </wps:txbx>
                        <wps:bodyPr horzOverflow="overflow" vert="horz" lIns="0" tIns="0" rIns="0" bIns="0" rtlCol="0">
                          <a:noAutofit/>
                        </wps:bodyPr>
                      </wps:wsp>
                      <wps:wsp>
                        <wps:cNvPr id="29756" name="Rectangle 29756"/>
                        <wps:cNvSpPr/>
                        <wps:spPr>
                          <a:xfrm rot="-5399999">
                            <a:off x="-638385" y="298073"/>
                            <a:ext cx="964737" cy="139382"/>
                          </a:xfrm>
                          <a:prstGeom prst="rect">
                            <a:avLst/>
                          </a:prstGeom>
                          <a:ln>
                            <a:noFill/>
                          </a:ln>
                        </wps:spPr>
                        <wps:txbx>
                          <w:txbxContent>
                            <w:p w:rsidR="006052F6" w:rsidRDefault="006052F6">
                              <w:r>
                                <w:rPr>
                                  <w:rFonts w:ascii="Times New Roman" w:eastAsia="Times New Roman" w:hAnsi="Times New Roman" w:cs="Times New Roman"/>
                                  <w:color w:val="555655"/>
                                  <w:sz w:val="16"/>
                                </w:rPr>
                                <w:t>)</w:t>
                              </w:r>
                            </w:p>
                          </w:txbxContent>
                        </wps:txbx>
                        <wps:bodyPr horzOverflow="overflow" vert="horz" lIns="0" tIns="0" rIns="0" bIns="0" rtlCol="0">
                          <a:noAutofit/>
                        </wps:bodyPr>
                      </wps:wsp>
                      <wps:wsp>
                        <wps:cNvPr id="2620" name="Rectangle 2620"/>
                        <wps:cNvSpPr/>
                        <wps:spPr>
                          <a:xfrm>
                            <a:off x="2577704" y="159056"/>
                            <a:ext cx="139652" cy="139382"/>
                          </a:xfrm>
                          <a:prstGeom prst="rect">
                            <a:avLst/>
                          </a:prstGeom>
                          <a:ln>
                            <a:noFill/>
                          </a:ln>
                        </wps:spPr>
                        <wps:txbx>
                          <w:txbxContent>
                            <w:p w:rsidR="006052F6" w:rsidRDefault="006052F6">
                              <w:r>
                                <w:rPr>
                                  <w:rFonts w:ascii="Times New Roman" w:eastAsia="Times New Roman" w:hAnsi="Times New Roman" w:cs="Times New Roman"/>
                                  <w:color w:val="3E8395"/>
                                  <w:spacing w:val="-2"/>
                                  <w:w w:val="103"/>
                                  <w:sz w:val="16"/>
                                </w:rPr>
                                <w:t>84</w:t>
                              </w:r>
                            </w:p>
                          </w:txbxContent>
                        </wps:txbx>
                        <wps:bodyPr horzOverflow="overflow" vert="horz" lIns="0" tIns="0" rIns="0" bIns="0" rtlCol="0">
                          <a:noAutofit/>
                        </wps:bodyPr>
                      </wps:wsp>
                      <wps:wsp>
                        <wps:cNvPr id="34456" name="Shape 34456"/>
                        <wps:cNvSpPr/>
                        <wps:spPr>
                          <a:xfrm>
                            <a:off x="2558333" y="276765"/>
                            <a:ext cx="143939" cy="1266498"/>
                          </a:xfrm>
                          <a:custGeom>
                            <a:avLst/>
                            <a:gdLst/>
                            <a:ahLst/>
                            <a:cxnLst/>
                            <a:rect l="0" t="0" r="0" b="0"/>
                            <a:pathLst>
                              <a:path w="143939" h="1266498">
                                <a:moveTo>
                                  <a:pt x="0" y="0"/>
                                </a:moveTo>
                                <a:lnTo>
                                  <a:pt x="143939" y="0"/>
                                </a:lnTo>
                                <a:lnTo>
                                  <a:pt x="143939" y="1266498"/>
                                </a:lnTo>
                                <a:lnTo>
                                  <a:pt x="0" y="1266498"/>
                                </a:lnTo>
                                <a:lnTo>
                                  <a:pt x="0" y="0"/>
                                </a:lnTo>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2622" name="Rectangle 2622"/>
                        <wps:cNvSpPr/>
                        <wps:spPr>
                          <a:xfrm>
                            <a:off x="725103" y="112726"/>
                            <a:ext cx="139653" cy="139382"/>
                          </a:xfrm>
                          <a:prstGeom prst="rect">
                            <a:avLst/>
                          </a:prstGeom>
                          <a:ln>
                            <a:noFill/>
                          </a:ln>
                        </wps:spPr>
                        <wps:txbx>
                          <w:txbxContent>
                            <w:p w:rsidR="006052F6" w:rsidRDefault="006052F6">
                              <w:r>
                                <w:rPr>
                                  <w:rFonts w:ascii="Times New Roman" w:eastAsia="Times New Roman" w:hAnsi="Times New Roman" w:cs="Times New Roman"/>
                                  <w:color w:val="3E8395"/>
                                  <w:spacing w:val="-2"/>
                                  <w:w w:val="103"/>
                                  <w:sz w:val="16"/>
                                </w:rPr>
                                <w:t>87</w:t>
                              </w:r>
                            </w:p>
                          </w:txbxContent>
                        </wps:txbx>
                        <wps:bodyPr horzOverflow="overflow" vert="horz" lIns="0" tIns="0" rIns="0" bIns="0" rtlCol="0">
                          <a:noAutofit/>
                        </wps:bodyPr>
                      </wps:wsp>
                      <wps:wsp>
                        <wps:cNvPr id="34459" name="Shape 34459"/>
                        <wps:cNvSpPr/>
                        <wps:spPr>
                          <a:xfrm>
                            <a:off x="705680" y="230413"/>
                            <a:ext cx="143927" cy="1312850"/>
                          </a:xfrm>
                          <a:custGeom>
                            <a:avLst/>
                            <a:gdLst/>
                            <a:ahLst/>
                            <a:cxnLst/>
                            <a:rect l="0" t="0" r="0" b="0"/>
                            <a:pathLst>
                              <a:path w="143927" h="1312850">
                                <a:moveTo>
                                  <a:pt x="0" y="0"/>
                                </a:moveTo>
                                <a:lnTo>
                                  <a:pt x="143927" y="0"/>
                                </a:lnTo>
                                <a:lnTo>
                                  <a:pt x="143927" y="1312850"/>
                                </a:lnTo>
                                <a:lnTo>
                                  <a:pt x="0" y="1312850"/>
                                </a:lnTo>
                                <a:lnTo>
                                  <a:pt x="0" y="0"/>
                                </a:lnTo>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2624" name="Rectangle 2624"/>
                        <wps:cNvSpPr/>
                        <wps:spPr>
                          <a:xfrm>
                            <a:off x="887015" y="360909"/>
                            <a:ext cx="139653" cy="139382"/>
                          </a:xfrm>
                          <a:prstGeom prst="rect">
                            <a:avLst/>
                          </a:prstGeom>
                          <a:ln>
                            <a:noFill/>
                          </a:ln>
                        </wps:spPr>
                        <wps:txbx>
                          <w:txbxContent>
                            <w:p w:rsidR="006052F6" w:rsidRDefault="006052F6">
                              <w:r>
                                <w:rPr>
                                  <w:rFonts w:ascii="Times New Roman" w:eastAsia="Times New Roman" w:hAnsi="Times New Roman" w:cs="Times New Roman"/>
                                  <w:color w:val="7A9939"/>
                                  <w:spacing w:val="-2"/>
                                  <w:w w:val="103"/>
                                  <w:sz w:val="16"/>
                                </w:rPr>
                                <w:t>71</w:t>
                              </w:r>
                            </w:p>
                          </w:txbxContent>
                        </wps:txbx>
                        <wps:bodyPr horzOverflow="overflow" vert="horz" lIns="0" tIns="0" rIns="0" bIns="0" rtlCol="0">
                          <a:noAutofit/>
                        </wps:bodyPr>
                      </wps:wsp>
                      <wps:wsp>
                        <wps:cNvPr id="34462" name="Shape 34462"/>
                        <wps:cNvSpPr/>
                        <wps:spPr>
                          <a:xfrm>
                            <a:off x="867599" y="478617"/>
                            <a:ext cx="143927" cy="1064645"/>
                          </a:xfrm>
                          <a:custGeom>
                            <a:avLst/>
                            <a:gdLst/>
                            <a:ahLst/>
                            <a:cxnLst/>
                            <a:rect l="0" t="0" r="0" b="0"/>
                            <a:pathLst>
                              <a:path w="143927" h="1064645">
                                <a:moveTo>
                                  <a:pt x="0" y="0"/>
                                </a:moveTo>
                                <a:lnTo>
                                  <a:pt x="143927" y="0"/>
                                </a:lnTo>
                                <a:lnTo>
                                  <a:pt x="143927" y="1064645"/>
                                </a:lnTo>
                                <a:lnTo>
                                  <a:pt x="0" y="1064645"/>
                                </a:lnTo>
                                <a:lnTo>
                                  <a:pt x="0" y="0"/>
                                </a:lnTo>
                              </a:path>
                            </a:pathLst>
                          </a:custGeom>
                          <a:ln w="0" cap="flat">
                            <a:miter lim="127000"/>
                          </a:ln>
                        </wps:spPr>
                        <wps:style>
                          <a:lnRef idx="0">
                            <a:srgbClr val="000000">
                              <a:alpha val="0"/>
                            </a:srgbClr>
                          </a:lnRef>
                          <a:fillRef idx="1">
                            <a:srgbClr val="C7D464"/>
                          </a:fillRef>
                          <a:effectRef idx="0">
                            <a:scrgbClr r="0" g="0" b="0"/>
                          </a:effectRef>
                          <a:fontRef idx="none"/>
                        </wps:style>
                        <wps:bodyPr/>
                      </wps:wsp>
                      <wps:wsp>
                        <wps:cNvPr id="2626" name="Rectangle 2626"/>
                        <wps:cNvSpPr/>
                        <wps:spPr>
                          <a:xfrm>
                            <a:off x="1095625" y="112726"/>
                            <a:ext cx="139653" cy="139382"/>
                          </a:xfrm>
                          <a:prstGeom prst="rect">
                            <a:avLst/>
                          </a:prstGeom>
                          <a:ln>
                            <a:noFill/>
                          </a:ln>
                        </wps:spPr>
                        <wps:txbx>
                          <w:txbxContent>
                            <w:p w:rsidR="006052F6" w:rsidRDefault="006052F6">
                              <w:r>
                                <w:rPr>
                                  <w:rFonts w:ascii="Times New Roman" w:eastAsia="Times New Roman" w:hAnsi="Times New Roman" w:cs="Times New Roman"/>
                                  <w:color w:val="3E8395"/>
                                  <w:spacing w:val="-2"/>
                                  <w:w w:val="103"/>
                                  <w:sz w:val="16"/>
                                </w:rPr>
                                <w:t>87</w:t>
                              </w:r>
                            </w:p>
                          </w:txbxContent>
                        </wps:txbx>
                        <wps:bodyPr horzOverflow="overflow" vert="horz" lIns="0" tIns="0" rIns="0" bIns="0" rtlCol="0">
                          <a:noAutofit/>
                        </wps:bodyPr>
                      </wps:wsp>
                      <wps:wsp>
                        <wps:cNvPr id="34465" name="Shape 34465"/>
                        <wps:cNvSpPr/>
                        <wps:spPr>
                          <a:xfrm>
                            <a:off x="1076200" y="230413"/>
                            <a:ext cx="143939" cy="1312850"/>
                          </a:xfrm>
                          <a:custGeom>
                            <a:avLst/>
                            <a:gdLst/>
                            <a:ahLst/>
                            <a:cxnLst/>
                            <a:rect l="0" t="0" r="0" b="0"/>
                            <a:pathLst>
                              <a:path w="143939" h="1312850">
                                <a:moveTo>
                                  <a:pt x="0" y="0"/>
                                </a:moveTo>
                                <a:lnTo>
                                  <a:pt x="143939" y="0"/>
                                </a:lnTo>
                                <a:lnTo>
                                  <a:pt x="143939" y="1312850"/>
                                </a:lnTo>
                                <a:lnTo>
                                  <a:pt x="0" y="1312850"/>
                                </a:lnTo>
                                <a:lnTo>
                                  <a:pt x="0" y="0"/>
                                </a:lnTo>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2628" name="Rectangle 2628"/>
                        <wps:cNvSpPr/>
                        <wps:spPr>
                          <a:xfrm>
                            <a:off x="1257537" y="360909"/>
                            <a:ext cx="139653" cy="139382"/>
                          </a:xfrm>
                          <a:prstGeom prst="rect">
                            <a:avLst/>
                          </a:prstGeom>
                          <a:ln>
                            <a:noFill/>
                          </a:ln>
                        </wps:spPr>
                        <wps:txbx>
                          <w:txbxContent>
                            <w:p w:rsidR="006052F6" w:rsidRDefault="006052F6">
                              <w:r>
                                <w:rPr>
                                  <w:rFonts w:ascii="Times New Roman" w:eastAsia="Times New Roman" w:hAnsi="Times New Roman" w:cs="Times New Roman"/>
                                  <w:color w:val="7A9939"/>
                                  <w:spacing w:val="-2"/>
                                  <w:w w:val="103"/>
                                  <w:sz w:val="16"/>
                                </w:rPr>
                                <w:t>71</w:t>
                              </w:r>
                            </w:p>
                          </w:txbxContent>
                        </wps:txbx>
                        <wps:bodyPr horzOverflow="overflow" vert="horz" lIns="0" tIns="0" rIns="0" bIns="0" rtlCol="0">
                          <a:noAutofit/>
                        </wps:bodyPr>
                      </wps:wsp>
                      <wps:wsp>
                        <wps:cNvPr id="34468" name="Shape 34468"/>
                        <wps:cNvSpPr/>
                        <wps:spPr>
                          <a:xfrm>
                            <a:off x="1238117" y="478617"/>
                            <a:ext cx="143939" cy="1064645"/>
                          </a:xfrm>
                          <a:custGeom>
                            <a:avLst/>
                            <a:gdLst/>
                            <a:ahLst/>
                            <a:cxnLst/>
                            <a:rect l="0" t="0" r="0" b="0"/>
                            <a:pathLst>
                              <a:path w="143939" h="1064645">
                                <a:moveTo>
                                  <a:pt x="0" y="0"/>
                                </a:moveTo>
                                <a:lnTo>
                                  <a:pt x="143939" y="0"/>
                                </a:lnTo>
                                <a:lnTo>
                                  <a:pt x="143939" y="1064645"/>
                                </a:lnTo>
                                <a:lnTo>
                                  <a:pt x="0" y="1064645"/>
                                </a:lnTo>
                                <a:lnTo>
                                  <a:pt x="0" y="0"/>
                                </a:lnTo>
                              </a:path>
                            </a:pathLst>
                          </a:custGeom>
                          <a:ln w="0" cap="flat">
                            <a:miter lim="127000"/>
                          </a:ln>
                        </wps:spPr>
                        <wps:style>
                          <a:lnRef idx="0">
                            <a:srgbClr val="000000">
                              <a:alpha val="0"/>
                            </a:srgbClr>
                          </a:lnRef>
                          <a:fillRef idx="1">
                            <a:srgbClr val="C7D464"/>
                          </a:fillRef>
                          <a:effectRef idx="0">
                            <a:scrgbClr r="0" g="0" b="0"/>
                          </a:effectRef>
                          <a:fontRef idx="none"/>
                        </wps:style>
                        <wps:bodyPr/>
                      </wps:wsp>
                      <wps:wsp>
                        <wps:cNvPr id="2630" name="Rectangle 2630"/>
                        <wps:cNvSpPr/>
                        <wps:spPr>
                          <a:xfrm>
                            <a:off x="1466149" y="132093"/>
                            <a:ext cx="139653" cy="139382"/>
                          </a:xfrm>
                          <a:prstGeom prst="rect">
                            <a:avLst/>
                          </a:prstGeom>
                          <a:ln>
                            <a:noFill/>
                          </a:ln>
                        </wps:spPr>
                        <wps:txbx>
                          <w:txbxContent>
                            <w:p w:rsidR="006052F6" w:rsidRDefault="006052F6">
                              <w:r>
                                <w:rPr>
                                  <w:rFonts w:ascii="Times New Roman" w:eastAsia="Times New Roman" w:hAnsi="Times New Roman" w:cs="Times New Roman"/>
                                  <w:color w:val="3E8395"/>
                                  <w:spacing w:val="-2"/>
                                  <w:w w:val="103"/>
                                  <w:sz w:val="16"/>
                                </w:rPr>
                                <w:t>86</w:t>
                              </w:r>
                            </w:p>
                          </w:txbxContent>
                        </wps:txbx>
                        <wps:bodyPr horzOverflow="overflow" vert="horz" lIns="0" tIns="0" rIns="0" bIns="0" rtlCol="0">
                          <a:noAutofit/>
                        </wps:bodyPr>
                      </wps:wsp>
                      <wps:wsp>
                        <wps:cNvPr id="34471" name="Shape 34471"/>
                        <wps:cNvSpPr/>
                        <wps:spPr>
                          <a:xfrm>
                            <a:off x="1446742" y="249774"/>
                            <a:ext cx="143927" cy="1293489"/>
                          </a:xfrm>
                          <a:custGeom>
                            <a:avLst/>
                            <a:gdLst/>
                            <a:ahLst/>
                            <a:cxnLst/>
                            <a:rect l="0" t="0" r="0" b="0"/>
                            <a:pathLst>
                              <a:path w="143927" h="1293489">
                                <a:moveTo>
                                  <a:pt x="0" y="0"/>
                                </a:moveTo>
                                <a:lnTo>
                                  <a:pt x="143927" y="0"/>
                                </a:lnTo>
                                <a:lnTo>
                                  <a:pt x="143927" y="1293489"/>
                                </a:lnTo>
                                <a:lnTo>
                                  <a:pt x="0" y="1293489"/>
                                </a:lnTo>
                                <a:lnTo>
                                  <a:pt x="0" y="0"/>
                                </a:lnTo>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2632" name="Rectangle 2632"/>
                        <wps:cNvSpPr/>
                        <wps:spPr>
                          <a:xfrm>
                            <a:off x="1628061" y="372340"/>
                            <a:ext cx="139653" cy="139382"/>
                          </a:xfrm>
                          <a:prstGeom prst="rect">
                            <a:avLst/>
                          </a:prstGeom>
                          <a:ln>
                            <a:noFill/>
                          </a:ln>
                        </wps:spPr>
                        <wps:txbx>
                          <w:txbxContent>
                            <w:p w:rsidR="006052F6" w:rsidRDefault="006052F6">
                              <w:r>
                                <w:rPr>
                                  <w:rFonts w:ascii="Times New Roman" w:eastAsia="Times New Roman" w:hAnsi="Times New Roman" w:cs="Times New Roman"/>
                                  <w:color w:val="7A9939"/>
                                  <w:spacing w:val="-2"/>
                                  <w:w w:val="103"/>
                                  <w:sz w:val="16"/>
                                </w:rPr>
                                <w:t>70</w:t>
                              </w:r>
                            </w:p>
                          </w:txbxContent>
                        </wps:txbx>
                        <wps:bodyPr horzOverflow="overflow" vert="horz" lIns="0" tIns="0" rIns="0" bIns="0" rtlCol="0">
                          <a:noAutofit/>
                        </wps:bodyPr>
                      </wps:wsp>
                      <wps:wsp>
                        <wps:cNvPr id="34474" name="Shape 34474"/>
                        <wps:cNvSpPr/>
                        <wps:spPr>
                          <a:xfrm>
                            <a:off x="1608661" y="490035"/>
                            <a:ext cx="143927" cy="1053227"/>
                          </a:xfrm>
                          <a:custGeom>
                            <a:avLst/>
                            <a:gdLst/>
                            <a:ahLst/>
                            <a:cxnLst/>
                            <a:rect l="0" t="0" r="0" b="0"/>
                            <a:pathLst>
                              <a:path w="143927" h="1053227">
                                <a:moveTo>
                                  <a:pt x="0" y="0"/>
                                </a:moveTo>
                                <a:lnTo>
                                  <a:pt x="143927" y="0"/>
                                </a:lnTo>
                                <a:lnTo>
                                  <a:pt x="143927" y="1053227"/>
                                </a:lnTo>
                                <a:lnTo>
                                  <a:pt x="0" y="1053227"/>
                                </a:lnTo>
                                <a:lnTo>
                                  <a:pt x="0" y="0"/>
                                </a:lnTo>
                              </a:path>
                            </a:pathLst>
                          </a:custGeom>
                          <a:ln w="0" cap="flat">
                            <a:miter lim="127000"/>
                          </a:ln>
                        </wps:spPr>
                        <wps:style>
                          <a:lnRef idx="0">
                            <a:srgbClr val="000000">
                              <a:alpha val="0"/>
                            </a:srgbClr>
                          </a:lnRef>
                          <a:fillRef idx="1">
                            <a:srgbClr val="C7D464"/>
                          </a:fillRef>
                          <a:effectRef idx="0">
                            <a:scrgbClr r="0" g="0" b="0"/>
                          </a:effectRef>
                          <a:fontRef idx="none"/>
                        </wps:style>
                        <wps:bodyPr/>
                      </wps:wsp>
                      <wps:wsp>
                        <wps:cNvPr id="2634" name="Rectangle 2634"/>
                        <wps:cNvSpPr/>
                        <wps:spPr>
                          <a:xfrm>
                            <a:off x="1836672" y="159056"/>
                            <a:ext cx="139653" cy="139382"/>
                          </a:xfrm>
                          <a:prstGeom prst="rect">
                            <a:avLst/>
                          </a:prstGeom>
                          <a:ln>
                            <a:noFill/>
                          </a:ln>
                        </wps:spPr>
                        <wps:txbx>
                          <w:txbxContent>
                            <w:p w:rsidR="006052F6" w:rsidRDefault="006052F6">
                              <w:r>
                                <w:rPr>
                                  <w:rFonts w:ascii="Times New Roman" w:eastAsia="Times New Roman" w:hAnsi="Times New Roman" w:cs="Times New Roman"/>
                                  <w:color w:val="3E8395"/>
                                  <w:spacing w:val="-2"/>
                                  <w:w w:val="103"/>
                                  <w:sz w:val="16"/>
                                </w:rPr>
                                <w:t>84</w:t>
                              </w:r>
                            </w:p>
                          </w:txbxContent>
                        </wps:txbx>
                        <wps:bodyPr horzOverflow="overflow" vert="horz" lIns="0" tIns="0" rIns="0" bIns="0" rtlCol="0">
                          <a:noAutofit/>
                        </wps:bodyPr>
                      </wps:wsp>
                      <wps:wsp>
                        <wps:cNvPr id="34477" name="Shape 34477"/>
                        <wps:cNvSpPr/>
                        <wps:spPr>
                          <a:xfrm>
                            <a:off x="1817262" y="276765"/>
                            <a:ext cx="143939" cy="1266498"/>
                          </a:xfrm>
                          <a:custGeom>
                            <a:avLst/>
                            <a:gdLst/>
                            <a:ahLst/>
                            <a:cxnLst/>
                            <a:rect l="0" t="0" r="0" b="0"/>
                            <a:pathLst>
                              <a:path w="143939" h="1266498">
                                <a:moveTo>
                                  <a:pt x="0" y="0"/>
                                </a:moveTo>
                                <a:lnTo>
                                  <a:pt x="143939" y="0"/>
                                </a:lnTo>
                                <a:lnTo>
                                  <a:pt x="143939" y="1266498"/>
                                </a:lnTo>
                                <a:lnTo>
                                  <a:pt x="0" y="1266498"/>
                                </a:lnTo>
                                <a:lnTo>
                                  <a:pt x="0" y="0"/>
                                </a:lnTo>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2636" name="Rectangle 2636"/>
                        <wps:cNvSpPr/>
                        <wps:spPr>
                          <a:xfrm>
                            <a:off x="1998584" y="391148"/>
                            <a:ext cx="139653" cy="139382"/>
                          </a:xfrm>
                          <a:prstGeom prst="rect">
                            <a:avLst/>
                          </a:prstGeom>
                          <a:ln>
                            <a:noFill/>
                          </a:ln>
                        </wps:spPr>
                        <wps:txbx>
                          <w:txbxContent>
                            <w:p w:rsidR="006052F6" w:rsidRDefault="006052F6">
                              <w:r>
                                <w:rPr>
                                  <w:rFonts w:ascii="Times New Roman" w:eastAsia="Times New Roman" w:hAnsi="Times New Roman" w:cs="Times New Roman"/>
                                  <w:color w:val="7A9939"/>
                                  <w:spacing w:val="-2"/>
                                  <w:w w:val="103"/>
                                  <w:sz w:val="16"/>
                                </w:rPr>
                                <w:t>69</w:t>
                              </w:r>
                            </w:p>
                          </w:txbxContent>
                        </wps:txbx>
                        <wps:bodyPr horzOverflow="overflow" vert="horz" lIns="0" tIns="0" rIns="0" bIns="0" rtlCol="0">
                          <a:noAutofit/>
                        </wps:bodyPr>
                      </wps:wsp>
                      <wps:wsp>
                        <wps:cNvPr id="34480" name="Shape 34480"/>
                        <wps:cNvSpPr/>
                        <wps:spPr>
                          <a:xfrm>
                            <a:off x="1979170" y="508848"/>
                            <a:ext cx="143939" cy="1034414"/>
                          </a:xfrm>
                          <a:custGeom>
                            <a:avLst/>
                            <a:gdLst/>
                            <a:ahLst/>
                            <a:cxnLst/>
                            <a:rect l="0" t="0" r="0" b="0"/>
                            <a:pathLst>
                              <a:path w="143939" h="1034414">
                                <a:moveTo>
                                  <a:pt x="0" y="0"/>
                                </a:moveTo>
                                <a:lnTo>
                                  <a:pt x="143939" y="0"/>
                                </a:lnTo>
                                <a:lnTo>
                                  <a:pt x="143939" y="1034414"/>
                                </a:lnTo>
                                <a:lnTo>
                                  <a:pt x="0" y="1034414"/>
                                </a:lnTo>
                                <a:lnTo>
                                  <a:pt x="0" y="0"/>
                                </a:lnTo>
                              </a:path>
                            </a:pathLst>
                          </a:custGeom>
                          <a:ln w="0" cap="flat">
                            <a:miter lim="127000"/>
                          </a:ln>
                        </wps:spPr>
                        <wps:style>
                          <a:lnRef idx="0">
                            <a:srgbClr val="000000">
                              <a:alpha val="0"/>
                            </a:srgbClr>
                          </a:lnRef>
                          <a:fillRef idx="1">
                            <a:srgbClr val="C7D464"/>
                          </a:fillRef>
                          <a:effectRef idx="0">
                            <a:scrgbClr r="0" g="0" b="0"/>
                          </a:effectRef>
                          <a:fontRef idx="none"/>
                        </wps:style>
                        <wps:bodyPr/>
                      </wps:wsp>
                      <wps:wsp>
                        <wps:cNvPr id="2638" name="Rectangle 2638"/>
                        <wps:cNvSpPr/>
                        <wps:spPr>
                          <a:xfrm>
                            <a:off x="2207181" y="132093"/>
                            <a:ext cx="139652" cy="139382"/>
                          </a:xfrm>
                          <a:prstGeom prst="rect">
                            <a:avLst/>
                          </a:prstGeom>
                          <a:ln>
                            <a:noFill/>
                          </a:ln>
                        </wps:spPr>
                        <wps:txbx>
                          <w:txbxContent>
                            <w:p w:rsidR="006052F6" w:rsidRDefault="006052F6">
                              <w:r>
                                <w:rPr>
                                  <w:rFonts w:ascii="Times New Roman" w:eastAsia="Times New Roman" w:hAnsi="Times New Roman" w:cs="Times New Roman"/>
                                  <w:color w:val="3E8395"/>
                                  <w:spacing w:val="-2"/>
                                  <w:w w:val="103"/>
                                  <w:sz w:val="16"/>
                                </w:rPr>
                                <w:t>86</w:t>
                              </w:r>
                            </w:p>
                          </w:txbxContent>
                        </wps:txbx>
                        <wps:bodyPr horzOverflow="overflow" vert="horz" lIns="0" tIns="0" rIns="0" bIns="0" rtlCol="0">
                          <a:noAutofit/>
                        </wps:bodyPr>
                      </wps:wsp>
                      <wps:wsp>
                        <wps:cNvPr id="34483" name="Shape 34483"/>
                        <wps:cNvSpPr/>
                        <wps:spPr>
                          <a:xfrm>
                            <a:off x="2187810" y="249774"/>
                            <a:ext cx="143927" cy="1293489"/>
                          </a:xfrm>
                          <a:custGeom>
                            <a:avLst/>
                            <a:gdLst/>
                            <a:ahLst/>
                            <a:cxnLst/>
                            <a:rect l="0" t="0" r="0" b="0"/>
                            <a:pathLst>
                              <a:path w="143927" h="1293489">
                                <a:moveTo>
                                  <a:pt x="0" y="0"/>
                                </a:moveTo>
                                <a:lnTo>
                                  <a:pt x="143927" y="0"/>
                                </a:lnTo>
                                <a:lnTo>
                                  <a:pt x="143927" y="1293489"/>
                                </a:lnTo>
                                <a:lnTo>
                                  <a:pt x="0" y="1293489"/>
                                </a:lnTo>
                                <a:lnTo>
                                  <a:pt x="0" y="0"/>
                                </a:lnTo>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2640" name="Rectangle 2640"/>
                        <wps:cNvSpPr/>
                        <wps:spPr>
                          <a:xfrm>
                            <a:off x="2369106" y="391148"/>
                            <a:ext cx="139652" cy="139382"/>
                          </a:xfrm>
                          <a:prstGeom prst="rect">
                            <a:avLst/>
                          </a:prstGeom>
                          <a:ln>
                            <a:noFill/>
                          </a:ln>
                        </wps:spPr>
                        <wps:txbx>
                          <w:txbxContent>
                            <w:p w:rsidR="006052F6" w:rsidRDefault="006052F6">
                              <w:r>
                                <w:rPr>
                                  <w:rFonts w:ascii="Times New Roman" w:eastAsia="Times New Roman" w:hAnsi="Times New Roman" w:cs="Times New Roman"/>
                                  <w:color w:val="7A9939"/>
                                  <w:spacing w:val="-2"/>
                                  <w:w w:val="103"/>
                                  <w:sz w:val="16"/>
                                </w:rPr>
                                <w:t>69</w:t>
                              </w:r>
                            </w:p>
                          </w:txbxContent>
                        </wps:txbx>
                        <wps:bodyPr horzOverflow="overflow" vert="horz" lIns="0" tIns="0" rIns="0" bIns="0" rtlCol="0">
                          <a:noAutofit/>
                        </wps:bodyPr>
                      </wps:wsp>
                      <wps:wsp>
                        <wps:cNvPr id="34486" name="Shape 34486"/>
                        <wps:cNvSpPr/>
                        <wps:spPr>
                          <a:xfrm>
                            <a:off x="2349723" y="508848"/>
                            <a:ext cx="143939" cy="1034414"/>
                          </a:xfrm>
                          <a:custGeom>
                            <a:avLst/>
                            <a:gdLst/>
                            <a:ahLst/>
                            <a:cxnLst/>
                            <a:rect l="0" t="0" r="0" b="0"/>
                            <a:pathLst>
                              <a:path w="143939" h="1034414">
                                <a:moveTo>
                                  <a:pt x="0" y="0"/>
                                </a:moveTo>
                                <a:lnTo>
                                  <a:pt x="143939" y="0"/>
                                </a:lnTo>
                                <a:lnTo>
                                  <a:pt x="143939" y="1034414"/>
                                </a:lnTo>
                                <a:lnTo>
                                  <a:pt x="0" y="1034414"/>
                                </a:lnTo>
                                <a:lnTo>
                                  <a:pt x="0" y="0"/>
                                </a:lnTo>
                              </a:path>
                            </a:pathLst>
                          </a:custGeom>
                          <a:ln w="0" cap="flat">
                            <a:miter lim="127000"/>
                          </a:ln>
                        </wps:spPr>
                        <wps:style>
                          <a:lnRef idx="0">
                            <a:srgbClr val="000000">
                              <a:alpha val="0"/>
                            </a:srgbClr>
                          </a:lnRef>
                          <a:fillRef idx="1">
                            <a:srgbClr val="C7D464"/>
                          </a:fillRef>
                          <a:effectRef idx="0">
                            <a:scrgbClr r="0" g="0" b="0"/>
                          </a:effectRef>
                          <a:fontRef idx="none"/>
                        </wps:style>
                        <wps:bodyPr/>
                      </wps:wsp>
                      <wps:wsp>
                        <wps:cNvPr id="2642" name="Rectangle 2642"/>
                        <wps:cNvSpPr/>
                        <wps:spPr>
                          <a:xfrm>
                            <a:off x="2747630" y="416332"/>
                            <a:ext cx="139652" cy="139382"/>
                          </a:xfrm>
                          <a:prstGeom prst="rect">
                            <a:avLst/>
                          </a:prstGeom>
                          <a:ln>
                            <a:noFill/>
                          </a:ln>
                        </wps:spPr>
                        <wps:txbx>
                          <w:txbxContent>
                            <w:p w:rsidR="006052F6" w:rsidRDefault="006052F6">
                              <w:r>
                                <w:rPr>
                                  <w:rFonts w:ascii="Times New Roman" w:eastAsia="Times New Roman" w:hAnsi="Times New Roman" w:cs="Times New Roman"/>
                                  <w:color w:val="7A9939"/>
                                  <w:spacing w:val="-2"/>
                                  <w:w w:val="103"/>
                                  <w:sz w:val="16"/>
                                </w:rPr>
                                <w:t>67</w:t>
                              </w:r>
                            </w:p>
                          </w:txbxContent>
                        </wps:txbx>
                        <wps:bodyPr horzOverflow="overflow" vert="horz" lIns="0" tIns="0" rIns="0" bIns="0" rtlCol="0">
                          <a:noAutofit/>
                        </wps:bodyPr>
                      </wps:wsp>
                      <wps:wsp>
                        <wps:cNvPr id="34489" name="Shape 34489"/>
                        <wps:cNvSpPr/>
                        <wps:spPr>
                          <a:xfrm>
                            <a:off x="2728263" y="534031"/>
                            <a:ext cx="143939" cy="1009231"/>
                          </a:xfrm>
                          <a:custGeom>
                            <a:avLst/>
                            <a:gdLst/>
                            <a:ahLst/>
                            <a:cxnLst/>
                            <a:rect l="0" t="0" r="0" b="0"/>
                            <a:pathLst>
                              <a:path w="143939" h="1009231">
                                <a:moveTo>
                                  <a:pt x="0" y="0"/>
                                </a:moveTo>
                                <a:lnTo>
                                  <a:pt x="143939" y="0"/>
                                </a:lnTo>
                                <a:lnTo>
                                  <a:pt x="143939" y="1009231"/>
                                </a:lnTo>
                                <a:lnTo>
                                  <a:pt x="0" y="1009231"/>
                                </a:lnTo>
                                <a:lnTo>
                                  <a:pt x="0" y="0"/>
                                </a:lnTo>
                              </a:path>
                            </a:pathLst>
                          </a:custGeom>
                          <a:ln w="0" cap="flat">
                            <a:miter lim="127000"/>
                          </a:ln>
                        </wps:spPr>
                        <wps:style>
                          <a:lnRef idx="0">
                            <a:srgbClr val="000000">
                              <a:alpha val="0"/>
                            </a:srgbClr>
                          </a:lnRef>
                          <a:fillRef idx="1">
                            <a:srgbClr val="C7D464"/>
                          </a:fillRef>
                          <a:effectRef idx="0">
                            <a:scrgbClr r="0" g="0" b="0"/>
                          </a:effectRef>
                          <a:fontRef idx="none"/>
                        </wps:style>
                        <wps:bodyPr/>
                      </wps:wsp>
                      <wps:wsp>
                        <wps:cNvPr id="2644" name="Rectangle 2644"/>
                        <wps:cNvSpPr/>
                        <wps:spPr>
                          <a:xfrm>
                            <a:off x="2956229" y="132093"/>
                            <a:ext cx="139652" cy="139382"/>
                          </a:xfrm>
                          <a:prstGeom prst="rect">
                            <a:avLst/>
                          </a:prstGeom>
                          <a:ln>
                            <a:noFill/>
                          </a:ln>
                        </wps:spPr>
                        <wps:txbx>
                          <w:txbxContent>
                            <w:p w:rsidR="006052F6" w:rsidRDefault="006052F6">
                              <w:r>
                                <w:rPr>
                                  <w:rFonts w:ascii="Times New Roman" w:eastAsia="Times New Roman" w:hAnsi="Times New Roman" w:cs="Times New Roman"/>
                                  <w:color w:val="3E8395"/>
                                  <w:spacing w:val="-2"/>
                                  <w:w w:val="103"/>
                                  <w:sz w:val="16"/>
                                </w:rPr>
                                <w:t>86</w:t>
                              </w:r>
                            </w:p>
                          </w:txbxContent>
                        </wps:txbx>
                        <wps:bodyPr horzOverflow="overflow" vert="horz" lIns="0" tIns="0" rIns="0" bIns="0" rtlCol="0">
                          <a:noAutofit/>
                        </wps:bodyPr>
                      </wps:wsp>
                      <wps:wsp>
                        <wps:cNvPr id="34492" name="Shape 34492"/>
                        <wps:cNvSpPr/>
                        <wps:spPr>
                          <a:xfrm>
                            <a:off x="2936873" y="249774"/>
                            <a:ext cx="143927" cy="1293489"/>
                          </a:xfrm>
                          <a:custGeom>
                            <a:avLst/>
                            <a:gdLst/>
                            <a:ahLst/>
                            <a:cxnLst/>
                            <a:rect l="0" t="0" r="0" b="0"/>
                            <a:pathLst>
                              <a:path w="143927" h="1293489">
                                <a:moveTo>
                                  <a:pt x="0" y="0"/>
                                </a:moveTo>
                                <a:lnTo>
                                  <a:pt x="143927" y="0"/>
                                </a:lnTo>
                                <a:lnTo>
                                  <a:pt x="143927" y="1293489"/>
                                </a:lnTo>
                                <a:lnTo>
                                  <a:pt x="0" y="1293489"/>
                                </a:lnTo>
                                <a:lnTo>
                                  <a:pt x="0" y="0"/>
                                </a:lnTo>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2646" name="Rectangle 2646"/>
                        <wps:cNvSpPr/>
                        <wps:spPr>
                          <a:xfrm>
                            <a:off x="3118154" y="416332"/>
                            <a:ext cx="139652" cy="139382"/>
                          </a:xfrm>
                          <a:prstGeom prst="rect">
                            <a:avLst/>
                          </a:prstGeom>
                          <a:ln>
                            <a:noFill/>
                          </a:ln>
                        </wps:spPr>
                        <wps:txbx>
                          <w:txbxContent>
                            <w:p w:rsidR="006052F6" w:rsidRDefault="006052F6">
                              <w:r>
                                <w:rPr>
                                  <w:rFonts w:ascii="Times New Roman" w:eastAsia="Times New Roman" w:hAnsi="Times New Roman" w:cs="Times New Roman"/>
                                  <w:color w:val="7A9939"/>
                                  <w:spacing w:val="-2"/>
                                  <w:w w:val="103"/>
                                  <w:sz w:val="16"/>
                                </w:rPr>
                                <w:t>67</w:t>
                              </w:r>
                            </w:p>
                          </w:txbxContent>
                        </wps:txbx>
                        <wps:bodyPr horzOverflow="overflow" vert="horz" lIns="0" tIns="0" rIns="0" bIns="0" rtlCol="0">
                          <a:noAutofit/>
                        </wps:bodyPr>
                      </wps:wsp>
                      <wps:wsp>
                        <wps:cNvPr id="34495" name="Shape 34495"/>
                        <wps:cNvSpPr/>
                        <wps:spPr>
                          <a:xfrm>
                            <a:off x="3098787" y="534031"/>
                            <a:ext cx="143927" cy="1009231"/>
                          </a:xfrm>
                          <a:custGeom>
                            <a:avLst/>
                            <a:gdLst/>
                            <a:ahLst/>
                            <a:cxnLst/>
                            <a:rect l="0" t="0" r="0" b="0"/>
                            <a:pathLst>
                              <a:path w="143927" h="1009231">
                                <a:moveTo>
                                  <a:pt x="0" y="0"/>
                                </a:moveTo>
                                <a:lnTo>
                                  <a:pt x="143927" y="0"/>
                                </a:lnTo>
                                <a:lnTo>
                                  <a:pt x="143927" y="1009231"/>
                                </a:lnTo>
                                <a:lnTo>
                                  <a:pt x="0" y="1009231"/>
                                </a:lnTo>
                                <a:lnTo>
                                  <a:pt x="0" y="0"/>
                                </a:lnTo>
                              </a:path>
                            </a:pathLst>
                          </a:custGeom>
                          <a:ln w="0" cap="flat">
                            <a:miter lim="127000"/>
                          </a:ln>
                        </wps:spPr>
                        <wps:style>
                          <a:lnRef idx="0">
                            <a:srgbClr val="000000">
                              <a:alpha val="0"/>
                            </a:srgbClr>
                          </a:lnRef>
                          <a:fillRef idx="1">
                            <a:srgbClr val="C7D464"/>
                          </a:fillRef>
                          <a:effectRef idx="0">
                            <a:scrgbClr r="0" g="0" b="0"/>
                          </a:effectRef>
                          <a:fontRef idx="none"/>
                        </wps:style>
                        <wps:bodyPr/>
                      </wps:wsp>
                      <wps:wsp>
                        <wps:cNvPr id="2648" name="Rectangle 2648"/>
                        <wps:cNvSpPr/>
                        <wps:spPr>
                          <a:xfrm>
                            <a:off x="3326764" y="112726"/>
                            <a:ext cx="139652" cy="139382"/>
                          </a:xfrm>
                          <a:prstGeom prst="rect">
                            <a:avLst/>
                          </a:prstGeom>
                          <a:ln>
                            <a:noFill/>
                          </a:ln>
                        </wps:spPr>
                        <wps:txbx>
                          <w:txbxContent>
                            <w:p w:rsidR="006052F6" w:rsidRDefault="006052F6">
                              <w:r>
                                <w:rPr>
                                  <w:rFonts w:ascii="Times New Roman" w:eastAsia="Times New Roman" w:hAnsi="Times New Roman" w:cs="Times New Roman"/>
                                  <w:color w:val="3E8395"/>
                                  <w:spacing w:val="-2"/>
                                  <w:w w:val="103"/>
                                  <w:sz w:val="16"/>
                                </w:rPr>
                                <w:t>88</w:t>
                              </w:r>
                            </w:p>
                          </w:txbxContent>
                        </wps:txbx>
                        <wps:bodyPr horzOverflow="overflow" vert="horz" lIns="0" tIns="0" rIns="0" bIns="0" rtlCol="0">
                          <a:noAutofit/>
                        </wps:bodyPr>
                      </wps:wsp>
                      <wps:wsp>
                        <wps:cNvPr id="34498" name="Shape 34498"/>
                        <wps:cNvSpPr/>
                        <wps:spPr>
                          <a:xfrm>
                            <a:off x="3307396" y="230413"/>
                            <a:ext cx="143939" cy="1312850"/>
                          </a:xfrm>
                          <a:custGeom>
                            <a:avLst/>
                            <a:gdLst/>
                            <a:ahLst/>
                            <a:cxnLst/>
                            <a:rect l="0" t="0" r="0" b="0"/>
                            <a:pathLst>
                              <a:path w="143939" h="1312850">
                                <a:moveTo>
                                  <a:pt x="0" y="0"/>
                                </a:moveTo>
                                <a:lnTo>
                                  <a:pt x="143939" y="0"/>
                                </a:lnTo>
                                <a:lnTo>
                                  <a:pt x="143939" y="1312850"/>
                                </a:lnTo>
                                <a:lnTo>
                                  <a:pt x="0" y="1312850"/>
                                </a:lnTo>
                                <a:lnTo>
                                  <a:pt x="0" y="0"/>
                                </a:lnTo>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2650" name="Rectangle 2650"/>
                        <wps:cNvSpPr/>
                        <wps:spPr>
                          <a:xfrm>
                            <a:off x="3488689" y="391148"/>
                            <a:ext cx="139652" cy="139382"/>
                          </a:xfrm>
                          <a:prstGeom prst="rect">
                            <a:avLst/>
                          </a:prstGeom>
                          <a:ln>
                            <a:noFill/>
                          </a:ln>
                        </wps:spPr>
                        <wps:txbx>
                          <w:txbxContent>
                            <w:p w:rsidR="006052F6" w:rsidRDefault="006052F6">
                              <w:r>
                                <w:rPr>
                                  <w:rFonts w:ascii="Times New Roman" w:eastAsia="Times New Roman" w:hAnsi="Times New Roman" w:cs="Times New Roman"/>
                                  <w:color w:val="7A9939"/>
                                  <w:spacing w:val="-2"/>
                                  <w:w w:val="103"/>
                                  <w:sz w:val="16"/>
                                </w:rPr>
                                <w:t>69</w:t>
                              </w:r>
                            </w:p>
                          </w:txbxContent>
                        </wps:txbx>
                        <wps:bodyPr horzOverflow="overflow" vert="horz" lIns="0" tIns="0" rIns="0" bIns="0" rtlCol="0">
                          <a:noAutofit/>
                        </wps:bodyPr>
                      </wps:wsp>
                      <wps:wsp>
                        <wps:cNvPr id="34501" name="Shape 34501"/>
                        <wps:cNvSpPr/>
                        <wps:spPr>
                          <a:xfrm>
                            <a:off x="3469310" y="508848"/>
                            <a:ext cx="143939" cy="1034414"/>
                          </a:xfrm>
                          <a:custGeom>
                            <a:avLst/>
                            <a:gdLst/>
                            <a:ahLst/>
                            <a:cxnLst/>
                            <a:rect l="0" t="0" r="0" b="0"/>
                            <a:pathLst>
                              <a:path w="143939" h="1034414">
                                <a:moveTo>
                                  <a:pt x="0" y="0"/>
                                </a:moveTo>
                                <a:lnTo>
                                  <a:pt x="143939" y="0"/>
                                </a:lnTo>
                                <a:lnTo>
                                  <a:pt x="143939" y="1034414"/>
                                </a:lnTo>
                                <a:lnTo>
                                  <a:pt x="0" y="1034414"/>
                                </a:lnTo>
                                <a:lnTo>
                                  <a:pt x="0" y="0"/>
                                </a:lnTo>
                              </a:path>
                            </a:pathLst>
                          </a:custGeom>
                          <a:ln w="0" cap="flat">
                            <a:miter lim="127000"/>
                          </a:ln>
                        </wps:spPr>
                        <wps:style>
                          <a:lnRef idx="0">
                            <a:srgbClr val="000000">
                              <a:alpha val="0"/>
                            </a:srgbClr>
                          </a:lnRef>
                          <a:fillRef idx="1">
                            <a:srgbClr val="C7D464"/>
                          </a:fillRef>
                          <a:effectRef idx="0">
                            <a:scrgbClr r="0" g="0" b="0"/>
                          </a:effectRef>
                          <a:fontRef idx="none"/>
                        </wps:style>
                        <wps:bodyPr/>
                      </wps:wsp>
                      <wps:wsp>
                        <wps:cNvPr id="2652" name="Rectangle 2652"/>
                        <wps:cNvSpPr/>
                        <wps:spPr>
                          <a:xfrm>
                            <a:off x="3697286" y="88913"/>
                            <a:ext cx="139652" cy="139383"/>
                          </a:xfrm>
                          <a:prstGeom prst="rect">
                            <a:avLst/>
                          </a:prstGeom>
                          <a:ln>
                            <a:noFill/>
                          </a:ln>
                        </wps:spPr>
                        <wps:txbx>
                          <w:txbxContent>
                            <w:p w:rsidR="006052F6" w:rsidRDefault="006052F6">
                              <w:r>
                                <w:rPr>
                                  <w:rFonts w:ascii="Times New Roman" w:eastAsia="Times New Roman" w:hAnsi="Times New Roman" w:cs="Times New Roman"/>
                                  <w:color w:val="3E8395"/>
                                  <w:spacing w:val="-2"/>
                                  <w:w w:val="103"/>
                                  <w:sz w:val="16"/>
                                </w:rPr>
                                <w:t>89</w:t>
                              </w:r>
                            </w:p>
                          </w:txbxContent>
                        </wps:txbx>
                        <wps:bodyPr horzOverflow="overflow" vert="horz" lIns="0" tIns="0" rIns="0" bIns="0" rtlCol="0">
                          <a:noAutofit/>
                        </wps:bodyPr>
                      </wps:wsp>
                      <wps:wsp>
                        <wps:cNvPr id="34504" name="Shape 34504"/>
                        <wps:cNvSpPr/>
                        <wps:spPr>
                          <a:xfrm>
                            <a:off x="3677920" y="206601"/>
                            <a:ext cx="143927" cy="1336661"/>
                          </a:xfrm>
                          <a:custGeom>
                            <a:avLst/>
                            <a:gdLst/>
                            <a:ahLst/>
                            <a:cxnLst/>
                            <a:rect l="0" t="0" r="0" b="0"/>
                            <a:pathLst>
                              <a:path w="143927" h="1336661">
                                <a:moveTo>
                                  <a:pt x="0" y="0"/>
                                </a:moveTo>
                                <a:lnTo>
                                  <a:pt x="143927" y="0"/>
                                </a:lnTo>
                                <a:lnTo>
                                  <a:pt x="143927" y="1336661"/>
                                </a:lnTo>
                                <a:lnTo>
                                  <a:pt x="0" y="1336661"/>
                                </a:lnTo>
                                <a:lnTo>
                                  <a:pt x="0" y="0"/>
                                </a:lnTo>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2654" name="Rectangle 2654"/>
                        <wps:cNvSpPr/>
                        <wps:spPr>
                          <a:xfrm>
                            <a:off x="3859199" y="372340"/>
                            <a:ext cx="139652" cy="139382"/>
                          </a:xfrm>
                          <a:prstGeom prst="rect">
                            <a:avLst/>
                          </a:prstGeom>
                          <a:ln>
                            <a:noFill/>
                          </a:ln>
                        </wps:spPr>
                        <wps:txbx>
                          <w:txbxContent>
                            <w:p w:rsidR="006052F6" w:rsidRDefault="006052F6">
                              <w:r>
                                <w:rPr>
                                  <w:rFonts w:ascii="Times New Roman" w:eastAsia="Times New Roman" w:hAnsi="Times New Roman" w:cs="Times New Roman"/>
                                  <w:color w:val="7A9939"/>
                                  <w:spacing w:val="-2"/>
                                  <w:w w:val="103"/>
                                  <w:sz w:val="16"/>
                                </w:rPr>
                                <w:t>70</w:t>
                              </w:r>
                            </w:p>
                          </w:txbxContent>
                        </wps:txbx>
                        <wps:bodyPr horzOverflow="overflow" vert="horz" lIns="0" tIns="0" rIns="0" bIns="0" rtlCol="0">
                          <a:noAutofit/>
                        </wps:bodyPr>
                      </wps:wsp>
                      <wps:wsp>
                        <wps:cNvPr id="34507" name="Shape 34507"/>
                        <wps:cNvSpPr/>
                        <wps:spPr>
                          <a:xfrm>
                            <a:off x="3839834" y="490035"/>
                            <a:ext cx="143927" cy="1053227"/>
                          </a:xfrm>
                          <a:custGeom>
                            <a:avLst/>
                            <a:gdLst/>
                            <a:ahLst/>
                            <a:cxnLst/>
                            <a:rect l="0" t="0" r="0" b="0"/>
                            <a:pathLst>
                              <a:path w="143927" h="1053227">
                                <a:moveTo>
                                  <a:pt x="0" y="0"/>
                                </a:moveTo>
                                <a:lnTo>
                                  <a:pt x="143927" y="0"/>
                                </a:lnTo>
                                <a:lnTo>
                                  <a:pt x="143927" y="1053227"/>
                                </a:lnTo>
                                <a:lnTo>
                                  <a:pt x="0" y="1053227"/>
                                </a:lnTo>
                                <a:lnTo>
                                  <a:pt x="0" y="0"/>
                                </a:lnTo>
                              </a:path>
                            </a:pathLst>
                          </a:custGeom>
                          <a:ln w="0" cap="flat">
                            <a:miter lim="127000"/>
                          </a:ln>
                        </wps:spPr>
                        <wps:style>
                          <a:lnRef idx="0">
                            <a:srgbClr val="000000">
                              <a:alpha val="0"/>
                            </a:srgbClr>
                          </a:lnRef>
                          <a:fillRef idx="1">
                            <a:srgbClr val="C7D464"/>
                          </a:fillRef>
                          <a:effectRef idx="0">
                            <a:scrgbClr r="0" g="0" b="0"/>
                          </a:effectRef>
                          <a:fontRef idx="none"/>
                        </wps:style>
                        <wps:bodyPr/>
                      </wps:wsp>
                      <wps:wsp>
                        <wps:cNvPr id="2656" name="Rectangle 2656"/>
                        <wps:cNvSpPr/>
                        <wps:spPr>
                          <a:xfrm>
                            <a:off x="4067796" y="76315"/>
                            <a:ext cx="139652" cy="139383"/>
                          </a:xfrm>
                          <a:prstGeom prst="rect">
                            <a:avLst/>
                          </a:prstGeom>
                          <a:ln>
                            <a:noFill/>
                          </a:ln>
                        </wps:spPr>
                        <wps:txbx>
                          <w:txbxContent>
                            <w:p w:rsidR="006052F6" w:rsidRDefault="006052F6">
                              <w:r>
                                <w:rPr>
                                  <w:rFonts w:ascii="Times New Roman" w:eastAsia="Times New Roman" w:hAnsi="Times New Roman" w:cs="Times New Roman"/>
                                  <w:color w:val="3E8395"/>
                                  <w:spacing w:val="-2"/>
                                  <w:w w:val="103"/>
                                  <w:sz w:val="16"/>
                                </w:rPr>
                                <w:t>90</w:t>
                              </w:r>
                            </w:p>
                          </w:txbxContent>
                        </wps:txbx>
                        <wps:bodyPr horzOverflow="overflow" vert="horz" lIns="0" tIns="0" rIns="0" bIns="0" rtlCol="0">
                          <a:noAutofit/>
                        </wps:bodyPr>
                      </wps:wsp>
                      <wps:wsp>
                        <wps:cNvPr id="34510" name="Shape 34510"/>
                        <wps:cNvSpPr/>
                        <wps:spPr>
                          <a:xfrm>
                            <a:off x="4048443" y="194016"/>
                            <a:ext cx="143939" cy="1349247"/>
                          </a:xfrm>
                          <a:custGeom>
                            <a:avLst/>
                            <a:gdLst/>
                            <a:ahLst/>
                            <a:cxnLst/>
                            <a:rect l="0" t="0" r="0" b="0"/>
                            <a:pathLst>
                              <a:path w="143939" h="1349247">
                                <a:moveTo>
                                  <a:pt x="0" y="0"/>
                                </a:moveTo>
                                <a:lnTo>
                                  <a:pt x="143939" y="0"/>
                                </a:lnTo>
                                <a:lnTo>
                                  <a:pt x="143939" y="1349247"/>
                                </a:lnTo>
                                <a:lnTo>
                                  <a:pt x="0" y="1349247"/>
                                </a:lnTo>
                                <a:lnTo>
                                  <a:pt x="0" y="0"/>
                                </a:lnTo>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2658" name="Rectangle 2658"/>
                        <wps:cNvSpPr/>
                        <wps:spPr>
                          <a:xfrm>
                            <a:off x="4229722" y="372340"/>
                            <a:ext cx="139652" cy="139382"/>
                          </a:xfrm>
                          <a:prstGeom prst="rect">
                            <a:avLst/>
                          </a:prstGeom>
                          <a:ln>
                            <a:noFill/>
                          </a:ln>
                        </wps:spPr>
                        <wps:txbx>
                          <w:txbxContent>
                            <w:p w:rsidR="006052F6" w:rsidRDefault="006052F6">
                              <w:r>
                                <w:rPr>
                                  <w:rFonts w:ascii="Times New Roman" w:eastAsia="Times New Roman" w:hAnsi="Times New Roman" w:cs="Times New Roman"/>
                                  <w:color w:val="7A9939"/>
                                  <w:spacing w:val="-2"/>
                                  <w:w w:val="103"/>
                                  <w:sz w:val="16"/>
                                </w:rPr>
                                <w:t>70</w:t>
                              </w:r>
                            </w:p>
                          </w:txbxContent>
                        </wps:txbx>
                        <wps:bodyPr horzOverflow="overflow" vert="horz" lIns="0" tIns="0" rIns="0" bIns="0" rtlCol="0">
                          <a:noAutofit/>
                        </wps:bodyPr>
                      </wps:wsp>
                      <wps:wsp>
                        <wps:cNvPr id="34513" name="Shape 34513"/>
                        <wps:cNvSpPr/>
                        <wps:spPr>
                          <a:xfrm>
                            <a:off x="4210357" y="490035"/>
                            <a:ext cx="143939" cy="1053227"/>
                          </a:xfrm>
                          <a:custGeom>
                            <a:avLst/>
                            <a:gdLst/>
                            <a:ahLst/>
                            <a:cxnLst/>
                            <a:rect l="0" t="0" r="0" b="0"/>
                            <a:pathLst>
                              <a:path w="143939" h="1053227">
                                <a:moveTo>
                                  <a:pt x="0" y="0"/>
                                </a:moveTo>
                                <a:lnTo>
                                  <a:pt x="143939" y="0"/>
                                </a:lnTo>
                                <a:lnTo>
                                  <a:pt x="143939" y="1053227"/>
                                </a:lnTo>
                                <a:lnTo>
                                  <a:pt x="0" y="1053227"/>
                                </a:lnTo>
                                <a:lnTo>
                                  <a:pt x="0" y="0"/>
                                </a:lnTo>
                              </a:path>
                            </a:pathLst>
                          </a:custGeom>
                          <a:ln w="0" cap="flat">
                            <a:miter lim="127000"/>
                          </a:ln>
                        </wps:spPr>
                        <wps:style>
                          <a:lnRef idx="0">
                            <a:srgbClr val="000000">
                              <a:alpha val="0"/>
                            </a:srgbClr>
                          </a:lnRef>
                          <a:fillRef idx="1">
                            <a:srgbClr val="C7D464"/>
                          </a:fillRef>
                          <a:effectRef idx="0">
                            <a:scrgbClr r="0" g="0" b="0"/>
                          </a:effectRef>
                          <a:fontRef idx="none"/>
                        </wps:style>
                        <wps:bodyPr/>
                      </wps:wsp>
                      <wps:wsp>
                        <wps:cNvPr id="2660" name="Shape 2660"/>
                        <wps:cNvSpPr/>
                        <wps:spPr>
                          <a:xfrm>
                            <a:off x="667378" y="41326"/>
                            <a:ext cx="3712910" cy="1504588"/>
                          </a:xfrm>
                          <a:custGeom>
                            <a:avLst/>
                            <a:gdLst/>
                            <a:ahLst/>
                            <a:cxnLst/>
                            <a:rect l="0" t="0" r="0" b="0"/>
                            <a:pathLst>
                              <a:path w="3712910" h="1504588">
                                <a:moveTo>
                                  <a:pt x="0" y="0"/>
                                </a:moveTo>
                                <a:lnTo>
                                  <a:pt x="0" y="1504588"/>
                                </a:lnTo>
                                <a:lnTo>
                                  <a:pt x="3712910" y="1504588"/>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661" name="Shape 2661"/>
                        <wps:cNvSpPr/>
                        <wps:spPr>
                          <a:xfrm>
                            <a:off x="626692" y="1539574"/>
                            <a:ext cx="40293" cy="0"/>
                          </a:xfrm>
                          <a:custGeom>
                            <a:avLst/>
                            <a:gdLst/>
                            <a:ahLst/>
                            <a:cxnLst/>
                            <a:rect l="0" t="0" r="0" b="0"/>
                            <a:pathLst>
                              <a:path w="40293">
                                <a:moveTo>
                                  <a:pt x="0" y="0"/>
                                </a:moveTo>
                                <a:lnTo>
                                  <a:pt x="40293" y="0"/>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662" name="Shape 2662"/>
                        <wps:cNvSpPr/>
                        <wps:spPr>
                          <a:xfrm>
                            <a:off x="626692" y="1389731"/>
                            <a:ext cx="40293" cy="0"/>
                          </a:xfrm>
                          <a:custGeom>
                            <a:avLst/>
                            <a:gdLst/>
                            <a:ahLst/>
                            <a:cxnLst/>
                            <a:rect l="0" t="0" r="0" b="0"/>
                            <a:pathLst>
                              <a:path w="40293">
                                <a:moveTo>
                                  <a:pt x="0" y="0"/>
                                </a:moveTo>
                                <a:lnTo>
                                  <a:pt x="40293" y="0"/>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663" name="Shape 2663"/>
                        <wps:cNvSpPr/>
                        <wps:spPr>
                          <a:xfrm>
                            <a:off x="626692" y="1239919"/>
                            <a:ext cx="40293" cy="0"/>
                          </a:xfrm>
                          <a:custGeom>
                            <a:avLst/>
                            <a:gdLst/>
                            <a:ahLst/>
                            <a:cxnLst/>
                            <a:rect l="0" t="0" r="0" b="0"/>
                            <a:pathLst>
                              <a:path w="40293">
                                <a:moveTo>
                                  <a:pt x="0" y="0"/>
                                </a:moveTo>
                                <a:lnTo>
                                  <a:pt x="40293" y="0"/>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664" name="Shape 2664"/>
                        <wps:cNvSpPr/>
                        <wps:spPr>
                          <a:xfrm>
                            <a:off x="626692" y="1090075"/>
                            <a:ext cx="40293" cy="0"/>
                          </a:xfrm>
                          <a:custGeom>
                            <a:avLst/>
                            <a:gdLst/>
                            <a:ahLst/>
                            <a:cxnLst/>
                            <a:rect l="0" t="0" r="0" b="0"/>
                            <a:pathLst>
                              <a:path w="40293">
                                <a:moveTo>
                                  <a:pt x="0" y="0"/>
                                </a:moveTo>
                                <a:lnTo>
                                  <a:pt x="40293" y="0"/>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665" name="Shape 2665"/>
                        <wps:cNvSpPr/>
                        <wps:spPr>
                          <a:xfrm>
                            <a:off x="626692" y="940262"/>
                            <a:ext cx="40293" cy="0"/>
                          </a:xfrm>
                          <a:custGeom>
                            <a:avLst/>
                            <a:gdLst/>
                            <a:ahLst/>
                            <a:cxnLst/>
                            <a:rect l="0" t="0" r="0" b="0"/>
                            <a:pathLst>
                              <a:path w="40293">
                                <a:moveTo>
                                  <a:pt x="0" y="0"/>
                                </a:moveTo>
                                <a:lnTo>
                                  <a:pt x="40293" y="0"/>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666" name="Shape 2666"/>
                        <wps:cNvSpPr/>
                        <wps:spPr>
                          <a:xfrm>
                            <a:off x="626692" y="790420"/>
                            <a:ext cx="40293" cy="0"/>
                          </a:xfrm>
                          <a:custGeom>
                            <a:avLst/>
                            <a:gdLst/>
                            <a:ahLst/>
                            <a:cxnLst/>
                            <a:rect l="0" t="0" r="0" b="0"/>
                            <a:pathLst>
                              <a:path w="40293">
                                <a:moveTo>
                                  <a:pt x="0" y="0"/>
                                </a:moveTo>
                                <a:lnTo>
                                  <a:pt x="40293" y="0"/>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667" name="Shape 2667"/>
                        <wps:cNvSpPr/>
                        <wps:spPr>
                          <a:xfrm>
                            <a:off x="626692" y="640607"/>
                            <a:ext cx="40293" cy="0"/>
                          </a:xfrm>
                          <a:custGeom>
                            <a:avLst/>
                            <a:gdLst/>
                            <a:ahLst/>
                            <a:cxnLst/>
                            <a:rect l="0" t="0" r="0" b="0"/>
                            <a:pathLst>
                              <a:path w="40293">
                                <a:moveTo>
                                  <a:pt x="0" y="0"/>
                                </a:moveTo>
                                <a:lnTo>
                                  <a:pt x="40293" y="0"/>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668" name="Shape 2668"/>
                        <wps:cNvSpPr/>
                        <wps:spPr>
                          <a:xfrm>
                            <a:off x="626692" y="490763"/>
                            <a:ext cx="40293" cy="0"/>
                          </a:xfrm>
                          <a:custGeom>
                            <a:avLst/>
                            <a:gdLst/>
                            <a:ahLst/>
                            <a:cxnLst/>
                            <a:rect l="0" t="0" r="0" b="0"/>
                            <a:pathLst>
                              <a:path w="40293">
                                <a:moveTo>
                                  <a:pt x="0" y="0"/>
                                </a:moveTo>
                                <a:lnTo>
                                  <a:pt x="40293" y="0"/>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669" name="Shape 2669"/>
                        <wps:cNvSpPr/>
                        <wps:spPr>
                          <a:xfrm>
                            <a:off x="626692" y="340951"/>
                            <a:ext cx="40293" cy="0"/>
                          </a:xfrm>
                          <a:custGeom>
                            <a:avLst/>
                            <a:gdLst/>
                            <a:ahLst/>
                            <a:cxnLst/>
                            <a:rect l="0" t="0" r="0" b="0"/>
                            <a:pathLst>
                              <a:path w="40293">
                                <a:moveTo>
                                  <a:pt x="0" y="0"/>
                                </a:moveTo>
                                <a:lnTo>
                                  <a:pt x="40293" y="0"/>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670" name="Shape 2670"/>
                        <wps:cNvSpPr/>
                        <wps:spPr>
                          <a:xfrm>
                            <a:off x="626692" y="191138"/>
                            <a:ext cx="40293" cy="0"/>
                          </a:xfrm>
                          <a:custGeom>
                            <a:avLst/>
                            <a:gdLst/>
                            <a:ahLst/>
                            <a:cxnLst/>
                            <a:rect l="0" t="0" r="0" b="0"/>
                            <a:pathLst>
                              <a:path w="40293">
                                <a:moveTo>
                                  <a:pt x="0" y="0"/>
                                </a:moveTo>
                                <a:lnTo>
                                  <a:pt x="40293" y="0"/>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671" name="Shape 2671"/>
                        <wps:cNvSpPr/>
                        <wps:spPr>
                          <a:xfrm>
                            <a:off x="626692" y="41326"/>
                            <a:ext cx="46638" cy="0"/>
                          </a:xfrm>
                          <a:custGeom>
                            <a:avLst/>
                            <a:gdLst/>
                            <a:ahLst/>
                            <a:cxnLst/>
                            <a:rect l="0" t="0" r="0" b="0"/>
                            <a:pathLst>
                              <a:path w="46638">
                                <a:moveTo>
                                  <a:pt x="0" y="0"/>
                                </a:moveTo>
                                <a:lnTo>
                                  <a:pt x="46638" y="0"/>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9749" name="Rectangle 29749"/>
                        <wps:cNvSpPr/>
                        <wps:spPr>
                          <a:xfrm>
                            <a:off x="503600" y="902"/>
                            <a:ext cx="112505" cy="139382"/>
                          </a:xfrm>
                          <a:prstGeom prst="rect">
                            <a:avLst/>
                          </a:prstGeom>
                          <a:ln>
                            <a:noFill/>
                          </a:ln>
                        </wps:spPr>
                        <wps:txbx>
                          <w:txbxContent>
                            <w:p w:rsidR="006052F6" w:rsidRDefault="006052F6">
                              <w:r>
                                <w:rPr>
                                  <w:rFonts w:ascii="Times New Roman" w:eastAsia="Times New Roman" w:hAnsi="Times New Roman" w:cs="Times New Roman"/>
                                  <w:color w:val="555655"/>
                                  <w:w w:val="99"/>
                                  <w:sz w:val="16"/>
                                </w:rPr>
                                <w:t>%</w:t>
                              </w:r>
                            </w:p>
                          </w:txbxContent>
                        </wps:txbx>
                        <wps:bodyPr horzOverflow="overflow" vert="horz" lIns="0" tIns="0" rIns="0" bIns="0" rtlCol="0">
                          <a:noAutofit/>
                        </wps:bodyPr>
                      </wps:wsp>
                      <wps:wsp>
                        <wps:cNvPr id="29748" name="Rectangle 29748"/>
                        <wps:cNvSpPr/>
                        <wps:spPr>
                          <a:xfrm>
                            <a:off x="347620" y="902"/>
                            <a:ext cx="208803" cy="139382"/>
                          </a:xfrm>
                          <a:prstGeom prst="rect">
                            <a:avLst/>
                          </a:prstGeom>
                          <a:ln>
                            <a:noFill/>
                          </a:ln>
                        </wps:spPr>
                        <wps:txbx>
                          <w:txbxContent>
                            <w:p w:rsidR="006052F6" w:rsidRDefault="006052F6">
                              <w:r>
                                <w:rPr>
                                  <w:rFonts w:ascii="Times New Roman" w:eastAsia="Times New Roman" w:hAnsi="Times New Roman" w:cs="Times New Roman"/>
                                  <w:color w:val="555655"/>
                                  <w:spacing w:val="-2"/>
                                  <w:w w:val="103"/>
                                  <w:sz w:val="16"/>
                                </w:rPr>
                                <w:t>100</w:t>
                              </w:r>
                            </w:p>
                          </w:txbxContent>
                        </wps:txbx>
                        <wps:bodyPr horzOverflow="overflow" vert="horz" lIns="0" tIns="0" rIns="0" bIns="0" rtlCol="0">
                          <a:noAutofit/>
                        </wps:bodyPr>
                      </wps:wsp>
                      <wps:wsp>
                        <wps:cNvPr id="29750" name="Rectangle 29750"/>
                        <wps:cNvSpPr/>
                        <wps:spPr>
                          <a:xfrm>
                            <a:off x="399614" y="151347"/>
                            <a:ext cx="139653" cy="139382"/>
                          </a:xfrm>
                          <a:prstGeom prst="rect">
                            <a:avLst/>
                          </a:prstGeom>
                          <a:ln>
                            <a:noFill/>
                          </a:ln>
                        </wps:spPr>
                        <wps:txbx>
                          <w:txbxContent>
                            <w:p w:rsidR="006052F6" w:rsidRDefault="006052F6">
                              <w:r>
                                <w:rPr>
                                  <w:rFonts w:ascii="Times New Roman" w:eastAsia="Times New Roman" w:hAnsi="Times New Roman" w:cs="Times New Roman"/>
                                  <w:color w:val="555655"/>
                                  <w:spacing w:val="-2"/>
                                  <w:w w:val="103"/>
                                  <w:sz w:val="16"/>
                                </w:rPr>
                                <w:t>90</w:t>
                              </w:r>
                            </w:p>
                          </w:txbxContent>
                        </wps:txbx>
                        <wps:bodyPr horzOverflow="overflow" vert="horz" lIns="0" tIns="0" rIns="0" bIns="0" rtlCol="0">
                          <a:noAutofit/>
                        </wps:bodyPr>
                      </wps:wsp>
                      <wps:wsp>
                        <wps:cNvPr id="29751" name="Rectangle 29751"/>
                        <wps:cNvSpPr/>
                        <wps:spPr>
                          <a:xfrm>
                            <a:off x="503601" y="151347"/>
                            <a:ext cx="112505" cy="139382"/>
                          </a:xfrm>
                          <a:prstGeom prst="rect">
                            <a:avLst/>
                          </a:prstGeom>
                          <a:ln>
                            <a:noFill/>
                          </a:ln>
                        </wps:spPr>
                        <wps:txbx>
                          <w:txbxContent>
                            <w:p w:rsidR="006052F6" w:rsidRDefault="006052F6">
                              <w:r>
                                <w:rPr>
                                  <w:rFonts w:ascii="Times New Roman" w:eastAsia="Times New Roman" w:hAnsi="Times New Roman" w:cs="Times New Roman"/>
                                  <w:color w:val="555655"/>
                                  <w:w w:val="99"/>
                                  <w:sz w:val="16"/>
                                </w:rPr>
                                <w:t>%</w:t>
                              </w:r>
                            </w:p>
                          </w:txbxContent>
                        </wps:txbx>
                        <wps:bodyPr horzOverflow="overflow" vert="horz" lIns="0" tIns="0" rIns="0" bIns="0" rtlCol="0">
                          <a:noAutofit/>
                        </wps:bodyPr>
                      </wps:wsp>
                      <wps:wsp>
                        <wps:cNvPr id="29759" name="Rectangle 29759"/>
                        <wps:cNvSpPr/>
                        <wps:spPr>
                          <a:xfrm>
                            <a:off x="503601" y="301816"/>
                            <a:ext cx="112505" cy="139382"/>
                          </a:xfrm>
                          <a:prstGeom prst="rect">
                            <a:avLst/>
                          </a:prstGeom>
                          <a:ln>
                            <a:noFill/>
                          </a:ln>
                        </wps:spPr>
                        <wps:txbx>
                          <w:txbxContent>
                            <w:p w:rsidR="006052F6" w:rsidRDefault="006052F6">
                              <w:r>
                                <w:rPr>
                                  <w:rFonts w:ascii="Times New Roman" w:eastAsia="Times New Roman" w:hAnsi="Times New Roman" w:cs="Times New Roman"/>
                                  <w:color w:val="555655"/>
                                  <w:w w:val="99"/>
                                  <w:sz w:val="16"/>
                                </w:rPr>
                                <w:t>%</w:t>
                              </w:r>
                            </w:p>
                          </w:txbxContent>
                        </wps:txbx>
                        <wps:bodyPr horzOverflow="overflow" vert="horz" lIns="0" tIns="0" rIns="0" bIns="0" rtlCol="0">
                          <a:noAutofit/>
                        </wps:bodyPr>
                      </wps:wsp>
                      <wps:wsp>
                        <wps:cNvPr id="29758" name="Rectangle 29758"/>
                        <wps:cNvSpPr/>
                        <wps:spPr>
                          <a:xfrm>
                            <a:off x="399614" y="301816"/>
                            <a:ext cx="139653" cy="139382"/>
                          </a:xfrm>
                          <a:prstGeom prst="rect">
                            <a:avLst/>
                          </a:prstGeom>
                          <a:ln>
                            <a:noFill/>
                          </a:ln>
                        </wps:spPr>
                        <wps:txbx>
                          <w:txbxContent>
                            <w:p w:rsidR="006052F6" w:rsidRDefault="006052F6">
                              <w:r>
                                <w:rPr>
                                  <w:rFonts w:ascii="Times New Roman" w:eastAsia="Times New Roman" w:hAnsi="Times New Roman" w:cs="Times New Roman"/>
                                  <w:color w:val="555655"/>
                                  <w:spacing w:val="-2"/>
                                  <w:w w:val="103"/>
                                  <w:sz w:val="16"/>
                                </w:rPr>
                                <w:t>80</w:t>
                              </w:r>
                            </w:p>
                          </w:txbxContent>
                        </wps:txbx>
                        <wps:bodyPr horzOverflow="overflow" vert="horz" lIns="0" tIns="0" rIns="0" bIns="0" rtlCol="0">
                          <a:noAutofit/>
                        </wps:bodyPr>
                      </wps:wsp>
                      <wps:wsp>
                        <wps:cNvPr id="29761" name="Rectangle 29761"/>
                        <wps:cNvSpPr/>
                        <wps:spPr>
                          <a:xfrm>
                            <a:off x="503601" y="452260"/>
                            <a:ext cx="112505" cy="139382"/>
                          </a:xfrm>
                          <a:prstGeom prst="rect">
                            <a:avLst/>
                          </a:prstGeom>
                          <a:ln>
                            <a:noFill/>
                          </a:ln>
                        </wps:spPr>
                        <wps:txbx>
                          <w:txbxContent>
                            <w:p w:rsidR="006052F6" w:rsidRDefault="006052F6">
                              <w:r>
                                <w:rPr>
                                  <w:rFonts w:ascii="Times New Roman" w:eastAsia="Times New Roman" w:hAnsi="Times New Roman" w:cs="Times New Roman"/>
                                  <w:color w:val="555655"/>
                                  <w:w w:val="99"/>
                                  <w:sz w:val="16"/>
                                </w:rPr>
                                <w:t>%</w:t>
                              </w:r>
                            </w:p>
                          </w:txbxContent>
                        </wps:txbx>
                        <wps:bodyPr horzOverflow="overflow" vert="horz" lIns="0" tIns="0" rIns="0" bIns="0" rtlCol="0">
                          <a:noAutofit/>
                        </wps:bodyPr>
                      </wps:wsp>
                      <wps:wsp>
                        <wps:cNvPr id="29760" name="Rectangle 29760"/>
                        <wps:cNvSpPr/>
                        <wps:spPr>
                          <a:xfrm>
                            <a:off x="399614" y="452260"/>
                            <a:ext cx="139653" cy="139382"/>
                          </a:xfrm>
                          <a:prstGeom prst="rect">
                            <a:avLst/>
                          </a:prstGeom>
                          <a:ln>
                            <a:noFill/>
                          </a:ln>
                        </wps:spPr>
                        <wps:txbx>
                          <w:txbxContent>
                            <w:p w:rsidR="006052F6" w:rsidRDefault="006052F6">
                              <w:r>
                                <w:rPr>
                                  <w:rFonts w:ascii="Times New Roman" w:eastAsia="Times New Roman" w:hAnsi="Times New Roman" w:cs="Times New Roman"/>
                                  <w:color w:val="555655"/>
                                  <w:spacing w:val="-2"/>
                                  <w:w w:val="103"/>
                                  <w:sz w:val="16"/>
                                </w:rPr>
                                <w:t>70</w:t>
                              </w:r>
                            </w:p>
                          </w:txbxContent>
                        </wps:txbx>
                        <wps:bodyPr horzOverflow="overflow" vert="horz" lIns="0" tIns="0" rIns="0" bIns="0" rtlCol="0">
                          <a:noAutofit/>
                        </wps:bodyPr>
                      </wps:wsp>
                      <wps:wsp>
                        <wps:cNvPr id="29762" name="Rectangle 29762"/>
                        <wps:cNvSpPr/>
                        <wps:spPr>
                          <a:xfrm>
                            <a:off x="399614" y="602718"/>
                            <a:ext cx="139653" cy="139382"/>
                          </a:xfrm>
                          <a:prstGeom prst="rect">
                            <a:avLst/>
                          </a:prstGeom>
                          <a:ln>
                            <a:noFill/>
                          </a:ln>
                        </wps:spPr>
                        <wps:txbx>
                          <w:txbxContent>
                            <w:p w:rsidR="006052F6" w:rsidRDefault="006052F6">
                              <w:r>
                                <w:rPr>
                                  <w:rFonts w:ascii="Times New Roman" w:eastAsia="Times New Roman" w:hAnsi="Times New Roman" w:cs="Times New Roman"/>
                                  <w:color w:val="555655"/>
                                  <w:spacing w:val="-2"/>
                                  <w:w w:val="103"/>
                                  <w:sz w:val="16"/>
                                </w:rPr>
                                <w:t>60</w:t>
                              </w:r>
                            </w:p>
                          </w:txbxContent>
                        </wps:txbx>
                        <wps:bodyPr horzOverflow="overflow" vert="horz" lIns="0" tIns="0" rIns="0" bIns="0" rtlCol="0">
                          <a:noAutofit/>
                        </wps:bodyPr>
                      </wps:wsp>
                      <wps:wsp>
                        <wps:cNvPr id="29763" name="Rectangle 29763"/>
                        <wps:cNvSpPr/>
                        <wps:spPr>
                          <a:xfrm>
                            <a:off x="503601" y="602718"/>
                            <a:ext cx="112505" cy="139382"/>
                          </a:xfrm>
                          <a:prstGeom prst="rect">
                            <a:avLst/>
                          </a:prstGeom>
                          <a:ln>
                            <a:noFill/>
                          </a:ln>
                        </wps:spPr>
                        <wps:txbx>
                          <w:txbxContent>
                            <w:p w:rsidR="006052F6" w:rsidRDefault="006052F6">
                              <w:r>
                                <w:rPr>
                                  <w:rFonts w:ascii="Times New Roman" w:eastAsia="Times New Roman" w:hAnsi="Times New Roman" w:cs="Times New Roman"/>
                                  <w:color w:val="555655"/>
                                  <w:w w:val="99"/>
                                  <w:sz w:val="16"/>
                                </w:rPr>
                                <w:t>%</w:t>
                              </w:r>
                            </w:p>
                          </w:txbxContent>
                        </wps:txbx>
                        <wps:bodyPr horzOverflow="overflow" vert="horz" lIns="0" tIns="0" rIns="0" bIns="0" rtlCol="0">
                          <a:noAutofit/>
                        </wps:bodyPr>
                      </wps:wsp>
                      <wps:wsp>
                        <wps:cNvPr id="29752" name="Rectangle 29752"/>
                        <wps:cNvSpPr/>
                        <wps:spPr>
                          <a:xfrm>
                            <a:off x="399614" y="753174"/>
                            <a:ext cx="139653" cy="139382"/>
                          </a:xfrm>
                          <a:prstGeom prst="rect">
                            <a:avLst/>
                          </a:prstGeom>
                          <a:ln>
                            <a:noFill/>
                          </a:ln>
                        </wps:spPr>
                        <wps:txbx>
                          <w:txbxContent>
                            <w:p w:rsidR="006052F6" w:rsidRDefault="006052F6">
                              <w:r>
                                <w:rPr>
                                  <w:rFonts w:ascii="Times New Roman" w:eastAsia="Times New Roman" w:hAnsi="Times New Roman" w:cs="Times New Roman"/>
                                  <w:color w:val="555655"/>
                                  <w:spacing w:val="-2"/>
                                  <w:w w:val="103"/>
                                  <w:sz w:val="16"/>
                                </w:rPr>
                                <w:t>50</w:t>
                              </w:r>
                            </w:p>
                          </w:txbxContent>
                        </wps:txbx>
                        <wps:bodyPr horzOverflow="overflow" vert="horz" lIns="0" tIns="0" rIns="0" bIns="0" rtlCol="0">
                          <a:noAutofit/>
                        </wps:bodyPr>
                      </wps:wsp>
                      <wps:wsp>
                        <wps:cNvPr id="29753" name="Rectangle 29753"/>
                        <wps:cNvSpPr/>
                        <wps:spPr>
                          <a:xfrm>
                            <a:off x="503601" y="753174"/>
                            <a:ext cx="112505" cy="139382"/>
                          </a:xfrm>
                          <a:prstGeom prst="rect">
                            <a:avLst/>
                          </a:prstGeom>
                          <a:ln>
                            <a:noFill/>
                          </a:ln>
                        </wps:spPr>
                        <wps:txbx>
                          <w:txbxContent>
                            <w:p w:rsidR="006052F6" w:rsidRDefault="006052F6">
                              <w:r>
                                <w:rPr>
                                  <w:rFonts w:ascii="Times New Roman" w:eastAsia="Times New Roman" w:hAnsi="Times New Roman" w:cs="Times New Roman"/>
                                  <w:color w:val="555655"/>
                                  <w:w w:val="99"/>
                                  <w:sz w:val="16"/>
                                </w:rPr>
                                <w:t>%</w:t>
                              </w:r>
                            </w:p>
                          </w:txbxContent>
                        </wps:txbx>
                        <wps:bodyPr horzOverflow="overflow" vert="horz" lIns="0" tIns="0" rIns="0" bIns="0" rtlCol="0">
                          <a:noAutofit/>
                        </wps:bodyPr>
                      </wps:wsp>
                      <wps:wsp>
                        <wps:cNvPr id="29764" name="Rectangle 29764"/>
                        <wps:cNvSpPr/>
                        <wps:spPr>
                          <a:xfrm>
                            <a:off x="399614" y="903631"/>
                            <a:ext cx="139653" cy="139382"/>
                          </a:xfrm>
                          <a:prstGeom prst="rect">
                            <a:avLst/>
                          </a:prstGeom>
                          <a:ln>
                            <a:noFill/>
                          </a:ln>
                        </wps:spPr>
                        <wps:txbx>
                          <w:txbxContent>
                            <w:p w:rsidR="006052F6" w:rsidRDefault="006052F6">
                              <w:r>
                                <w:rPr>
                                  <w:rFonts w:ascii="Times New Roman" w:eastAsia="Times New Roman" w:hAnsi="Times New Roman" w:cs="Times New Roman"/>
                                  <w:color w:val="555655"/>
                                  <w:spacing w:val="-2"/>
                                  <w:w w:val="103"/>
                                  <w:sz w:val="16"/>
                                </w:rPr>
                                <w:t>40</w:t>
                              </w:r>
                            </w:p>
                          </w:txbxContent>
                        </wps:txbx>
                        <wps:bodyPr horzOverflow="overflow" vert="horz" lIns="0" tIns="0" rIns="0" bIns="0" rtlCol="0">
                          <a:noAutofit/>
                        </wps:bodyPr>
                      </wps:wsp>
                      <wps:wsp>
                        <wps:cNvPr id="29765" name="Rectangle 29765"/>
                        <wps:cNvSpPr/>
                        <wps:spPr>
                          <a:xfrm>
                            <a:off x="503601" y="903631"/>
                            <a:ext cx="112505" cy="139382"/>
                          </a:xfrm>
                          <a:prstGeom prst="rect">
                            <a:avLst/>
                          </a:prstGeom>
                          <a:ln>
                            <a:noFill/>
                          </a:ln>
                        </wps:spPr>
                        <wps:txbx>
                          <w:txbxContent>
                            <w:p w:rsidR="006052F6" w:rsidRDefault="006052F6">
                              <w:r>
                                <w:rPr>
                                  <w:rFonts w:ascii="Times New Roman" w:eastAsia="Times New Roman" w:hAnsi="Times New Roman" w:cs="Times New Roman"/>
                                  <w:color w:val="555655"/>
                                  <w:w w:val="99"/>
                                  <w:sz w:val="16"/>
                                </w:rPr>
                                <w:t>%</w:t>
                              </w:r>
                            </w:p>
                          </w:txbxContent>
                        </wps:txbx>
                        <wps:bodyPr horzOverflow="overflow" vert="horz" lIns="0" tIns="0" rIns="0" bIns="0" rtlCol="0">
                          <a:noAutofit/>
                        </wps:bodyPr>
                      </wps:wsp>
                      <wps:wsp>
                        <wps:cNvPr id="29767" name="Rectangle 29767"/>
                        <wps:cNvSpPr/>
                        <wps:spPr>
                          <a:xfrm>
                            <a:off x="503601" y="1054075"/>
                            <a:ext cx="112505" cy="139382"/>
                          </a:xfrm>
                          <a:prstGeom prst="rect">
                            <a:avLst/>
                          </a:prstGeom>
                          <a:ln>
                            <a:noFill/>
                          </a:ln>
                        </wps:spPr>
                        <wps:txbx>
                          <w:txbxContent>
                            <w:p w:rsidR="006052F6" w:rsidRDefault="006052F6">
                              <w:r>
                                <w:rPr>
                                  <w:rFonts w:ascii="Times New Roman" w:eastAsia="Times New Roman" w:hAnsi="Times New Roman" w:cs="Times New Roman"/>
                                  <w:color w:val="555655"/>
                                  <w:w w:val="99"/>
                                  <w:sz w:val="16"/>
                                </w:rPr>
                                <w:t>%</w:t>
                              </w:r>
                            </w:p>
                          </w:txbxContent>
                        </wps:txbx>
                        <wps:bodyPr horzOverflow="overflow" vert="horz" lIns="0" tIns="0" rIns="0" bIns="0" rtlCol="0">
                          <a:noAutofit/>
                        </wps:bodyPr>
                      </wps:wsp>
                      <wps:wsp>
                        <wps:cNvPr id="29766" name="Rectangle 29766"/>
                        <wps:cNvSpPr/>
                        <wps:spPr>
                          <a:xfrm>
                            <a:off x="399614" y="1054075"/>
                            <a:ext cx="139653" cy="139382"/>
                          </a:xfrm>
                          <a:prstGeom prst="rect">
                            <a:avLst/>
                          </a:prstGeom>
                          <a:ln>
                            <a:noFill/>
                          </a:ln>
                        </wps:spPr>
                        <wps:txbx>
                          <w:txbxContent>
                            <w:p w:rsidR="006052F6" w:rsidRDefault="006052F6">
                              <w:r>
                                <w:rPr>
                                  <w:rFonts w:ascii="Times New Roman" w:eastAsia="Times New Roman" w:hAnsi="Times New Roman" w:cs="Times New Roman"/>
                                  <w:color w:val="555655"/>
                                  <w:spacing w:val="-2"/>
                                  <w:w w:val="103"/>
                                  <w:sz w:val="16"/>
                                </w:rPr>
                                <w:t>30</w:t>
                              </w:r>
                            </w:p>
                          </w:txbxContent>
                        </wps:txbx>
                        <wps:bodyPr horzOverflow="overflow" vert="horz" lIns="0" tIns="0" rIns="0" bIns="0" rtlCol="0">
                          <a:noAutofit/>
                        </wps:bodyPr>
                      </wps:wsp>
                      <wps:wsp>
                        <wps:cNvPr id="29768" name="Rectangle 29768"/>
                        <wps:cNvSpPr/>
                        <wps:spPr>
                          <a:xfrm>
                            <a:off x="399614" y="1204545"/>
                            <a:ext cx="139653" cy="139382"/>
                          </a:xfrm>
                          <a:prstGeom prst="rect">
                            <a:avLst/>
                          </a:prstGeom>
                          <a:ln>
                            <a:noFill/>
                          </a:ln>
                        </wps:spPr>
                        <wps:txbx>
                          <w:txbxContent>
                            <w:p w:rsidR="006052F6" w:rsidRDefault="006052F6">
                              <w:r>
                                <w:rPr>
                                  <w:rFonts w:ascii="Times New Roman" w:eastAsia="Times New Roman" w:hAnsi="Times New Roman" w:cs="Times New Roman"/>
                                  <w:color w:val="555655"/>
                                  <w:spacing w:val="-2"/>
                                  <w:w w:val="103"/>
                                  <w:sz w:val="16"/>
                                </w:rPr>
                                <w:t>20</w:t>
                              </w:r>
                            </w:p>
                          </w:txbxContent>
                        </wps:txbx>
                        <wps:bodyPr horzOverflow="overflow" vert="horz" lIns="0" tIns="0" rIns="0" bIns="0" rtlCol="0">
                          <a:noAutofit/>
                        </wps:bodyPr>
                      </wps:wsp>
                      <wps:wsp>
                        <wps:cNvPr id="29769" name="Rectangle 29769"/>
                        <wps:cNvSpPr/>
                        <wps:spPr>
                          <a:xfrm>
                            <a:off x="503601" y="1204545"/>
                            <a:ext cx="112505" cy="139382"/>
                          </a:xfrm>
                          <a:prstGeom prst="rect">
                            <a:avLst/>
                          </a:prstGeom>
                          <a:ln>
                            <a:noFill/>
                          </a:ln>
                        </wps:spPr>
                        <wps:txbx>
                          <w:txbxContent>
                            <w:p w:rsidR="006052F6" w:rsidRDefault="006052F6">
                              <w:r>
                                <w:rPr>
                                  <w:rFonts w:ascii="Times New Roman" w:eastAsia="Times New Roman" w:hAnsi="Times New Roman" w:cs="Times New Roman"/>
                                  <w:color w:val="555655"/>
                                  <w:w w:val="99"/>
                                  <w:sz w:val="16"/>
                                </w:rPr>
                                <w:t>%</w:t>
                              </w:r>
                            </w:p>
                          </w:txbxContent>
                        </wps:txbx>
                        <wps:bodyPr horzOverflow="overflow" vert="horz" lIns="0" tIns="0" rIns="0" bIns="0" rtlCol="0">
                          <a:noAutofit/>
                        </wps:bodyPr>
                      </wps:wsp>
                      <wps:wsp>
                        <wps:cNvPr id="29770" name="Rectangle 29770"/>
                        <wps:cNvSpPr/>
                        <wps:spPr>
                          <a:xfrm>
                            <a:off x="399614" y="1354989"/>
                            <a:ext cx="139653" cy="139382"/>
                          </a:xfrm>
                          <a:prstGeom prst="rect">
                            <a:avLst/>
                          </a:prstGeom>
                          <a:ln>
                            <a:noFill/>
                          </a:ln>
                        </wps:spPr>
                        <wps:txbx>
                          <w:txbxContent>
                            <w:p w:rsidR="006052F6" w:rsidRDefault="006052F6">
                              <w:r>
                                <w:rPr>
                                  <w:rFonts w:ascii="Times New Roman" w:eastAsia="Times New Roman" w:hAnsi="Times New Roman" w:cs="Times New Roman"/>
                                  <w:color w:val="555655"/>
                                  <w:spacing w:val="-2"/>
                                  <w:w w:val="103"/>
                                  <w:sz w:val="16"/>
                                </w:rPr>
                                <w:t>10</w:t>
                              </w:r>
                            </w:p>
                          </w:txbxContent>
                        </wps:txbx>
                        <wps:bodyPr horzOverflow="overflow" vert="horz" lIns="0" tIns="0" rIns="0" bIns="0" rtlCol="0">
                          <a:noAutofit/>
                        </wps:bodyPr>
                      </wps:wsp>
                      <wps:wsp>
                        <wps:cNvPr id="29771" name="Rectangle 29771"/>
                        <wps:cNvSpPr/>
                        <wps:spPr>
                          <a:xfrm>
                            <a:off x="503601" y="1354989"/>
                            <a:ext cx="112505" cy="139382"/>
                          </a:xfrm>
                          <a:prstGeom prst="rect">
                            <a:avLst/>
                          </a:prstGeom>
                          <a:ln>
                            <a:noFill/>
                          </a:ln>
                        </wps:spPr>
                        <wps:txbx>
                          <w:txbxContent>
                            <w:p w:rsidR="006052F6" w:rsidRDefault="006052F6">
                              <w:r>
                                <w:rPr>
                                  <w:rFonts w:ascii="Times New Roman" w:eastAsia="Times New Roman" w:hAnsi="Times New Roman" w:cs="Times New Roman"/>
                                  <w:color w:val="555655"/>
                                  <w:w w:val="99"/>
                                  <w:sz w:val="16"/>
                                </w:rPr>
                                <w:t>%</w:t>
                              </w:r>
                            </w:p>
                          </w:txbxContent>
                        </wps:txbx>
                        <wps:bodyPr horzOverflow="overflow" vert="horz" lIns="0" tIns="0" rIns="0" bIns="0" rtlCol="0">
                          <a:noAutofit/>
                        </wps:bodyPr>
                      </wps:wsp>
                      <wps:wsp>
                        <wps:cNvPr id="29772" name="Rectangle 29772"/>
                        <wps:cNvSpPr/>
                        <wps:spPr>
                          <a:xfrm>
                            <a:off x="451608" y="1505446"/>
                            <a:ext cx="70502" cy="139382"/>
                          </a:xfrm>
                          <a:prstGeom prst="rect">
                            <a:avLst/>
                          </a:prstGeom>
                          <a:ln>
                            <a:noFill/>
                          </a:ln>
                        </wps:spPr>
                        <wps:txbx>
                          <w:txbxContent>
                            <w:p w:rsidR="006052F6" w:rsidRDefault="006052F6">
                              <w:r>
                                <w:rPr>
                                  <w:rFonts w:ascii="Times New Roman" w:eastAsia="Times New Roman" w:hAnsi="Times New Roman" w:cs="Times New Roman"/>
                                  <w:color w:val="555655"/>
                                  <w:w w:val="104"/>
                                  <w:sz w:val="16"/>
                                </w:rPr>
                                <w:t>0</w:t>
                              </w:r>
                            </w:p>
                          </w:txbxContent>
                        </wps:txbx>
                        <wps:bodyPr horzOverflow="overflow" vert="horz" lIns="0" tIns="0" rIns="0" bIns="0" rtlCol="0">
                          <a:noAutofit/>
                        </wps:bodyPr>
                      </wps:wsp>
                      <wps:wsp>
                        <wps:cNvPr id="29773" name="Rectangle 29773"/>
                        <wps:cNvSpPr/>
                        <wps:spPr>
                          <a:xfrm>
                            <a:off x="503601" y="1505446"/>
                            <a:ext cx="112505" cy="139382"/>
                          </a:xfrm>
                          <a:prstGeom prst="rect">
                            <a:avLst/>
                          </a:prstGeom>
                          <a:ln>
                            <a:noFill/>
                          </a:ln>
                        </wps:spPr>
                        <wps:txbx>
                          <w:txbxContent>
                            <w:p w:rsidR="006052F6" w:rsidRDefault="006052F6">
                              <w:r>
                                <w:rPr>
                                  <w:rFonts w:ascii="Times New Roman" w:eastAsia="Times New Roman" w:hAnsi="Times New Roman" w:cs="Times New Roman"/>
                                  <w:color w:val="555655"/>
                                  <w:w w:val="99"/>
                                  <w:sz w:val="16"/>
                                </w:rPr>
                                <w:t>%</w:t>
                              </w:r>
                            </w:p>
                          </w:txbxContent>
                        </wps:txbx>
                        <wps:bodyPr horzOverflow="overflow" vert="horz" lIns="0" tIns="0" rIns="0" bIns="0" rtlCol="0">
                          <a:noAutofit/>
                        </wps:bodyPr>
                      </wps:wsp>
                      <wps:wsp>
                        <wps:cNvPr id="2684" name="Shape 2684"/>
                        <wps:cNvSpPr/>
                        <wps:spPr>
                          <a:xfrm>
                            <a:off x="673330" y="1545914"/>
                            <a:ext cx="0" cy="40265"/>
                          </a:xfrm>
                          <a:custGeom>
                            <a:avLst/>
                            <a:gdLst/>
                            <a:ahLst/>
                            <a:cxnLst/>
                            <a:rect l="0" t="0" r="0" b="0"/>
                            <a:pathLst>
                              <a:path h="40265">
                                <a:moveTo>
                                  <a:pt x="0" y="0"/>
                                </a:moveTo>
                                <a:lnTo>
                                  <a:pt x="0" y="40265"/>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685" name="Shape 2685"/>
                        <wps:cNvSpPr/>
                        <wps:spPr>
                          <a:xfrm>
                            <a:off x="1043863" y="1545914"/>
                            <a:ext cx="0" cy="40265"/>
                          </a:xfrm>
                          <a:custGeom>
                            <a:avLst/>
                            <a:gdLst/>
                            <a:ahLst/>
                            <a:cxnLst/>
                            <a:rect l="0" t="0" r="0" b="0"/>
                            <a:pathLst>
                              <a:path h="40265">
                                <a:moveTo>
                                  <a:pt x="0" y="0"/>
                                </a:moveTo>
                                <a:lnTo>
                                  <a:pt x="0" y="40265"/>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686" name="Shape 2686"/>
                        <wps:cNvSpPr/>
                        <wps:spPr>
                          <a:xfrm>
                            <a:off x="1414393" y="1545914"/>
                            <a:ext cx="0" cy="40265"/>
                          </a:xfrm>
                          <a:custGeom>
                            <a:avLst/>
                            <a:gdLst/>
                            <a:ahLst/>
                            <a:cxnLst/>
                            <a:rect l="0" t="0" r="0" b="0"/>
                            <a:pathLst>
                              <a:path h="40265">
                                <a:moveTo>
                                  <a:pt x="0" y="0"/>
                                </a:moveTo>
                                <a:lnTo>
                                  <a:pt x="0" y="40265"/>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687" name="Shape 2687"/>
                        <wps:cNvSpPr/>
                        <wps:spPr>
                          <a:xfrm>
                            <a:off x="1784925" y="1545914"/>
                            <a:ext cx="0" cy="40265"/>
                          </a:xfrm>
                          <a:custGeom>
                            <a:avLst/>
                            <a:gdLst/>
                            <a:ahLst/>
                            <a:cxnLst/>
                            <a:rect l="0" t="0" r="0" b="0"/>
                            <a:pathLst>
                              <a:path h="40265">
                                <a:moveTo>
                                  <a:pt x="0" y="0"/>
                                </a:moveTo>
                                <a:lnTo>
                                  <a:pt x="0" y="40265"/>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688" name="Shape 2688"/>
                        <wps:cNvSpPr/>
                        <wps:spPr>
                          <a:xfrm>
                            <a:off x="2155470" y="1545914"/>
                            <a:ext cx="0" cy="40265"/>
                          </a:xfrm>
                          <a:custGeom>
                            <a:avLst/>
                            <a:gdLst/>
                            <a:ahLst/>
                            <a:cxnLst/>
                            <a:rect l="0" t="0" r="0" b="0"/>
                            <a:pathLst>
                              <a:path h="40265">
                                <a:moveTo>
                                  <a:pt x="0" y="0"/>
                                </a:moveTo>
                                <a:lnTo>
                                  <a:pt x="0" y="40265"/>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689" name="Shape 2689"/>
                        <wps:cNvSpPr/>
                        <wps:spPr>
                          <a:xfrm>
                            <a:off x="2525993" y="1545914"/>
                            <a:ext cx="0" cy="40265"/>
                          </a:xfrm>
                          <a:custGeom>
                            <a:avLst/>
                            <a:gdLst/>
                            <a:ahLst/>
                            <a:cxnLst/>
                            <a:rect l="0" t="0" r="0" b="0"/>
                            <a:pathLst>
                              <a:path h="40265">
                                <a:moveTo>
                                  <a:pt x="0" y="0"/>
                                </a:moveTo>
                                <a:lnTo>
                                  <a:pt x="0" y="40265"/>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690" name="Shape 2690"/>
                        <wps:cNvSpPr/>
                        <wps:spPr>
                          <a:xfrm>
                            <a:off x="2904533" y="1545914"/>
                            <a:ext cx="0" cy="40265"/>
                          </a:xfrm>
                          <a:custGeom>
                            <a:avLst/>
                            <a:gdLst/>
                            <a:ahLst/>
                            <a:cxnLst/>
                            <a:rect l="0" t="0" r="0" b="0"/>
                            <a:pathLst>
                              <a:path h="40265">
                                <a:moveTo>
                                  <a:pt x="0" y="0"/>
                                </a:moveTo>
                                <a:lnTo>
                                  <a:pt x="0" y="40265"/>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691" name="Shape 2691"/>
                        <wps:cNvSpPr/>
                        <wps:spPr>
                          <a:xfrm>
                            <a:off x="3275056" y="1545914"/>
                            <a:ext cx="0" cy="40265"/>
                          </a:xfrm>
                          <a:custGeom>
                            <a:avLst/>
                            <a:gdLst/>
                            <a:ahLst/>
                            <a:cxnLst/>
                            <a:rect l="0" t="0" r="0" b="0"/>
                            <a:pathLst>
                              <a:path h="40265">
                                <a:moveTo>
                                  <a:pt x="0" y="0"/>
                                </a:moveTo>
                                <a:lnTo>
                                  <a:pt x="0" y="40265"/>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692" name="Shape 2692"/>
                        <wps:cNvSpPr/>
                        <wps:spPr>
                          <a:xfrm>
                            <a:off x="3645580" y="1545914"/>
                            <a:ext cx="0" cy="40265"/>
                          </a:xfrm>
                          <a:custGeom>
                            <a:avLst/>
                            <a:gdLst/>
                            <a:ahLst/>
                            <a:cxnLst/>
                            <a:rect l="0" t="0" r="0" b="0"/>
                            <a:pathLst>
                              <a:path h="40265">
                                <a:moveTo>
                                  <a:pt x="0" y="0"/>
                                </a:moveTo>
                                <a:lnTo>
                                  <a:pt x="0" y="40265"/>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693" name="Shape 2693"/>
                        <wps:cNvSpPr/>
                        <wps:spPr>
                          <a:xfrm>
                            <a:off x="4016103" y="1545914"/>
                            <a:ext cx="0" cy="40265"/>
                          </a:xfrm>
                          <a:custGeom>
                            <a:avLst/>
                            <a:gdLst/>
                            <a:ahLst/>
                            <a:cxnLst/>
                            <a:rect l="0" t="0" r="0" b="0"/>
                            <a:pathLst>
                              <a:path h="40265">
                                <a:moveTo>
                                  <a:pt x="0" y="0"/>
                                </a:moveTo>
                                <a:lnTo>
                                  <a:pt x="0" y="40265"/>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694" name="Shape 2694"/>
                        <wps:cNvSpPr/>
                        <wps:spPr>
                          <a:xfrm>
                            <a:off x="4386658" y="1538751"/>
                            <a:ext cx="0" cy="47428"/>
                          </a:xfrm>
                          <a:custGeom>
                            <a:avLst/>
                            <a:gdLst/>
                            <a:ahLst/>
                            <a:cxnLst/>
                            <a:rect l="0" t="0" r="0" b="0"/>
                            <a:pathLst>
                              <a:path h="47428">
                                <a:moveTo>
                                  <a:pt x="0" y="0"/>
                                </a:moveTo>
                                <a:lnTo>
                                  <a:pt x="0" y="47428"/>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g:wgp>
                  </a:graphicData>
                </a:graphic>
              </wp:inline>
            </w:drawing>
          </mc:Choice>
          <mc:Fallback>
            <w:pict>
              <v:group id="Group 33097" o:spid="_x0000_s1106" alt="Title: Table - Apparent retention rate - Description: Apparent retention arte - Years 7-12 students, Victorian government schools, 2003-2012" style="width:437.25pt;height:126.8pt;mso-position-horizontal-relative:char;mso-position-vertical-relative:line" coordsize="55531,16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">
                <v:rect id="Rectangle 2614" o:spid="_x0000_s1107" style="position:absolute;left:47139;top:175;width:11162;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" filled="f" stroked="f">
                  <v:textbox inset="0,0,0,0">
                    <w:txbxContent>
                      <w:p w:rsidR="006052F6" w:rsidRDefault="006052F6">
                        <w:r>
                          <w:rPr>
                            <w:color w:val="555655"/>
                            <w:w w:val="106"/>
                            <w:sz w:val="16"/>
                          </w:rPr>
                          <w:t>Metropolitan</w:t>
                        </w:r>
                        <w:r>
                          <w:rPr>
                            <w:color w:val="555655"/>
                            <w:spacing w:val="-1"/>
                            <w:w w:val="106"/>
                            <w:sz w:val="16"/>
                          </w:rPr>
                          <w:t xml:space="preserve"> </w:t>
                        </w:r>
                        <w:r>
                          <w:rPr>
                            <w:color w:val="555655"/>
                            <w:w w:val="106"/>
                            <w:sz w:val="16"/>
                          </w:rPr>
                          <w:t>areas</w:t>
                        </w:r>
                      </w:p>
                    </w:txbxContent>
                  </v:textbox>
                </v:rect>
                <v:shape id="Shape 34436" o:spid="_x0000_s1108" style="position:absolute;left:45342;width:1079;height:1079;visibility:visible;mso-wrap-style:square;v-text-anchor:top" coordsize="107945,107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" path="m,l107945,r,107956l,107956,,e" fillcolor="#3e8395" stroked="f" strokeweight="0">
                  <v:stroke miterlimit="83231f" joinstyle="miter"/>
                  <v:path arrowok="t" textboxrect="0,0,107945,107956"/>
                </v:shape>
                <v:shape id="Shape 34437" o:spid="_x0000_s1109" style="position:absolute;left:45342;top:1799;width:1079;height:1079;visibility:visible;mso-wrap-style:square;v-text-anchor:top" coordsize="107945,10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" path="m,l107945,r,107945l,107945,,e" fillcolor="#c7d464" stroked="f" strokeweight="0">
                  <v:stroke miterlimit="83231f" joinstyle="miter"/>
                  <v:path arrowok="t" textboxrect="0,0,107945,107945"/>
                </v:shape>
                <v:rect id="Rectangle 2617" o:spid="_x0000_s1110" style="position:absolute;left:47139;top:1974;width:8778;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" filled="f" stroked="f">
                  <v:textbox inset="0,0,0,0">
                    <w:txbxContent>
                      <w:p w:rsidR="006052F6" w:rsidRDefault="006052F6">
                        <w:r>
                          <w:rPr>
                            <w:color w:val="555655"/>
                            <w:w w:val="111"/>
                            <w:sz w:val="16"/>
                          </w:rPr>
                          <w:t>Regional</w:t>
                        </w:r>
                        <w:r>
                          <w:rPr>
                            <w:color w:val="555655"/>
                            <w:spacing w:val="-1"/>
                            <w:w w:val="111"/>
                            <w:sz w:val="16"/>
                          </w:rPr>
                          <w:t xml:space="preserve"> </w:t>
                        </w:r>
                        <w:r>
                          <w:rPr>
                            <w:color w:val="555655"/>
                            <w:w w:val="111"/>
                            <w:sz w:val="16"/>
                          </w:rPr>
                          <w:t>areas</w:t>
                        </w:r>
                      </w:p>
                    </w:txbxContent>
                  </v:textbox>
                </v:rect>
                <v:rect id="Rectangle 2618" o:spid="_x0000_s1111" style="position:absolute;left:-6457;top:5636;width:14307;height:139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" filled="f" stroked="f">
                  <v:textbox inset="0,0,0,0">
                    <w:txbxContent>
                      <w:p w:rsidR="006052F6" w:rsidRDefault="006052F6">
                        <w:r>
                          <w:rPr>
                            <w:rFonts w:ascii="Times New Roman" w:eastAsia="Times New Roman" w:hAnsi="Times New Roman" w:cs="Times New Roman"/>
                            <w:color w:val="555655"/>
                            <w:sz w:val="16"/>
                          </w:rPr>
                          <w:t>Apparent</w:t>
                        </w:r>
                        <w:r>
                          <w:rPr>
                            <w:rFonts w:ascii="Times New Roman" w:eastAsia="Times New Roman" w:hAnsi="Times New Roman" w:cs="Times New Roman"/>
                            <w:color w:val="555655"/>
                            <w:spacing w:val="-205"/>
                            <w:sz w:val="16"/>
                          </w:rPr>
                          <w:t xml:space="preserve"> </w:t>
                        </w:r>
                        <w:r>
                          <w:rPr>
                            <w:rFonts w:ascii="Times New Roman" w:eastAsia="Times New Roman" w:hAnsi="Times New Roman" w:cs="Times New Roman"/>
                            <w:color w:val="555655"/>
                            <w:sz w:val="16"/>
                          </w:rPr>
                          <w:t>retention</w:t>
                        </w:r>
                        <w:r>
                          <w:rPr>
                            <w:rFonts w:ascii="Times New Roman" w:eastAsia="Times New Roman" w:hAnsi="Times New Roman" w:cs="Times New Roman"/>
                            <w:color w:val="555655"/>
                            <w:spacing w:val="-205"/>
                            <w:sz w:val="16"/>
                          </w:rPr>
                          <w:t xml:space="preserve"> </w:t>
                        </w:r>
                        <w:r>
                          <w:rPr>
                            <w:rFonts w:ascii="Times New Roman" w:eastAsia="Times New Roman" w:hAnsi="Times New Roman" w:cs="Times New Roman"/>
                            <w:color w:val="555655"/>
                            <w:sz w:val="16"/>
                          </w:rPr>
                          <w:t>rate</w:t>
                        </w:r>
                        <w:r>
                          <w:rPr>
                            <w:rFonts w:ascii="Times New Roman" w:eastAsia="Times New Roman" w:hAnsi="Times New Roman" w:cs="Times New Roman"/>
                            <w:color w:val="555655"/>
                            <w:spacing w:val="-205"/>
                            <w:sz w:val="16"/>
                          </w:rPr>
                          <w:t xml:space="preserve"> </w:t>
                        </w:r>
                        <w:r>
                          <w:rPr>
                            <w:rFonts w:ascii="Times New Roman" w:eastAsia="Times New Roman" w:hAnsi="Times New Roman" w:cs="Times New Roman"/>
                            <w:color w:val="555655"/>
                            <w:spacing w:val="125"/>
                            <w:sz w:val="16"/>
                          </w:rPr>
                          <w:t xml:space="preserve"> </w:t>
                        </w:r>
                      </w:p>
                    </w:txbxContent>
                  </v:textbox>
                </v:rect>
                <v:rect id="Rectangle 29754" o:spid="_x0000_s1112" style="position:absolute;left:566;top:9932;width:9647;height:139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" filled="f" stroked="f">
                  <v:textbox inset="0,0,0,0">
                    <w:txbxContent>
                      <w:p w:rsidR="006052F6" w:rsidRDefault="006052F6">
                        <w:r>
                          <w:rPr>
                            <w:rFonts w:ascii="Times New Roman" w:eastAsia="Times New Roman" w:hAnsi="Times New Roman" w:cs="Times New Roman"/>
                            <w:color w:val="555655"/>
                            <w:sz w:val="16"/>
                          </w:rPr>
                          <w:t>(</w:t>
                        </w:r>
                      </w:p>
                    </w:txbxContent>
                  </v:textbox>
                </v:rect>
                <v:rect id="Rectangle 29757" o:spid="_x0000_s1113" style="position:absolute;left:-2909;top:6456;width:9647;height:139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sz w:val="16"/>
                          </w:rPr>
                          <w:t>per</w:t>
                        </w:r>
                        <w:r>
                          <w:rPr>
                            <w:rFonts w:ascii="Times New Roman" w:eastAsia="Times New Roman" w:hAnsi="Times New Roman" w:cs="Times New Roman"/>
                            <w:color w:val="555655"/>
                            <w:spacing w:val="-205"/>
                            <w:sz w:val="16"/>
                          </w:rPr>
                          <w:t xml:space="preserve"> </w:t>
                        </w:r>
                        <w:r>
                          <w:rPr>
                            <w:rFonts w:ascii="Times New Roman" w:eastAsia="Times New Roman" w:hAnsi="Times New Roman" w:cs="Times New Roman"/>
                            <w:color w:val="555655"/>
                            <w:sz w:val="16"/>
                          </w:rPr>
                          <w:t>percentage</w:t>
                        </w:r>
                      </w:p>
                    </w:txbxContent>
                  </v:textbox>
                </v:rect>
                <v:rect id="Rectangle 29756" o:spid="_x0000_s1114" style="position:absolute;left:-6384;top:2981;width:9647;height:139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" filled="f" stroked="f">
                  <v:textbox inset="0,0,0,0">
                    <w:txbxContent>
                      <w:p w:rsidR="006052F6" w:rsidRDefault="006052F6">
                        <w:r>
                          <w:rPr>
                            <w:rFonts w:ascii="Times New Roman" w:eastAsia="Times New Roman" w:hAnsi="Times New Roman" w:cs="Times New Roman"/>
                            <w:color w:val="555655"/>
                            <w:sz w:val="16"/>
                          </w:rPr>
                          <w:t>)</w:t>
                        </w:r>
                      </w:p>
                    </w:txbxContent>
                  </v:textbox>
                </v:rect>
                <v:rect id="Rectangle 2620" o:spid="_x0000_s1115" style="position:absolute;left:25777;top:1590;width:1396;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" filled="f" stroked="f">
                  <v:textbox inset="0,0,0,0">
                    <w:txbxContent>
                      <w:p w:rsidR="006052F6" w:rsidRDefault="006052F6">
                        <w:r>
                          <w:rPr>
                            <w:rFonts w:ascii="Times New Roman" w:eastAsia="Times New Roman" w:hAnsi="Times New Roman" w:cs="Times New Roman"/>
                            <w:color w:val="3E8395"/>
                            <w:spacing w:val="-2"/>
                            <w:w w:val="103"/>
                            <w:sz w:val="16"/>
                          </w:rPr>
                          <w:t>84</w:t>
                        </w:r>
                      </w:p>
                    </w:txbxContent>
                  </v:textbox>
                </v:rect>
                <v:shape id="Shape 34456" o:spid="_x0000_s1116" style="position:absolute;left:25583;top:2767;width:1439;height:12665;visibility:visible;mso-wrap-style:square;v-text-anchor:top" coordsize="143939,1266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" path="m,l143939,r,1266498l,1266498,,e" fillcolor="#3e8395" stroked="f" strokeweight="0">
                  <v:stroke miterlimit="83231f" joinstyle="miter"/>
                  <v:path arrowok="t" textboxrect="0,0,143939,1266498"/>
                </v:shape>
                <v:rect id="Rectangle 2622" o:spid="_x0000_s1117" style="position:absolute;left:7251;top:1127;width:1396;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XLs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" filled="f" stroked="f">
                  <v:textbox inset="0,0,0,0">
                    <w:txbxContent>
                      <w:p w:rsidR="006052F6" w:rsidRDefault="006052F6">
                        <w:r>
                          <w:rPr>
                            <w:rFonts w:ascii="Times New Roman" w:eastAsia="Times New Roman" w:hAnsi="Times New Roman" w:cs="Times New Roman"/>
                            <w:color w:val="3E8395"/>
                            <w:spacing w:val="-2"/>
                            <w:w w:val="103"/>
                            <w:sz w:val="16"/>
                          </w:rPr>
                          <w:t>87</w:t>
                        </w:r>
                      </w:p>
                    </w:txbxContent>
                  </v:textbox>
                </v:rect>
                <v:shape id="Shape 34459" o:spid="_x0000_s1118" style="position:absolute;left:7056;top:2304;width:1440;height:13128;visibility:visible;mso-wrap-style:square;v-text-anchor:top" coordsize="143927,131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" path="m,l143927,r,1312850l,1312850,,e" fillcolor="#3e8395" stroked="f" strokeweight="0">
                  <v:stroke miterlimit="83231f" joinstyle="miter"/>
                  <v:path arrowok="t" textboxrect="0,0,143927,1312850"/>
                </v:shape>
                <v:rect id="Rectangle 2624" o:spid="_x0000_s1119" style="position:absolute;left:8870;top:3609;width:1396;height:1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7A9939"/>
                            <w:spacing w:val="-2"/>
                            <w:w w:val="103"/>
                            <w:sz w:val="16"/>
                          </w:rPr>
                          <w:t>71</w:t>
                        </w:r>
                      </w:p>
                    </w:txbxContent>
                  </v:textbox>
                </v:rect>
                <v:shape id="Shape 34462" o:spid="_x0000_s1120" style="position:absolute;left:8675;top:4786;width:1440;height:10646;visibility:visible;mso-wrap-style:square;v-text-anchor:top" coordsize="143927,1064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" path="m,l143927,r,1064645l,1064645,,e" fillcolor="#c7d464" stroked="f" strokeweight="0">
                  <v:stroke miterlimit="83231f" joinstyle="miter"/>
                  <v:path arrowok="t" textboxrect="0,0,143927,1064645"/>
                </v:shape>
                <v:rect id="Rectangle 2626" o:spid="_x0000_s1121" style="position:absolute;left:10956;top:1127;width:1396;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" filled="f" stroked="f">
                  <v:textbox inset="0,0,0,0">
                    <w:txbxContent>
                      <w:p w:rsidR="006052F6" w:rsidRDefault="006052F6">
                        <w:r>
                          <w:rPr>
                            <w:rFonts w:ascii="Times New Roman" w:eastAsia="Times New Roman" w:hAnsi="Times New Roman" w:cs="Times New Roman"/>
                            <w:color w:val="3E8395"/>
                            <w:spacing w:val="-2"/>
                            <w:w w:val="103"/>
                            <w:sz w:val="16"/>
                          </w:rPr>
                          <w:t>87</w:t>
                        </w:r>
                      </w:p>
                    </w:txbxContent>
                  </v:textbox>
                </v:rect>
                <v:shape id="Shape 34465" o:spid="_x0000_s1122" style="position:absolute;left:10762;top:2304;width:1439;height:13128;visibility:visible;mso-wrap-style:square;v-text-anchor:top" coordsize="143939,131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" path="m,l143939,r,1312850l,1312850,,e" fillcolor="#3e8395" stroked="f" strokeweight="0">
                  <v:stroke miterlimit="83231f" joinstyle="miter"/>
                  <v:path arrowok="t" textboxrect="0,0,143939,1312850"/>
                </v:shape>
                <v:rect id="Rectangle 2628" o:spid="_x0000_s1123" style="position:absolute;left:12575;top:3609;width:1396;height:1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" filled="f" stroked="f">
                  <v:textbox inset="0,0,0,0">
                    <w:txbxContent>
                      <w:p w:rsidR="006052F6" w:rsidRDefault="006052F6">
                        <w:r>
                          <w:rPr>
                            <w:rFonts w:ascii="Times New Roman" w:eastAsia="Times New Roman" w:hAnsi="Times New Roman" w:cs="Times New Roman"/>
                            <w:color w:val="7A9939"/>
                            <w:spacing w:val="-2"/>
                            <w:w w:val="103"/>
                            <w:sz w:val="16"/>
                          </w:rPr>
                          <w:t>71</w:t>
                        </w:r>
                      </w:p>
                    </w:txbxContent>
                  </v:textbox>
                </v:rect>
                <v:shape id="Shape 34468" o:spid="_x0000_s1124" style="position:absolute;left:12381;top:4786;width:1439;height:10646;visibility:visible;mso-wrap-style:square;v-text-anchor:top" coordsize="143939,1064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" path="m,l143939,r,1064645l,1064645,,e" fillcolor="#c7d464" stroked="f" strokeweight="0">
                  <v:stroke miterlimit="83231f" joinstyle="miter"/>
                  <v:path arrowok="t" textboxrect="0,0,143939,1064645"/>
                </v:shape>
                <v:rect id="Rectangle 2630" o:spid="_x0000_s1125" style="position:absolute;left:14661;top:1320;width:1397;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" filled="f" stroked="f">
                  <v:textbox inset="0,0,0,0">
                    <w:txbxContent>
                      <w:p w:rsidR="006052F6" w:rsidRDefault="006052F6">
                        <w:r>
                          <w:rPr>
                            <w:rFonts w:ascii="Times New Roman" w:eastAsia="Times New Roman" w:hAnsi="Times New Roman" w:cs="Times New Roman"/>
                            <w:color w:val="3E8395"/>
                            <w:spacing w:val="-2"/>
                            <w:w w:val="103"/>
                            <w:sz w:val="16"/>
                          </w:rPr>
                          <w:t>86</w:t>
                        </w:r>
                      </w:p>
                    </w:txbxContent>
                  </v:textbox>
                </v:rect>
                <v:shape id="Shape 34471" o:spid="_x0000_s1126" style="position:absolute;left:14467;top:2497;width:1439;height:12935;visibility:visible;mso-wrap-style:square;v-text-anchor:top" coordsize="143927,1293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" path="m,l143927,r,1293489l,1293489,,e" fillcolor="#3e8395" stroked="f" strokeweight="0">
                  <v:stroke miterlimit="83231f" joinstyle="miter"/>
                  <v:path arrowok="t" textboxrect="0,0,143927,1293489"/>
                </v:shape>
                <v:rect id="Rectangle 2632" o:spid="_x0000_s1127" style="position:absolute;left:16280;top:3723;width:1397;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7A9939"/>
                            <w:spacing w:val="-2"/>
                            <w:w w:val="103"/>
                            <w:sz w:val="16"/>
                          </w:rPr>
                          <w:t>70</w:t>
                        </w:r>
                      </w:p>
                    </w:txbxContent>
                  </v:textbox>
                </v:rect>
                <v:shape id="Shape 34474" o:spid="_x0000_s1128" style="position:absolute;left:16086;top:4900;width:1439;height:10532;visibility:visible;mso-wrap-style:square;v-text-anchor:top" coordsize="143927,105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" path="m,l143927,r,1053227l,1053227,,e" fillcolor="#c7d464" stroked="f" strokeweight="0">
                  <v:stroke miterlimit="83231f" joinstyle="miter"/>
                  <v:path arrowok="t" textboxrect="0,0,143927,1053227"/>
                </v:shape>
                <v:rect id="Rectangle 2634" o:spid="_x0000_s1129" style="position:absolute;left:18366;top:1590;width:1397;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3E8395"/>
                            <w:spacing w:val="-2"/>
                            <w:w w:val="103"/>
                            <w:sz w:val="16"/>
                          </w:rPr>
                          <w:t>84</w:t>
                        </w:r>
                      </w:p>
                    </w:txbxContent>
                  </v:textbox>
                </v:rect>
                <v:shape id="Shape 34477" o:spid="_x0000_s1130" style="position:absolute;left:18172;top:2767;width:1440;height:12665;visibility:visible;mso-wrap-style:square;v-text-anchor:top" coordsize="143939,1266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" path="m,l143939,r,1266498l,1266498,,e" fillcolor="#3e8395" stroked="f" strokeweight="0">
                  <v:stroke miterlimit="83231f" joinstyle="miter"/>
                  <v:path arrowok="t" textboxrect="0,0,143939,1266498"/>
                </v:shape>
                <v:rect id="Rectangle 2636" o:spid="_x0000_s1131" style="position:absolute;left:19985;top:3911;width:1397;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" filled="f" stroked="f">
                  <v:textbox inset="0,0,0,0">
                    <w:txbxContent>
                      <w:p w:rsidR="006052F6" w:rsidRDefault="006052F6">
                        <w:r>
                          <w:rPr>
                            <w:rFonts w:ascii="Times New Roman" w:eastAsia="Times New Roman" w:hAnsi="Times New Roman" w:cs="Times New Roman"/>
                            <w:color w:val="7A9939"/>
                            <w:spacing w:val="-2"/>
                            <w:w w:val="103"/>
                            <w:sz w:val="16"/>
                          </w:rPr>
                          <w:t>69</w:t>
                        </w:r>
                      </w:p>
                    </w:txbxContent>
                  </v:textbox>
                </v:rect>
                <v:shape id="Shape 34480" o:spid="_x0000_s1132" style="position:absolute;left:19791;top:5088;width:1440;height:10344;visibility:visible;mso-wrap-style:square;v-text-anchor:top" coordsize="143939,1034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" path="m,l143939,r,1034414l,1034414,,e" fillcolor="#c7d464" stroked="f" strokeweight="0">
                  <v:stroke miterlimit="83231f" joinstyle="miter"/>
                  <v:path arrowok="t" textboxrect="0,0,143939,1034414"/>
                </v:shape>
                <v:rect id="Rectangle 2638" o:spid="_x0000_s1133" style="position:absolute;left:22071;top:1320;width:1397;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" filled="f" stroked="f">
                  <v:textbox inset="0,0,0,0">
                    <w:txbxContent>
                      <w:p w:rsidR="006052F6" w:rsidRDefault="006052F6">
                        <w:r>
                          <w:rPr>
                            <w:rFonts w:ascii="Times New Roman" w:eastAsia="Times New Roman" w:hAnsi="Times New Roman" w:cs="Times New Roman"/>
                            <w:color w:val="3E8395"/>
                            <w:spacing w:val="-2"/>
                            <w:w w:val="103"/>
                            <w:sz w:val="16"/>
                          </w:rPr>
                          <w:t>86</w:t>
                        </w:r>
                      </w:p>
                    </w:txbxContent>
                  </v:textbox>
                </v:rect>
                <v:shape id="Shape 34483" o:spid="_x0000_s1134" style="position:absolute;left:21878;top:2497;width:1439;height:12935;visibility:visible;mso-wrap-style:square;v-text-anchor:top" coordsize="143927,1293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" path="m,l143927,r,1293489l,1293489,,e" fillcolor="#3e8395" stroked="f" strokeweight="0">
                  <v:stroke miterlimit="83231f" joinstyle="miter"/>
                  <v:path arrowok="t" textboxrect="0,0,143927,1293489"/>
                </v:shape>
                <v:rect id="Rectangle 2640" o:spid="_x0000_s1135" style="position:absolute;left:23691;top:3911;width:1396;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" filled="f" stroked="f">
                  <v:textbox inset="0,0,0,0">
                    <w:txbxContent>
                      <w:p w:rsidR="006052F6" w:rsidRDefault="006052F6">
                        <w:r>
                          <w:rPr>
                            <w:rFonts w:ascii="Times New Roman" w:eastAsia="Times New Roman" w:hAnsi="Times New Roman" w:cs="Times New Roman"/>
                            <w:color w:val="7A9939"/>
                            <w:spacing w:val="-2"/>
                            <w:w w:val="103"/>
                            <w:sz w:val="16"/>
                          </w:rPr>
                          <w:t>69</w:t>
                        </w:r>
                      </w:p>
                    </w:txbxContent>
                  </v:textbox>
                </v:rect>
                <v:shape id="Shape 34486" o:spid="_x0000_s1136" style="position:absolute;left:23497;top:5088;width:1439;height:10344;visibility:visible;mso-wrap-style:square;v-text-anchor:top" coordsize="143939,1034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" path="m,l143939,r,1034414l,1034414,,e" fillcolor="#c7d464" stroked="f" strokeweight="0">
                  <v:stroke miterlimit="83231f" joinstyle="miter"/>
                  <v:path arrowok="t" textboxrect="0,0,143939,1034414"/>
                </v:shape>
                <v:rect id="Rectangle 2642" o:spid="_x0000_s1137" style="position:absolute;left:27476;top:4163;width:1396;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7A9939"/>
                            <w:spacing w:val="-2"/>
                            <w:w w:val="103"/>
                            <w:sz w:val="16"/>
                          </w:rPr>
                          <w:t>67</w:t>
                        </w:r>
                      </w:p>
                    </w:txbxContent>
                  </v:textbox>
                </v:rect>
                <v:shape id="Shape 34489" o:spid="_x0000_s1138" style="position:absolute;left:27282;top:5340;width:1440;height:10092;visibility:visible;mso-wrap-style:square;v-text-anchor:top" coordsize="143939,1009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" path="m,l143939,r,1009231l,1009231,,e" fillcolor="#c7d464" stroked="f" strokeweight="0">
                  <v:stroke miterlimit="83231f" joinstyle="miter"/>
                  <v:path arrowok="t" textboxrect="0,0,143939,1009231"/>
                </v:shape>
                <v:rect id="Rectangle 2644" o:spid="_x0000_s1139" style="position:absolute;left:29562;top:1320;width:1396;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" filled="f" stroked="f">
                  <v:textbox inset="0,0,0,0">
                    <w:txbxContent>
                      <w:p w:rsidR="006052F6" w:rsidRDefault="006052F6">
                        <w:r>
                          <w:rPr>
                            <w:rFonts w:ascii="Times New Roman" w:eastAsia="Times New Roman" w:hAnsi="Times New Roman" w:cs="Times New Roman"/>
                            <w:color w:val="3E8395"/>
                            <w:spacing w:val="-2"/>
                            <w:w w:val="103"/>
                            <w:sz w:val="16"/>
                          </w:rPr>
                          <w:t>86</w:t>
                        </w:r>
                      </w:p>
                    </w:txbxContent>
                  </v:textbox>
                </v:rect>
                <v:shape id="Shape 34492" o:spid="_x0000_s1140" style="position:absolute;left:29368;top:2497;width:1440;height:12935;visibility:visible;mso-wrap-style:square;v-text-anchor:top" coordsize="143927,1293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" path="m,l143927,r,1293489l,1293489,,e" fillcolor="#3e8395" stroked="f" strokeweight="0">
                  <v:stroke miterlimit="83231f" joinstyle="miter"/>
                  <v:path arrowok="t" textboxrect="0,0,143927,1293489"/>
                </v:shape>
                <v:rect id="Rectangle 2646" o:spid="_x0000_s1141" style="position:absolute;left:31181;top:4163;width:1397;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" filled="f" stroked="f">
                  <v:textbox inset="0,0,0,0">
                    <w:txbxContent>
                      <w:p w:rsidR="006052F6" w:rsidRDefault="006052F6">
                        <w:r>
                          <w:rPr>
                            <w:rFonts w:ascii="Times New Roman" w:eastAsia="Times New Roman" w:hAnsi="Times New Roman" w:cs="Times New Roman"/>
                            <w:color w:val="7A9939"/>
                            <w:spacing w:val="-2"/>
                            <w:w w:val="103"/>
                            <w:sz w:val="16"/>
                          </w:rPr>
                          <w:t>67</w:t>
                        </w:r>
                      </w:p>
                    </w:txbxContent>
                  </v:textbox>
                </v:rect>
                <v:shape id="Shape 34495" o:spid="_x0000_s1142" style="position:absolute;left:30987;top:5340;width:1440;height:10092;visibility:visible;mso-wrap-style:square;v-text-anchor:top" coordsize="143927,1009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" path="m,l143927,r,1009231l,1009231,,e" fillcolor="#c7d464" stroked="f" strokeweight="0">
                  <v:stroke miterlimit="83231f" joinstyle="miter"/>
                  <v:path arrowok="t" textboxrect="0,0,143927,1009231"/>
                </v:shape>
                <v:rect id="Rectangle 2648" o:spid="_x0000_s1143" style="position:absolute;left:33267;top:1127;width:1397;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" filled="f" stroked="f">
                  <v:textbox inset="0,0,0,0">
                    <w:txbxContent>
                      <w:p w:rsidR="006052F6" w:rsidRDefault="006052F6">
                        <w:r>
                          <w:rPr>
                            <w:rFonts w:ascii="Times New Roman" w:eastAsia="Times New Roman" w:hAnsi="Times New Roman" w:cs="Times New Roman"/>
                            <w:color w:val="3E8395"/>
                            <w:spacing w:val="-2"/>
                            <w:w w:val="103"/>
                            <w:sz w:val="16"/>
                          </w:rPr>
                          <w:t>88</w:t>
                        </w:r>
                      </w:p>
                    </w:txbxContent>
                  </v:textbox>
                </v:rect>
                <v:shape id="Shape 34498" o:spid="_x0000_s1144" style="position:absolute;left:33073;top:2304;width:1440;height:13128;visibility:visible;mso-wrap-style:square;v-text-anchor:top" coordsize="143939,131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" path="m,l143939,r,1312850l,1312850,,e" fillcolor="#3e8395" stroked="f" strokeweight="0">
                  <v:stroke miterlimit="83231f" joinstyle="miter"/>
                  <v:path arrowok="t" textboxrect="0,0,143939,1312850"/>
                </v:shape>
                <v:rect id="Rectangle 2650" o:spid="_x0000_s1145" style="position:absolute;left:34886;top:3911;width:1397;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" filled="f" stroked="f">
                  <v:textbox inset="0,0,0,0">
                    <w:txbxContent>
                      <w:p w:rsidR="006052F6" w:rsidRDefault="006052F6">
                        <w:r>
                          <w:rPr>
                            <w:rFonts w:ascii="Times New Roman" w:eastAsia="Times New Roman" w:hAnsi="Times New Roman" w:cs="Times New Roman"/>
                            <w:color w:val="7A9939"/>
                            <w:spacing w:val="-2"/>
                            <w:w w:val="103"/>
                            <w:sz w:val="16"/>
                          </w:rPr>
                          <w:t>69</w:t>
                        </w:r>
                      </w:p>
                    </w:txbxContent>
                  </v:textbox>
                </v:rect>
                <v:shape id="Shape 34501" o:spid="_x0000_s1146" style="position:absolute;left:34693;top:5088;width:1439;height:10344;visibility:visible;mso-wrap-style:square;v-text-anchor:top" coordsize="143939,1034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" path="m,l143939,r,1034414l,1034414,,e" fillcolor="#c7d464" stroked="f" strokeweight="0">
                  <v:stroke miterlimit="83231f" joinstyle="miter"/>
                  <v:path arrowok="t" textboxrect="0,0,143939,1034414"/>
                </v:shape>
                <v:rect id="Rectangle 2652" o:spid="_x0000_s1147" style="position:absolute;left:36972;top:889;width:1397;height:1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3E8395"/>
                            <w:spacing w:val="-2"/>
                            <w:w w:val="103"/>
                            <w:sz w:val="16"/>
                          </w:rPr>
                          <w:t>89</w:t>
                        </w:r>
                      </w:p>
                    </w:txbxContent>
                  </v:textbox>
                </v:rect>
                <v:shape id="Shape 34504" o:spid="_x0000_s1148" style="position:absolute;left:36779;top:2066;width:1439;height:13366;visibility:visible;mso-wrap-style:square;v-text-anchor:top" coordsize="143927,1336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" path="m,l143927,r,1336661l,1336661,,e" fillcolor="#3e8395" stroked="f" strokeweight="0">
                  <v:stroke miterlimit="83231f" joinstyle="miter"/>
                  <v:path arrowok="t" textboxrect="0,0,143927,1336661"/>
                </v:shape>
                <v:rect id="Rectangle 2654" o:spid="_x0000_s1149" style="position:absolute;left:38591;top:3723;width:1397;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7A9939"/>
                            <w:spacing w:val="-2"/>
                            <w:w w:val="103"/>
                            <w:sz w:val="16"/>
                          </w:rPr>
                          <w:t>70</w:t>
                        </w:r>
                      </w:p>
                    </w:txbxContent>
                  </v:textbox>
                </v:rect>
                <v:shape id="Shape 34507" o:spid="_x0000_s1150" style="position:absolute;left:38398;top:4900;width:1439;height:10532;visibility:visible;mso-wrap-style:square;v-text-anchor:top" coordsize="143927,105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" path="m,l143927,r,1053227l,1053227,,e" fillcolor="#c7d464" stroked="f" strokeweight="0">
                  <v:stroke miterlimit="83231f" joinstyle="miter"/>
                  <v:path arrowok="t" textboxrect="0,0,143927,1053227"/>
                </v:shape>
                <v:rect id="Rectangle 2656" o:spid="_x0000_s1151" style="position:absolute;left:40677;top:763;width:1397;height:1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" filled="f" stroked="f">
                  <v:textbox inset="0,0,0,0">
                    <w:txbxContent>
                      <w:p w:rsidR="006052F6" w:rsidRDefault="006052F6">
                        <w:r>
                          <w:rPr>
                            <w:rFonts w:ascii="Times New Roman" w:eastAsia="Times New Roman" w:hAnsi="Times New Roman" w:cs="Times New Roman"/>
                            <w:color w:val="3E8395"/>
                            <w:spacing w:val="-2"/>
                            <w:w w:val="103"/>
                            <w:sz w:val="16"/>
                          </w:rPr>
                          <w:t>90</w:t>
                        </w:r>
                      </w:p>
                    </w:txbxContent>
                  </v:textbox>
                </v:rect>
                <v:shape id="Shape 34510" o:spid="_x0000_s1152" style="position:absolute;left:40484;top:1940;width:1439;height:13492;visibility:visible;mso-wrap-style:square;v-text-anchor:top" coordsize="143939,1349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" path="m,l143939,r,1349247l,1349247,,e" fillcolor="#3e8395" stroked="f" strokeweight="0">
                  <v:stroke miterlimit="83231f" joinstyle="miter"/>
                  <v:path arrowok="t" textboxrect="0,0,143939,1349247"/>
                </v:shape>
                <v:rect id="Rectangle 2658" o:spid="_x0000_s1153" style="position:absolute;left:42297;top:3723;width:1396;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" filled="f" stroked="f">
                  <v:textbox inset="0,0,0,0">
                    <w:txbxContent>
                      <w:p w:rsidR="006052F6" w:rsidRDefault="006052F6">
                        <w:r>
                          <w:rPr>
                            <w:rFonts w:ascii="Times New Roman" w:eastAsia="Times New Roman" w:hAnsi="Times New Roman" w:cs="Times New Roman"/>
                            <w:color w:val="7A9939"/>
                            <w:spacing w:val="-2"/>
                            <w:w w:val="103"/>
                            <w:sz w:val="16"/>
                          </w:rPr>
                          <w:t>70</w:t>
                        </w:r>
                      </w:p>
                    </w:txbxContent>
                  </v:textbox>
                </v:rect>
                <v:shape id="Shape 34513" o:spid="_x0000_s1154" style="position:absolute;left:42103;top:4900;width:1439;height:10532;visibility:visible;mso-wrap-style:square;v-text-anchor:top" coordsize="143939,105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" path="m,l143939,r,1053227l,1053227,,e" fillcolor="#c7d464" stroked="f" strokeweight="0">
                  <v:stroke miterlimit="83231f" joinstyle="miter"/>
                  <v:path arrowok="t" textboxrect="0,0,143939,1053227"/>
                </v:shape>
                <v:shape id="Shape 2660" o:spid="_x0000_s1155" style="position:absolute;left:6673;top:413;width:37129;height:15046;visibility:visible;mso-wrap-style:square;v-text-anchor:top" coordsize="3712910,1504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" path="m,l,1504588r3712910,e" filled="f" strokecolor="#555655" strokeweight=".35256mm">
                  <v:stroke miterlimit="1" joinstyle="miter"/>
                  <v:path arrowok="t" textboxrect="0,0,3712910,1504588"/>
                </v:shape>
                <v:shape id="Shape 2661" o:spid="_x0000_s1156" style="position:absolute;left:6266;top:15395;width:403;height:0;visibility:visible;mso-wrap-style:square;v-text-anchor:top" coordsize="402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" path="m,l40293,e" filled="f" strokecolor="#555655" strokeweight=".35256mm">
                  <v:stroke miterlimit="1" joinstyle="miter"/>
                  <v:path arrowok="t" textboxrect="0,0,40293,0"/>
                </v:shape>
                <v:shape id="Shape 2662" o:spid="_x0000_s1157" style="position:absolute;left:6266;top:13897;width:403;height:0;visibility:visible;mso-wrap-style:square;v-text-anchor:top" coordsize="402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" path="m,l40293,e" filled="f" strokecolor="#555655" strokeweight=".35256mm">
                  <v:stroke miterlimit="1" joinstyle="miter"/>
                  <v:path arrowok="t" textboxrect="0,0,40293,0"/>
                </v:shape>
                <v:shape id="Shape 2663" o:spid="_x0000_s1158" style="position:absolute;left:6266;top:12399;width:403;height:0;visibility:visible;mso-wrap-style:square;v-text-anchor:top" coordsize="402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" path="m,l40293,e" filled="f" strokecolor="#555655" strokeweight=".35256mm">
                  <v:stroke miterlimit="1" joinstyle="miter"/>
                  <v:path arrowok="t" textboxrect="0,0,40293,0"/>
                </v:shape>
                <v:shape id="Shape 2664" o:spid="_x0000_s1159" style="position:absolute;left:6266;top:10900;width:403;height:0;visibility:visible;mso-wrap-style:square;v-text-anchor:top" coordsize="402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" path="m,l40293,e" filled="f" strokecolor="#555655" strokeweight=".35256mm">
                  <v:stroke miterlimit="1" joinstyle="miter"/>
                  <v:path arrowok="t" textboxrect="0,0,40293,0"/>
                </v:shape>
                <v:shape id="Shape 2665" o:spid="_x0000_s1160" style="position:absolute;left:6266;top:9402;width:403;height:0;visibility:visible;mso-wrap-style:square;v-text-anchor:top" coordsize="402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" path="m,l40293,e" filled="f" strokecolor="#555655" strokeweight=".35256mm">
                  <v:stroke miterlimit="1" joinstyle="miter"/>
                  <v:path arrowok="t" textboxrect="0,0,40293,0"/>
                </v:shape>
                <v:shape id="Shape 2666" o:spid="_x0000_s1161" style="position:absolute;left:6266;top:7904;width:403;height:0;visibility:visible;mso-wrap-style:square;v-text-anchor:top" coordsize="402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" path="m,l40293,e" filled="f" strokecolor="#555655" strokeweight=".35256mm">
                  <v:stroke miterlimit="1" joinstyle="miter"/>
                  <v:path arrowok="t" textboxrect="0,0,40293,0"/>
                </v:shape>
                <v:shape id="Shape 2667" o:spid="_x0000_s1162" style="position:absolute;left:6266;top:6406;width:403;height:0;visibility:visible;mso-wrap-style:square;v-text-anchor:top" coordsize="402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" path="m,l40293,e" filled="f" strokecolor="#555655" strokeweight=".35256mm">
                  <v:stroke miterlimit="1" joinstyle="miter"/>
                  <v:path arrowok="t" textboxrect="0,0,40293,0"/>
                </v:shape>
                <v:shape id="Shape 2668" o:spid="_x0000_s1163" style="position:absolute;left:6266;top:4907;width:403;height:0;visibility:visible;mso-wrap-style:square;v-text-anchor:top" coordsize="402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" path="m,l40293,e" filled="f" strokecolor="#555655" strokeweight=".35256mm">
                  <v:stroke miterlimit="1" joinstyle="miter"/>
                  <v:path arrowok="t" textboxrect="0,0,40293,0"/>
                </v:shape>
                <v:shape id="Shape 2669" o:spid="_x0000_s1164" style="position:absolute;left:6266;top:3409;width:403;height:0;visibility:visible;mso-wrap-style:square;v-text-anchor:top" coordsize="402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" path="m,l40293,e" filled="f" strokecolor="#555655" strokeweight=".35256mm">
                  <v:stroke miterlimit="1" joinstyle="miter"/>
                  <v:path arrowok="t" textboxrect="0,0,40293,0"/>
                </v:shape>
                <v:shape id="Shape 2670" o:spid="_x0000_s1165" style="position:absolute;left:6266;top:1911;width:403;height:0;visibility:visible;mso-wrap-style:square;v-text-anchor:top" coordsize="402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" path="m,l40293,e" filled="f" strokecolor="#555655" strokeweight=".35256mm">
                  <v:stroke miterlimit="1" joinstyle="miter"/>
                  <v:path arrowok="t" textboxrect="0,0,40293,0"/>
                </v:shape>
                <v:shape id="Shape 2671" o:spid="_x0000_s1166" style="position:absolute;left:6266;top:413;width:467;height:0;visibility:visible;mso-wrap-style:square;v-text-anchor:top" coordsize="46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" path="m,l46638,e" filled="f" strokecolor="#555655" strokeweight=".35256mm">
                  <v:stroke miterlimit="1" joinstyle="miter"/>
                  <v:path arrowok="t" textboxrect="0,0,46638,0"/>
                </v:shape>
                <v:rect id="Rectangle 29749" o:spid="_x0000_s1167" style="position:absolute;left:5036;top:9;width:1125;height:1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w w:val="99"/>
                            <w:sz w:val="16"/>
                          </w:rPr>
                          <w:t>%</w:t>
                        </w:r>
                      </w:p>
                    </w:txbxContent>
                  </v:textbox>
                </v:rect>
                <v:rect id="Rectangle 29748" o:spid="_x0000_s1168" style="position:absolute;left:3476;top:9;width:2088;height:1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" filled="f" stroked="f">
                  <v:textbox inset="0,0,0,0">
                    <w:txbxContent>
                      <w:p w:rsidR="006052F6" w:rsidRDefault="006052F6">
                        <w:r>
                          <w:rPr>
                            <w:rFonts w:ascii="Times New Roman" w:eastAsia="Times New Roman" w:hAnsi="Times New Roman" w:cs="Times New Roman"/>
                            <w:color w:val="555655"/>
                            <w:spacing w:val="-2"/>
                            <w:w w:val="103"/>
                            <w:sz w:val="16"/>
                          </w:rPr>
                          <w:t>100</w:t>
                        </w:r>
                      </w:p>
                    </w:txbxContent>
                  </v:textbox>
                </v:rect>
                <v:rect id="Rectangle 29750" o:spid="_x0000_s1169" style="position:absolute;left:3996;top:1513;width:1396;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" filled="f" stroked="f">
                  <v:textbox inset="0,0,0,0">
                    <w:txbxContent>
                      <w:p w:rsidR="006052F6" w:rsidRDefault="006052F6">
                        <w:r>
                          <w:rPr>
                            <w:rFonts w:ascii="Times New Roman" w:eastAsia="Times New Roman" w:hAnsi="Times New Roman" w:cs="Times New Roman"/>
                            <w:color w:val="555655"/>
                            <w:spacing w:val="-2"/>
                            <w:w w:val="103"/>
                            <w:sz w:val="16"/>
                          </w:rPr>
                          <w:t>90</w:t>
                        </w:r>
                      </w:p>
                    </w:txbxContent>
                  </v:textbox>
                </v:rect>
                <v:rect id="Rectangle 29751" o:spid="_x0000_s1170" style="position:absolute;left:5036;top:1513;width:1125;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" filled="f" stroked="f">
                  <v:textbox inset="0,0,0,0">
                    <w:txbxContent>
                      <w:p w:rsidR="006052F6" w:rsidRDefault="006052F6">
                        <w:r>
                          <w:rPr>
                            <w:rFonts w:ascii="Times New Roman" w:eastAsia="Times New Roman" w:hAnsi="Times New Roman" w:cs="Times New Roman"/>
                            <w:color w:val="555655"/>
                            <w:w w:val="99"/>
                            <w:sz w:val="16"/>
                          </w:rPr>
                          <w:t>%</w:t>
                        </w:r>
                      </w:p>
                    </w:txbxContent>
                  </v:textbox>
                </v:rect>
                <v:rect id="Rectangle 29759" o:spid="_x0000_s1171" style="position:absolute;left:5036;top:3018;width:1125;height:1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w w:val="99"/>
                            <w:sz w:val="16"/>
                          </w:rPr>
                          <w:t>%</w:t>
                        </w:r>
                      </w:p>
                    </w:txbxContent>
                  </v:textbox>
                </v:rect>
                <v:rect id="Rectangle 29758" o:spid="_x0000_s1172" style="position:absolute;left:3996;top:3018;width:1396;height:1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" filled="f" stroked="f">
                  <v:textbox inset="0,0,0,0">
                    <w:txbxContent>
                      <w:p w:rsidR="006052F6" w:rsidRDefault="006052F6">
                        <w:r>
                          <w:rPr>
                            <w:rFonts w:ascii="Times New Roman" w:eastAsia="Times New Roman" w:hAnsi="Times New Roman" w:cs="Times New Roman"/>
                            <w:color w:val="555655"/>
                            <w:spacing w:val="-2"/>
                            <w:w w:val="103"/>
                            <w:sz w:val="16"/>
                          </w:rPr>
                          <w:t>80</w:t>
                        </w:r>
                      </w:p>
                    </w:txbxContent>
                  </v:textbox>
                </v:rect>
                <v:rect id="Rectangle 29761" o:spid="_x0000_s1173" style="position:absolute;left:5036;top:4522;width:1125;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" filled="f" stroked="f">
                  <v:textbox inset="0,0,0,0">
                    <w:txbxContent>
                      <w:p w:rsidR="006052F6" w:rsidRDefault="006052F6">
                        <w:r>
                          <w:rPr>
                            <w:rFonts w:ascii="Times New Roman" w:eastAsia="Times New Roman" w:hAnsi="Times New Roman" w:cs="Times New Roman"/>
                            <w:color w:val="555655"/>
                            <w:w w:val="99"/>
                            <w:sz w:val="16"/>
                          </w:rPr>
                          <w:t>%</w:t>
                        </w:r>
                      </w:p>
                    </w:txbxContent>
                  </v:textbox>
                </v:rect>
                <v:rect id="Rectangle 29760" o:spid="_x0000_s1174" style="position:absolute;left:3996;top:4522;width:1396;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" filled="f" stroked="f">
                  <v:textbox inset="0,0,0,0">
                    <w:txbxContent>
                      <w:p w:rsidR="006052F6" w:rsidRDefault="006052F6">
                        <w:r>
                          <w:rPr>
                            <w:rFonts w:ascii="Times New Roman" w:eastAsia="Times New Roman" w:hAnsi="Times New Roman" w:cs="Times New Roman"/>
                            <w:color w:val="555655"/>
                            <w:spacing w:val="-2"/>
                            <w:w w:val="103"/>
                            <w:sz w:val="16"/>
                          </w:rPr>
                          <w:t>70</w:t>
                        </w:r>
                      </w:p>
                    </w:txbxContent>
                  </v:textbox>
                </v:rect>
                <v:rect id="Rectangle 29762" o:spid="_x0000_s1175" style="position:absolute;left:3996;top:6027;width:1396;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" filled="f" stroked="f">
                  <v:textbox inset="0,0,0,0">
                    <w:txbxContent>
                      <w:p w:rsidR="006052F6" w:rsidRDefault="006052F6">
                        <w:r>
                          <w:rPr>
                            <w:rFonts w:ascii="Times New Roman" w:eastAsia="Times New Roman" w:hAnsi="Times New Roman" w:cs="Times New Roman"/>
                            <w:color w:val="555655"/>
                            <w:spacing w:val="-2"/>
                            <w:w w:val="103"/>
                            <w:sz w:val="16"/>
                          </w:rPr>
                          <w:t>60</w:t>
                        </w:r>
                      </w:p>
                    </w:txbxContent>
                  </v:textbox>
                </v:rect>
                <v:rect id="Rectangle 29763" o:spid="_x0000_s1176" style="position:absolute;left:5036;top:6027;width:1125;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w w:val="99"/>
                            <w:sz w:val="16"/>
                          </w:rPr>
                          <w:t>%</w:t>
                        </w:r>
                      </w:p>
                    </w:txbxContent>
                  </v:textbox>
                </v:rect>
                <v:rect id="Rectangle 29752" o:spid="_x0000_s1177" style="position:absolute;left:3996;top:7531;width:1396;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spacing w:val="-2"/>
                            <w:w w:val="103"/>
                            <w:sz w:val="16"/>
                          </w:rPr>
                          <w:t>50</w:t>
                        </w:r>
                      </w:p>
                    </w:txbxContent>
                  </v:textbox>
                </v:rect>
                <v:rect id="Rectangle 29753" o:spid="_x0000_s1178" style="position:absolute;left:5036;top:7531;width:1125;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w w:val="99"/>
                            <w:sz w:val="16"/>
                          </w:rPr>
                          <w:t>%</w:t>
                        </w:r>
                      </w:p>
                    </w:txbxContent>
                  </v:textbox>
                </v:rect>
                <v:rect id="Rectangle 29764" o:spid="_x0000_s1179" style="position:absolute;left:3996;top:9036;width:1396;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spacing w:val="-2"/>
                            <w:w w:val="103"/>
                            <w:sz w:val="16"/>
                          </w:rPr>
                          <w:t>40</w:t>
                        </w:r>
                      </w:p>
                    </w:txbxContent>
                  </v:textbox>
                </v:rect>
                <v:rect id="Rectangle 29765" o:spid="_x0000_s1180" style="position:absolute;left:5036;top:9036;width:1125;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" filled="f" stroked="f">
                  <v:textbox inset="0,0,0,0">
                    <w:txbxContent>
                      <w:p w:rsidR="006052F6" w:rsidRDefault="006052F6">
                        <w:r>
                          <w:rPr>
                            <w:rFonts w:ascii="Times New Roman" w:eastAsia="Times New Roman" w:hAnsi="Times New Roman" w:cs="Times New Roman"/>
                            <w:color w:val="555655"/>
                            <w:w w:val="99"/>
                            <w:sz w:val="16"/>
                          </w:rPr>
                          <w:t>%</w:t>
                        </w:r>
                      </w:p>
                    </w:txbxContent>
                  </v:textbox>
                </v:rect>
                <v:rect id="Rectangle 29767" o:spid="_x0000_s1181" style="position:absolute;left:5036;top:10540;width:1125;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" filled="f" stroked="f">
                  <v:textbox inset="0,0,0,0">
                    <w:txbxContent>
                      <w:p w:rsidR="006052F6" w:rsidRDefault="006052F6">
                        <w:r>
                          <w:rPr>
                            <w:rFonts w:ascii="Times New Roman" w:eastAsia="Times New Roman" w:hAnsi="Times New Roman" w:cs="Times New Roman"/>
                            <w:color w:val="555655"/>
                            <w:w w:val="99"/>
                            <w:sz w:val="16"/>
                          </w:rPr>
                          <w:t>%</w:t>
                        </w:r>
                      </w:p>
                    </w:txbxContent>
                  </v:textbox>
                </v:rect>
                <v:rect id="Rectangle 29766" o:spid="_x0000_s1182" style="position:absolute;left:3996;top:10540;width:1396;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spacing w:val="-2"/>
                            <w:w w:val="103"/>
                            <w:sz w:val="16"/>
                          </w:rPr>
                          <w:t>30</w:t>
                        </w:r>
                      </w:p>
                    </w:txbxContent>
                  </v:textbox>
                </v:rect>
                <v:rect id="Rectangle 29768" o:spid="_x0000_s1183" style="position:absolute;left:3996;top:12045;width:1396;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" filled="f" stroked="f">
                  <v:textbox inset="0,0,0,0">
                    <w:txbxContent>
                      <w:p w:rsidR="006052F6" w:rsidRDefault="006052F6">
                        <w:r>
                          <w:rPr>
                            <w:rFonts w:ascii="Times New Roman" w:eastAsia="Times New Roman" w:hAnsi="Times New Roman" w:cs="Times New Roman"/>
                            <w:color w:val="555655"/>
                            <w:spacing w:val="-2"/>
                            <w:w w:val="103"/>
                            <w:sz w:val="16"/>
                          </w:rPr>
                          <w:t>20</w:t>
                        </w:r>
                      </w:p>
                    </w:txbxContent>
                  </v:textbox>
                </v:rect>
                <v:rect id="Rectangle 29769" o:spid="_x0000_s1184" style="position:absolute;left:5036;top:12045;width:1125;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w w:val="99"/>
                            <w:sz w:val="16"/>
                          </w:rPr>
                          <w:t>%</w:t>
                        </w:r>
                      </w:p>
                    </w:txbxContent>
                  </v:textbox>
                </v:rect>
                <v:rect id="Rectangle 29770" o:spid="_x0000_s1185" style="position:absolute;left:3996;top:13549;width:1396;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" filled="f" stroked="f">
                  <v:textbox inset="0,0,0,0">
                    <w:txbxContent>
                      <w:p w:rsidR="006052F6" w:rsidRDefault="006052F6">
                        <w:r>
                          <w:rPr>
                            <w:rFonts w:ascii="Times New Roman" w:eastAsia="Times New Roman" w:hAnsi="Times New Roman" w:cs="Times New Roman"/>
                            <w:color w:val="555655"/>
                            <w:spacing w:val="-2"/>
                            <w:w w:val="103"/>
                            <w:sz w:val="16"/>
                          </w:rPr>
                          <w:t>10</w:t>
                        </w:r>
                      </w:p>
                    </w:txbxContent>
                  </v:textbox>
                </v:rect>
                <v:rect id="Rectangle 29771" o:spid="_x0000_s1186" style="position:absolute;left:5036;top:13549;width:1125;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" filled="f" stroked="f">
                  <v:textbox inset="0,0,0,0">
                    <w:txbxContent>
                      <w:p w:rsidR="006052F6" w:rsidRDefault="006052F6">
                        <w:r>
                          <w:rPr>
                            <w:rFonts w:ascii="Times New Roman" w:eastAsia="Times New Roman" w:hAnsi="Times New Roman" w:cs="Times New Roman"/>
                            <w:color w:val="555655"/>
                            <w:w w:val="99"/>
                            <w:sz w:val="16"/>
                          </w:rPr>
                          <w:t>%</w:t>
                        </w:r>
                      </w:p>
                    </w:txbxContent>
                  </v:textbox>
                </v:rect>
                <v:rect id="Rectangle 29772" o:spid="_x0000_s1187" style="position:absolute;left:4516;top:15054;width:705;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w w:val="104"/>
                            <w:sz w:val="16"/>
                          </w:rPr>
                          <w:t>0</w:t>
                        </w:r>
                      </w:p>
                    </w:txbxContent>
                  </v:textbox>
                </v:rect>
                <v:rect id="Rectangle 29773" o:spid="_x0000_s1188" style="position:absolute;left:5036;top:15054;width:1125;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w w:val="99"/>
                            <w:sz w:val="16"/>
                          </w:rPr>
                          <w:t>%</w:t>
                        </w:r>
                      </w:p>
                    </w:txbxContent>
                  </v:textbox>
                </v:rect>
                <v:shape id="Shape 2684" o:spid="_x0000_s1189" style="position:absolute;left:6733;top:15459;width:0;height:402;visibility:visible;mso-wrap-style:square;v-text-anchor:top" coordsize="0,40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" path="m,l,40265e" filled="f" strokecolor="#555655" strokeweight=".35256mm">
                  <v:stroke miterlimit="1" joinstyle="miter"/>
                  <v:path arrowok="t" textboxrect="0,0,0,40265"/>
                </v:shape>
                <v:shape id="Shape 2685" o:spid="_x0000_s1190" style="position:absolute;left:10438;top:15459;width:0;height:402;visibility:visible;mso-wrap-style:square;v-text-anchor:top" coordsize="0,40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" path="m,l,40265e" filled="f" strokecolor="#555655" strokeweight=".35256mm">
                  <v:stroke miterlimit="1" joinstyle="miter"/>
                  <v:path arrowok="t" textboxrect="0,0,0,40265"/>
                </v:shape>
                <v:shape id="Shape 2686" o:spid="_x0000_s1191" style="position:absolute;left:14143;top:15459;width:0;height:402;visibility:visible;mso-wrap-style:square;v-text-anchor:top" coordsize="0,40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" path="m,l,40265e" filled="f" strokecolor="#555655" strokeweight=".35256mm">
                  <v:stroke miterlimit="1" joinstyle="miter"/>
                  <v:path arrowok="t" textboxrect="0,0,0,40265"/>
                </v:shape>
                <v:shape id="Shape 2687" o:spid="_x0000_s1192" style="position:absolute;left:17849;top:15459;width:0;height:402;visibility:visible;mso-wrap-style:square;v-text-anchor:top" coordsize="0,40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" path="m,l,40265e" filled="f" strokecolor="#555655" strokeweight=".35256mm">
                  <v:stroke miterlimit="1" joinstyle="miter"/>
                  <v:path arrowok="t" textboxrect="0,0,0,40265"/>
                </v:shape>
                <v:shape id="Shape 2688" o:spid="_x0000_s1193" style="position:absolute;left:21554;top:15459;width:0;height:402;visibility:visible;mso-wrap-style:square;v-text-anchor:top" coordsize="0,40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" path="m,l,40265e" filled="f" strokecolor="#555655" strokeweight=".35256mm">
                  <v:stroke miterlimit="1" joinstyle="miter"/>
                  <v:path arrowok="t" textboxrect="0,0,0,40265"/>
                </v:shape>
                <v:shape id="Shape 2689" o:spid="_x0000_s1194" style="position:absolute;left:25259;top:15459;width:0;height:402;visibility:visible;mso-wrap-style:square;v-text-anchor:top" coordsize="0,40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" path="m,l,40265e" filled="f" strokecolor="#555655" strokeweight=".35256mm">
                  <v:stroke miterlimit="1" joinstyle="miter"/>
                  <v:path arrowok="t" textboxrect="0,0,0,40265"/>
                </v:shape>
                <v:shape id="Shape 2690" o:spid="_x0000_s1195" style="position:absolute;left:29045;top:15459;width:0;height:402;visibility:visible;mso-wrap-style:square;v-text-anchor:top" coordsize="0,40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" path="m,l,40265e" filled="f" strokecolor="#555655" strokeweight=".35256mm">
                  <v:stroke miterlimit="1" joinstyle="miter"/>
                  <v:path arrowok="t" textboxrect="0,0,0,40265"/>
                </v:shape>
                <v:shape id="Shape 2691" o:spid="_x0000_s1196" style="position:absolute;left:32750;top:15459;width:0;height:402;visibility:visible;mso-wrap-style:square;v-text-anchor:top" coordsize="0,40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" path="m,l,40265e" filled="f" strokecolor="#555655" strokeweight=".35256mm">
                  <v:stroke miterlimit="1" joinstyle="miter"/>
                  <v:path arrowok="t" textboxrect="0,0,0,40265"/>
                </v:shape>
                <v:shape id="Shape 2692" o:spid="_x0000_s1197" style="position:absolute;left:36455;top:15459;width:0;height:402;visibility:visible;mso-wrap-style:square;v-text-anchor:top" coordsize="0,40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" path="m,l,40265e" filled="f" strokecolor="#555655" strokeweight=".35256mm">
                  <v:stroke miterlimit="1" joinstyle="miter"/>
                  <v:path arrowok="t" textboxrect="0,0,0,40265"/>
                </v:shape>
                <v:shape id="Shape 2693" o:spid="_x0000_s1198" style="position:absolute;left:40161;top:15459;width:0;height:402;visibility:visible;mso-wrap-style:square;v-text-anchor:top" coordsize="0,40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" path="m,l,40265e" filled="f" strokecolor="#555655" strokeweight=".35256mm">
                  <v:stroke miterlimit="1" joinstyle="miter"/>
                  <v:path arrowok="t" textboxrect="0,0,0,40265"/>
                </v:shape>
                <v:shape id="Shape 2694" o:spid="_x0000_s1199" style="position:absolute;left:43866;top:15387;width:0;height:474;visibility:visible;mso-wrap-style:square;v-text-anchor:top" coordsize="0,47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" path="m,l,47428e" filled="f" strokecolor="#555655" strokeweight=".35256mm">
                  <v:stroke miterlimit="1" joinstyle="miter"/>
                  <v:path arrowok="t" textboxrect="0,0,0,47428"/>
                </v:shape>
                <w10:anchorlock/>
              </v:group>
            </w:pict>
          </mc:Fallback>
        </mc:AlternateContent>
      </w:r>
    </w:p>
    <w:p w:rsidR="00946E72" w:rsidRDefault="00FD4A60">
      <w:pPr>
        <w:spacing w:after="139"/>
        <w:ind w:left="1189"/>
      </w:pPr>
      <w:r>
        <w:rPr>
          <w:rFonts w:ascii="Times New Roman" w:eastAsia="Times New Roman" w:hAnsi="Times New Roman" w:cs="Times New Roman"/>
          <w:color w:val="555655"/>
          <w:sz w:val="16"/>
        </w:rPr>
        <w:t>2003 2004 2005 2006 2007 2008 2009 2010 2011 2012</w:t>
      </w:r>
    </w:p>
    <w:p w:rsidR="00946E72" w:rsidRDefault="00FD4A60">
      <w:pPr>
        <w:spacing w:after="805" w:line="245" w:lineRule="auto"/>
        <w:ind w:left="-7" w:right="1830" w:hanging="4"/>
      </w:pPr>
      <w:r>
        <w:rPr>
          <w:rFonts w:ascii="Times New Roman" w:eastAsia="Times New Roman" w:hAnsi="Times New Roman" w:cs="Times New Roman"/>
          <w:color w:val="555655"/>
          <w:sz w:val="14"/>
        </w:rPr>
        <w:t>Source: Department of Education and Early Childhood Development, Summary Statistics – Victorian Schools (Victorian Government, 2012) Table 22.</w:t>
      </w:r>
    </w:p>
    <w:p w:rsidR="00946E72" w:rsidRDefault="00FD4A60">
      <w:pPr>
        <w:spacing w:after="142" w:line="300" w:lineRule="auto"/>
        <w:ind w:left="5" w:hanging="10"/>
      </w:pPr>
      <w:r>
        <w:rPr>
          <w:noProof/>
        </w:rPr>
        <w:drawing>
          <wp:anchor distT="0" distB="0" distL="114300" distR="114300" simplePos="0" relativeHeight="251667456" behindDoc="0" locked="0" layoutInCell="1" allowOverlap="0">
            <wp:simplePos x="0" y="0"/>
            <wp:positionH relativeFrom="page">
              <wp:posOffset>1078687</wp:posOffset>
            </wp:positionH>
            <wp:positionV relativeFrom="page">
              <wp:posOffset>909583</wp:posOffset>
            </wp:positionV>
            <wp:extent cx="6467856" cy="2097024"/>
            <wp:effectExtent l="0" t="0" r="0" b="0"/>
            <wp:wrapTopAndBottom/>
            <wp:docPr id="32967" name="Picture 32967" title="picture"/>
            <wp:cNvGraphicFramePr/>
            <a:graphic xmlns:a="http://schemas.openxmlformats.org/drawingml/2006/main">
              <a:graphicData uri="http://schemas.openxmlformats.org/drawingml/2006/picture">
                <pic:pic xmlns:pic="http://schemas.openxmlformats.org/drawingml/2006/picture">
                  <pic:nvPicPr>
                    <pic:cNvPr id="32967" name="Picture 32967"/>
                    <pic:cNvPicPr/>
                  </pic:nvPicPr>
                  <pic:blipFill>
                    <a:blip r:embed="rId57"/>
                    <a:stretch>
                      <a:fillRect/>
                    </a:stretch>
                  </pic:blipFill>
                  <pic:spPr>
                    <a:xfrm>
                      <a:off x="0" y="0"/>
                      <a:ext cx="6467856" cy="2097024"/>
                    </a:xfrm>
                    <a:prstGeom prst="rect">
                      <a:avLst/>
                    </a:prstGeom>
                  </pic:spPr>
                </pic:pic>
              </a:graphicData>
            </a:graphic>
          </wp:anchor>
        </w:drawing>
      </w:r>
      <w:r>
        <w:rPr>
          <w:rFonts w:ascii="Times New Roman" w:eastAsia="Times New Roman" w:hAnsi="Times New Roman" w:cs="Times New Roman"/>
          <w:color w:val="7A9939"/>
          <w:sz w:val="19"/>
        </w:rPr>
        <w:t>Destinations of Year 12 (or Equivalent) Completers, 2012</w:t>
      </w:r>
    </w:p>
    <w:p w:rsidR="00946E72" w:rsidRDefault="00FD4A60">
      <w:pPr>
        <w:spacing w:after="201"/>
        <w:ind w:left="1" w:right="-247"/>
      </w:pPr>
      <w:r>
        <w:rPr>
          <w:noProof/>
        </w:rPr>
        <mc:AlternateContent>
          <mc:Choice Requires="wpg">
            <w:drawing>
              <wp:inline distT="0" distB="0" distL="0" distR="0">
                <wp:extent cx="5553173" cy="2314454"/>
                <wp:effectExtent l="0" t="0" r="0" b="0"/>
                <wp:docPr id="31908" name="Group 31908" descr="Destinations of Year 12 (or Equivalent) Completions, 2012" title="Table - Year 12 completions"/>
                <wp:cNvGraphicFramePr/>
                <a:graphic xmlns:a="http://schemas.openxmlformats.org/drawingml/2006/main">
                  <a:graphicData uri="http://schemas.microsoft.com/office/word/2010/wordprocessingGroup">
                    <wpg:wgp>
                      <wpg:cNvGrpSpPr/>
                      <wpg:grpSpPr>
                        <a:xfrm>
                          <a:off x="0" y="0"/>
                          <a:ext cx="5553173" cy="2314454"/>
                          <a:chOff x="0" y="0"/>
                          <a:chExt cx="5553173" cy="2314454"/>
                        </a:xfrm>
                      </wpg:grpSpPr>
                      <wps:wsp>
                        <wps:cNvPr id="2700" name="Rectangle 2700"/>
                        <wps:cNvSpPr/>
                        <wps:spPr>
                          <a:xfrm>
                            <a:off x="4713971" y="17438"/>
                            <a:ext cx="1116139" cy="123174"/>
                          </a:xfrm>
                          <a:prstGeom prst="rect">
                            <a:avLst/>
                          </a:prstGeom>
                          <a:ln>
                            <a:noFill/>
                          </a:ln>
                        </wps:spPr>
                        <wps:txbx>
                          <w:txbxContent>
                            <w:p w:rsidR="006052F6" w:rsidRDefault="006052F6">
                              <w:r>
                                <w:rPr>
                                  <w:color w:val="555655"/>
                                  <w:w w:val="106"/>
                                  <w:sz w:val="16"/>
                                </w:rPr>
                                <w:t>Metropolitan</w:t>
                              </w:r>
                              <w:r>
                                <w:rPr>
                                  <w:color w:val="555655"/>
                                  <w:spacing w:val="-1"/>
                                  <w:w w:val="106"/>
                                  <w:sz w:val="16"/>
                                </w:rPr>
                                <w:t xml:space="preserve"> </w:t>
                              </w:r>
                              <w:r>
                                <w:rPr>
                                  <w:color w:val="555655"/>
                                  <w:w w:val="106"/>
                                  <w:sz w:val="16"/>
                                </w:rPr>
                                <w:t>areas</w:t>
                              </w:r>
                            </w:p>
                          </w:txbxContent>
                        </wps:txbx>
                        <wps:bodyPr horzOverflow="overflow" vert="horz" lIns="0" tIns="0" rIns="0" bIns="0" rtlCol="0">
                          <a:noAutofit/>
                        </wps:bodyPr>
                      </wps:wsp>
                      <wps:wsp>
                        <wps:cNvPr id="34640" name="Shape 34640"/>
                        <wps:cNvSpPr/>
                        <wps:spPr>
                          <a:xfrm>
                            <a:off x="4534214" y="0"/>
                            <a:ext cx="107945" cy="107944"/>
                          </a:xfrm>
                          <a:custGeom>
                            <a:avLst/>
                            <a:gdLst/>
                            <a:ahLst/>
                            <a:cxnLst/>
                            <a:rect l="0" t="0" r="0" b="0"/>
                            <a:pathLst>
                              <a:path w="107945" h="107944">
                                <a:moveTo>
                                  <a:pt x="0" y="0"/>
                                </a:moveTo>
                                <a:lnTo>
                                  <a:pt x="107945" y="0"/>
                                </a:lnTo>
                                <a:lnTo>
                                  <a:pt x="107945" y="107944"/>
                                </a:lnTo>
                                <a:lnTo>
                                  <a:pt x="0" y="107944"/>
                                </a:lnTo>
                                <a:lnTo>
                                  <a:pt x="0" y="0"/>
                                </a:lnTo>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34641" name="Shape 34641"/>
                        <wps:cNvSpPr/>
                        <wps:spPr>
                          <a:xfrm>
                            <a:off x="4534214" y="179897"/>
                            <a:ext cx="107945" cy="107945"/>
                          </a:xfrm>
                          <a:custGeom>
                            <a:avLst/>
                            <a:gdLst/>
                            <a:ahLst/>
                            <a:cxnLst/>
                            <a:rect l="0" t="0" r="0" b="0"/>
                            <a:pathLst>
                              <a:path w="107945" h="107945">
                                <a:moveTo>
                                  <a:pt x="0" y="0"/>
                                </a:moveTo>
                                <a:lnTo>
                                  <a:pt x="107945" y="0"/>
                                </a:lnTo>
                                <a:lnTo>
                                  <a:pt x="107945" y="107945"/>
                                </a:lnTo>
                                <a:lnTo>
                                  <a:pt x="0" y="107945"/>
                                </a:lnTo>
                                <a:lnTo>
                                  <a:pt x="0" y="0"/>
                                </a:lnTo>
                              </a:path>
                            </a:pathLst>
                          </a:custGeom>
                          <a:ln w="0" cap="flat">
                            <a:miter lim="127000"/>
                          </a:ln>
                        </wps:spPr>
                        <wps:style>
                          <a:lnRef idx="0">
                            <a:srgbClr val="000000">
                              <a:alpha val="0"/>
                            </a:srgbClr>
                          </a:lnRef>
                          <a:fillRef idx="1">
                            <a:srgbClr val="C7D464"/>
                          </a:fillRef>
                          <a:effectRef idx="0">
                            <a:scrgbClr r="0" g="0" b="0"/>
                          </a:effectRef>
                          <a:fontRef idx="none"/>
                        </wps:style>
                        <wps:bodyPr/>
                      </wps:wsp>
                      <wps:wsp>
                        <wps:cNvPr id="2703" name="Rectangle 2703"/>
                        <wps:cNvSpPr/>
                        <wps:spPr>
                          <a:xfrm>
                            <a:off x="4713974" y="197331"/>
                            <a:ext cx="877758" cy="123174"/>
                          </a:xfrm>
                          <a:prstGeom prst="rect">
                            <a:avLst/>
                          </a:prstGeom>
                          <a:ln>
                            <a:noFill/>
                          </a:ln>
                        </wps:spPr>
                        <wps:txbx>
                          <w:txbxContent>
                            <w:p w:rsidR="006052F6" w:rsidRDefault="006052F6">
                              <w:r>
                                <w:rPr>
                                  <w:color w:val="555655"/>
                                  <w:w w:val="111"/>
                                  <w:sz w:val="16"/>
                                </w:rPr>
                                <w:t>Regional</w:t>
                              </w:r>
                              <w:r>
                                <w:rPr>
                                  <w:color w:val="555655"/>
                                  <w:spacing w:val="-1"/>
                                  <w:w w:val="111"/>
                                  <w:sz w:val="16"/>
                                </w:rPr>
                                <w:t xml:space="preserve"> </w:t>
                              </w:r>
                              <w:r>
                                <w:rPr>
                                  <w:color w:val="555655"/>
                                  <w:w w:val="111"/>
                                  <w:sz w:val="16"/>
                                </w:rPr>
                                <w:t>areas</w:t>
                              </w:r>
                            </w:p>
                          </w:txbxContent>
                        </wps:txbx>
                        <wps:bodyPr horzOverflow="overflow" vert="horz" lIns="0" tIns="0" rIns="0" bIns="0" rtlCol="0">
                          <a:noAutofit/>
                        </wps:bodyPr>
                      </wps:wsp>
                      <wps:wsp>
                        <wps:cNvPr id="2704" name="Rectangle 2704"/>
                        <wps:cNvSpPr/>
                        <wps:spPr>
                          <a:xfrm rot="-5399999">
                            <a:off x="-595480" y="530361"/>
                            <a:ext cx="1330346" cy="139383"/>
                          </a:xfrm>
                          <a:prstGeom prst="rect">
                            <a:avLst/>
                          </a:prstGeom>
                          <a:ln>
                            <a:noFill/>
                          </a:ln>
                        </wps:spPr>
                        <wps:txbx>
                          <w:txbxContent>
                            <w:p w:rsidR="006052F6" w:rsidRDefault="006052F6">
                              <w:r>
                                <w:rPr>
                                  <w:rFonts w:ascii="Times New Roman" w:eastAsia="Times New Roman" w:hAnsi="Times New Roman" w:cs="Times New Roman"/>
                                  <w:color w:val="555655"/>
                                  <w:sz w:val="16"/>
                                </w:rPr>
                                <w:t>Percentage</w:t>
                              </w:r>
                              <w:r>
                                <w:rPr>
                                  <w:rFonts w:ascii="Times New Roman" w:eastAsia="Times New Roman" w:hAnsi="Times New Roman" w:cs="Times New Roman"/>
                                  <w:color w:val="555655"/>
                                  <w:spacing w:val="-205"/>
                                  <w:sz w:val="16"/>
                                </w:rPr>
                                <w:t xml:space="preserve"> </w:t>
                              </w:r>
                              <w:r>
                                <w:rPr>
                                  <w:rFonts w:ascii="Times New Roman" w:eastAsia="Times New Roman" w:hAnsi="Times New Roman" w:cs="Times New Roman"/>
                                  <w:color w:val="555655"/>
                                  <w:sz w:val="16"/>
                                </w:rPr>
                                <w:t>of</w:t>
                              </w:r>
                              <w:r>
                                <w:rPr>
                                  <w:rFonts w:ascii="Times New Roman" w:eastAsia="Times New Roman" w:hAnsi="Times New Roman" w:cs="Times New Roman"/>
                                  <w:color w:val="555655"/>
                                  <w:spacing w:val="-205"/>
                                  <w:sz w:val="16"/>
                                </w:rPr>
                                <w:t xml:space="preserve"> </w:t>
                              </w:r>
                              <w:r>
                                <w:rPr>
                                  <w:rFonts w:ascii="Times New Roman" w:eastAsia="Times New Roman" w:hAnsi="Times New Roman" w:cs="Times New Roman"/>
                                  <w:color w:val="555655"/>
                                  <w:sz w:val="16"/>
                                </w:rPr>
                                <w:t>Year</w:t>
                              </w:r>
                              <w:r>
                                <w:rPr>
                                  <w:rFonts w:ascii="Times New Roman" w:eastAsia="Times New Roman" w:hAnsi="Times New Roman" w:cs="Times New Roman"/>
                                  <w:color w:val="555655"/>
                                  <w:spacing w:val="-205"/>
                                  <w:sz w:val="16"/>
                                </w:rPr>
                                <w:t xml:space="preserve"> </w:t>
                              </w:r>
                              <w:r>
                                <w:rPr>
                                  <w:rFonts w:ascii="Times New Roman" w:eastAsia="Times New Roman" w:hAnsi="Times New Roman" w:cs="Times New Roman"/>
                                  <w:color w:val="555655"/>
                                  <w:sz w:val="16"/>
                                </w:rPr>
                                <w:t>12</w:t>
                              </w:r>
                              <w:r>
                                <w:rPr>
                                  <w:rFonts w:ascii="Times New Roman" w:eastAsia="Times New Roman" w:hAnsi="Times New Roman" w:cs="Times New Roman"/>
                                  <w:color w:val="555655"/>
                                  <w:spacing w:val="-205"/>
                                  <w:sz w:val="16"/>
                                </w:rPr>
                                <w:t xml:space="preserve"> </w:t>
                              </w:r>
                              <w:r>
                                <w:rPr>
                                  <w:rFonts w:ascii="Times New Roman" w:eastAsia="Times New Roman" w:hAnsi="Times New Roman" w:cs="Times New Roman"/>
                                  <w:color w:val="555655"/>
                                  <w:spacing w:val="125"/>
                                  <w:sz w:val="16"/>
                                </w:rPr>
                                <w:t xml:space="preserve"> </w:t>
                              </w:r>
                            </w:p>
                          </w:txbxContent>
                        </wps:txbx>
                        <wps:bodyPr horzOverflow="overflow" vert="horz" lIns="0" tIns="0" rIns="0" bIns="0" rtlCol="0">
                          <a:noAutofit/>
                        </wps:bodyPr>
                      </wps:wsp>
                      <wps:wsp>
                        <wps:cNvPr id="29783" name="Rectangle 29783"/>
                        <wps:cNvSpPr/>
                        <wps:spPr>
                          <a:xfrm rot="-5399999">
                            <a:off x="-588610" y="515057"/>
                            <a:ext cx="1531046" cy="139383"/>
                          </a:xfrm>
                          <a:prstGeom prst="rect">
                            <a:avLst/>
                          </a:prstGeom>
                          <a:ln>
                            <a:noFill/>
                          </a:ln>
                        </wps:spPr>
                        <wps:txbx>
                          <w:txbxContent>
                            <w:p w:rsidR="006052F6" w:rsidRDefault="006052F6">
                              <w:r>
                                <w:rPr>
                                  <w:rFonts w:ascii="Times New Roman" w:eastAsia="Times New Roman" w:hAnsi="Times New Roman" w:cs="Times New Roman"/>
                                  <w:color w:val="555655"/>
                                  <w:sz w:val="16"/>
                                </w:rPr>
                                <w:t>or</w:t>
                              </w:r>
                              <w:r>
                                <w:rPr>
                                  <w:rFonts w:ascii="Times New Roman" w:eastAsia="Times New Roman" w:hAnsi="Times New Roman" w:cs="Times New Roman"/>
                                  <w:color w:val="555655"/>
                                  <w:spacing w:val="-205"/>
                                  <w:sz w:val="16"/>
                                </w:rPr>
                                <w:t xml:space="preserve"> </w:t>
                              </w:r>
                              <w:r>
                                <w:rPr>
                                  <w:rFonts w:ascii="Times New Roman" w:eastAsia="Times New Roman" w:hAnsi="Times New Roman" w:cs="Times New Roman"/>
                                  <w:color w:val="555655"/>
                                  <w:sz w:val="16"/>
                                </w:rPr>
                                <w:t>equivalent)</w:t>
                              </w:r>
                              <w:r>
                                <w:rPr>
                                  <w:rFonts w:ascii="Times New Roman" w:eastAsia="Times New Roman" w:hAnsi="Times New Roman" w:cs="Times New Roman"/>
                                  <w:color w:val="555655"/>
                                  <w:spacing w:val="-205"/>
                                  <w:sz w:val="16"/>
                                </w:rPr>
                                <w:t xml:space="preserve"> </w:t>
                              </w:r>
                              <w:r>
                                <w:rPr>
                                  <w:rFonts w:ascii="Times New Roman" w:eastAsia="Times New Roman" w:hAnsi="Times New Roman" w:cs="Times New Roman"/>
                                  <w:color w:val="555655"/>
                                  <w:sz w:val="16"/>
                                </w:rPr>
                                <w:t>completers</w:t>
                              </w:r>
                            </w:p>
                          </w:txbxContent>
                        </wps:txbx>
                        <wps:bodyPr horzOverflow="overflow" vert="horz" lIns="0" tIns="0" rIns="0" bIns="0" rtlCol="0">
                          <a:noAutofit/>
                        </wps:bodyPr>
                      </wps:wsp>
                      <wps:wsp>
                        <wps:cNvPr id="29780" name="Rectangle 29780"/>
                        <wps:cNvSpPr/>
                        <wps:spPr>
                          <a:xfrm rot="-5399999">
                            <a:off x="-13536" y="1090131"/>
                            <a:ext cx="1531046" cy="139383"/>
                          </a:xfrm>
                          <a:prstGeom prst="rect">
                            <a:avLst/>
                          </a:prstGeom>
                          <a:ln>
                            <a:noFill/>
                          </a:ln>
                        </wps:spPr>
                        <wps:txbx>
                          <w:txbxContent>
                            <w:p w:rsidR="006052F6" w:rsidRDefault="006052F6">
                              <w:r>
                                <w:rPr>
                                  <w:rFonts w:ascii="Times New Roman" w:eastAsia="Times New Roman" w:hAnsi="Times New Roman" w:cs="Times New Roman"/>
                                  <w:color w:val="555655"/>
                                  <w:sz w:val="16"/>
                                </w:rPr>
                                <w:t>(</w:t>
                              </w:r>
                            </w:p>
                          </w:txbxContent>
                        </wps:txbx>
                        <wps:bodyPr horzOverflow="overflow" vert="horz" lIns="0" tIns="0" rIns="0" bIns="0" rtlCol="0">
                          <a:noAutofit/>
                        </wps:bodyPr>
                      </wps:wsp>
                      <wps:wsp>
                        <wps:cNvPr id="34662" name="Shape 34662"/>
                        <wps:cNvSpPr/>
                        <wps:spPr>
                          <a:xfrm>
                            <a:off x="674723" y="129530"/>
                            <a:ext cx="143927" cy="1413711"/>
                          </a:xfrm>
                          <a:custGeom>
                            <a:avLst/>
                            <a:gdLst/>
                            <a:ahLst/>
                            <a:cxnLst/>
                            <a:rect l="0" t="0" r="0" b="0"/>
                            <a:pathLst>
                              <a:path w="143927" h="1413711">
                                <a:moveTo>
                                  <a:pt x="0" y="0"/>
                                </a:moveTo>
                                <a:lnTo>
                                  <a:pt x="143927" y="0"/>
                                </a:lnTo>
                                <a:lnTo>
                                  <a:pt x="143927" y="1413711"/>
                                </a:lnTo>
                                <a:lnTo>
                                  <a:pt x="0" y="1413711"/>
                                </a:lnTo>
                                <a:lnTo>
                                  <a:pt x="0" y="0"/>
                                </a:lnTo>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34663" name="Shape 34663"/>
                        <wps:cNvSpPr/>
                        <wps:spPr>
                          <a:xfrm>
                            <a:off x="836640" y="584123"/>
                            <a:ext cx="143927" cy="959118"/>
                          </a:xfrm>
                          <a:custGeom>
                            <a:avLst/>
                            <a:gdLst/>
                            <a:ahLst/>
                            <a:cxnLst/>
                            <a:rect l="0" t="0" r="0" b="0"/>
                            <a:pathLst>
                              <a:path w="143927" h="959118">
                                <a:moveTo>
                                  <a:pt x="0" y="0"/>
                                </a:moveTo>
                                <a:lnTo>
                                  <a:pt x="143927" y="0"/>
                                </a:lnTo>
                                <a:lnTo>
                                  <a:pt x="143927" y="959118"/>
                                </a:lnTo>
                                <a:lnTo>
                                  <a:pt x="0" y="959118"/>
                                </a:lnTo>
                                <a:lnTo>
                                  <a:pt x="0" y="0"/>
                                </a:lnTo>
                              </a:path>
                            </a:pathLst>
                          </a:custGeom>
                          <a:ln w="0" cap="flat">
                            <a:miter lim="127000"/>
                          </a:ln>
                        </wps:spPr>
                        <wps:style>
                          <a:lnRef idx="0">
                            <a:srgbClr val="000000">
                              <a:alpha val="0"/>
                            </a:srgbClr>
                          </a:lnRef>
                          <a:fillRef idx="1">
                            <a:srgbClr val="C7D464"/>
                          </a:fillRef>
                          <a:effectRef idx="0">
                            <a:scrgbClr r="0" g="0" b="0"/>
                          </a:effectRef>
                          <a:fontRef idx="none"/>
                        </wps:style>
                        <wps:bodyPr/>
                      </wps:wsp>
                      <wps:wsp>
                        <wps:cNvPr id="34664" name="Shape 34664"/>
                        <wps:cNvSpPr/>
                        <wps:spPr>
                          <a:xfrm>
                            <a:off x="1087310" y="1183794"/>
                            <a:ext cx="143939" cy="359447"/>
                          </a:xfrm>
                          <a:custGeom>
                            <a:avLst/>
                            <a:gdLst/>
                            <a:ahLst/>
                            <a:cxnLst/>
                            <a:rect l="0" t="0" r="0" b="0"/>
                            <a:pathLst>
                              <a:path w="143939" h="359447">
                                <a:moveTo>
                                  <a:pt x="0" y="0"/>
                                </a:moveTo>
                                <a:lnTo>
                                  <a:pt x="143939" y="0"/>
                                </a:lnTo>
                                <a:lnTo>
                                  <a:pt x="143939" y="359447"/>
                                </a:lnTo>
                                <a:lnTo>
                                  <a:pt x="0" y="359447"/>
                                </a:lnTo>
                                <a:lnTo>
                                  <a:pt x="0" y="0"/>
                                </a:lnTo>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34665" name="Shape 34665"/>
                        <wps:cNvSpPr/>
                        <wps:spPr>
                          <a:xfrm>
                            <a:off x="1249227" y="1296191"/>
                            <a:ext cx="143939" cy="247049"/>
                          </a:xfrm>
                          <a:custGeom>
                            <a:avLst/>
                            <a:gdLst/>
                            <a:ahLst/>
                            <a:cxnLst/>
                            <a:rect l="0" t="0" r="0" b="0"/>
                            <a:pathLst>
                              <a:path w="143939" h="247049">
                                <a:moveTo>
                                  <a:pt x="0" y="0"/>
                                </a:moveTo>
                                <a:lnTo>
                                  <a:pt x="143939" y="0"/>
                                </a:lnTo>
                                <a:lnTo>
                                  <a:pt x="143939" y="247049"/>
                                </a:lnTo>
                                <a:lnTo>
                                  <a:pt x="0" y="247049"/>
                                </a:lnTo>
                                <a:lnTo>
                                  <a:pt x="0" y="0"/>
                                </a:lnTo>
                              </a:path>
                            </a:pathLst>
                          </a:custGeom>
                          <a:ln w="0" cap="flat">
                            <a:miter lim="127000"/>
                          </a:ln>
                        </wps:spPr>
                        <wps:style>
                          <a:lnRef idx="0">
                            <a:srgbClr val="000000">
                              <a:alpha val="0"/>
                            </a:srgbClr>
                          </a:lnRef>
                          <a:fillRef idx="1">
                            <a:srgbClr val="C7D464"/>
                          </a:fillRef>
                          <a:effectRef idx="0">
                            <a:scrgbClr r="0" g="0" b="0"/>
                          </a:effectRef>
                          <a:fontRef idx="none"/>
                        </wps:style>
                        <wps:bodyPr/>
                      </wps:wsp>
                      <wps:wsp>
                        <wps:cNvPr id="34666" name="Shape 34666"/>
                        <wps:cNvSpPr/>
                        <wps:spPr>
                          <a:xfrm>
                            <a:off x="1499906" y="1449692"/>
                            <a:ext cx="143927" cy="93549"/>
                          </a:xfrm>
                          <a:custGeom>
                            <a:avLst/>
                            <a:gdLst/>
                            <a:ahLst/>
                            <a:cxnLst/>
                            <a:rect l="0" t="0" r="0" b="0"/>
                            <a:pathLst>
                              <a:path w="143927" h="93549">
                                <a:moveTo>
                                  <a:pt x="0" y="0"/>
                                </a:moveTo>
                                <a:lnTo>
                                  <a:pt x="143927" y="0"/>
                                </a:lnTo>
                                <a:lnTo>
                                  <a:pt x="143927" y="93549"/>
                                </a:lnTo>
                                <a:lnTo>
                                  <a:pt x="0" y="93549"/>
                                </a:lnTo>
                                <a:lnTo>
                                  <a:pt x="0" y="0"/>
                                </a:lnTo>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34667" name="Shape 34667"/>
                        <wps:cNvSpPr/>
                        <wps:spPr>
                          <a:xfrm>
                            <a:off x="1661811" y="1419712"/>
                            <a:ext cx="143927" cy="123529"/>
                          </a:xfrm>
                          <a:custGeom>
                            <a:avLst/>
                            <a:gdLst/>
                            <a:ahLst/>
                            <a:cxnLst/>
                            <a:rect l="0" t="0" r="0" b="0"/>
                            <a:pathLst>
                              <a:path w="143927" h="123529">
                                <a:moveTo>
                                  <a:pt x="0" y="0"/>
                                </a:moveTo>
                                <a:lnTo>
                                  <a:pt x="143927" y="0"/>
                                </a:lnTo>
                                <a:lnTo>
                                  <a:pt x="143927" y="123529"/>
                                </a:lnTo>
                                <a:lnTo>
                                  <a:pt x="0" y="123529"/>
                                </a:lnTo>
                                <a:lnTo>
                                  <a:pt x="0" y="0"/>
                                </a:lnTo>
                              </a:path>
                            </a:pathLst>
                          </a:custGeom>
                          <a:ln w="0" cap="flat">
                            <a:miter lim="127000"/>
                          </a:ln>
                        </wps:spPr>
                        <wps:style>
                          <a:lnRef idx="0">
                            <a:srgbClr val="000000">
                              <a:alpha val="0"/>
                            </a:srgbClr>
                          </a:lnRef>
                          <a:fillRef idx="1">
                            <a:srgbClr val="C7D464"/>
                          </a:fillRef>
                          <a:effectRef idx="0">
                            <a:scrgbClr r="0" g="0" b="0"/>
                          </a:effectRef>
                          <a:fontRef idx="none"/>
                        </wps:style>
                        <wps:bodyPr/>
                      </wps:wsp>
                      <wps:wsp>
                        <wps:cNvPr id="34668" name="Shape 34668"/>
                        <wps:cNvSpPr/>
                        <wps:spPr>
                          <a:xfrm>
                            <a:off x="1912478" y="1449692"/>
                            <a:ext cx="143939" cy="93549"/>
                          </a:xfrm>
                          <a:custGeom>
                            <a:avLst/>
                            <a:gdLst/>
                            <a:ahLst/>
                            <a:cxnLst/>
                            <a:rect l="0" t="0" r="0" b="0"/>
                            <a:pathLst>
                              <a:path w="143939" h="93549">
                                <a:moveTo>
                                  <a:pt x="0" y="0"/>
                                </a:moveTo>
                                <a:lnTo>
                                  <a:pt x="143939" y="0"/>
                                </a:lnTo>
                                <a:lnTo>
                                  <a:pt x="143939" y="93549"/>
                                </a:lnTo>
                                <a:lnTo>
                                  <a:pt x="0" y="93549"/>
                                </a:lnTo>
                                <a:lnTo>
                                  <a:pt x="0" y="0"/>
                                </a:lnTo>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34669" name="Shape 34669"/>
                        <wps:cNvSpPr/>
                        <wps:spPr>
                          <a:xfrm>
                            <a:off x="2074391" y="1378083"/>
                            <a:ext cx="143939" cy="165157"/>
                          </a:xfrm>
                          <a:custGeom>
                            <a:avLst/>
                            <a:gdLst/>
                            <a:ahLst/>
                            <a:cxnLst/>
                            <a:rect l="0" t="0" r="0" b="0"/>
                            <a:pathLst>
                              <a:path w="143939" h="165157">
                                <a:moveTo>
                                  <a:pt x="0" y="0"/>
                                </a:moveTo>
                                <a:lnTo>
                                  <a:pt x="143939" y="0"/>
                                </a:lnTo>
                                <a:lnTo>
                                  <a:pt x="143939" y="165157"/>
                                </a:lnTo>
                                <a:lnTo>
                                  <a:pt x="0" y="165157"/>
                                </a:lnTo>
                                <a:lnTo>
                                  <a:pt x="0" y="0"/>
                                </a:lnTo>
                              </a:path>
                            </a:pathLst>
                          </a:custGeom>
                          <a:ln w="0" cap="flat">
                            <a:miter lim="127000"/>
                          </a:ln>
                        </wps:spPr>
                        <wps:style>
                          <a:lnRef idx="0">
                            <a:srgbClr val="000000">
                              <a:alpha val="0"/>
                            </a:srgbClr>
                          </a:lnRef>
                          <a:fillRef idx="1">
                            <a:srgbClr val="C7D464"/>
                          </a:fillRef>
                          <a:effectRef idx="0">
                            <a:scrgbClr r="0" g="0" b="0"/>
                          </a:effectRef>
                          <a:fontRef idx="none"/>
                        </wps:style>
                        <wps:bodyPr/>
                      </wps:wsp>
                      <wps:wsp>
                        <wps:cNvPr id="34670" name="Shape 34670"/>
                        <wps:cNvSpPr/>
                        <wps:spPr>
                          <a:xfrm>
                            <a:off x="2325065" y="1496471"/>
                            <a:ext cx="143926" cy="46770"/>
                          </a:xfrm>
                          <a:custGeom>
                            <a:avLst/>
                            <a:gdLst/>
                            <a:ahLst/>
                            <a:cxnLst/>
                            <a:rect l="0" t="0" r="0" b="0"/>
                            <a:pathLst>
                              <a:path w="143926" h="46770">
                                <a:moveTo>
                                  <a:pt x="0" y="0"/>
                                </a:moveTo>
                                <a:lnTo>
                                  <a:pt x="143926" y="0"/>
                                </a:lnTo>
                                <a:lnTo>
                                  <a:pt x="143926" y="46770"/>
                                </a:lnTo>
                                <a:lnTo>
                                  <a:pt x="0" y="46770"/>
                                </a:lnTo>
                                <a:lnTo>
                                  <a:pt x="0" y="0"/>
                                </a:lnTo>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34671" name="Shape 34671"/>
                        <wps:cNvSpPr/>
                        <wps:spPr>
                          <a:xfrm>
                            <a:off x="2486978" y="1406876"/>
                            <a:ext cx="143927" cy="136365"/>
                          </a:xfrm>
                          <a:custGeom>
                            <a:avLst/>
                            <a:gdLst/>
                            <a:ahLst/>
                            <a:cxnLst/>
                            <a:rect l="0" t="0" r="0" b="0"/>
                            <a:pathLst>
                              <a:path w="143927" h="136365">
                                <a:moveTo>
                                  <a:pt x="0" y="0"/>
                                </a:moveTo>
                                <a:lnTo>
                                  <a:pt x="143927" y="0"/>
                                </a:lnTo>
                                <a:lnTo>
                                  <a:pt x="143927" y="136365"/>
                                </a:lnTo>
                                <a:lnTo>
                                  <a:pt x="0" y="136365"/>
                                </a:lnTo>
                                <a:lnTo>
                                  <a:pt x="0" y="0"/>
                                </a:lnTo>
                              </a:path>
                            </a:pathLst>
                          </a:custGeom>
                          <a:ln w="0" cap="flat">
                            <a:miter lim="127000"/>
                          </a:ln>
                        </wps:spPr>
                        <wps:style>
                          <a:lnRef idx="0">
                            <a:srgbClr val="000000">
                              <a:alpha val="0"/>
                            </a:srgbClr>
                          </a:lnRef>
                          <a:fillRef idx="1">
                            <a:srgbClr val="C7D464"/>
                          </a:fillRef>
                          <a:effectRef idx="0">
                            <a:scrgbClr r="0" g="0" b="0"/>
                          </a:effectRef>
                          <a:fontRef idx="none"/>
                        </wps:style>
                        <wps:bodyPr/>
                      </wps:wsp>
                      <wps:wsp>
                        <wps:cNvPr id="34672" name="Shape 34672"/>
                        <wps:cNvSpPr/>
                        <wps:spPr>
                          <a:xfrm>
                            <a:off x="2737651" y="1419712"/>
                            <a:ext cx="143939" cy="123529"/>
                          </a:xfrm>
                          <a:custGeom>
                            <a:avLst/>
                            <a:gdLst/>
                            <a:ahLst/>
                            <a:cxnLst/>
                            <a:rect l="0" t="0" r="0" b="0"/>
                            <a:pathLst>
                              <a:path w="143939" h="123529">
                                <a:moveTo>
                                  <a:pt x="0" y="0"/>
                                </a:moveTo>
                                <a:lnTo>
                                  <a:pt x="143939" y="0"/>
                                </a:lnTo>
                                <a:lnTo>
                                  <a:pt x="143939" y="123529"/>
                                </a:lnTo>
                                <a:lnTo>
                                  <a:pt x="0" y="123529"/>
                                </a:lnTo>
                                <a:lnTo>
                                  <a:pt x="0" y="0"/>
                                </a:lnTo>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34673" name="Shape 34673"/>
                        <wps:cNvSpPr/>
                        <wps:spPr>
                          <a:xfrm>
                            <a:off x="2899565" y="1241363"/>
                            <a:ext cx="143939" cy="301878"/>
                          </a:xfrm>
                          <a:custGeom>
                            <a:avLst/>
                            <a:gdLst/>
                            <a:ahLst/>
                            <a:cxnLst/>
                            <a:rect l="0" t="0" r="0" b="0"/>
                            <a:pathLst>
                              <a:path w="143939" h="301878">
                                <a:moveTo>
                                  <a:pt x="0" y="0"/>
                                </a:moveTo>
                                <a:lnTo>
                                  <a:pt x="143939" y="0"/>
                                </a:lnTo>
                                <a:lnTo>
                                  <a:pt x="143939" y="301878"/>
                                </a:lnTo>
                                <a:lnTo>
                                  <a:pt x="0" y="301878"/>
                                </a:lnTo>
                                <a:lnTo>
                                  <a:pt x="0" y="0"/>
                                </a:lnTo>
                              </a:path>
                            </a:pathLst>
                          </a:custGeom>
                          <a:ln w="0" cap="flat">
                            <a:miter lim="127000"/>
                          </a:ln>
                        </wps:spPr>
                        <wps:style>
                          <a:lnRef idx="0">
                            <a:srgbClr val="000000">
                              <a:alpha val="0"/>
                            </a:srgbClr>
                          </a:lnRef>
                          <a:fillRef idx="1">
                            <a:srgbClr val="C7D464"/>
                          </a:fillRef>
                          <a:effectRef idx="0">
                            <a:scrgbClr r="0" g="0" b="0"/>
                          </a:effectRef>
                          <a:fontRef idx="none"/>
                        </wps:style>
                        <wps:bodyPr/>
                      </wps:wsp>
                      <wps:wsp>
                        <wps:cNvPr id="34674" name="Shape 34674"/>
                        <wps:cNvSpPr/>
                        <wps:spPr>
                          <a:xfrm>
                            <a:off x="3150269" y="1324111"/>
                            <a:ext cx="143927" cy="219129"/>
                          </a:xfrm>
                          <a:custGeom>
                            <a:avLst/>
                            <a:gdLst/>
                            <a:ahLst/>
                            <a:cxnLst/>
                            <a:rect l="0" t="0" r="0" b="0"/>
                            <a:pathLst>
                              <a:path w="143927" h="219129">
                                <a:moveTo>
                                  <a:pt x="0" y="0"/>
                                </a:moveTo>
                                <a:lnTo>
                                  <a:pt x="143927" y="0"/>
                                </a:lnTo>
                                <a:lnTo>
                                  <a:pt x="143927" y="219129"/>
                                </a:lnTo>
                                <a:lnTo>
                                  <a:pt x="0" y="219129"/>
                                </a:lnTo>
                                <a:lnTo>
                                  <a:pt x="0" y="0"/>
                                </a:lnTo>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34675" name="Shape 34675"/>
                        <wps:cNvSpPr/>
                        <wps:spPr>
                          <a:xfrm>
                            <a:off x="3312182" y="1155005"/>
                            <a:ext cx="143927" cy="388236"/>
                          </a:xfrm>
                          <a:custGeom>
                            <a:avLst/>
                            <a:gdLst/>
                            <a:ahLst/>
                            <a:cxnLst/>
                            <a:rect l="0" t="0" r="0" b="0"/>
                            <a:pathLst>
                              <a:path w="143927" h="388236">
                                <a:moveTo>
                                  <a:pt x="0" y="0"/>
                                </a:moveTo>
                                <a:lnTo>
                                  <a:pt x="143927" y="0"/>
                                </a:lnTo>
                                <a:lnTo>
                                  <a:pt x="143927" y="388236"/>
                                </a:lnTo>
                                <a:lnTo>
                                  <a:pt x="0" y="388236"/>
                                </a:lnTo>
                                <a:lnTo>
                                  <a:pt x="0" y="0"/>
                                </a:lnTo>
                              </a:path>
                            </a:pathLst>
                          </a:custGeom>
                          <a:ln w="0" cap="flat">
                            <a:miter lim="127000"/>
                          </a:ln>
                        </wps:spPr>
                        <wps:style>
                          <a:lnRef idx="0">
                            <a:srgbClr val="000000">
                              <a:alpha val="0"/>
                            </a:srgbClr>
                          </a:lnRef>
                          <a:fillRef idx="1">
                            <a:srgbClr val="C7D464"/>
                          </a:fillRef>
                          <a:effectRef idx="0">
                            <a:scrgbClr r="0" g="0" b="0"/>
                          </a:effectRef>
                          <a:fontRef idx="none"/>
                        </wps:style>
                        <wps:bodyPr/>
                      </wps:wsp>
                      <wps:wsp>
                        <wps:cNvPr id="34676" name="Shape 34676"/>
                        <wps:cNvSpPr/>
                        <wps:spPr>
                          <a:xfrm>
                            <a:off x="3562856" y="1449692"/>
                            <a:ext cx="143939" cy="93549"/>
                          </a:xfrm>
                          <a:custGeom>
                            <a:avLst/>
                            <a:gdLst/>
                            <a:ahLst/>
                            <a:cxnLst/>
                            <a:rect l="0" t="0" r="0" b="0"/>
                            <a:pathLst>
                              <a:path w="143939" h="93549">
                                <a:moveTo>
                                  <a:pt x="0" y="0"/>
                                </a:moveTo>
                                <a:lnTo>
                                  <a:pt x="143939" y="0"/>
                                </a:lnTo>
                                <a:lnTo>
                                  <a:pt x="143939" y="93549"/>
                                </a:lnTo>
                                <a:lnTo>
                                  <a:pt x="0" y="93549"/>
                                </a:lnTo>
                                <a:lnTo>
                                  <a:pt x="0" y="0"/>
                                </a:lnTo>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34677" name="Shape 34677"/>
                        <wps:cNvSpPr/>
                        <wps:spPr>
                          <a:xfrm>
                            <a:off x="3724769" y="1419712"/>
                            <a:ext cx="143939" cy="123529"/>
                          </a:xfrm>
                          <a:custGeom>
                            <a:avLst/>
                            <a:gdLst/>
                            <a:ahLst/>
                            <a:cxnLst/>
                            <a:rect l="0" t="0" r="0" b="0"/>
                            <a:pathLst>
                              <a:path w="143939" h="123529">
                                <a:moveTo>
                                  <a:pt x="0" y="0"/>
                                </a:moveTo>
                                <a:lnTo>
                                  <a:pt x="143939" y="0"/>
                                </a:lnTo>
                                <a:lnTo>
                                  <a:pt x="143939" y="123529"/>
                                </a:lnTo>
                                <a:lnTo>
                                  <a:pt x="0" y="123529"/>
                                </a:lnTo>
                                <a:lnTo>
                                  <a:pt x="0" y="0"/>
                                </a:lnTo>
                              </a:path>
                            </a:pathLst>
                          </a:custGeom>
                          <a:ln w="0" cap="flat">
                            <a:miter lim="127000"/>
                          </a:ln>
                        </wps:spPr>
                        <wps:style>
                          <a:lnRef idx="0">
                            <a:srgbClr val="000000">
                              <a:alpha val="0"/>
                            </a:srgbClr>
                          </a:lnRef>
                          <a:fillRef idx="1">
                            <a:srgbClr val="C7D464"/>
                          </a:fillRef>
                          <a:effectRef idx="0">
                            <a:scrgbClr r="0" g="0" b="0"/>
                          </a:effectRef>
                          <a:fontRef idx="none"/>
                        </wps:style>
                        <wps:bodyPr/>
                      </wps:wsp>
                      <wps:wsp>
                        <wps:cNvPr id="34678" name="Shape 34678"/>
                        <wps:cNvSpPr/>
                        <wps:spPr>
                          <a:xfrm>
                            <a:off x="4137356" y="1519868"/>
                            <a:ext cx="143939" cy="23373"/>
                          </a:xfrm>
                          <a:custGeom>
                            <a:avLst/>
                            <a:gdLst/>
                            <a:ahLst/>
                            <a:cxnLst/>
                            <a:rect l="0" t="0" r="0" b="0"/>
                            <a:pathLst>
                              <a:path w="143939" h="23373">
                                <a:moveTo>
                                  <a:pt x="0" y="0"/>
                                </a:moveTo>
                                <a:lnTo>
                                  <a:pt x="143939" y="0"/>
                                </a:lnTo>
                                <a:lnTo>
                                  <a:pt x="143939" y="23373"/>
                                </a:lnTo>
                                <a:lnTo>
                                  <a:pt x="0" y="23373"/>
                                </a:lnTo>
                                <a:lnTo>
                                  <a:pt x="0" y="0"/>
                                </a:lnTo>
                              </a:path>
                            </a:pathLst>
                          </a:custGeom>
                          <a:ln w="0" cap="flat">
                            <a:miter lim="127000"/>
                          </a:ln>
                        </wps:spPr>
                        <wps:style>
                          <a:lnRef idx="0">
                            <a:srgbClr val="000000">
                              <a:alpha val="0"/>
                            </a:srgbClr>
                          </a:lnRef>
                          <a:fillRef idx="1">
                            <a:srgbClr val="C7D464"/>
                          </a:fillRef>
                          <a:effectRef idx="0">
                            <a:scrgbClr r="0" g="0" b="0"/>
                          </a:effectRef>
                          <a:fontRef idx="none"/>
                        </wps:style>
                        <wps:bodyPr/>
                      </wps:wsp>
                      <wps:wsp>
                        <wps:cNvPr id="2723" name="Shape 2723"/>
                        <wps:cNvSpPr/>
                        <wps:spPr>
                          <a:xfrm>
                            <a:off x="615393" y="41283"/>
                            <a:ext cx="3712894" cy="1504613"/>
                          </a:xfrm>
                          <a:custGeom>
                            <a:avLst/>
                            <a:gdLst/>
                            <a:ahLst/>
                            <a:cxnLst/>
                            <a:rect l="0" t="0" r="0" b="0"/>
                            <a:pathLst>
                              <a:path w="3712894" h="1504613">
                                <a:moveTo>
                                  <a:pt x="0" y="0"/>
                                </a:moveTo>
                                <a:lnTo>
                                  <a:pt x="0" y="1504613"/>
                                </a:lnTo>
                                <a:lnTo>
                                  <a:pt x="3712894" y="1504613"/>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724" name="Shape 2724"/>
                        <wps:cNvSpPr/>
                        <wps:spPr>
                          <a:xfrm>
                            <a:off x="574710" y="1539550"/>
                            <a:ext cx="40289" cy="0"/>
                          </a:xfrm>
                          <a:custGeom>
                            <a:avLst/>
                            <a:gdLst/>
                            <a:ahLst/>
                            <a:cxnLst/>
                            <a:rect l="0" t="0" r="0" b="0"/>
                            <a:pathLst>
                              <a:path w="40289">
                                <a:moveTo>
                                  <a:pt x="0" y="0"/>
                                </a:moveTo>
                                <a:lnTo>
                                  <a:pt x="40289" y="0"/>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725" name="Shape 2725"/>
                        <wps:cNvSpPr/>
                        <wps:spPr>
                          <a:xfrm>
                            <a:off x="574710" y="1289845"/>
                            <a:ext cx="40289" cy="0"/>
                          </a:xfrm>
                          <a:custGeom>
                            <a:avLst/>
                            <a:gdLst/>
                            <a:ahLst/>
                            <a:cxnLst/>
                            <a:rect l="0" t="0" r="0" b="0"/>
                            <a:pathLst>
                              <a:path w="40289">
                                <a:moveTo>
                                  <a:pt x="0" y="0"/>
                                </a:moveTo>
                                <a:lnTo>
                                  <a:pt x="40289" y="0"/>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726" name="Shape 2726"/>
                        <wps:cNvSpPr/>
                        <wps:spPr>
                          <a:xfrm>
                            <a:off x="574710" y="1040120"/>
                            <a:ext cx="40289" cy="0"/>
                          </a:xfrm>
                          <a:custGeom>
                            <a:avLst/>
                            <a:gdLst/>
                            <a:ahLst/>
                            <a:cxnLst/>
                            <a:rect l="0" t="0" r="0" b="0"/>
                            <a:pathLst>
                              <a:path w="40289">
                                <a:moveTo>
                                  <a:pt x="0" y="0"/>
                                </a:moveTo>
                                <a:lnTo>
                                  <a:pt x="40289" y="0"/>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727" name="Shape 2727"/>
                        <wps:cNvSpPr/>
                        <wps:spPr>
                          <a:xfrm>
                            <a:off x="574710" y="790416"/>
                            <a:ext cx="40289" cy="0"/>
                          </a:xfrm>
                          <a:custGeom>
                            <a:avLst/>
                            <a:gdLst/>
                            <a:ahLst/>
                            <a:cxnLst/>
                            <a:rect l="0" t="0" r="0" b="0"/>
                            <a:pathLst>
                              <a:path w="40289">
                                <a:moveTo>
                                  <a:pt x="0" y="0"/>
                                </a:moveTo>
                                <a:lnTo>
                                  <a:pt x="40289" y="0"/>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728" name="Shape 2728"/>
                        <wps:cNvSpPr/>
                        <wps:spPr>
                          <a:xfrm>
                            <a:off x="574710" y="540710"/>
                            <a:ext cx="40289" cy="0"/>
                          </a:xfrm>
                          <a:custGeom>
                            <a:avLst/>
                            <a:gdLst/>
                            <a:ahLst/>
                            <a:cxnLst/>
                            <a:rect l="0" t="0" r="0" b="0"/>
                            <a:pathLst>
                              <a:path w="40289">
                                <a:moveTo>
                                  <a:pt x="0" y="0"/>
                                </a:moveTo>
                                <a:lnTo>
                                  <a:pt x="40289" y="0"/>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729" name="Shape 2729"/>
                        <wps:cNvSpPr/>
                        <wps:spPr>
                          <a:xfrm>
                            <a:off x="574710" y="290981"/>
                            <a:ext cx="40289" cy="0"/>
                          </a:xfrm>
                          <a:custGeom>
                            <a:avLst/>
                            <a:gdLst/>
                            <a:ahLst/>
                            <a:cxnLst/>
                            <a:rect l="0" t="0" r="0" b="0"/>
                            <a:pathLst>
                              <a:path w="40289">
                                <a:moveTo>
                                  <a:pt x="0" y="0"/>
                                </a:moveTo>
                                <a:lnTo>
                                  <a:pt x="40289" y="0"/>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730" name="Shape 2730"/>
                        <wps:cNvSpPr/>
                        <wps:spPr>
                          <a:xfrm>
                            <a:off x="574710" y="41283"/>
                            <a:ext cx="46636" cy="0"/>
                          </a:xfrm>
                          <a:custGeom>
                            <a:avLst/>
                            <a:gdLst/>
                            <a:ahLst/>
                            <a:cxnLst/>
                            <a:rect l="0" t="0" r="0" b="0"/>
                            <a:pathLst>
                              <a:path w="46636">
                                <a:moveTo>
                                  <a:pt x="0" y="0"/>
                                </a:moveTo>
                                <a:lnTo>
                                  <a:pt x="46636" y="0"/>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9777" name="Rectangle 29777"/>
                        <wps:cNvSpPr/>
                        <wps:spPr>
                          <a:xfrm>
                            <a:off x="451607" y="251591"/>
                            <a:ext cx="112505" cy="139382"/>
                          </a:xfrm>
                          <a:prstGeom prst="rect">
                            <a:avLst/>
                          </a:prstGeom>
                          <a:ln>
                            <a:noFill/>
                          </a:ln>
                        </wps:spPr>
                        <wps:txbx>
                          <w:txbxContent>
                            <w:p w:rsidR="006052F6" w:rsidRDefault="006052F6">
                              <w:r>
                                <w:rPr>
                                  <w:rFonts w:ascii="Times New Roman" w:eastAsia="Times New Roman" w:hAnsi="Times New Roman" w:cs="Times New Roman"/>
                                  <w:color w:val="555655"/>
                                  <w:w w:val="99"/>
                                  <w:sz w:val="16"/>
                                </w:rPr>
                                <w:t>%</w:t>
                              </w:r>
                            </w:p>
                          </w:txbxContent>
                        </wps:txbx>
                        <wps:bodyPr horzOverflow="overflow" vert="horz" lIns="0" tIns="0" rIns="0" bIns="0" rtlCol="0">
                          <a:noAutofit/>
                        </wps:bodyPr>
                      </wps:wsp>
                      <wps:wsp>
                        <wps:cNvPr id="29776" name="Rectangle 29776"/>
                        <wps:cNvSpPr/>
                        <wps:spPr>
                          <a:xfrm>
                            <a:off x="347620" y="251591"/>
                            <a:ext cx="139653" cy="139382"/>
                          </a:xfrm>
                          <a:prstGeom prst="rect">
                            <a:avLst/>
                          </a:prstGeom>
                          <a:ln>
                            <a:noFill/>
                          </a:ln>
                        </wps:spPr>
                        <wps:txbx>
                          <w:txbxContent>
                            <w:p w:rsidR="006052F6" w:rsidRDefault="006052F6">
                              <w:r>
                                <w:rPr>
                                  <w:rFonts w:ascii="Times New Roman" w:eastAsia="Times New Roman" w:hAnsi="Times New Roman" w:cs="Times New Roman"/>
                                  <w:color w:val="555655"/>
                                  <w:spacing w:val="-2"/>
                                  <w:w w:val="103"/>
                                  <w:sz w:val="16"/>
                                </w:rPr>
                                <w:t>50</w:t>
                              </w:r>
                            </w:p>
                          </w:txbxContent>
                        </wps:txbx>
                        <wps:bodyPr horzOverflow="overflow" vert="horz" lIns="0" tIns="0" rIns="0" bIns="0" rtlCol="0">
                          <a:noAutofit/>
                        </wps:bodyPr>
                      </wps:wsp>
                      <wps:wsp>
                        <wps:cNvPr id="29787" name="Rectangle 29787"/>
                        <wps:cNvSpPr/>
                        <wps:spPr>
                          <a:xfrm>
                            <a:off x="451607" y="502352"/>
                            <a:ext cx="112505" cy="139383"/>
                          </a:xfrm>
                          <a:prstGeom prst="rect">
                            <a:avLst/>
                          </a:prstGeom>
                          <a:ln>
                            <a:noFill/>
                          </a:ln>
                        </wps:spPr>
                        <wps:txbx>
                          <w:txbxContent>
                            <w:p w:rsidR="006052F6" w:rsidRDefault="006052F6">
                              <w:r>
                                <w:rPr>
                                  <w:rFonts w:ascii="Times New Roman" w:eastAsia="Times New Roman" w:hAnsi="Times New Roman" w:cs="Times New Roman"/>
                                  <w:color w:val="555655"/>
                                  <w:w w:val="99"/>
                                  <w:sz w:val="16"/>
                                </w:rPr>
                                <w:t>%</w:t>
                              </w:r>
                            </w:p>
                          </w:txbxContent>
                        </wps:txbx>
                        <wps:bodyPr horzOverflow="overflow" vert="horz" lIns="0" tIns="0" rIns="0" bIns="0" rtlCol="0">
                          <a:noAutofit/>
                        </wps:bodyPr>
                      </wps:wsp>
                      <wps:wsp>
                        <wps:cNvPr id="29785" name="Rectangle 29785"/>
                        <wps:cNvSpPr/>
                        <wps:spPr>
                          <a:xfrm>
                            <a:off x="347620" y="502352"/>
                            <a:ext cx="139653" cy="139383"/>
                          </a:xfrm>
                          <a:prstGeom prst="rect">
                            <a:avLst/>
                          </a:prstGeom>
                          <a:ln>
                            <a:noFill/>
                          </a:ln>
                        </wps:spPr>
                        <wps:txbx>
                          <w:txbxContent>
                            <w:p w:rsidR="006052F6" w:rsidRDefault="006052F6">
                              <w:r>
                                <w:rPr>
                                  <w:rFonts w:ascii="Times New Roman" w:eastAsia="Times New Roman" w:hAnsi="Times New Roman" w:cs="Times New Roman"/>
                                  <w:color w:val="555655"/>
                                  <w:spacing w:val="-2"/>
                                  <w:w w:val="103"/>
                                  <w:sz w:val="16"/>
                                </w:rPr>
                                <w:t>40</w:t>
                              </w:r>
                            </w:p>
                          </w:txbxContent>
                        </wps:txbx>
                        <wps:bodyPr horzOverflow="overflow" vert="horz" lIns="0" tIns="0" rIns="0" bIns="0" rtlCol="0">
                          <a:noAutofit/>
                        </wps:bodyPr>
                      </wps:wsp>
                      <wps:wsp>
                        <wps:cNvPr id="29779" name="Rectangle 29779"/>
                        <wps:cNvSpPr/>
                        <wps:spPr>
                          <a:xfrm>
                            <a:off x="451607" y="753126"/>
                            <a:ext cx="112505" cy="139382"/>
                          </a:xfrm>
                          <a:prstGeom prst="rect">
                            <a:avLst/>
                          </a:prstGeom>
                          <a:ln>
                            <a:noFill/>
                          </a:ln>
                        </wps:spPr>
                        <wps:txbx>
                          <w:txbxContent>
                            <w:p w:rsidR="006052F6" w:rsidRDefault="006052F6">
                              <w:r>
                                <w:rPr>
                                  <w:rFonts w:ascii="Times New Roman" w:eastAsia="Times New Roman" w:hAnsi="Times New Roman" w:cs="Times New Roman"/>
                                  <w:color w:val="555655"/>
                                  <w:w w:val="99"/>
                                  <w:sz w:val="16"/>
                                </w:rPr>
                                <w:t>%</w:t>
                              </w:r>
                            </w:p>
                          </w:txbxContent>
                        </wps:txbx>
                        <wps:bodyPr horzOverflow="overflow" vert="horz" lIns="0" tIns="0" rIns="0" bIns="0" rtlCol="0">
                          <a:noAutofit/>
                        </wps:bodyPr>
                      </wps:wsp>
                      <wps:wsp>
                        <wps:cNvPr id="29778" name="Rectangle 29778"/>
                        <wps:cNvSpPr/>
                        <wps:spPr>
                          <a:xfrm>
                            <a:off x="347620" y="753126"/>
                            <a:ext cx="139653" cy="139382"/>
                          </a:xfrm>
                          <a:prstGeom prst="rect">
                            <a:avLst/>
                          </a:prstGeom>
                          <a:ln>
                            <a:noFill/>
                          </a:ln>
                        </wps:spPr>
                        <wps:txbx>
                          <w:txbxContent>
                            <w:p w:rsidR="006052F6" w:rsidRDefault="006052F6">
                              <w:r>
                                <w:rPr>
                                  <w:rFonts w:ascii="Times New Roman" w:eastAsia="Times New Roman" w:hAnsi="Times New Roman" w:cs="Times New Roman"/>
                                  <w:color w:val="555655"/>
                                  <w:spacing w:val="-2"/>
                                  <w:w w:val="103"/>
                                  <w:sz w:val="16"/>
                                </w:rPr>
                                <w:t>30</w:t>
                              </w:r>
                            </w:p>
                          </w:txbxContent>
                        </wps:txbx>
                        <wps:bodyPr horzOverflow="overflow" vert="horz" lIns="0" tIns="0" rIns="0" bIns="0" rtlCol="0">
                          <a:noAutofit/>
                        </wps:bodyPr>
                      </wps:wsp>
                      <wps:wsp>
                        <wps:cNvPr id="29789" name="Rectangle 29789"/>
                        <wps:cNvSpPr/>
                        <wps:spPr>
                          <a:xfrm>
                            <a:off x="451607" y="1003875"/>
                            <a:ext cx="112505" cy="139382"/>
                          </a:xfrm>
                          <a:prstGeom prst="rect">
                            <a:avLst/>
                          </a:prstGeom>
                          <a:ln>
                            <a:noFill/>
                          </a:ln>
                        </wps:spPr>
                        <wps:txbx>
                          <w:txbxContent>
                            <w:p w:rsidR="006052F6" w:rsidRDefault="006052F6">
                              <w:r>
                                <w:rPr>
                                  <w:rFonts w:ascii="Times New Roman" w:eastAsia="Times New Roman" w:hAnsi="Times New Roman" w:cs="Times New Roman"/>
                                  <w:color w:val="555655"/>
                                  <w:w w:val="99"/>
                                  <w:sz w:val="16"/>
                                </w:rPr>
                                <w:t>%</w:t>
                              </w:r>
                            </w:p>
                          </w:txbxContent>
                        </wps:txbx>
                        <wps:bodyPr horzOverflow="overflow" vert="horz" lIns="0" tIns="0" rIns="0" bIns="0" rtlCol="0">
                          <a:noAutofit/>
                        </wps:bodyPr>
                      </wps:wsp>
                      <wps:wsp>
                        <wps:cNvPr id="29788" name="Rectangle 29788"/>
                        <wps:cNvSpPr/>
                        <wps:spPr>
                          <a:xfrm>
                            <a:off x="347620" y="1003875"/>
                            <a:ext cx="139653" cy="139382"/>
                          </a:xfrm>
                          <a:prstGeom prst="rect">
                            <a:avLst/>
                          </a:prstGeom>
                          <a:ln>
                            <a:noFill/>
                          </a:ln>
                        </wps:spPr>
                        <wps:txbx>
                          <w:txbxContent>
                            <w:p w:rsidR="006052F6" w:rsidRDefault="006052F6">
                              <w:r>
                                <w:rPr>
                                  <w:rFonts w:ascii="Times New Roman" w:eastAsia="Times New Roman" w:hAnsi="Times New Roman" w:cs="Times New Roman"/>
                                  <w:color w:val="555655"/>
                                  <w:spacing w:val="-2"/>
                                  <w:w w:val="103"/>
                                  <w:sz w:val="16"/>
                                </w:rPr>
                                <w:t>20</w:t>
                              </w:r>
                            </w:p>
                          </w:txbxContent>
                        </wps:txbx>
                        <wps:bodyPr horzOverflow="overflow" vert="horz" lIns="0" tIns="0" rIns="0" bIns="0" rtlCol="0">
                          <a:noAutofit/>
                        </wps:bodyPr>
                      </wps:wsp>
                      <wps:wsp>
                        <wps:cNvPr id="29791" name="Rectangle 29791"/>
                        <wps:cNvSpPr/>
                        <wps:spPr>
                          <a:xfrm>
                            <a:off x="451607" y="1254649"/>
                            <a:ext cx="112505" cy="139383"/>
                          </a:xfrm>
                          <a:prstGeom prst="rect">
                            <a:avLst/>
                          </a:prstGeom>
                          <a:ln>
                            <a:noFill/>
                          </a:ln>
                        </wps:spPr>
                        <wps:txbx>
                          <w:txbxContent>
                            <w:p w:rsidR="006052F6" w:rsidRDefault="006052F6">
                              <w:r>
                                <w:rPr>
                                  <w:rFonts w:ascii="Times New Roman" w:eastAsia="Times New Roman" w:hAnsi="Times New Roman" w:cs="Times New Roman"/>
                                  <w:color w:val="555655"/>
                                  <w:w w:val="99"/>
                                  <w:sz w:val="16"/>
                                </w:rPr>
                                <w:t>%</w:t>
                              </w:r>
                            </w:p>
                          </w:txbxContent>
                        </wps:txbx>
                        <wps:bodyPr horzOverflow="overflow" vert="horz" lIns="0" tIns="0" rIns="0" bIns="0" rtlCol="0">
                          <a:noAutofit/>
                        </wps:bodyPr>
                      </wps:wsp>
                      <wps:wsp>
                        <wps:cNvPr id="29790" name="Rectangle 29790"/>
                        <wps:cNvSpPr/>
                        <wps:spPr>
                          <a:xfrm>
                            <a:off x="347620" y="1254649"/>
                            <a:ext cx="139653" cy="139383"/>
                          </a:xfrm>
                          <a:prstGeom prst="rect">
                            <a:avLst/>
                          </a:prstGeom>
                          <a:ln>
                            <a:noFill/>
                          </a:ln>
                        </wps:spPr>
                        <wps:txbx>
                          <w:txbxContent>
                            <w:p w:rsidR="006052F6" w:rsidRDefault="006052F6">
                              <w:r>
                                <w:rPr>
                                  <w:rFonts w:ascii="Times New Roman" w:eastAsia="Times New Roman" w:hAnsi="Times New Roman" w:cs="Times New Roman"/>
                                  <w:color w:val="555655"/>
                                  <w:spacing w:val="-2"/>
                                  <w:w w:val="103"/>
                                  <w:sz w:val="16"/>
                                </w:rPr>
                                <w:t>10</w:t>
                              </w:r>
                            </w:p>
                          </w:txbxContent>
                        </wps:txbx>
                        <wps:bodyPr horzOverflow="overflow" vert="horz" lIns="0" tIns="0" rIns="0" bIns="0" rtlCol="0">
                          <a:noAutofit/>
                        </wps:bodyPr>
                      </wps:wsp>
                      <wps:wsp>
                        <wps:cNvPr id="29793" name="Rectangle 29793"/>
                        <wps:cNvSpPr/>
                        <wps:spPr>
                          <a:xfrm>
                            <a:off x="451608" y="1505410"/>
                            <a:ext cx="112505" cy="139383"/>
                          </a:xfrm>
                          <a:prstGeom prst="rect">
                            <a:avLst/>
                          </a:prstGeom>
                          <a:ln>
                            <a:noFill/>
                          </a:ln>
                        </wps:spPr>
                        <wps:txbx>
                          <w:txbxContent>
                            <w:p w:rsidR="006052F6" w:rsidRDefault="006052F6">
                              <w:r>
                                <w:rPr>
                                  <w:rFonts w:ascii="Times New Roman" w:eastAsia="Times New Roman" w:hAnsi="Times New Roman" w:cs="Times New Roman"/>
                                  <w:color w:val="555655"/>
                                  <w:w w:val="99"/>
                                  <w:sz w:val="16"/>
                                </w:rPr>
                                <w:t>%</w:t>
                              </w:r>
                            </w:p>
                          </w:txbxContent>
                        </wps:txbx>
                        <wps:bodyPr horzOverflow="overflow" vert="horz" lIns="0" tIns="0" rIns="0" bIns="0" rtlCol="0">
                          <a:noAutofit/>
                        </wps:bodyPr>
                      </wps:wsp>
                      <wps:wsp>
                        <wps:cNvPr id="29792" name="Rectangle 29792"/>
                        <wps:cNvSpPr/>
                        <wps:spPr>
                          <a:xfrm>
                            <a:off x="399614" y="1505410"/>
                            <a:ext cx="70502" cy="139383"/>
                          </a:xfrm>
                          <a:prstGeom prst="rect">
                            <a:avLst/>
                          </a:prstGeom>
                          <a:ln>
                            <a:noFill/>
                          </a:ln>
                        </wps:spPr>
                        <wps:txbx>
                          <w:txbxContent>
                            <w:p w:rsidR="006052F6" w:rsidRDefault="006052F6">
                              <w:r>
                                <w:rPr>
                                  <w:rFonts w:ascii="Times New Roman" w:eastAsia="Times New Roman" w:hAnsi="Times New Roman" w:cs="Times New Roman"/>
                                  <w:color w:val="555655"/>
                                  <w:w w:val="104"/>
                                  <w:sz w:val="16"/>
                                </w:rPr>
                                <w:t>0</w:t>
                              </w:r>
                            </w:p>
                          </w:txbxContent>
                        </wps:txbx>
                        <wps:bodyPr horzOverflow="overflow" vert="horz" lIns="0" tIns="0" rIns="0" bIns="0" rtlCol="0">
                          <a:noAutofit/>
                        </wps:bodyPr>
                      </wps:wsp>
                      <wps:wsp>
                        <wps:cNvPr id="2737" name="Rectangle 2737"/>
                        <wps:cNvSpPr/>
                        <wps:spPr>
                          <a:xfrm rot="-2699999">
                            <a:off x="253002" y="1753236"/>
                            <a:ext cx="986742" cy="139381"/>
                          </a:xfrm>
                          <a:prstGeom prst="rect">
                            <a:avLst/>
                          </a:prstGeom>
                          <a:ln>
                            <a:noFill/>
                          </a:ln>
                        </wps:spPr>
                        <wps:txbx>
                          <w:txbxContent>
                            <w:p w:rsidR="006052F6" w:rsidRDefault="006052F6">
                              <w:r>
                                <w:rPr>
                                  <w:rFonts w:ascii="Times New Roman" w:eastAsia="Times New Roman" w:hAnsi="Times New Roman" w:cs="Times New Roman"/>
                                  <w:color w:val="555655"/>
                                  <w:sz w:val="16"/>
                                </w:rPr>
                                <w:t>Bachelor</w:t>
                              </w:r>
                              <w:r>
                                <w:rPr>
                                  <w:rFonts w:ascii="Times New Roman" w:eastAsia="Times New Roman" w:hAnsi="Times New Roman" w:cs="Times New Roman"/>
                                  <w:color w:val="555655"/>
                                  <w:spacing w:val="-131"/>
                                  <w:sz w:val="16"/>
                                </w:rPr>
                                <w:t xml:space="preserve"> </w:t>
                              </w:r>
                              <w:r>
                                <w:rPr>
                                  <w:rFonts w:ascii="Times New Roman" w:eastAsia="Times New Roman" w:hAnsi="Times New Roman" w:cs="Times New Roman"/>
                                  <w:color w:val="555655"/>
                                  <w:sz w:val="16"/>
                                </w:rPr>
                                <w:t>Degree</w:t>
                              </w:r>
                            </w:p>
                          </w:txbxContent>
                        </wps:txbx>
                        <wps:bodyPr horzOverflow="overflow" vert="horz" lIns="0" tIns="0" rIns="0" bIns="0" rtlCol="0">
                          <a:noAutofit/>
                        </wps:bodyPr>
                      </wps:wsp>
                      <wps:wsp>
                        <wps:cNvPr id="2738" name="Rectangle 2738"/>
                        <wps:cNvSpPr/>
                        <wps:spPr>
                          <a:xfrm rot="-2699999">
                            <a:off x="779509" y="1723321"/>
                            <a:ext cx="818729" cy="139380"/>
                          </a:xfrm>
                          <a:prstGeom prst="rect">
                            <a:avLst/>
                          </a:prstGeom>
                          <a:ln>
                            <a:noFill/>
                          </a:ln>
                        </wps:spPr>
                        <wps:txbx>
                          <w:txbxContent>
                            <w:p w:rsidR="006052F6" w:rsidRDefault="006052F6">
                              <w:r>
                                <w:rPr>
                                  <w:rFonts w:ascii="Times New Roman" w:eastAsia="Times New Roman" w:hAnsi="Times New Roman" w:cs="Times New Roman"/>
                                  <w:color w:val="555655"/>
                                  <w:sz w:val="16"/>
                                </w:rPr>
                                <w:t>Certificate</w:t>
                              </w:r>
                              <w:r>
                                <w:rPr>
                                  <w:rFonts w:ascii="Times New Roman" w:eastAsia="Times New Roman" w:hAnsi="Times New Roman" w:cs="Times New Roman"/>
                                  <w:color w:val="555655"/>
                                  <w:spacing w:val="-131"/>
                                  <w:sz w:val="16"/>
                                </w:rPr>
                                <w:t xml:space="preserve"> </w:t>
                              </w:r>
                              <w:r>
                                <w:rPr>
                                  <w:rFonts w:ascii="Times New Roman" w:eastAsia="Times New Roman" w:hAnsi="Times New Roman" w:cs="Times New Roman"/>
                                  <w:color w:val="555655"/>
                                  <w:sz w:val="16"/>
                                </w:rPr>
                                <w:t>IV+</w:t>
                              </w:r>
                            </w:p>
                          </w:txbxContent>
                        </wps:txbx>
                        <wps:bodyPr horzOverflow="overflow" vert="horz" lIns="0" tIns="0" rIns="0" bIns="0" rtlCol="0">
                          <a:noAutofit/>
                        </wps:bodyPr>
                      </wps:wsp>
                      <wps:wsp>
                        <wps:cNvPr id="2739" name="Rectangle 2739"/>
                        <wps:cNvSpPr/>
                        <wps:spPr>
                          <a:xfrm rot="-2699999">
                            <a:off x="1175226" y="1727744"/>
                            <a:ext cx="843580" cy="139381"/>
                          </a:xfrm>
                          <a:prstGeom prst="rect">
                            <a:avLst/>
                          </a:prstGeom>
                          <a:ln>
                            <a:noFill/>
                          </a:ln>
                        </wps:spPr>
                        <wps:txbx>
                          <w:txbxContent>
                            <w:p w:rsidR="006052F6" w:rsidRDefault="006052F6">
                              <w:r>
                                <w:rPr>
                                  <w:rFonts w:ascii="Times New Roman" w:eastAsia="Times New Roman" w:hAnsi="Times New Roman" w:cs="Times New Roman"/>
                                  <w:color w:val="555655"/>
                                  <w:sz w:val="16"/>
                                </w:rPr>
                                <w:t>Certificate</w:t>
                              </w:r>
                              <w:r>
                                <w:rPr>
                                  <w:rFonts w:ascii="Times New Roman" w:eastAsia="Times New Roman" w:hAnsi="Times New Roman" w:cs="Times New Roman"/>
                                  <w:color w:val="555655"/>
                                  <w:spacing w:val="-131"/>
                                  <w:sz w:val="16"/>
                                </w:rPr>
                                <w:t xml:space="preserve"> </w:t>
                              </w:r>
                              <w:r>
                                <w:rPr>
                                  <w:rFonts w:ascii="Times New Roman" w:eastAsia="Times New Roman" w:hAnsi="Times New Roman" w:cs="Times New Roman"/>
                                  <w:color w:val="555655"/>
                                  <w:sz w:val="16"/>
                                </w:rPr>
                                <w:t>I-III</w:t>
                              </w:r>
                            </w:p>
                          </w:txbxContent>
                        </wps:txbx>
                        <wps:bodyPr horzOverflow="overflow" vert="horz" lIns="0" tIns="0" rIns="0" bIns="0" rtlCol="0">
                          <a:noAutofit/>
                        </wps:bodyPr>
                      </wps:wsp>
                      <wps:wsp>
                        <wps:cNvPr id="2740" name="Rectangle 2740"/>
                        <wps:cNvSpPr/>
                        <wps:spPr>
                          <a:xfrm rot="-2699999">
                            <a:off x="1564908" y="1733749"/>
                            <a:ext cx="877344" cy="139382"/>
                          </a:xfrm>
                          <a:prstGeom prst="rect">
                            <a:avLst/>
                          </a:prstGeom>
                          <a:ln>
                            <a:noFill/>
                          </a:ln>
                        </wps:spPr>
                        <wps:txbx>
                          <w:txbxContent>
                            <w:p w:rsidR="006052F6" w:rsidRDefault="006052F6">
                              <w:r>
                                <w:rPr>
                                  <w:rFonts w:ascii="Times New Roman" w:eastAsia="Times New Roman" w:hAnsi="Times New Roman" w:cs="Times New Roman"/>
                                  <w:color w:val="555655"/>
                                  <w:sz w:val="16"/>
                                </w:rPr>
                                <w:t>Apprenticeship</w:t>
                              </w:r>
                            </w:p>
                          </w:txbxContent>
                        </wps:txbx>
                        <wps:bodyPr horzOverflow="overflow" vert="horz" lIns="0" tIns="0" rIns="0" bIns="0" rtlCol="0">
                          <a:noAutofit/>
                        </wps:bodyPr>
                      </wps:wsp>
                      <wps:wsp>
                        <wps:cNvPr id="2741" name="Rectangle 2741"/>
                        <wps:cNvSpPr/>
                        <wps:spPr>
                          <a:xfrm rot="-2699999">
                            <a:off x="2108803" y="1699258"/>
                            <a:ext cx="683670" cy="139380"/>
                          </a:xfrm>
                          <a:prstGeom prst="rect">
                            <a:avLst/>
                          </a:prstGeom>
                          <a:ln>
                            <a:noFill/>
                          </a:ln>
                        </wps:spPr>
                        <wps:txbx>
                          <w:txbxContent>
                            <w:p w:rsidR="006052F6" w:rsidRDefault="006052F6">
                              <w:r>
                                <w:rPr>
                                  <w:rFonts w:ascii="Times New Roman" w:eastAsia="Times New Roman" w:hAnsi="Times New Roman" w:cs="Times New Roman"/>
                                  <w:color w:val="555655"/>
                                  <w:sz w:val="16"/>
                                </w:rPr>
                                <w:t>Traineeship</w:t>
                              </w:r>
                            </w:p>
                          </w:txbxContent>
                        </wps:txbx>
                        <wps:bodyPr horzOverflow="overflow" vert="horz" lIns="0" tIns="0" rIns="0" bIns="0" rtlCol="0">
                          <a:noAutofit/>
                        </wps:bodyPr>
                      </wps:wsp>
                      <wps:wsp>
                        <wps:cNvPr id="2742" name="Rectangle 2742"/>
                        <wps:cNvSpPr/>
                        <wps:spPr>
                          <a:xfrm rot="-2699999">
                            <a:off x="2183251" y="1788074"/>
                            <a:ext cx="1182309" cy="139381"/>
                          </a:xfrm>
                          <a:prstGeom prst="rect">
                            <a:avLst/>
                          </a:prstGeom>
                          <a:ln>
                            <a:noFill/>
                          </a:ln>
                        </wps:spPr>
                        <wps:txbx>
                          <w:txbxContent>
                            <w:p w:rsidR="006052F6" w:rsidRDefault="006052F6">
                              <w:r>
                                <w:rPr>
                                  <w:rFonts w:ascii="Times New Roman" w:eastAsia="Times New Roman" w:hAnsi="Times New Roman" w:cs="Times New Roman"/>
                                  <w:color w:val="555655"/>
                                  <w:sz w:val="16"/>
                                </w:rPr>
                                <w:t>Employed</w:t>
                              </w:r>
                              <w:r>
                                <w:rPr>
                                  <w:rFonts w:ascii="Times New Roman" w:eastAsia="Times New Roman" w:hAnsi="Times New Roman" w:cs="Times New Roman"/>
                                  <w:color w:val="555655"/>
                                  <w:spacing w:val="-131"/>
                                  <w:sz w:val="16"/>
                                </w:rPr>
                                <w:t xml:space="preserve"> </w:t>
                              </w:r>
                              <w:r>
                                <w:rPr>
                                  <w:rFonts w:ascii="Times New Roman" w:eastAsia="Times New Roman" w:hAnsi="Times New Roman" w:cs="Times New Roman"/>
                                  <w:color w:val="555655"/>
                                  <w:sz w:val="16"/>
                                </w:rPr>
                                <w:t>Full-Time</w:t>
                              </w:r>
                            </w:p>
                          </w:txbxContent>
                        </wps:txbx>
                        <wps:bodyPr horzOverflow="overflow" vert="horz" lIns="0" tIns="0" rIns="0" bIns="0" rtlCol="0">
                          <a:noAutofit/>
                        </wps:bodyPr>
                      </wps:wsp>
                      <wps:wsp>
                        <wps:cNvPr id="2743" name="Rectangle 2743"/>
                        <wps:cNvSpPr/>
                        <wps:spPr>
                          <a:xfrm rot="-2699999">
                            <a:off x="2578163" y="1792715"/>
                            <a:ext cx="1208374" cy="139382"/>
                          </a:xfrm>
                          <a:prstGeom prst="rect">
                            <a:avLst/>
                          </a:prstGeom>
                          <a:ln>
                            <a:noFill/>
                          </a:ln>
                        </wps:spPr>
                        <wps:txbx>
                          <w:txbxContent>
                            <w:p w:rsidR="006052F6" w:rsidRDefault="006052F6">
                              <w:r>
                                <w:rPr>
                                  <w:rFonts w:ascii="Times New Roman" w:eastAsia="Times New Roman" w:hAnsi="Times New Roman" w:cs="Times New Roman"/>
                                  <w:color w:val="555655"/>
                                  <w:sz w:val="16"/>
                                </w:rPr>
                                <w:t>Employed</w:t>
                              </w:r>
                              <w:r>
                                <w:rPr>
                                  <w:rFonts w:ascii="Times New Roman" w:eastAsia="Times New Roman" w:hAnsi="Times New Roman" w:cs="Times New Roman"/>
                                  <w:color w:val="555655"/>
                                  <w:spacing w:val="-131"/>
                                  <w:sz w:val="16"/>
                                </w:rPr>
                                <w:t xml:space="preserve"> </w:t>
                              </w:r>
                              <w:r>
                                <w:rPr>
                                  <w:rFonts w:ascii="Times New Roman" w:eastAsia="Times New Roman" w:hAnsi="Times New Roman" w:cs="Times New Roman"/>
                                  <w:color w:val="555655"/>
                                  <w:sz w:val="16"/>
                                </w:rPr>
                                <w:t>Part-Time</w:t>
                              </w:r>
                            </w:p>
                          </w:txbxContent>
                        </wps:txbx>
                        <wps:bodyPr horzOverflow="overflow" vert="horz" lIns="0" tIns="0" rIns="0" bIns="0" rtlCol="0">
                          <a:noAutofit/>
                        </wps:bodyPr>
                      </wps:wsp>
                      <wps:wsp>
                        <wps:cNvPr id="2744" name="Rectangle 2744"/>
                        <wps:cNvSpPr/>
                        <wps:spPr>
                          <a:xfrm rot="-2699999">
                            <a:off x="3139110" y="1753732"/>
                            <a:ext cx="989578" cy="139382"/>
                          </a:xfrm>
                          <a:prstGeom prst="rect">
                            <a:avLst/>
                          </a:prstGeom>
                          <a:ln>
                            <a:noFill/>
                          </a:ln>
                        </wps:spPr>
                        <wps:txbx>
                          <w:txbxContent>
                            <w:p w:rsidR="006052F6" w:rsidRDefault="006052F6">
                              <w:r>
                                <w:rPr>
                                  <w:rFonts w:ascii="Times New Roman" w:eastAsia="Times New Roman" w:hAnsi="Times New Roman" w:cs="Times New Roman"/>
                                  <w:color w:val="555655"/>
                                  <w:sz w:val="16"/>
                                </w:rPr>
                                <w:t>Looking</w:t>
                              </w:r>
                              <w:r>
                                <w:rPr>
                                  <w:rFonts w:ascii="Times New Roman" w:eastAsia="Times New Roman" w:hAnsi="Times New Roman" w:cs="Times New Roman"/>
                                  <w:color w:val="555655"/>
                                  <w:spacing w:val="-131"/>
                                  <w:sz w:val="16"/>
                                </w:rPr>
                                <w:t xml:space="preserve"> </w:t>
                              </w:r>
                              <w:r>
                                <w:rPr>
                                  <w:rFonts w:ascii="Times New Roman" w:eastAsia="Times New Roman" w:hAnsi="Times New Roman" w:cs="Times New Roman"/>
                                  <w:color w:val="555655"/>
                                  <w:sz w:val="16"/>
                                </w:rPr>
                                <w:t>for</w:t>
                              </w:r>
                              <w:r>
                                <w:rPr>
                                  <w:rFonts w:ascii="Times New Roman" w:eastAsia="Times New Roman" w:hAnsi="Times New Roman" w:cs="Times New Roman"/>
                                  <w:color w:val="555655"/>
                                  <w:spacing w:val="-131"/>
                                  <w:sz w:val="16"/>
                                </w:rPr>
                                <w:t xml:space="preserve"> </w:t>
                              </w:r>
                              <w:r>
                                <w:rPr>
                                  <w:rFonts w:ascii="Times New Roman" w:eastAsia="Times New Roman" w:hAnsi="Times New Roman" w:cs="Times New Roman"/>
                                  <w:color w:val="555655"/>
                                  <w:sz w:val="16"/>
                                </w:rPr>
                                <w:t>work</w:t>
                              </w:r>
                            </w:p>
                          </w:txbxContent>
                        </wps:txbx>
                        <wps:bodyPr horzOverflow="overflow" vert="horz" lIns="0" tIns="0" rIns="0" bIns="0" rtlCol="0">
                          <a:noAutofit/>
                        </wps:bodyPr>
                      </wps:wsp>
                      <wps:wsp>
                        <wps:cNvPr id="2745" name="Rectangle 2745"/>
                        <wps:cNvSpPr/>
                        <wps:spPr>
                          <a:xfrm rot="-2699999">
                            <a:off x="3923677" y="1656038"/>
                            <a:ext cx="440968" cy="139381"/>
                          </a:xfrm>
                          <a:prstGeom prst="rect">
                            <a:avLst/>
                          </a:prstGeom>
                          <a:ln>
                            <a:noFill/>
                          </a:ln>
                        </wps:spPr>
                        <wps:txbx>
                          <w:txbxContent>
                            <w:p w:rsidR="006052F6" w:rsidRDefault="006052F6">
                              <w:r>
                                <w:rPr>
                                  <w:rFonts w:ascii="Times New Roman" w:eastAsia="Times New Roman" w:hAnsi="Times New Roman" w:cs="Times New Roman"/>
                                  <w:color w:val="555655"/>
                                  <w:sz w:val="16"/>
                                </w:rPr>
                                <w:t>NILFET</w:t>
                              </w:r>
                            </w:p>
                          </w:txbxContent>
                        </wps:txbx>
                        <wps:bodyPr horzOverflow="overflow" vert="horz" lIns="0" tIns="0" rIns="0" bIns="0" rtlCol="0">
                          <a:noAutofit/>
                        </wps:bodyPr>
                      </wps:wsp>
                      <wps:wsp>
                        <wps:cNvPr id="2746" name="Shape 2746"/>
                        <wps:cNvSpPr/>
                        <wps:spPr>
                          <a:xfrm>
                            <a:off x="621346" y="1545896"/>
                            <a:ext cx="0" cy="40292"/>
                          </a:xfrm>
                          <a:custGeom>
                            <a:avLst/>
                            <a:gdLst/>
                            <a:ahLst/>
                            <a:cxnLst/>
                            <a:rect l="0" t="0" r="0" b="0"/>
                            <a:pathLst>
                              <a:path h="40292">
                                <a:moveTo>
                                  <a:pt x="0" y="0"/>
                                </a:moveTo>
                                <a:lnTo>
                                  <a:pt x="0" y="40292"/>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747" name="Shape 2747"/>
                        <wps:cNvSpPr/>
                        <wps:spPr>
                          <a:xfrm>
                            <a:off x="1033932" y="1545896"/>
                            <a:ext cx="0" cy="40292"/>
                          </a:xfrm>
                          <a:custGeom>
                            <a:avLst/>
                            <a:gdLst/>
                            <a:ahLst/>
                            <a:cxnLst/>
                            <a:rect l="0" t="0" r="0" b="0"/>
                            <a:pathLst>
                              <a:path h="40292">
                                <a:moveTo>
                                  <a:pt x="0" y="0"/>
                                </a:moveTo>
                                <a:lnTo>
                                  <a:pt x="0" y="40292"/>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748" name="Shape 2748"/>
                        <wps:cNvSpPr/>
                        <wps:spPr>
                          <a:xfrm>
                            <a:off x="1446529" y="1545896"/>
                            <a:ext cx="0" cy="40292"/>
                          </a:xfrm>
                          <a:custGeom>
                            <a:avLst/>
                            <a:gdLst/>
                            <a:ahLst/>
                            <a:cxnLst/>
                            <a:rect l="0" t="0" r="0" b="0"/>
                            <a:pathLst>
                              <a:path h="40292">
                                <a:moveTo>
                                  <a:pt x="0" y="0"/>
                                </a:moveTo>
                                <a:lnTo>
                                  <a:pt x="0" y="40292"/>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749" name="Shape 2749"/>
                        <wps:cNvSpPr/>
                        <wps:spPr>
                          <a:xfrm>
                            <a:off x="1859115" y="1545896"/>
                            <a:ext cx="0" cy="40292"/>
                          </a:xfrm>
                          <a:custGeom>
                            <a:avLst/>
                            <a:gdLst/>
                            <a:ahLst/>
                            <a:cxnLst/>
                            <a:rect l="0" t="0" r="0" b="0"/>
                            <a:pathLst>
                              <a:path h="40292">
                                <a:moveTo>
                                  <a:pt x="0" y="0"/>
                                </a:moveTo>
                                <a:lnTo>
                                  <a:pt x="0" y="40292"/>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750" name="Shape 2750"/>
                        <wps:cNvSpPr/>
                        <wps:spPr>
                          <a:xfrm>
                            <a:off x="2271723" y="1545896"/>
                            <a:ext cx="0" cy="40292"/>
                          </a:xfrm>
                          <a:custGeom>
                            <a:avLst/>
                            <a:gdLst/>
                            <a:ahLst/>
                            <a:cxnLst/>
                            <a:rect l="0" t="0" r="0" b="0"/>
                            <a:pathLst>
                              <a:path h="40292">
                                <a:moveTo>
                                  <a:pt x="0" y="0"/>
                                </a:moveTo>
                                <a:lnTo>
                                  <a:pt x="0" y="40292"/>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751" name="Shape 2751"/>
                        <wps:cNvSpPr/>
                        <wps:spPr>
                          <a:xfrm>
                            <a:off x="2684280" y="1545896"/>
                            <a:ext cx="0" cy="40292"/>
                          </a:xfrm>
                          <a:custGeom>
                            <a:avLst/>
                            <a:gdLst/>
                            <a:ahLst/>
                            <a:cxnLst/>
                            <a:rect l="0" t="0" r="0" b="0"/>
                            <a:pathLst>
                              <a:path h="40292">
                                <a:moveTo>
                                  <a:pt x="0" y="0"/>
                                </a:moveTo>
                                <a:lnTo>
                                  <a:pt x="0" y="40292"/>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752" name="Shape 2752"/>
                        <wps:cNvSpPr/>
                        <wps:spPr>
                          <a:xfrm>
                            <a:off x="3096866" y="1545896"/>
                            <a:ext cx="0" cy="40292"/>
                          </a:xfrm>
                          <a:custGeom>
                            <a:avLst/>
                            <a:gdLst/>
                            <a:ahLst/>
                            <a:cxnLst/>
                            <a:rect l="0" t="0" r="0" b="0"/>
                            <a:pathLst>
                              <a:path h="40292">
                                <a:moveTo>
                                  <a:pt x="0" y="0"/>
                                </a:moveTo>
                                <a:lnTo>
                                  <a:pt x="0" y="40292"/>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753" name="Shape 2753"/>
                        <wps:cNvSpPr/>
                        <wps:spPr>
                          <a:xfrm>
                            <a:off x="3509453" y="1545896"/>
                            <a:ext cx="0" cy="40292"/>
                          </a:xfrm>
                          <a:custGeom>
                            <a:avLst/>
                            <a:gdLst/>
                            <a:ahLst/>
                            <a:cxnLst/>
                            <a:rect l="0" t="0" r="0" b="0"/>
                            <a:pathLst>
                              <a:path h="40292">
                                <a:moveTo>
                                  <a:pt x="0" y="0"/>
                                </a:moveTo>
                                <a:lnTo>
                                  <a:pt x="0" y="40292"/>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754" name="Shape 2754"/>
                        <wps:cNvSpPr/>
                        <wps:spPr>
                          <a:xfrm>
                            <a:off x="3922070" y="1545896"/>
                            <a:ext cx="0" cy="40292"/>
                          </a:xfrm>
                          <a:custGeom>
                            <a:avLst/>
                            <a:gdLst/>
                            <a:ahLst/>
                            <a:cxnLst/>
                            <a:rect l="0" t="0" r="0" b="0"/>
                            <a:pathLst>
                              <a:path h="40292">
                                <a:moveTo>
                                  <a:pt x="0" y="0"/>
                                </a:moveTo>
                                <a:lnTo>
                                  <a:pt x="0" y="40292"/>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755" name="Shape 2755"/>
                        <wps:cNvSpPr/>
                        <wps:spPr>
                          <a:xfrm>
                            <a:off x="4334657" y="1538751"/>
                            <a:ext cx="0" cy="47437"/>
                          </a:xfrm>
                          <a:custGeom>
                            <a:avLst/>
                            <a:gdLst/>
                            <a:ahLst/>
                            <a:cxnLst/>
                            <a:rect l="0" t="0" r="0" b="0"/>
                            <a:pathLst>
                              <a:path h="47437">
                                <a:moveTo>
                                  <a:pt x="0" y="0"/>
                                </a:moveTo>
                                <a:lnTo>
                                  <a:pt x="0" y="47437"/>
                                </a:lnTo>
                              </a:path>
                            </a:pathLst>
                          </a:custGeom>
                          <a:ln w="12692" cap="flat">
                            <a:miter lim="100000"/>
                          </a:ln>
                        </wps:spPr>
                        <wps:style>
                          <a:lnRef idx="1">
                            <a:srgbClr val="555655"/>
                          </a:lnRef>
                          <a:fillRef idx="0">
                            <a:srgbClr val="000000">
                              <a:alpha val="0"/>
                            </a:srgbClr>
                          </a:fillRef>
                          <a:effectRef idx="0">
                            <a:scrgbClr r="0" g="0" b="0"/>
                          </a:effectRef>
                          <a:fontRef idx="none"/>
                        </wps:style>
                        <wps:bodyPr/>
                      </wps:wsp>
                      <wps:wsp>
                        <wps:cNvPr id="29774" name="Rectangle 29774"/>
                        <wps:cNvSpPr/>
                        <wps:spPr>
                          <a:xfrm>
                            <a:off x="347620" y="816"/>
                            <a:ext cx="139653" cy="139383"/>
                          </a:xfrm>
                          <a:prstGeom prst="rect">
                            <a:avLst/>
                          </a:prstGeom>
                          <a:ln>
                            <a:noFill/>
                          </a:ln>
                        </wps:spPr>
                        <wps:txbx>
                          <w:txbxContent>
                            <w:p w:rsidR="006052F6" w:rsidRDefault="006052F6">
                              <w:r>
                                <w:rPr>
                                  <w:rFonts w:ascii="Times New Roman" w:eastAsia="Times New Roman" w:hAnsi="Times New Roman" w:cs="Times New Roman"/>
                                  <w:color w:val="555655"/>
                                  <w:spacing w:val="-2"/>
                                  <w:w w:val="103"/>
                                  <w:sz w:val="16"/>
                                </w:rPr>
                                <w:t>60</w:t>
                              </w:r>
                            </w:p>
                          </w:txbxContent>
                        </wps:txbx>
                        <wps:bodyPr horzOverflow="overflow" vert="horz" lIns="0" tIns="0" rIns="0" bIns="0" rtlCol="0">
                          <a:noAutofit/>
                        </wps:bodyPr>
                      </wps:wsp>
                      <wps:wsp>
                        <wps:cNvPr id="29775" name="Rectangle 29775"/>
                        <wps:cNvSpPr/>
                        <wps:spPr>
                          <a:xfrm>
                            <a:off x="451607" y="816"/>
                            <a:ext cx="112505" cy="139383"/>
                          </a:xfrm>
                          <a:prstGeom prst="rect">
                            <a:avLst/>
                          </a:prstGeom>
                          <a:ln>
                            <a:noFill/>
                          </a:ln>
                        </wps:spPr>
                        <wps:txbx>
                          <w:txbxContent>
                            <w:p w:rsidR="006052F6" w:rsidRDefault="006052F6">
                              <w:r>
                                <w:rPr>
                                  <w:rFonts w:ascii="Times New Roman" w:eastAsia="Times New Roman" w:hAnsi="Times New Roman" w:cs="Times New Roman"/>
                                  <w:color w:val="555655"/>
                                  <w:w w:val="99"/>
                                  <w:sz w:val="16"/>
                                </w:rPr>
                                <w:t>%</w:t>
                              </w:r>
                            </w:p>
                          </w:txbxContent>
                        </wps:txbx>
                        <wps:bodyPr horzOverflow="overflow" vert="horz" lIns="0" tIns="0" rIns="0" bIns="0" rtlCol="0">
                          <a:noAutofit/>
                        </wps:bodyPr>
                      </wps:wsp>
                    </wpg:wgp>
                  </a:graphicData>
                </a:graphic>
              </wp:inline>
            </w:drawing>
          </mc:Choice>
          <mc:Fallback>
            <w:pict>
              <v:group id="Group 31908" o:spid="_x0000_s1200" alt="Title: Table - Year 12 completions - Description: Destinations of Year 12 (or Equivalent) Completions, 2012" style="width:437.25pt;height:182.25pt;mso-position-horizontal-relative:char;mso-position-vertical-relative:line" coordsize="55531,23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">
                <v:rect id="Rectangle 2700" o:spid="_x0000_s1201" style="position:absolute;left:47139;top:174;width:11162;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" filled="f" stroked="f">
                  <v:textbox inset="0,0,0,0">
                    <w:txbxContent>
                      <w:p w:rsidR="006052F6" w:rsidRDefault="006052F6">
                        <w:r>
                          <w:rPr>
                            <w:color w:val="555655"/>
                            <w:w w:val="106"/>
                            <w:sz w:val="16"/>
                          </w:rPr>
                          <w:t>Metropolitan</w:t>
                        </w:r>
                        <w:r>
                          <w:rPr>
                            <w:color w:val="555655"/>
                            <w:spacing w:val="-1"/>
                            <w:w w:val="106"/>
                            <w:sz w:val="16"/>
                          </w:rPr>
                          <w:t xml:space="preserve"> </w:t>
                        </w:r>
                        <w:r>
                          <w:rPr>
                            <w:color w:val="555655"/>
                            <w:w w:val="106"/>
                            <w:sz w:val="16"/>
                          </w:rPr>
                          <w:t>areas</w:t>
                        </w:r>
                      </w:p>
                    </w:txbxContent>
                  </v:textbox>
                </v:rect>
                <v:shape id="Shape 34640" o:spid="_x0000_s1202" style="position:absolute;left:45342;width:1079;height:1079;visibility:visible;mso-wrap-style:square;v-text-anchor:top" coordsize="107945,107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" path="m,l107945,r,107944l,107944,,e" fillcolor="#3e8395" stroked="f" strokeweight="0">
                  <v:stroke miterlimit="83231f" joinstyle="miter"/>
                  <v:path arrowok="t" textboxrect="0,0,107945,107944"/>
                </v:shape>
                <v:shape id="Shape 34641" o:spid="_x0000_s1203" style="position:absolute;left:45342;top:1798;width:1079;height:1080;visibility:visible;mso-wrap-style:square;v-text-anchor:top" coordsize="107945,10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" path="m,l107945,r,107945l,107945,,e" fillcolor="#c7d464" stroked="f" strokeweight="0">
                  <v:stroke miterlimit="83231f" joinstyle="miter"/>
                  <v:path arrowok="t" textboxrect="0,0,107945,107945"/>
                </v:shape>
                <v:rect id="Rectangle 2703" o:spid="_x0000_s1204" style="position:absolute;left:47139;top:1973;width:8778;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YSKxwAAAN0AAAAPAAAAZHJzL2Rvd25yZXYueG1sRI9Ba8JA&#10;FITvgv9heUJvutFC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OC5hIrHAAAA3QAA&#10;AA8AAAAAAAAAAAAAAAAABwIAAGRycy9kb3ducmV2LnhtbFBLBQYAAAAAAwADALcAAAD7AgAAAAA=&#10;" filled="f" stroked="f">
                  <v:textbox inset="0,0,0,0">
                    <w:txbxContent>
                      <w:p w:rsidR="006052F6" w:rsidRDefault="006052F6">
                        <w:r>
                          <w:rPr>
                            <w:color w:val="555655"/>
                            <w:w w:val="111"/>
                            <w:sz w:val="16"/>
                          </w:rPr>
                          <w:t>Regional</w:t>
                        </w:r>
                        <w:r>
                          <w:rPr>
                            <w:color w:val="555655"/>
                            <w:spacing w:val="-1"/>
                            <w:w w:val="111"/>
                            <w:sz w:val="16"/>
                          </w:rPr>
                          <w:t xml:space="preserve"> </w:t>
                        </w:r>
                        <w:r>
                          <w:rPr>
                            <w:color w:val="555655"/>
                            <w:w w:val="111"/>
                            <w:sz w:val="16"/>
                          </w:rPr>
                          <w:t>areas</w:t>
                        </w:r>
                      </w:p>
                    </w:txbxContent>
                  </v:textbox>
                </v:rect>
                <v:rect id="Rectangle 2704" o:spid="_x0000_s1205" style="position:absolute;left:-5955;top:5304;width:13303;height:139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" filled="f" stroked="f">
                  <v:textbox inset="0,0,0,0">
                    <w:txbxContent>
                      <w:p w:rsidR="006052F6" w:rsidRDefault="006052F6">
                        <w:r>
                          <w:rPr>
                            <w:rFonts w:ascii="Times New Roman" w:eastAsia="Times New Roman" w:hAnsi="Times New Roman" w:cs="Times New Roman"/>
                            <w:color w:val="555655"/>
                            <w:sz w:val="16"/>
                          </w:rPr>
                          <w:t>Percentage</w:t>
                        </w:r>
                        <w:r>
                          <w:rPr>
                            <w:rFonts w:ascii="Times New Roman" w:eastAsia="Times New Roman" w:hAnsi="Times New Roman" w:cs="Times New Roman"/>
                            <w:color w:val="555655"/>
                            <w:spacing w:val="-205"/>
                            <w:sz w:val="16"/>
                          </w:rPr>
                          <w:t xml:space="preserve"> </w:t>
                        </w:r>
                        <w:r>
                          <w:rPr>
                            <w:rFonts w:ascii="Times New Roman" w:eastAsia="Times New Roman" w:hAnsi="Times New Roman" w:cs="Times New Roman"/>
                            <w:color w:val="555655"/>
                            <w:sz w:val="16"/>
                          </w:rPr>
                          <w:t>of</w:t>
                        </w:r>
                        <w:r>
                          <w:rPr>
                            <w:rFonts w:ascii="Times New Roman" w:eastAsia="Times New Roman" w:hAnsi="Times New Roman" w:cs="Times New Roman"/>
                            <w:color w:val="555655"/>
                            <w:spacing w:val="-205"/>
                            <w:sz w:val="16"/>
                          </w:rPr>
                          <w:t xml:space="preserve"> </w:t>
                        </w:r>
                        <w:r>
                          <w:rPr>
                            <w:rFonts w:ascii="Times New Roman" w:eastAsia="Times New Roman" w:hAnsi="Times New Roman" w:cs="Times New Roman"/>
                            <w:color w:val="555655"/>
                            <w:sz w:val="16"/>
                          </w:rPr>
                          <w:t>Year</w:t>
                        </w:r>
                        <w:r>
                          <w:rPr>
                            <w:rFonts w:ascii="Times New Roman" w:eastAsia="Times New Roman" w:hAnsi="Times New Roman" w:cs="Times New Roman"/>
                            <w:color w:val="555655"/>
                            <w:spacing w:val="-205"/>
                            <w:sz w:val="16"/>
                          </w:rPr>
                          <w:t xml:space="preserve"> </w:t>
                        </w:r>
                        <w:r>
                          <w:rPr>
                            <w:rFonts w:ascii="Times New Roman" w:eastAsia="Times New Roman" w:hAnsi="Times New Roman" w:cs="Times New Roman"/>
                            <w:color w:val="555655"/>
                            <w:sz w:val="16"/>
                          </w:rPr>
                          <w:t>12</w:t>
                        </w:r>
                        <w:r>
                          <w:rPr>
                            <w:rFonts w:ascii="Times New Roman" w:eastAsia="Times New Roman" w:hAnsi="Times New Roman" w:cs="Times New Roman"/>
                            <w:color w:val="555655"/>
                            <w:spacing w:val="-205"/>
                            <w:sz w:val="16"/>
                          </w:rPr>
                          <w:t xml:space="preserve"> </w:t>
                        </w:r>
                        <w:r>
                          <w:rPr>
                            <w:rFonts w:ascii="Times New Roman" w:eastAsia="Times New Roman" w:hAnsi="Times New Roman" w:cs="Times New Roman"/>
                            <w:color w:val="555655"/>
                            <w:spacing w:val="125"/>
                            <w:sz w:val="16"/>
                          </w:rPr>
                          <w:t xml:space="preserve"> </w:t>
                        </w:r>
                      </w:p>
                    </w:txbxContent>
                  </v:textbox>
                </v:rect>
                <v:rect id="Rectangle 29783" o:spid="_x0000_s1206" style="position:absolute;left:-5886;top:5151;width:15309;height:139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" filled="f" stroked="f">
                  <v:textbox inset="0,0,0,0">
                    <w:txbxContent>
                      <w:p w:rsidR="006052F6" w:rsidRDefault="006052F6">
                        <w:r>
                          <w:rPr>
                            <w:rFonts w:ascii="Times New Roman" w:eastAsia="Times New Roman" w:hAnsi="Times New Roman" w:cs="Times New Roman"/>
                            <w:color w:val="555655"/>
                            <w:sz w:val="16"/>
                          </w:rPr>
                          <w:t>or</w:t>
                        </w:r>
                        <w:r>
                          <w:rPr>
                            <w:rFonts w:ascii="Times New Roman" w:eastAsia="Times New Roman" w:hAnsi="Times New Roman" w:cs="Times New Roman"/>
                            <w:color w:val="555655"/>
                            <w:spacing w:val="-205"/>
                            <w:sz w:val="16"/>
                          </w:rPr>
                          <w:t xml:space="preserve"> </w:t>
                        </w:r>
                        <w:r>
                          <w:rPr>
                            <w:rFonts w:ascii="Times New Roman" w:eastAsia="Times New Roman" w:hAnsi="Times New Roman" w:cs="Times New Roman"/>
                            <w:color w:val="555655"/>
                            <w:sz w:val="16"/>
                          </w:rPr>
                          <w:t>equivalent)</w:t>
                        </w:r>
                        <w:r>
                          <w:rPr>
                            <w:rFonts w:ascii="Times New Roman" w:eastAsia="Times New Roman" w:hAnsi="Times New Roman" w:cs="Times New Roman"/>
                            <w:color w:val="555655"/>
                            <w:spacing w:val="-205"/>
                            <w:sz w:val="16"/>
                          </w:rPr>
                          <w:t xml:space="preserve"> </w:t>
                        </w:r>
                        <w:r>
                          <w:rPr>
                            <w:rFonts w:ascii="Times New Roman" w:eastAsia="Times New Roman" w:hAnsi="Times New Roman" w:cs="Times New Roman"/>
                            <w:color w:val="555655"/>
                            <w:sz w:val="16"/>
                          </w:rPr>
                          <w:t>completers</w:t>
                        </w:r>
                      </w:p>
                    </w:txbxContent>
                  </v:textbox>
                </v:rect>
                <v:rect id="Rectangle 29780" o:spid="_x0000_s1207" style="position:absolute;left:-136;top:10901;width:15310;height:139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" filled="f" stroked="f">
                  <v:textbox inset="0,0,0,0">
                    <w:txbxContent>
                      <w:p w:rsidR="006052F6" w:rsidRDefault="006052F6">
                        <w:r>
                          <w:rPr>
                            <w:rFonts w:ascii="Times New Roman" w:eastAsia="Times New Roman" w:hAnsi="Times New Roman" w:cs="Times New Roman"/>
                            <w:color w:val="555655"/>
                            <w:sz w:val="16"/>
                          </w:rPr>
                          <w:t>(</w:t>
                        </w:r>
                      </w:p>
                    </w:txbxContent>
                  </v:textbox>
                </v:rect>
                <v:shape id="Shape 34662" o:spid="_x0000_s1208" style="position:absolute;left:6747;top:1295;width:1439;height:14137;visibility:visible;mso-wrap-style:square;v-text-anchor:top" coordsize="143927,1413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" path="m,l143927,r,1413711l,1413711,,e" fillcolor="#3e8395" stroked="f" strokeweight="0">
                  <v:stroke miterlimit="83231f" joinstyle="miter"/>
                  <v:path arrowok="t" textboxrect="0,0,143927,1413711"/>
                </v:shape>
                <v:shape id="Shape 34663" o:spid="_x0000_s1209" style="position:absolute;left:8366;top:5841;width:1439;height:9591;visibility:visible;mso-wrap-style:square;v-text-anchor:top" coordsize="143927,959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" path="m,l143927,r,959118l,959118,,e" fillcolor="#c7d464" stroked="f" strokeweight="0">
                  <v:stroke miterlimit="83231f" joinstyle="miter"/>
                  <v:path arrowok="t" textboxrect="0,0,143927,959118"/>
                </v:shape>
                <v:shape id="Shape 34664" o:spid="_x0000_s1210" style="position:absolute;left:10873;top:11837;width:1439;height:3595;visibility:visible;mso-wrap-style:square;v-text-anchor:top" coordsize="143939,359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" path="m,l143939,r,359447l,359447,,e" fillcolor="#3e8395" stroked="f" strokeweight="0">
                  <v:stroke miterlimit="83231f" joinstyle="miter"/>
                  <v:path arrowok="t" textboxrect="0,0,143939,359447"/>
                </v:shape>
                <v:shape id="Shape 34665" o:spid="_x0000_s1211" style="position:absolute;left:12492;top:12961;width:1439;height:2471;visibility:visible;mso-wrap-style:square;v-text-anchor:top" coordsize="143939,247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" path="m,l143939,r,247049l,247049,,e" fillcolor="#c7d464" stroked="f" strokeweight="0">
                  <v:stroke miterlimit="83231f" joinstyle="miter"/>
                  <v:path arrowok="t" textboxrect="0,0,143939,247049"/>
                </v:shape>
                <v:shape id="Shape 34666" o:spid="_x0000_s1212" style="position:absolute;left:14999;top:14496;width:1439;height:936;visibility:visible;mso-wrap-style:square;v-text-anchor:top" coordsize="143927,93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" path="m,l143927,r,93549l,93549,,e" fillcolor="#3e8395" stroked="f" strokeweight="0">
                  <v:stroke miterlimit="83231f" joinstyle="miter"/>
                  <v:path arrowok="t" textboxrect="0,0,143927,93549"/>
                </v:shape>
                <v:shape id="Shape 34667" o:spid="_x0000_s1213" style="position:absolute;left:16618;top:14197;width:1439;height:1235;visibility:visible;mso-wrap-style:square;v-text-anchor:top" coordsize="143927,12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" path="m,l143927,r,123529l,123529,,e" fillcolor="#c7d464" stroked="f" strokeweight="0">
                  <v:stroke miterlimit="83231f" joinstyle="miter"/>
                  <v:path arrowok="t" textboxrect="0,0,143927,123529"/>
                </v:shape>
                <v:shape id="Shape 34668" o:spid="_x0000_s1214" style="position:absolute;left:19124;top:14496;width:1440;height:936;visibility:visible;mso-wrap-style:square;v-text-anchor:top" coordsize="143939,93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" path="m,l143939,r,93549l,93549,,e" fillcolor="#3e8395" stroked="f" strokeweight="0">
                  <v:stroke miterlimit="83231f" joinstyle="miter"/>
                  <v:path arrowok="t" textboxrect="0,0,143939,93549"/>
                </v:shape>
                <v:shape id="Shape 34669" o:spid="_x0000_s1215" style="position:absolute;left:20743;top:13780;width:1440;height:1652;visibility:visible;mso-wrap-style:square;v-text-anchor:top" coordsize="143939,165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" path="m,l143939,r,165157l,165157,,e" fillcolor="#c7d464" stroked="f" strokeweight="0">
                  <v:stroke miterlimit="83231f" joinstyle="miter"/>
                  <v:path arrowok="t" textboxrect="0,0,143939,165157"/>
                </v:shape>
                <v:shape id="Shape 34670" o:spid="_x0000_s1216" style="position:absolute;left:23250;top:14964;width:1439;height:468;visibility:visible;mso-wrap-style:square;v-text-anchor:top" coordsize="143926,46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" path="m,l143926,r,46770l,46770,,e" fillcolor="#3e8395" stroked="f" strokeweight="0">
                  <v:stroke miterlimit="83231f" joinstyle="miter"/>
                  <v:path arrowok="t" textboxrect="0,0,143926,46770"/>
                </v:shape>
                <v:shape id="Shape 34671" o:spid="_x0000_s1217" style="position:absolute;left:24869;top:14068;width:1440;height:1364;visibility:visible;mso-wrap-style:square;v-text-anchor:top" coordsize="143927,136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" path="m,l143927,r,136365l,136365,,e" fillcolor="#c7d464" stroked="f" strokeweight="0">
                  <v:stroke miterlimit="83231f" joinstyle="miter"/>
                  <v:path arrowok="t" textboxrect="0,0,143927,136365"/>
                </v:shape>
                <v:shape id="Shape 34672" o:spid="_x0000_s1218" style="position:absolute;left:27376;top:14197;width:1439;height:1235;visibility:visible;mso-wrap-style:square;v-text-anchor:top" coordsize="143939,12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" path="m,l143939,r,123529l,123529,,e" fillcolor="#3e8395" stroked="f" strokeweight="0">
                  <v:stroke miterlimit="83231f" joinstyle="miter"/>
                  <v:path arrowok="t" textboxrect="0,0,143939,123529"/>
                </v:shape>
                <v:shape id="Shape 34673" o:spid="_x0000_s1219" style="position:absolute;left:28995;top:12413;width:1440;height:3019;visibility:visible;mso-wrap-style:square;v-text-anchor:top" coordsize="143939,301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" path="m,l143939,r,301878l,301878,,e" fillcolor="#c7d464" stroked="f" strokeweight="0">
                  <v:stroke miterlimit="83231f" joinstyle="miter"/>
                  <v:path arrowok="t" textboxrect="0,0,143939,301878"/>
                </v:shape>
                <v:shape id="Shape 34674" o:spid="_x0000_s1220" style="position:absolute;left:31502;top:13241;width:1439;height:2191;visibility:visible;mso-wrap-style:square;v-text-anchor:top" coordsize="143927,219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" path="m,l143927,r,219129l,219129,,e" fillcolor="#3e8395" stroked="f" strokeweight="0">
                  <v:stroke miterlimit="83231f" joinstyle="miter"/>
                  <v:path arrowok="t" textboxrect="0,0,143927,219129"/>
                </v:shape>
                <v:shape id="Shape 34675" o:spid="_x0000_s1221" style="position:absolute;left:33121;top:11550;width:1440;height:3882;visibility:visible;mso-wrap-style:square;v-text-anchor:top" coordsize="143927,388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" path="m,l143927,r,388236l,388236,,e" fillcolor="#c7d464" stroked="f" strokeweight="0">
                  <v:stroke miterlimit="83231f" joinstyle="miter"/>
                  <v:path arrowok="t" textboxrect="0,0,143927,388236"/>
                </v:shape>
                <v:shape id="Shape 34676" o:spid="_x0000_s1222" style="position:absolute;left:35628;top:14496;width:1439;height:936;visibility:visible;mso-wrap-style:square;v-text-anchor:top" coordsize="143939,93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" path="m,l143939,r,93549l,93549,,e" fillcolor="#3e8395" stroked="f" strokeweight="0">
                  <v:stroke miterlimit="83231f" joinstyle="miter"/>
                  <v:path arrowok="t" textboxrect="0,0,143939,93549"/>
                </v:shape>
                <v:shape id="Shape 34677" o:spid="_x0000_s1223" style="position:absolute;left:37247;top:14197;width:1440;height:1235;visibility:visible;mso-wrap-style:square;v-text-anchor:top" coordsize="143939,12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" path="m,l143939,r,123529l,123529,,e" fillcolor="#c7d464" stroked="f" strokeweight="0">
                  <v:stroke miterlimit="83231f" joinstyle="miter"/>
                  <v:path arrowok="t" textboxrect="0,0,143939,123529"/>
                </v:shape>
                <v:shape id="Shape 34678" o:spid="_x0000_s1224" style="position:absolute;left:41373;top:15198;width:1439;height:234;visibility:visible;mso-wrap-style:square;v-text-anchor:top" coordsize="143939,23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" path="m,l143939,r,23373l,23373,,e" fillcolor="#c7d464" stroked="f" strokeweight="0">
                  <v:stroke miterlimit="83231f" joinstyle="miter"/>
                  <v:path arrowok="t" textboxrect="0,0,143939,23373"/>
                </v:shape>
                <v:shape id="Shape 2723" o:spid="_x0000_s1225" style="position:absolute;left:6153;top:412;width:37129;height:15046;visibility:visible;mso-wrap-style:square;v-text-anchor:top" coordsize="3712894,1504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" path="m,l,1504613r3712894,e" filled="f" strokecolor="#555655" strokeweight=".35256mm">
                  <v:stroke miterlimit="1" joinstyle="miter"/>
                  <v:path arrowok="t" textboxrect="0,0,3712894,1504613"/>
                </v:shape>
                <v:shape id="Shape 2724" o:spid="_x0000_s1226" style="position:absolute;left:5747;top:15395;width:402;height:0;visibility:visible;mso-wrap-style:square;v-text-anchor:top" coordsize="40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" path="m,l40289,e" filled="f" strokecolor="#555655" strokeweight=".35256mm">
                  <v:stroke miterlimit="1" joinstyle="miter"/>
                  <v:path arrowok="t" textboxrect="0,0,40289,0"/>
                </v:shape>
                <v:shape id="Shape 2725" o:spid="_x0000_s1227" style="position:absolute;left:5747;top:12898;width:402;height:0;visibility:visible;mso-wrap-style:square;v-text-anchor:top" coordsize="40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" path="m,l40289,e" filled="f" strokecolor="#555655" strokeweight=".35256mm">
                  <v:stroke miterlimit="1" joinstyle="miter"/>
                  <v:path arrowok="t" textboxrect="0,0,40289,0"/>
                </v:shape>
                <v:shape id="Shape 2726" o:spid="_x0000_s1228" style="position:absolute;left:5747;top:10401;width:402;height:0;visibility:visible;mso-wrap-style:square;v-text-anchor:top" coordsize="40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" path="m,l40289,e" filled="f" strokecolor="#555655" strokeweight=".35256mm">
                  <v:stroke miterlimit="1" joinstyle="miter"/>
                  <v:path arrowok="t" textboxrect="0,0,40289,0"/>
                </v:shape>
                <v:shape id="Shape 2727" o:spid="_x0000_s1229" style="position:absolute;left:5747;top:7904;width:402;height:0;visibility:visible;mso-wrap-style:square;v-text-anchor:top" coordsize="40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" path="m,l40289,e" filled="f" strokecolor="#555655" strokeweight=".35256mm">
                  <v:stroke miterlimit="1" joinstyle="miter"/>
                  <v:path arrowok="t" textboxrect="0,0,40289,0"/>
                </v:shape>
                <v:shape id="Shape 2728" o:spid="_x0000_s1230" style="position:absolute;left:5747;top:5407;width:402;height:0;visibility:visible;mso-wrap-style:square;v-text-anchor:top" coordsize="40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" path="m,l40289,e" filled="f" strokecolor="#555655" strokeweight=".35256mm">
                  <v:stroke miterlimit="1" joinstyle="miter"/>
                  <v:path arrowok="t" textboxrect="0,0,40289,0"/>
                </v:shape>
                <v:shape id="Shape 2729" o:spid="_x0000_s1231" style="position:absolute;left:5747;top:2909;width:402;height:0;visibility:visible;mso-wrap-style:square;v-text-anchor:top" coordsize="40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" path="m,l40289,e" filled="f" strokecolor="#555655" strokeweight=".35256mm">
                  <v:stroke miterlimit="1" joinstyle="miter"/>
                  <v:path arrowok="t" textboxrect="0,0,40289,0"/>
                </v:shape>
                <v:shape id="Shape 2730" o:spid="_x0000_s1232" style="position:absolute;left:5747;top:412;width:466;height:0;visibility:visible;mso-wrap-style:square;v-text-anchor:top" coordsize="46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" path="m,l46636,e" filled="f" strokecolor="#555655" strokeweight=".35256mm">
                  <v:stroke miterlimit="1" joinstyle="miter"/>
                  <v:path arrowok="t" textboxrect="0,0,46636,0"/>
                </v:shape>
                <v:rect id="Rectangle 29777" o:spid="_x0000_s1233" style="position:absolute;left:4516;top:2515;width:1125;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w w:val="99"/>
                            <w:sz w:val="16"/>
                          </w:rPr>
                          <w:t>%</w:t>
                        </w:r>
                      </w:p>
                    </w:txbxContent>
                  </v:textbox>
                </v:rect>
                <v:rect id="Rectangle 29776" o:spid="_x0000_s1234" style="position:absolute;left:3476;top:2515;width:1396;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" filled="f" stroked="f">
                  <v:textbox inset="0,0,0,0">
                    <w:txbxContent>
                      <w:p w:rsidR="006052F6" w:rsidRDefault="006052F6">
                        <w:r>
                          <w:rPr>
                            <w:rFonts w:ascii="Times New Roman" w:eastAsia="Times New Roman" w:hAnsi="Times New Roman" w:cs="Times New Roman"/>
                            <w:color w:val="555655"/>
                            <w:spacing w:val="-2"/>
                            <w:w w:val="103"/>
                            <w:sz w:val="16"/>
                          </w:rPr>
                          <w:t>50</w:t>
                        </w:r>
                      </w:p>
                    </w:txbxContent>
                  </v:textbox>
                </v:rect>
                <v:rect id="Rectangle 29787" o:spid="_x0000_s1235" style="position:absolute;left:4516;top:5023;width:1125;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w w:val="99"/>
                            <w:sz w:val="16"/>
                          </w:rPr>
                          <w:t>%</w:t>
                        </w:r>
                      </w:p>
                    </w:txbxContent>
                  </v:textbox>
                </v:rect>
                <v:rect id="Rectangle 29785" o:spid="_x0000_s1236" style="position:absolute;left:3476;top:5023;width:1396;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spacing w:val="-2"/>
                            <w:w w:val="103"/>
                            <w:sz w:val="16"/>
                          </w:rPr>
                          <w:t>40</w:t>
                        </w:r>
                      </w:p>
                    </w:txbxContent>
                  </v:textbox>
                </v:rect>
                <v:rect id="Rectangle 29779" o:spid="_x0000_s1237" style="position:absolute;left:4516;top:7531;width:1125;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" filled="f" stroked="f">
                  <v:textbox inset="0,0,0,0">
                    <w:txbxContent>
                      <w:p w:rsidR="006052F6" w:rsidRDefault="006052F6">
                        <w:r>
                          <w:rPr>
                            <w:rFonts w:ascii="Times New Roman" w:eastAsia="Times New Roman" w:hAnsi="Times New Roman" w:cs="Times New Roman"/>
                            <w:color w:val="555655"/>
                            <w:w w:val="99"/>
                            <w:sz w:val="16"/>
                          </w:rPr>
                          <w:t>%</w:t>
                        </w:r>
                      </w:p>
                    </w:txbxContent>
                  </v:textbox>
                </v:rect>
                <v:rect id="Rectangle 29778" o:spid="_x0000_s1238" style="position:absolute;left:3476;top:7531;width:1396;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" filled="f" stroked="f">
                  <v:textbox inset="0,0,0,0">
                    <w:txbxContent>
                      <w:p w:rsidR="006052F6" w:rsidRDefault="006052F6">
                        <w:r>
                          <w:rPr>
                            <w:rFonts w:ascii="Times New Roman" w:eastAsia="Times New Roman" w:hAnsi="Times New Roman" w:cs="Times New Roman"/>
                            <w:color w:val="555655"/>
                            <w:spacing w:val="-2"/>
                            <w:w w:val="103"/>
                            <w:sz w:val="16"/>
                          </w:rPr>
                          <w:t>30</w:t>
                        </w:r>
                      </w:p>
                    </w:txbxContent>
                  </v:textbox>
                </v:rect>
                <v:rect id="Rectangle 29789" o:spid="_x0000_s1239" style="position:absolute;left:4516;top:10038;width:1125;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" filled="f" stroked="f">
                  <v:textbox inset="0,0,0,0">
                    <w:txbxContent>
                      <w:p w:rsidR="006052F6" w:rsidRDefault="006052F6">
                        <w:r>
                          <w:rPr>
                            <w:rFonts w:ascii="Times New Roman" w:eastAsia="Times New Roman" w:hAnsi="Times New Roman" w:cs="Times New Roman"/>
                            <w:color w:val="555655"/>
                            <w:w w:val="99"/>
                            <w:sz w:val="16"/>
                          </w:rPr>
                          <w:t>%</w:t>
                        </w:r>
                      </w:p>
                    </w:txbxContent>
                  </v:textbox>
                </v:rect>
                <v:rect id="Rectangle 29788" o:spid="_x0000_s1240" style="position:absolute;left:3476;top:10038;width:1396;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" filled="f" stroked="f">
                  <v:textbox inset="0,0,0,0">
                    <w:txbxContent>
                      <w:p w:rsidR="006052F6" w:rsidRDefault="006052F6">
                        <w:r>
                          <w:rPr>
                            <w:rFonts w:ascii="Times New Roman" w:eastAsia="Times New Roman" w:hAnsi="Times New Roman" w:cs="Times New Roman"/>
                            <w:color w:val="555655"/>
                            <w:spacing w:val="-2"/>
                            <w:w w:val="103"/>
                            <w:sz w:val="16"/>
                          </w:rPr>
                          <w:t>20</w:t>
                        </w:r>
                      </w:p>
                    </w:txbxContent>
                  </v:textbox>
                </v:rect>
                <v:rect id="Rectangle 29791" o:spid="_x0000_s1241" style="position:absolute;left:4516;top:12546;width:1125;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w w:val="99"/>
                            <w:sz w:val="16"/>
                          </w:rPr>
                          <w:t>%</w:t>
                        </w:r>
                      </w:p>
                    </w:txbxContent>
                  </v:textbox>
                </v:rect>
                <v:rect id="Rectangle 29790" o:spid="_x0000_s1242" style="position:absolute;left:3476;top:12546;width:1396;height:1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" filled="f" stroked="f">
                  <v:textbox inset="0,0,0,0">
                    <w:txbxContent>
                      <w:p w:rsidR="006052F6" w:rsidRDefault="006052F6">
                        <w:r>
                          <w:rPr>
                            <w:rFonts w:ascii="Times New Roman" w:eastAsia="Times New Roman" w:hAnsi="Times New Roman" w:cs="Times New Roman"/>
                            <w:color w:val="555655"/>
                            <w:spacing w:val="-2"/>
                            <w:w w:val="103"/>
                            <w:sz w:val="16"/>
                          </w:rPr>
                          <w:t>10</w:t>
                        </w:r>
                      </w:p>
                    </w:txbxContent>
                  </v:textbox>
                </v:rect>
                <v:rect id="Rectangle 29793" o:spid="_x0000_s1243" style="position:absolute;left:4516;top:15054;width:1125;height:1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w w:val="99"/>
                            <w:sz w:val="16"/>
                          </w:rPr>
                          <w:t>%</w:t>
                        </w:r>
                      </w:p>
                    </w:txbxContent>
                  </v:textbox>
                </v:rect>
                <v:rect id="Rectangle 29792" o:spid="_x0000_s1244" style="position:absolute;left:3996;top:15054;width:705;height:1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w w:val="104"/>
                            <w:sz w:val="16"/>
                          </w:rPr>
                          <w:t>0</w:t>
                        </w:r>
                      </w:p>
                    </w:txbxContent>
                  </v:textbox>
                </v:rect>
                <v:rect id="Rectangle 2737" o:spid="_x0000_s1245" style="position:absolute;left:2530;top:17532;width:9867;height:1394;rotation:-294911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" filled="f" stroked="f">
                  <v:textbox inset="0,0,0,0">
                    <w:txbxContent>
                      <w:p w:rsidR="006052F6" w:rsidRDefault="006052F6">
                        <w:r>
                          <w:rPr>
                            <w:rFonts w:ascii="Times New Roman" w:eastAsia="Times New Roman" w:hAnsi="Times New Roman" w:cs="Times New Roman"/>
                            <w:color w:val="555655"/>
                            <w:sz w:val="16"/>
                          </w:rPr>
                          <w:t>Bachelor</w:t>
                        </w:r>
                        <w:r>
                          <w:rPr>
                            <w:rFonts w:ascii="Times New Roman" w:eastAsia="Times New Roman" w:hAnsi="Times New Roman" w:cs="Times New Roman"/>
                            <w:color w:val="555655"/>
                            <w:spacing w:val="-131"/>
                            <w:sz w:val="16"/>
                          </w:rPr>
                          <w:t xml:space="preserve"> </w:t>
                        </w:r>
                        <w:r>
                          <w:rPr>
                            <w:rFonts w:ascii="Times New Roman" w:eastAsia="Times New Roman" w:hAnsi="Times New Roman" w:cs="Times New Roman"/>
                            <w:color w:val="555655"/>
                            <w:sz w:val="16"/>
                          </w:rPr>
                          <w:t>Degree</w:t>
                        </w:r>
                      </w:p>
                    </w:txbxContent>
                  </v:textbox>
                </v:rect>
                <v:rect id="Rectangle 2738" o:spid="_x0000_s1246" style="position:absolute;left:7795;top:17233;width:8187;height:1394;rotation:-294911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" filled="f" stroked="f">
                  <v:textbox inset="0,0,0,0">
                    <w:txbxContent>
                      <w:p w:rsidR="006052F6" w:rsidRDefault="006052F6">
                        <w:r>
                          <w:rPr>
                            <w:rFonts w:ascii="Times New Roman" w:eastAsia="Times New Roman" w:hAnsi="Times New Roman" w:cs="Times New Roman"/>
                            <w:color w:val="555655"/>
                            <w:sz w:val="16"/>
                          </w:rPr>
                          <w:t>Certificate</w:t>
                        </w:r>
                        <w:r>
                          <w:rPr>
                            <w:rFonts w:ascii="Times New Roman" w:eastAsia="Times New Roman" w:hAnsi="Times New Roman" w:cs="Times New Roman"/>
                            <w:color w:val="555655"/>
                            <w:spacing w:val="-131"/>
                            <w:sz w:val="16"/>
                          </w:rPr>
                          <w:t xml:space="preserve"> </w:t>
                        </w:r>
                        <w:r>
                          <w:rPr>
                            <w:rFonts w:ascii="Times New Roman" w:eastAsia="Times New Roman" w:hAnsi="Times New Roman" w:cs="Times New Roman"/>
                            <w:color w:val="555655"/>
                            <w:sz w:val="16"/>
                          </w:rPr>
                          <w:t>IV+</w:t>
                        </w:r>
                      </w:p>
                    </w:txbxContent>
                  </v:textbox>
                </v:rect>
                <v:rect id="Rectangle 2739" o:spid="_x0000_s1247" style="position:absolute;left:11752;top:17277;width:8436;height:1394;rotation:-294911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" filled="f" stroked="f">
                  <v:textbox inset="0,0,0,0">
                    <w:txbxContent>
                      <w:p w:rsidR="006052F6" w:rsidRDefault="006052F6">
                        <w:r>
                          <w:rPr>
                            <w:rFonts w:ascii="Times New Roman" w:eastAsia="Times New Roman" w:hAnsi="Times New Roman" w:cs="Times New Roman"/>
                            <w:color w:val="555655"/>
                            <w:sz w:val="16"/>
                          </w:rPr>
                          <w:t>Certificate</w:t>
                        </w:r>
                        <w:r>
                          <w:rPr>
                            <w:rFonts w:ascii="Times New Roman" w:eastAsia="Times New Roman" w:hAnsi="Times New Roman" w:cs="Times New Roman"/>
                            <w:color w:val="555655"/>
                            <w:spacing w:val="-131"/>
                            <w:sz w:val="16"/>
                          </w:rPr>
                          <w:t xml:space="preserve"> </w:t>
                        </w:r>
                        <w:r>
                          <w:rPr>
                            <w:rFonts w:ascii="Times New Roman" w:eastAsia="Times New Roman" w:hAnsi="Times New Roman" w:cs="Times New Roman"/>
                            <w:color w:val="555655"/>
                            <w:sz w:val="16"/>
                          </w:rPr>
                          <w:t>I-III</w:t>
                        </w:r>
                      </w:p>
                    </w:txbxContent>
                  </v:textbox>
                </v:rect>
                <v:rect id="Rectangle 2740" o:spid="_x0000_s1248" style="position:absolute;left:15649;top:17337;width:8773;height:1394;rotation:-294911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" filled="f" stroked="f">
                  <v:textbox inset="0,0,0,0">
                    <w:txbxContent>
                      <w:p w:rsidR="006052F6" w:rsidRDefault="006052F6">
                        <w:r>
                          <w:rPr>
                            <w:rFonts w:ascii="Times New Roman" w:eastAsia="Times New Roman" w:hAnsi="Times New Roman" w:cs="Times New Roman"/>
                            <w:color w:val="555655"/>
                            <w:sz w:val="16"/>
                          </w:rPr>
                          <w:t>Apprenticeship</w:t>
                        </w:r>
                      </w:p>
                    </w:txbxContent>
                  </v:textbox>
                </v:rect>
                <v:rect id="Rectangle 2741" o:spid="_x0000_s1249" style="position:absolute;left:21088;top:16992;width:6836;height:1394;rotation:-294911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" filled="f" stroked="f">
                  <v:textbox inset="0,0,0,0">
                    <w:txbxContent>
                      <w:p w:rsidR="006052F6" w:rsidRDefault="006052F6">
                        <w:r>
                          <w:rPr>
                            <w:rFonts w:ascii="Times New Roman" w:eastAsia="Times New Roman" w:hAnsi="Times New Roman" w:cs="Times New Roman"/>
                            <w:color w:val="555655"/>
                            <w:sz w:val="16"/>
                          </w:rPr>
                          <w:t>Traineeship</w:t>
                        </w:r>
                      </w:p>
                    </w:txbxContent>
                  </v:textbox>
                </v:rect>
                <v:rect id="Rectangle 2742" o:spid="_x0000_s1250" style="position:absolute;left:21832;top:17880;width:11823;height:1394;rotation:-294911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" filled="f" stroked="f">
                  <v:textbox inset="0,0,0,0">
                    <w:txbxContent>
                      <w:p w:rsidR="006052F6" w:rsidRDefault="006052F6">
                        <w:r>
                          <w:rPr>
                            <w:rFonts w:ascii="Times New Roman" w:eastAsia="Times New Roman" w:hAnsi="Times New Roman" w:cs="Times New Roman"/>
                            <w:color w:val="555655"/>
                            <w:sz w:val="16"/>
                          </w:rPr>
                          <w:t>Employed</w:t>
                        </w:r>
                        <w:r>
                          <w:rPr>
                            <w:rFonts w:ascii="Times New Roman" w:eastAsia="Times New Roman" w:hAnsi="Times New Roman" w:cs="Times New Roman"/>
                            <w:color w:val="555655"/>
                            <w:spacing w:val="-131"/>
                            <w:sz w:val="16"/>
                          </w:rPr>
                          <w:t xml:space="preserve"> </w:t>
                        </w:r>
                        <w:r>
                          <w:rPr>
                            <w:rFonts w:ascii="Times New Roman" w:eastAsia="Times New Roman" w:hAnsi="Times New Roman" w:cs="Times New Roman"/>
                            <w:color w:val="555655"/>
                            <w:sz w:val="16"/>
                          </w:rPr>
                          <w:t>Full-Time</w:t>
                        </w:r>
                      </w:p>
                    </w:txbxContent>
                  </v:textbox>
                </v:rect>
                <v:rect id="Rectangle 2743" o:spid="_x0000_s1251" style="position:absolute;left:25781;top:17927;width:12084;height:1393;rotation:-294911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" filled="f" stroked="f">
                  <v:textbox inset="0,0,0,0">
                    <w:txbxContent>
                      <w:p w:rsidR="006052F6" w:rsidRDefault="006052F6">
                        <w:r>
                          <w:rPr>
                            <w:rFonts w:ascii="Times New Roman" w:eastAsia="Times New Roman" w:hAnsi="Times New Roman" w:cs="Times New Roman"/>
                            <w:color w:val="555655"/>
                            <w:sz w:val="16"/>
                          </w:rPr>
                          <w:t>Employed</w:t>
                        </w:r>
                        <w:r>
                          <w:rPr>
                            <w:rFonts w:ascii="Times New Roman" w:eastAsia="Times New Roman" w:hAnsi="Times New Roman" w:cs="Times New Roman"/>
                            <w:color w:val="555655"/>
                            <w:spacing w:val="-131"/>
                            <w:sz w:val="16"/>
                          </w:rPr>
                          <w:t xml:space="preserve"> </w:t>
                        </w:r>
                        <w:r>
                          <w:rPr>
                            <w:rFonts w:ascii="Times New Roman" w:eastAsia="Times New Roman" w:hAnsi="Times New Roman" w:cs="Times New Roman"/>
                            <w:color w:val="555655"/>
                            <w:sz w:val="16"/>
                          </w:rPr>
                          <w:t>Part-Time</w:t>
                        </w:r>
                      </w:p>
                    </w:txbxContent>
                  </v:textbox>
                </v:rect>
                <v:rect id="Rectangle 2744" o:spid="_x0000_s1252" style="position:absolute;left:31391;top:17537;width:9895;height:1394;rotation:-294911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" filled="f" stroked="f">
                  <v:textbox inset="0,0,0,0">
                    <w:txbxContent>
                      <w:p w:rsidR="006052F6" w:rsidRDefault="006052F6">
                        <w:r>
                          <w:rPr>
                            <w:rFonts w:ascii="Times New Roman" w:eastAsia="Times New Roman" w:hAnsi="Times New Roman" w:cs="Times New Roman"/>
                            <w:color w:val="555655"/>
                            <w:sz w:val="16"/>
                          </w:rPr>
                          <w:t>Looking</w:t>
                        </w:r>
                        <w:r>
                          <w:rPr>
                            <w:rFonts w:ascii="Times New Roman" w:eastAsia="Times New Roman" w:hAnsi="Times New Roman" w:cs="Times New Roman"/>
                            <w:color w:val="555655"/>
                            <w:spacing w:val="-131"/>
                            <w:sz w:val="16"/>
                          </w:rPr>
                          <w:t xml:space="preserve"> </w:t>
                        </w:r>
                        <w:r>
                          <w:rPr>
                            <w:rFonts w:ascii="Times New Roman" w:eastAsia="Times New Roman" w:hAnsi="Times New Roman" w:cs="Times New Roman"/>
                            <w:color w:val="555655"/>
                            <w:sz w:val="16"/>
                          </w:rPr>
                          <w:t>for</w:t>
                        </w:r>
                        <w:r>
                          <w:rPr>
                            <w:rFonts w:ascii="Times New Roman" w:eastAsia="Times New Roman" w:hAnsi="Times New Roman" w:cs="Times New Roman"/>
                            <w:color w:val="555655"/>
                            <w:spacing w:val="-131"/>
                            <w:sz w:val="16"/>
                          </w:rPr>
                          <w:t xml:space="preserve"> </w:t>
                        </w:r>
                        <w:r>
                          <w:rPr>
                            <w:rFonts w:ascii="Times New Roman" w:eastAsia="Times New Roman" w:hAnsi="Times New Roman" w:cs="Times New Roman"/>
                            <w:color w:val="555655"/>
                            <w:sz w:val="16"/>
                          </w:rPr>
                          <w:t>work</w:t>
                        </w:r>
                      </w:p>
                    </w:txbxContent>
                  </v:textbox>
                </v:rect>
                <v:rect id="Rectangle 2745" o:spid="_x0000_s1253" style="position:absolute;left:39236;top:16560;width:4410;height:1394;rotation:-294911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" filled="f" stroked="f">
                  <v:textbox inset="0,0,0,0">
                    <w:txbxContent>
                      <w:p w:rsidR="006052F6" w:rsidRDefault="006052F6">
                        <w:r>
                          <w:rPr>
                            <w:rFonts w:ascii="Times New Roman" w:eastAsia="Times New Roman" w:hAnsi="Times New Roman" w:cs="Times New Roman"/>
                            <w:color w:val="555655"/>
                            <w:sz w:val="16"/>
                          </w:rPr>
                          <w:t>NILFET</w:t>
                        </w:r>
                      </w:p>
                    </w:txbxContent>
                  </v:textbox>
                </v:rect>
                <v:shape id="Shape 2746" o:spid="_x0000_s1254" style="position:absolute;left:6213;top:15458;width:0;height:403;visibility:visible;mso-wrap-style:square;v-text-anchor:top" coordsize="0,40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" path="m,l,40292e" filled="f" strokecolor="#555655" strokeweight=".35256mm">
                  <v:stroke miterlimit="1" joinstyle="miter"/>
                  <v:path arrowok="t" textboxrect="0,0,0,40292"/>
                </v:shape>
                <v:shape id="Shape 2747" o:spid="_x0000_s1255" style="position:absolute;left:10339;top:15458;width:0;height:403;visibility:visible;mso-wrap-style:square;v-text-anchor:top" coordsize="0,40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" path="m,l,40292e" filled="f" strokecolor="#555655" strokeweight=".35256mm">
                  <v:stroke miterlimit="1" joinstyle="miter"/>
                  <v:path arrowok="t" textboxrect="0,0,0,40292"/>
                </v:shape>
                <v:shape id="Shape 2748" o:spid="_x0000_s1256" style="position:absolute;left:14465;top:15458;width:0;height:403;visibility:visible;mso-wrap-style:square;v-text-anchor:top" coordsize="0,40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" path="m,l,40292e" filled="f" strokecolor="#555655" strokeweight=".35256mm">
                  <v:stroke miterlimit="1" joinstyle="miter"/>
                  <v:path arrowok="t" textboxrect="0,0,0,40292"/>
                </v:shape>
                <v:shape id="Shape 2749" o:spid="_x0000_s1257" style="position:absolute;left:18591;top:15458;width:0;height:403;visibility:visible;mso-wrap-style:square;v-text-anchor:top" coordsize="0,40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" path="m,l,40292e" filled="f" strokecolor="#555655" strokeweight=".35256mm">
                  <v:stroke miterlimit="1" joinstyle="miter"/>
                  <v:path arrowok="t" textboxrect="0,0,0,40292"/>
                </v:shape>
                <v:shape id="Shape 2750" o:spid="_x0000_s1258" style="position:absolute;left:22717;top:15458;width:0;height:403;visibility:visible;mso-wrap-style:square;v-text-anchor:top" coordsize="0,40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" path="m,l,40292e" filled="f" strokecolor="#555655" strokeweight=".35256mm">
                  <v:stroke miterlimit="1" joinstyle="miter"/>
                  <v:path arrowok="t" textboxrect="0,0,0,40292"/>
                </v:shape>
                <v:shape id="Shape 2751" o:spid="_x0000_s1259" style="position:absolute;left:26842;top:15458;width:0;height:403;visibility:visible;mso-wrap-style:square;v-text-anchor:top" coordsize="0,40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" path="m,l,40292e" filled="f" strokecolor="#555655" strokeweight=".35256mm">
                  <v:stroke miterlimit="1" joinstyle="miter"/>
                  <v:path arrowok="t" textboxrect="0,0,0,40292"/>
                </v:shape>
                <v:shape id="Shape 2752" o:spid="_x0000_s1260" style="position:absolute;left:30968;top:15458;width:0;height:403;visibility:visible;mso-wrap-style:square;v-text-anchor:top" coordsize="0,40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" path="m,l,40292e" filled="f" strokecolor="#555655" strokeweight=".35256mm">
                  <v:stroke miterlimit="1" joinstyle="miter"/>
                  <v:path arrowok="t" textboxrect="0,0,0,40292"/>
                </v:shape>
                <v:shape id="Shape 2753" o:spid="_x0000_s1261" style="position:absolute;left:35094;top:15458;width:0;height:403;visibility:visible;mso-wrap-style:square;v-text-anchor:top" coordsize="0,40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" path="m,l,40292e" filled="f" strokecolor="#555655" strokeweight=".35256mm">
                  <v:stroke miterlimit="1" joinstyle="miter"/>
                  <v:path arrowok="t" textboxrect="0,0,0,40292"/>
                </v:shape>
                <v:shape id="Shape 2754" o:spid="_x0000_s1262" style="position:absolute;left:39220;top:15458;width:0;height:403;visibility:visible;mso-wrap-style:square;v-text-anchor:top" coordsize="0,40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" path="m,l,40292e" filled="f" strokecolor="#555655" strokeweight=".35256mm">
                  <v:stroke miterlimit="1" joinstyle="miter"/>
                  <v:path arrowok="t" textboxrect="0,0,0,40292"/>
                </v:shape>
                <v:shape id="Shape 2755" o:spid="_x0000_s1263" style="position:absolute;left:43346;top:15387;width:0;height:474;visibility:visible;mso-wrap-style:square;v-text-anchor:top" coordsize="0,47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" path="m,l,47437e" filled="f" strokecolor="#555655" strokeweight=".35256mm">
                  <v:stroke miterlimit="1" joinstyle="miter"/>
                  <v:path arrowok="t" textboxrect="0,0,0,47437"/>
                </v:shape>
                <v:rect id="Rectangle 29774" o:spid="_x0000_s1264" style="position:absolute;left:3476;top:8;width:1396;height:1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spacing w:val="-2"/>
                            <w:w w:val="103"/>
                            <w:sz w:val="16"/>
                          </w:rPr>
                          <w:t>60</w:t>
                        </w:r>
                      </w:p>
                    </w:txbxContent>
                  </v:textbox>
                </v:rect>
                <v:rect id="Rectangle 29775" o:spid="_x0000_s1265" style="position:absolute;left:4516;top:8;width:1125;height:1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w w:val="99"/>
                            <w:sz w:val="16"/>
                          </w:rPr>
                          <w:t>%</w:t>
                        </w:r>
                      </w:p>
                    </w:txbxContent>
                  </v:textbox>
                </v:rect>
                <w10:anchorlock/>
              </v:group>
            </w:pict>
          </mc:Fallback>
        </mc:AlternateContent>
      </w:r>
    </w:p>
    <w:p w:rsidR="00946E72" w:rsidRDefault="00FD4A60">
      <w:pPr>
        <w:spacing w:after="805" w:line="245" w:lineRule="auto"/>
        <w:ind w:left="-7" w:right="1830" w:hanging="4"/>
      </w:pPr>
      <w:r>
        <w:rPr>
          <w:rFonts w:ascii="Times New Roman" w:eastAsia="Times New Roman" w:hAnsi="Times New Roman" w:cs="Times New Roman"/>
          <w:color w:val="555655"/>
          <w:sz w:val="14"/>
        </w:rPr>
        <w:t>Source: Department of Education and Early Childhood Development, The On Track Survey 2012: The Destinations of School Leavers in Victoria - Statewide Report (Victorian Government, 2012) Table 11.</w:t>
      </w:r>
    </w:p>
    <w:p w:rsidR="00946E72" w:rsidRDefault="00946E72">
      <w:pPr>
        <w:sectPr w:rsidR="00946E72" w:rsidSect="00701332">
          <w:pgSz w:w="11904" w:h="16840"/>
          <w:pgMar w:top="5824" w:right="1705" w:bottom="1683" w:left="1700" w:header="720" w:footer="720" w:gutter="0"/>
          <w:cols w:space="720"/>
        </w:sectPr>
      </w:pPr>
    </w:p>
    <w:p w:rsidR="00946E72" w:rsidRDefault="00FD4A60">
      <w:pPr>
        <w:spacing w:after="0"/>
        <w:ind w:left="-1" w:hanging="10"/>
      </w:pPr>
      <w:r>
        <w:rPr>
          <w:b/>
          <w:color w:val="7A9939"/>
          <w:sz w:val="52"/>
        </w:rPr>
        <w:lastRenderedPageBreak/>
        <w:t>Project Rationale and Methodology</w:t>
      </w:r>
    </w:p>
    <w:p w:rsidR="00946E72" w:rsidRDefault="00FD4A60">
      <w:pPr>
        <w:spacing w:after="774" w:line="249" w:lineRule="auto"/>
        <w:ind w:left="-1" w:hanging="10"/>
      </w:pPr>
      <w:r>
        <w:rPr>
          <w:rFonts w:ascii="Times New Roman" w:eastAsia="Times New Roman" w:hAnsi="Times New Roman" w:cs="Times New Roman"/>
          <w:color w:val="7A9939"/>
          <w:sz w:val="32"/>
        </w:rPr>
        <w:t>A literature review, mapping of existing interventions, workshops and surveys have been employed to develop a holistic view of regional education aspiration.</w:t>
      </w:r>
    </w:p>
    <w:p w:rsidR="00946E72" w:rsidRDefault="00FD4A60">
      <w:pPr>
        <w:pStyle w:val="Heading3"/>
        <w:ind w:left="1"/>
      </w:pPr>
      <w:r>
        <w:t>Project rationale</w:t>
      </w:r>
    </w:p>
    <w:p w:rsidR="00946E72" w:rsidRDefault="00FD4A60">
      <w:pPr>
        <w:spacing w:after="5" w:line="256" w:lineRule="auto"/>
        <w:ind w:left="2" w:right="40" w:hanging="10"/>
      </w:pPr>
      <w:r>
        <w:rPr>
          <w:rFonts w:ascii="Times New Roman" w:eastAsia="Times New Roman" w:hAnsi="Times New Roman" w:cs="Times New Roman"/>
          <w:color w:val="555655"/>
          <w:sz w:val="19"/>
        </w:rPr>
        <w:t>In light of the disparities in educational attainment between metropolitan and regional Victorian students, and the demonstrated benefits associated with school completion and gaining postcompulsory education qualifications, there is a need for policymakers to:</w:t>
      </w:r>
    </w:p>
    <w:p w:rsidR="00946E72" w:rsidRDefault="00FD4A60">
      <w:pPr>
        <w:spacing w:after="0"/>
        <w:ind w:left="-4" w:right="-1"/>
      </w:pPr>
      <w:r>
        <w:rPr>
          <w:noProof/>
        </w:rPr>
        <mc:AlternateContent>
          <mc:Choice Requires="wpg">
            <w:drawing>
              <wp:inline distT="0" distB="0" distL="0" distR="0">
                <wp:extent cx="5191019" cy="4811824"/>
                <wp:effectExtent l="0" t="0" r="67310" b="8255"/>
                <wp:docPr id="29992" name="Group 29992" descr="Project Rationale" title="picture"/>
                <wp:cNvGraphicFramePr/>
                <a:graphic xmlns:a="http://schemas.openxmlformats.org/drawingml/2006/main">
                  <a:graphicData uri="http://schemas.microsoft.com/office/word/2010/wordprocessingGroup">
                    <wpg:wgp>
                      <wpg:cNvGrpSpPr/>
                      <wpg:grpSpPr>
                        <a:xfrm>
                          <a:off x="0" y="0"/>
                          <a:ext cx="5191019" cy="4811824"/>
                          <a:chOff x="0" y="0"/>
                          <a:chExt cx="5191019" cy="4811824"/>
                        </a:xfrm>
                      </wpg:grpSpPr>
                      <wps:wsp>
                        <wps:cNvPr id="2800" name="Shape 2800" descr="Project Rationale" title="picture"/>
                        <wps:cNvSpPr/>
                        <wps:spPr>
                          <a:xfrm>
                            <a:off x="176560" y="1106114"/>
                            <a:ext cx="5014460" cy="674355"/>
                          </a:xfrm>
                          <a:custGeom>
                            <a:avLst/>
                            <a:gdLst/>
                            <a:ahLst/>
                            <a:cxnLst/>
                            <a:rect l="0" t="0" r="0" b="0"/>
                            <a:pathLst>
                              <a:path w="5014460" h="674355">
                                <a:moveTo>
                                  <a:pt x="179897" y="0"/>
                                </a:moveTo>
                                <a:lnTo>
                                  <a:pt x="4834532" y="0"/>
                                </a:lnTo>
                                <a:cubicBezTo>
                                  <a:pt x="5014460" y="0"/>
                                  <a:pt x="5014460" y="179927"/>
                                  <a:pt x="5014460" y="179927"/>
                                </a:cubicBezTo>
                                <a:lnTo>
                                  <a:pt x="5014460" y="494458"/>
                                </a:lnTo>
                                <a:cubicBezTo>
                                  <a:pt x="5014460" y="674355"/>
                                  <a:pt x="4834532" y="674355"/>
                                  <a:pt x="4834532" y="674355"/>
                                </a:cubicBezTo>
                                <a:lnTo>
                                  <a:pt x="179897" y="674355"/>
                                </a:lnTo>
                                <a:cubicBezTo>
                                  <a:pt x="0" y="674355"/>
                                  <a:pt x="0" y="494458"/>
                                  <a:pt x="0" y="494458"/>
                                </a:cubicBezTo>
                                <a:lnTo>
                                  <a:pt x="0" y="179927"/>
                                </a:lnTo>
                                <a:cubicBezTo>
                                  <a:pt x="0" y="0"/>
                                  <a:pt x="179897" y="0"/>
                                  <a:pt x="179897" y="0"/>
                                </a:cubicBezTo>
                                <a:close/>
                              </a:path>
                            </a:pathLst>
                          </a:custGeom>
                          <a:ln w="0" cap="flat">
                            <a:miter lim="127000"/>
                          </a:ln>
                        </wps:spPr>
                        <wps:style>
                          <a:lnRef idx="0">
                            <a:srgbClr val="000000">
                              <a:alpha val="0"/>
                            </a:srgbClr>
                          </a:lnRef>
                          <a:fillRef idx="1">
                            <a:srgbClr val="ECEFF1"/>
                          </a:fillRef>
                          <a:effectRef idx="0">
                            <a:scrgbClr r="0" g="0" b="0"/>
                          </a:effectRef>
                          <a:fontRef idx="none"/>
                        </wps:style>
                        <wps:bodyPr/>
                      </wps:wsp>
                      <wps:wsp>
                        <wps:cNvPr id="2801" name="Shape 2801"/>
                        <wps:cNvSpPr/>
                        <wps:spPr>
                          <a:xfrm>
                            <a:off x="0" y="962215"/>
                            <a:ext cx="536232" cy="689626"/>
                          </a:xfrm>
                          <a:custGeom>
                            <a:avLst/>
                            <a:gdLst/>
                            <a:ahLst/>
                            <a:cxnLst/>
                            <a:rect l="0" t="0" r="0" b="0"/>
                            <a:pathLst>
                              <a:path w="536232" h="689626">
                                <a:moveTo>
                                  <a:pt x="179906" y="0"/>
                                </a:moveTo>
                                <a:lnTo>
                                  <a:pt x="356325" y="0"/>
                                </a:lnTo>
                                <a:cubicBezTo>
                                  <a:pt x="536232" y="0"/>
                                  <a:pt x="536232" y="179897"/>
                                  <a:pt x="536232" y="179897"/>
                                </a:cubicBezTo>
                                <a:lnTo>
                                  <a:pt x="536232" y="509729"/>
                                </a:lnTo>
                                <a:cubicBezTo>
                                  <a:pt x="536232" y="689626"/>
                                  <a:pt x="356325" y="689626"/>
                                  <a:pt x="356325" y="689626"/>
                                </a:cubicBezTo>
                                <a:lnTo>
                                  <a:pt x="179906" y="689626"/>
                                </a:lnTo>
                                <a:cubicBezTo>
                                  <a:pt x="0" y="689626"/>
                                  <a:pt x="0" y="509729"/>
                                  <a:pt x="0" y="509729"/>
                                </a:cubicBezTo>
                                <a:lnTo>
                                  <a:pt x="0" y="179897"/>
                                </a:lnTo>
                                <a:cubicBezTo>
                                  <a:pt x="0" y="0"/>
                                  <a:pt x="179906" y="0"/>
                                  <a:pt x="179906" y="0"/>
                                </a:cubicBezTo>
                                <a:close/>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2813" name="Shape 2813" descr="Project Rationale" title="picture"/>
                        <wps:cNvSpPr/>
                        <wps:spPr>
                          <a:xfrm>
                            <a:off x="176560" y="143930"/>
                            <a:ext cx="5014460" cy="674324"/>
                          </a:xfrm>
                          <a:custGeom>
                            <a:avLst/>
                            <a:gdLst/>
                            <a:ahLst/>
                            <a:cxnLst/>
                            <a:rect l="0" t="0" r="0" b="0"/>
                            <a:pathLst>
                              <a:path w="5014460" h="674324">
                                <a:moveTo>
                                  <a:pt x="179897" y="0"/>
                                </a:moveTo>
                                <a:lnTo>
                                  <a:pt x="4834532" y="0"/>
                                </a:lnTo>
                                <a:cubicBezTo>
                                  <a:pt x="5014460" y="0"/>
                                  <a:pt x="5014460" y="179897"/>
                                  <a:pt x="5014460" y="179897"/>
                                </a:cubicBezTo>
                                <a:lnTo>
                                  <a:pt x="5014460" y="494428"/>
                                </a:lnTo>
                                <a:cubicBezTo>
                                  <a:pt x="5014460" y="674324"/>
                                  <a:pt x="4834532" y="674324"/>
                                  <a:pt x="4834532" y="674324"/>
                                </a:cubicBezTo>
                                <a:lnTo>
                                  <a:pt x="179897" y="674324"/>
                                </a:lnTo>
                                <a:cubicBezTo>
                                  <a:pt x="0" y="674324"/>
                                  <a:pt x="0" y="494428"/>
                                  <a:pt x="0" y="494428"/>
                                </a:cubicBezTo>
                                <a:lnTo>
                                  <a:pt x="0" y="179897"/>
                                </a:lnTo>
                                <a:cubicBezTo>
                                  <a:pt x="0" y="0"/>
                                  <a:pt x="179897" y="0"/>
                                  <a:pt x="179897" y="0"/>
                                </a:cubicBezTo>
                                <a:close/>
                              </a:path>
                            </a:pathLst>
                          </a:custGeom>
                          <a:ln w="0" cap="flat">
                            <a:miter lim="127000"/>
                          </a:ln>
                        </wps:spPr>
                        <wps:style>
                          <a:lnRef idx="0">
                            <a:srgbClr val="000000">
                              <a:alpha val="0"/>
                            </a:srgbClr>
                          </a:lnRef>
                          <a:fillRef idx="1">
                            <a:srgbClr val="ECEFF1"/>
                          </a:fillRef>
                          <a:effectRef idx="0">
                            <a:scrgbClr r="0" g="0" b="0"/>
                          </a:effectRef>
                          <a:fontRef idx="none"/>
                        </wps:style>
                        <wps:bodyPr/>
                      </wps:wsp>
                      <wps:wsp>
                        <wps:cNvPr id="2814" name="Rectangle 2814"/>
                        <wps:cNvSpPr/>
                        <wps:spPr>
                          <a:xfrm>
                            <a:off x="716085" y="287869"/>
                            <a:ext cx="5281797" cy="167116"/>
                          </a:xfrm>
                          <a:prstGeom prst="rect">
                            <a:avLst/>
                          </a:prstGeom>
                          <a:ln>
                            <a:noFill/>
                          </a:ln>
                        </wps:spPr>
                        <wps:txbx>
                          <w:txbxContent>
                            <w:p w:rsidR="006052F6" w:rsidRDefault="006052F6">
                              <w:r>
                                <w:rPr>
                                  <w:rFonts w:ascii="Times New Roman" w:eastAsia="Times New Roman" w:hAnsi="Times New Roman" w:cs="Times New Roman"/>
                                  <w:color w:val="555655"/>
                                  <w:w w:val="110"/>
                                  <w:sz w:val="19"/>
                                </w:rPr>
                                <w:t>Understand</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the</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nature</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of</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‘education</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aspiration’</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including</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the</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factors</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that</w:t>
                              </w:r>
                              <w:r>
                                <w:rPr>
                                  <w:rFonts w:ascii="Times New Roman" w:eastAsia="Times New Roman" w:hAnsi="Times New Roman" w:cs="Times New Roman"/>
                                  <w:color w:val="555655"/>
                                  <w:spacing w:val="1"/>
                                  <w:w w:val="110"/>
                                  <w:sz w:val="19"/>
                                </w:rPr>
                                <w:t xml:space="preserve"> </w:t>
                              </w:r>
                            </w:p>
                          </w:txbxContent>
                        </wps:txbx>
                        <wps:bodyPr horzOverflow="overflow" vert="horz" lIns="0" tIns="0" rIns="0" bIns="0" rtlCol="0">
                          <a:noAutofit/>
                        </wps:bodyPr>
                      </wps:wsp>
                      <wps:wsp>
                        <wps:cNvPr id="2815" name="Rectangle 2815"/>
                        <wps:cNvSpPr/>
                        <wps:spPr>
                          <a:xfrm>
                            <a:off x="716085" y="432560"/>
                            <a:ext cx="5624209" cy="167116"/>
                          </a:xfrm>
                          <a:prstGeom prst="rect">
                            <a:avLst/>
                          </a:prstGeom>
                          <a:ln>
                            <a:noFill/>
                          </a:ln>
                        </wps:spPr>
                        <wps:txbx>
                          <w:txbxContent>
                            <w:p w:rsidR="006052F6" w:rsidRDefault="006052F6">
                              <w:r>
                                <w:rPr>
                                  <w:rFonts w:ascii="Times New Roman" w:eastAsia="Times New Roman" w:hAnsi="Times New Roman" w:cs="Times New Roman"/>
                                  <w:color w:val="555655"/>
                                  <w:w w:val="108"/>
                                  <w:sz w:val="19"/>
                                </w:rPr>
                                <w:t>influence</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the</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development</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of</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education</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aspiration,</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and</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how</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(and</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when)</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they</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are</w:t>
                              </w:r>
                              <w:r>
                                <w:rPr>
                                  <w:rFonts w:ascii="Times New Roman" w:eastAsia="Times New Roman" w:hAnsi="Times New Roman" w:cs="Times New Roman"/>
                                  <w:color w:val="555655"/>
                                  <w:spacing w:val="1"/>
                                  <w:w w:val="108"/>
                                  <w:sz w:val="19"/>
                                </w:rPr>
                                <w:t xml:space="preserve"> </w:t>
                              </w:r>
                            </w:p>
                          </w:txbxContent>
                        </wps:txbx>
                        <wps:bodyPr horzOverflow="overflow" vert="horz" lIns="0" tIns="0" rIns="0" bIns="0" rtlCol="0">
                          <a:noAutofit/>
                        </wps:bodyPr>
                      </wps:wsp>
                      <wps:wsp>
                        <wps:cNvPr id="2816" name="Rectangle 2816"/>
                        <wps:cNvSpPr/>
                        <wps:spPr>
                          <a:xfrm>
                            <a:off x="716085" y="577264"/>
                            <a:ext cx="549141" cy="167116"/>
                          </a:xfrm>
                          <a:prstGeom prst="rect">
                            <a:avLst/>
                          </a:prstGeom>
                          <a:ln>
                            <a:noFill/>
                          </a:ln>
                        </wps:spPr>
                        <wps:txbx>
                          <w:txbxContent>
                            <w:p w:rsidR="006052F6" w:rsidRDefault="006052F6">
                              <w:r>
                                <w:rPr>
                                  <w:rFonts w:ascii="Times New Roman" w:eastAsia="Times New Roman" w:hAnsi="Times New Roman" w:cs="Times New Roman"/>
                                  <w:color w:val="555655"/>
                                  <w:w w:val="109"/>
                                  <w:sz w:val="19"/>
                                </w:rPr>
                                <w:t>formed.</w:t>
                              </w:r>
                            </w:p>
                          </w:txbxContent>
                        </wps:txbx>
                        <wps:bodyPr horzOverflow="overflow" vert="horz" lIns="0" tIns="0" rIns="0" bIns="0" rtlCol="0">
                          <a:noAutofit/>
                        </wps:bodyPr>
                      </wps:wsp>
                      <wps:wsp>
                        <wps:cNvPr id="2817" name="Shape 2817"/>
                        <wps:cNvSpPr/>
                        <wps:spPr>
                          <a:xfrm>
                            <a:off x="0" y="0"/>
                            <a:ext cx="536232" cy="689626"/>
                          </a:xfrm>
                          <a:custGeom>
                            <a:avLst/>
                            <a:gdLst/>
                            <a:ahLst/>
                            <a:cxnLst/>
                            <a:rect l="0" t="0" r="0" b="0"/>
                            <a:pathLst>
                              <a:path w="536232" h="689626">
                                <a:moveTo>
                                  <a:pt x="179906" y="0"/>
                                </a:moveTo>
                                <a:lnTo>
                                  <a:pt x="356325" y="0"/>
                                </a:lnTo>
                                <a:cubicBezTo>
                                  <a:pt x="536232" y="0"/>
                                  <a:pt x="536232" y="179897"/>
                                  <a:pt x="536232" y="179897"/>
                                </a:cubicBezTo>
                                <a:lnTo>
                                  <a:pt x="536232" y="509729"/>
                                </a:lnTo>
                                <a:cubicBezTo>
                                  <a:pt x="536232" y="689626"/>
                                  <a:pt x="356325" y="689626"/>
                                  <a:pt x="356325" y="689626"/>
                                </a:cubicBezTo>
                                <a:lnTo>
                                  <a:pt x="179906" y="689626"/>
                                </a:lnTo>
                                <a:cubicBezTo>
                                  <a:pt x="0" y="689626"/>
                                  <a:pt x="0" y="509729"/>
                                  <a:pt x="0" y="509729"/>
                                </a:cubicBezTo>
                                <a:lnTo>
                                  <a:pt x="0" y="179897"/>
                                </a:lnTo>
                                <a:cubicBezTo>
                                  <a:pt x="0" y="0"/>
                                  <a:pt x="179906" y="0"/>
                                  <a:pt x="179906" y="0"/>
                                </a:cubicBezTo>
                                <a:close/>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2818" name="Rectangle 2818"/>
                        <wps:cNvSpPr/>
                        <wps:spPr>
                          <a:xfrm>
                            <a:off x="199144" y="268195"/>
                            <a:ext cx="183335" cy="308936"/>
                          </a:xfrm>
                          <a:prstGeom prst="rect">
                            <a:avLst/>
                          </a:prstGeom>
                          <a:ln>
                            <a:noFill/>
                          </a:ln>
                        </wps:spPr>
                        <wps:txbx>
                          <w:txbxContent>
                            <w:p w:rsidR="006052F6" w:rsidRDefault="006052F6">
                              <w:r>
                                <w:rPr>
                                  <w:b/>
                                  <w:color w:val="FFFEFD"/>
                                  <w:w w:val="107"/>
                                  <w:sz w:val="40"/>
                                </w:rPr>
                                <w:t>1</w:t>
                              </w:r>
                            </w:p>
                          </w:txbxContent>
                        </wps:txbx>
                        <wps:bodyPr horzOverflow="overflow" vert="horz" lIns="0" tIns="0" rIns="0" bIns="0" rtlCol="0">
                          <a:noAutofit/>
                        </wps:bodyPr>
                      </wps:wsp>
                      <wps:wsp>
                        <wps:cNvPr id="2819" name="Rectangle 2819"/>
                        <wps:cNvSpPr/>
                        <wps:spPr>
                          <a:xfrm>
                            <a:off x="716085" y="1250060"/>
                            <a:ext cx="5513386" cy="167116"/>
                          </a:xfrm>
                          <a:prstGeom prst="rect">
                            <a:avLst/>
                          </a:prstGeom>
                          <a:ln>
                            <a:noFill/>
                          </a:ln>
                        </wps:spPr>
                        <wps:txbx>
                          <w:txbxContent>
                            <w:p w:rsidR="006052F6" w:rsidRDefault="006052F6">
                              <w:r>
                                <w:rPr>
                                  <w:rFonts w:ascii="Times New Roman" w:eastAsia="Times New Roman" w:hAnsi="Times New Roman" w:cs="Times New Roman"/>
                                  <w:color w:val="555655"/>
                                  <w:w w:val="109"/>
                                  <w:sz w:val="19"/>
                                </w:rPr>
                                <w:t>Identify</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the</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barriers</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to</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aspiration</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to,</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and</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participation</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in,</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education</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in</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regional</w:t>
                              </w:r>
                              <w:r>
                                <w:rPr>
                                  <w:rFonts w:ascii="Times New Roman" w:eastAsia="Times New Roman" w:hAnsi="Times New Roman" w:cs="Times New Roman"/>
                                  <w:color w:val="555655"/>
                                  <w:spacing w:val="1"/>
                                  <w:w w:val="109"/>
                                  <w:sz w:val="19"/>
                                </w:rPr>
                                <w:t xml:space="preserve"> </w:t>
                              </w:r>
                            </w:p>
                          </w:txbxContent>
                        </wps:txbx>
                        <wps:bodyPr horzOverflow="overflow" vert="horz" lIns="0" tIns="0" rIns="0" bIns="0" rtlCol="0">
                          <a:noAutofit/>
                        </wps:bodyPr>
                      </wps:wsp>
                      <wps:wsp>
                        <wps:cNvPr id="2820" name="Rectangle 2820"/>
                        <wps:cNvSpPr/>
                        <wps:spPr>
                          <a:xfrm>
                            <a:off x="716085" y="1394764"/>
                            <a:ext cx="256127" cy="167116"/>
                          </a:xfrm>
                          <a:prstGeom prst="rect">
                            <a:avLst/>
                          </a:prstGeom>
                          <a:ln>
                            <a:noFill/>
                          </a:ln>
                        </wps:spPr>
                        <wps:txbx>
                          <w:txbxContent>
                            <w:p w:rsidR="006052F6" w:rsidRDefault="006052F6">
                              <w:r>
                                <w:rPr>
                                  <w:rFonts w:ascii="Times New Roman" w:eastAsia="Times New Roman" w:hAnsi="Times New Roman" w:cs="Times New Roman"/>
                                  <w:color w:val="555655"/>
                                  <w:w w:val="92"/>
                                  <w:sz w:val="19"/>
                                </w:rPr>
                                <w:t>Vict</w:t>
                              </w:r>
                            </w:p>
                          </w:txbxContent>
                        </wps:txbx>
                        <wps:bodyPr horzOverflow="overflow" vert="horz" lIns="0" tIns="0" rIns="0" bIns="0" rtlCol="0">
                          <a:noAutofit/>
                        </wps:bodyPr>
                      </wps:wsp>
                      <wps:wsp>
                        <wps:cNvPr id="2821" name="Rectangle 2821"/>
                        <wps:cNvSpPr/>
                        <wps:spPr>
                          <a:xfrm>
                            <a:off x="907448" y="1394765"/>
                            <a:ext cx="1361948" cy="167116"/>
                          </a:xfrm>
                          <a:prstGeom prst="rect">
                            <a:avLst/>
                          </a:prstGeom>
                          <a:ln>
                            <a:noFill/>
                          </a:ln>
                        </wps:spPr>
                        <wps:txbx>
                          <w:txbxContent>
                            <w:p w:rsidR="006052F6" w:rsidRDefault="006052F6">
                              <w:r>
                                <w:rPr>
                                  <w:rFonts w:ascii="Times New Roman" w:eastAsia="Times New Roman" w:hAnsi="Times New Roman" w:cs="Times New Roman"/>
                                  <w:color w:val="555655"/>
                                  <w:w w:val="110"/>
                                  <w:sz w:val="19"/>
                                </w:rPr>
                                <w:t>orian</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communities.</w:t>
                              </w:r>
                            </w:p>
                          </w:txbxContent>
                        </wps:txbx>
                        <wps:bodyPr horzOverflow="overflow" vert="horz" lIns="0" tIns="0" rIns="0" bIns="0" rtlCol="0">
                          <a:noAutofit/>
                        </wps:bodyPr>
                      </wps:wsp>
                      <wps:wsp>
                        <wps:cNvPr id="2822" name="Shape 2822"/>
                        <wps:cNvSpPr/>
                        <wps:spPr>
                          <a:xfrm>
                            <a:off x="0" y="962215"/>
                            <a:ext cx="536232" cy="689626"/>
                          </a:xfrm>
                          <a:custGeom>
                            <a:avLst/>
                            <a:gdLst/>
                            <a:ahLst/>
                            <a:cxnLst/>
                            <a:rect l="0" t="0" r="0" b="0"/>
                            <a:pathLst>
                              <a:path w="536232" h="689626">
                                <a:moveTo>
                                  <a:pt x="179906" y="0"/>
                                </a:moveTo>
                                <a:lnTo>
                                  <a:pt x="356325" y="0"/>
                                </a:lnTo>
                                <a:cubicBezTo>
                                  <a:pt x="536232" y="0"/>
                                  <a:pt x="536232" y="179897"/>
                                  <a:pt x="536232" y="179897"/>
                                </a:cubicBezTo>
                                <a:lnTo>
                                  <a:pt x="536232" y="509729"/>
                                </a:lnTo>
                                <a:cubicBezTo>
                                  <a:pt x="536232" y="689626"/>
                                  <a:pt x="356325" y="689626"/>
                                  <a:pt x="356325" y="689626"/>
                                </a:cubicBezTo>
                                <a:lnTo>
                                  <a:pt x="179906" y="689626"/>
                                </a:lnTo>
                                <a:cubicBezTo>
                                  <a:pt x="0" y="689626"/>
                                  <a:pt x="0" y="509729"/>
                                  <a:pt x="0" y="509729"/>
                                </a:cubicBezTo>
                                <a:lnTo>
                                  <a:pt x="0" y="179897"/>
                                </a:lnTo>
                                <a:cubicBezTo>
                                  <a:pt x="0" y="0"/>
                                  <a:pt x="179906" y="0"/>
                                  <a:pt x="179906" y="0"/>
                                </a:cubicBezTo>
                                <a:close/>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2823" name="Rectangle 2823"/>
                        <wps:cNvSpPr/>
                        <wps:spPr>
                          <a:xfrm>
                            <a:off x="199144" y="1230375"/>
                            <a:ext cx="183335" cy="308936"/>
                          </a:xfrm>
                          <a:prstGeom prst="rect">
                            <a:avLst/>
                          </a:prstGeom>
                          <a:ln>
                            <a:noFill/>
                          </a:ln>
                        </wps:spPr>
                        <wps:txbx>
                          <w:txbxContent>
                            <w:p w:rsidR="006052F6" w:rsidRDefault="006052F6">
                              <w:r>
                                <w:rPr>
                                  <w:b/>
                                  <w:color w:val="FFFEFD"/>
                                  <w:w w:val="107"/>
                                  <w:sz w:val="40"/>
                                </w:rPr>
                                <w:t>2</w:t>
                              </w:r>
                            </w:p>
                          </w:txbxContent>
                        </wps:txbx>
                        <wps:bodyPr horzOverflow="overflow" vert="horz" lIns="0" tIns="0" rIns="0" bIns="0" rtlCol="0">
                          <a:noAutofit/>
                        </wps:bodyPr>
                      </wps:wsp>
                      <wps:wsp>
                        <wps:cNvPr id="2824" name="Shape 2824" descr="Project Rationale" title="picture"/>
                        <wps:cNvSpPr/>
                        <wps:spPr>
                          <a:xfrm>
                            <a:off x="176560" y="2068359"/>
                            <a:ext cx="5014460" cy="819047"/>
                          </a:xfrm>
                          <a:custGeom>
                            <a:avLst/>
                            <a:gdLst/>
                            <a:ahLst/>
                            <a:cxnLst/>
                            <a:rect l="0" t="0" r="0" b="0"/>
                            <a:pathLst>
                              <a:path w="5014460" h="819047">
                                <a:moveTo>
                                  <a:pt x="179897" y="0"/>
                                </a:moveTo>
                                <a:lnTo>
                                  <a:pt x="4834532" y="0"/>
                                </a:lnTo>
                                <a:cubicBezTo>
                                  <a:pt x="5014460" y="0"/>
                                  <a:pt x="5014460" y="179897"/>
                                  <a:pt x="5014460" y="179897"/>
                                </a:cubicBezTo>
                                <a:lnTo>
                                  <a:pt x="5014460" y="639150"/>
                                </a:lnTo>
                                <a:cubicBezTo>
                                  <a:pt x="5014460" y="819047"/>
                                  <a:pt x="4834532" y="819047"/>
                                  <a:pt x="4834532" y="819047"/>
                                </a:cubicBezTo>
                                <a:lnTo>
                                  <a:pt x="179897" y="819047"/>
                                </a:lnTo>
                                <a:cubicBezTo>
                                  <a:pt x="0" y="819047"/>
                                  <a:pt x="0" y="639150"/>
                                  <a:pt x="0" y="639150"/>
                                </a:cubicBezTo>
                                <a:lnTo>
                                  <a:pt x="0" y="179897"/>
                                </a:lnTo>
                                <a:cubicBezTo>
                                  <a:pt x="0" y="0"/>
                                  <a:pt x="179897" y="0"/>
                                  <a:pt x="179897" y="0"/>
                                </a:cubicBezTo>
                                <a:close/>
                              </a:path>
                            </a:pathLst>
                          </a:custGeom>
                          <a:ln w="0" cap="flat">
                            <a:miter lim="127000"/>
                          </a:ln>
                        </wps:spPr>
                        <wps:style>
                          <a:lnRef idx="0">
                            <a:srgbClr val="000000">
                              <a:alpha val="0"/>
                            </a:srgbClr>
                          </a:lnRef>
                          <a:fillRef idx="1">
                            <a:srgbClr val="ECEFF1"/>
                          </a:fillRef>
                          <a:effectRef idx="0">
                            <a:scrgbClr r="0" g="0" b="0"/>
                          </a:effectRef>
                          <a:fontRef idx="none"/>
                        </wps:style>
                        <wps:bodyPr/>
                      </wps:wsp>
                      <wps:wsp>
                        <wps:cNvPr id="2825" name="Rectangle 2825" descr="Project Rationale" title="picture"/>
                        <wps:cNvSpPr/>
                        <wps:spPr>
                          <a:xfrm>
                            <a:off x="716085" y="2212253"/>
                            <a:ext cx="5343543" cy="167116"/>
                          </a:xfrm>
                          <a:prstGeom prst="rect">
                            <a:avLst/>
                          </a:prstGeom>
                          <a:ln>
                            <a:noFill/>
                          </a:ln>
                        </wps:spPr>
                        <wps:txbx>
                          <w:txbxContent>
                            <w:p w:rsidR="006052F6" w:rsidRDefault="006052F6">
                              <w:r>
                                <w:rPr>
                                  <w:rFonts w:ascii="Times New Roman" w:eastAsia="Times New Roman" w:hAnsi="Times New Roman" w:cs="Times New Roman"/>
                                  <w:color w:val="555655"/>
                                  <w:w w:val="110"/>
                                  <w:sz w:val="19"/>
                                </w:rPr>
                                <w:t>Consider</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appropriate</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interventions</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which</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seek</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to</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raise</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education</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aspiration</w:t>
                              </w:r>
                              <w:r>
                                <w:rPr>
                                  <w:rFonts w:ascii="Times New Roman" w:eastAsia="Times New Roman" w:hAnsi="Times New Roman" w:cs="Times New Roman"/>
                                  <w:color w:val="555655"/>
                                  <w:spacing w:val="1"/>
                                  <w:w w:val="110"/>
                                  <w:sz w:val="19"/>
                                </w:rPr>
                                <w:t xml:space="preserve"> </w:t>
                              </w:r>
                            </w:p>
                          </w:txbxContent>
                        </wps:txbx>
                        <wps:bodyPr horzOverflow="overflow" vert="horz" lIns="0" tIns="0" rIns="0" bIns="0" rtlCol="0">
                          <a:noAutofit/>
                        </wps:bodyPr>
                      </wps:wsp>
                      <wps:wsp>
                        <wps:cNvPr id="2826" name="Rectangle 2826"/>
                        <wps:cNvSpPr/>
                        <wps:spPr>
                          <a:xfrm>
                            <a:off x="716085" y="2356957"/>
                            <a:ext cx="5493177" cy="167116"/>
                          </a:xfrm>
                          <a:prstGeom prst="rect">
                            <a:avLst/>
                          </a:prstGeom>
                          <a:ln>
                            <a:noFill/>
                          </a:ln>
                        </wps:spPr>
                        <wps:txbx>
                          <w:txbxContent>
                            <w:p w:rsidR="006052F6" w:rsidRDefault="006052F6">
                              <w:r>
                                <w:rPr>
                                  <w:rFonts w:ascii="Times New Roman" w:eastAsia="Times New Roman" w:hAnsi="Times New Roman" w:cs="Times New Roman"/>
                                  <w:color w:val="555655"/>
                                  <w:w w:val="109"/>
                                  <w:sz w:val="19"/>
                                </w:rPr>
                                <w:t>and</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overcome</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any</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barriers</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to</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their</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development</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and</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expression,</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including</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the</w:t>
                              </w:r>
                              <w:r>
                                <w:rPr>
                                  <w:rFonts w:ascii="Times New Roman" w:eastAsia="Times New Roman" w:hAnsi="Times New Roman" w:cs="Times New Roman"/>
                                  <w:color w:val="555655"/>
                                  <w:spacing w:val="1"/>
                                  <w:w w:val="109"/>
                                  <w:sz w:val="19"/>
                                </w:rPr>
                                <w:t xml:space="preserve"> </w:t>
                              </w:r>
                            </w:p>
                          </w:txbxContent>
                        </wps:txbx>
                        <wps:bodyPr horzOverflow="overflow" vert="horz" lIns="0" tIns="0" rIns="0" bIns="0" rtlCol="0">
                          <a:noAutofit/>
                        </wps:bodyPr>
                      </wps:wsp>
                      <wps:wsp>
                        <wps:cNvPr id="2827" name="Rectangle 2827"/>
                        <wps:cNvSpPr/>
                        <wps:spPr>
                          <a:xfrm>
                            <a:off x="716085" y="2501647"/>
                            <a:ext cx="5381714" cy="167116"/>
                          </a:xfrm>
                          <a:prstGeom prst="rect">
                            <a:avLst/>
                          </a:prstGeom>
                          <a:ln>
                            <a:noFill/>
                          </a:ln>
                        </wps:spPr>
                        <wps:txbx>
                          <w:txbxContent>
                            <w:p w:rsidR="006052F6" w:rsidRDefault="006052F6">
                              <w:r>
                                <w:rPr>
                                  <w:rFonts w:ascii="Times New Roman" w:eastAsia="Times New Roman" w:hAnsi="Times New Roman" w:cs="Times New Roman"/>
                                  <w:color w:val="555655"/>
                                  <w:w w:val="110"/>
                                  <w:sz w:val="19"/>
                                </w:rPr>
                                <w:t>combination(s)</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of</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interventions</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which</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are</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demonstrated</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to</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have</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the</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greatest</w:t>
                              </w:r>
                              <w:r>
                                <w:rPr>
                                  <w:rFonts w:ascii="Times New Roman" w:eastAsia="Times New Roman" w:hAnsi="Times New Roman" w:cs="Times New Roman"/>
                                  <w:color w:val="555655"/>
                                  <w:spacing w:val="1"/>
                                  <w:w w:val="110"/>
                                  <w:sz w:val="19"/>
                                </w:rPr>
                                <w:t xml:space="preserve"> </w:t>
                              </w:r>
                            </w:p>
                          </w:txbxContent>
                        </wps:txbx>
                        <wps:bodyPr horzOverflow="overflow" vert="horz" lIns="0" tIns="0" rIns="0" bIns="0" rtlCol="0">
                          <a:noAutofit/>
                        </wps:bodyPr>
                      </wps:wsp>
                      <wps:wsp>
                        <wps:cNvPr id="2828" name="Rectangle 2828"/>
                        <wps:cNvSpPr/>
                        <wps:spPr>
                          <a:xfrm>
                            <a:off x="716085" y="2646352"/>
                            <a:ext cx="1778936" cy="167116"/>
                          </a:xfrm>
                          <a:prstGeom prst="rect">
                            <a:avLst/>
                          </a:prstGeom>
                          <a:ln>
                            <a:noFill/>
                          </a:ln>
                        </wps:spPr>
                        <wps:txbx>
                          <w:txbxContent>
                            <w:p w:rsidR="006052F6" w:rsidRDefault="006052F6">
                              <w:r>
                                <w:rPr>
                                  <w:rFonts w:ascii="Times New Roman" w:eastAsia="Times New Roman" w:hAnsi="Times New Roman" w:cs="Times New Roman"/>
                                  <w:color w:val="555655"/>
                                  <w:w w:val="109"/>
                                  <w:sz w:val="19"/>
                                </w:rPr>
                                <w:t>impact</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and</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effectiveness.</w:t>
                              </w:r>
                            </w:p>
                          </w:txbxContent>
                        </wps:txbx>
                        <wps:bodyPr horzOverflow="overflow" vert="horz" lIns="0" tIns="0" rIns="0" bIns="0" rtlCol="0">
                          <a:noAutofit/>
                        </wps:bodyPr>
                      </wps:wsp>
                      <wps:wsp>
                        <wps:cNvPr id="2829" name="Shape 2829"/>
                        <wps:cNvSpPr/>
                        <wps:spPr>
                          <a:xfrm>
                            <a:off x="0" y="1924429"/>
                            <a:ext cx="536232" cy="689626"/>
                          </a:xfrm>
                          <a:custGeom>
                            <a:avLst/>
                            <a:gdLst/>
                            <a:ahLst/>
                            <a:cxnLst/>
                            <a:rect l="0" t="0" r="0" b="0"/>
                            <a:pathLst>
                              <a:path w="536232" h="689626">
                                <a:moveTo>
                                  <a:pt x="179906" y="0"/>
                                </a:moveTo>
                                <a:lnTo>
                                  <a:pt x="356325" y="0"/>
                                </a:lnTo>
                                <a:cubicBezTo>
                                  <a:pt x="536232" y="0"/>
                                  <a:pt x="536232" y="179897"/>
                                  <a:pt x="536232" y="179897"/>
                                </a:cubicBezTo>
                                <a:lnTo>
                                  <a:pt x="536232" y="509729"/>
                                </a:lnTo>
                                <a:cubicBezTo>
                                  <a:pt x="536232" y="689626"/>
                                  <a:pt x="356325" y="689626"/>
                                  <a:pt x="356325" y="689626"/>
                                </a:cubicBezTo>
                                <a:lnTo>
                                  <a:pt x="179906" y="689626"/>
                                </a:lnTo>
                                <a:cubicBezTo>
                                  <a:pt x="0" y="689626"/>
                                  <a:pt x="0" y="509729"/>
                                  <a:pt x="0" y="509729"/>
                                </a:cubicBezTo>
                                <a:lnTo>
                                  <a:pt x="0" y="179897"/>
                                </a:lnTo>
                                <a:cubicBezTo>
                                  <a:pt x="0" y="0"/>
                                  <a:pt x="179906" y="0"/>
                                  <a:pt x="179906" y="0"/>
                                </a:cubicBezTo>
                                <a:close/>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2830" name="Rectangle 2830"/>
                        <wps:cNvSpPr/>
                        <wps:spPr>
                          <a:xfrm>
                            <a:off x="199144" y="2192566"/>
                            <a:ext cx="183335" cy="308936"/>
                          </a:xfrm>
                          <a:prstGeom prst="rect">
                            <a:avLst/>
                          </a:prstGeom>
                          <a:ln>
                            <a:noFill/>
                          </a:ln>
                        </wps:spPr>
                        <wps:txbx>
                          <w:txbxContent>
                            <w:p w:rsidR="006052F6" w:rsidRDefault="006052F6">
                              <w:r>
                                <w:rPr>
                                  <w:b/>
                                  <w:color w:val="FFFEFD"/>
                                  <w:w w:val="107"/>
                                  <w:sz w:val="40"/>
                                </w:rPr>
                                <w:t>3</w:t>
                              </w:r>
                            </w:p>
                          </w:txbxContent>
                        </wps:txbx>
                        <wps:bodyPr horzOverflow="overflow" vert="horz" lIns="0" tIns="0" rIns="0" bIns="0" rtlCol="0">
                          <a:noAutofit/>
                        </wps:bodyPr>
                      </wps:wsp>
                      <wps:wsp>
                        <wps:cNvPr id="2831" name="Shape 2831" descr="Project Rationale" title="picture"/>
                        <wps:cNvSpPr/>
                        <wps:spPr>
                          <a:xfrm>
                            <a:off x="176560" y="3175260"/>
                            <a:ext cx="5014460" cy="674361"/>
                          </a:xfrm>
                          <a:custGeom>
                            <a:avLst/>
                            <a:gdLst/>
                            <a:ahLst/>
                            <a:cxnLst/>
                            <a:rect l="0" t="0" r="0" b="0"/>
                            <a:pathLst>
                              <a:path w="5014460" h="674361">
                                <a:moveTo>
                                  <a:pt x="179897" y="0"/>
                                </a:moveTo>
                                <a:lnTo>
                                  <a:pt x="4834532" y="0"/>
                                </a:lnTo>
                                <a:cubicBezTo>
                                  <a:pt x="5014460" y="0"/>
                                  <a:pt x="5014460" y="179906"/>
                                  <a:pt x="5014460" y="179906"/>
                                </a:cubicBezTo>
                                <a:lnTo>
                                  <a:pt x="5014460" y="494440"/>
                                </a:lnTo>
                                <a:cubicBezTo>
                                  <a:pt x="5014460" y="674361"/>
                                  <a:pt x="4834532" y="674361"/>
                                  <a:pt x="4834532" y="674361"/>
                                </a:cubicBezTo>
                                <a:lnTo>
                                  <a:pt x="179897" y="674361"/>
                                </a:lnTo>
                                <a:cubicBezTo>
                                  <a:pt x="0" y="674361"/>
                                  <a:pt x="0" y="494440"/>
                                  <a:pt x="0" y="494440"/>
                                </a:cubicBezTo>
                                <a:lnTo>
                                  <a:pt x="0" y="179906"/>
                                </a:lnTo>
                                <a:cubicBezTo>
                                  <a:pt x="0" y="0"/>
                                  <a:pt x="179897" y="0"/>
                                  <a:pt x="179897" y="0"/>
                                </a:cubicBezTo>
                                <a:close/>
                              </a:path>
                            </a:pathLst>
                          </a:custGeom>
                          <a:ln w="0" cap="flat">
                            <a:miter lim="127000"/>
                          </a:ln>
                        </wps:spPr>
                        <wps:style>
                          <a:lnRef idx="0">
                            <a:srgbClr val="000000">
                              <a:alpha val="0"/>
                            </a:srgbClr>
                          </a:lnRef>
                          <a:fillRef idx="1">
                            <a:srgbClr val="ECEFF1"/>
                          </a:fillRef>
                          <a:effectRef idx="0">
                            <a:scrgbClr r="0" g="0" b="0"/>
                          </a:effectRef>
                          <a:fontRef idx="none"/>
                        </wps:style>
                        <wps:bodyPr/>
                      </wps:wsp>
                      <wps:wsp>
                        <wps:cNvPr id="2832" name="Rectangle 2832"/>
                        <wps:cNvSpPr/>
                        <wps:spPr>
                          <a:xfrm>
                            <a:off x="716085" y="3319134"/>
                            <a:ext cx="5334242" cy="167116"/>
                          </a:xfrm>
                          <a:prstGeom prst="rect">
                            <a:avLst/>
                          </a:prstGeom>
                          <a:ln>
                            <a:noFill/>
                          </a:ln>
                        </wps:spPr>
                        <wps:txbx>
                          <w:txbxContent>
                            <w:p w:rsidR="006052F6" w:rsidRDefault="006052F6">
                              <w:r>
                                <w:rPr>
                                  <w:rFonts w:ascii="Times New Roman" w:eastAsia="Times New Roman" w:hAnsi="Times New Roman" w:cs="Times New Roman"/>
                                  <w:color w:val="555655"/>
                                  <w:w w:val="109"/>
                                  <w:sz w:val="19"/>
                                </w:rPr>
                                <w:t>Consider</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the</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range</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of</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programs,</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policy</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levers</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and</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interventions</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currently</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in</w:t>
                              </w:r>
                              <w:r>
                                <w:rPr>
                                  <w:rFonts w:ascii="Times New Roman" w:eastAsia="Times New Roman" w:hAnsi="Times New Roman" w:cs="Times New Roman"/>
                                  <w:color w:val="555655"/>
                                  <w:spacing w:val="1"/>
                                  <w:w w:val="109"/>
                                  <w:sz w:val="19"/>
                                </w:rPr>
                                <w:t xml:space="preserve"> </w:t>
                              </w:r>
                            </w:p>
                          </w:txbxContent>
                        </wps:txbx>
                        <wps:bodyPr horzOverflow="overflow" vert="horz" lIns="0" tIns="0" rIns="0" bIns="0" rtlCol="0">
                          <a:noAutofit/>
                        </wps:bodyPr>
                      </wps:wsp>
                      <wps:wsp>
                        <wps:cNvPr id="2833" name="Rectangle 2833"/>
                        <wps:cNvSpPr/>
                        <wps:spPr>
                          <a:xfrm>
                            <a:off x="716085" y="3463838"/>
                            <a:ext cx="5332477" cy="167116"/>
                          </a:xfrm>
                          <a:prstGeom prst="rect">
                            <a:avLst/>
                          </a:prstGeom>
                          <a:ln>
                            <a:noFill/>
                          </a:ln>
                        </wps:spPr>
                        <wps:txbx>
                          <w:txbxContent>
                            <w:p w:rsidR="006052F6" w:rsidRDefault="006052F6">
                              <w:r>
                                <w:rPr>
                                  <w:rFonts w:ascii="Times New Roman" w:eastAsia="Times New Roman" w:hAnsi="Times New Roman" w:cs="Times New Roman"/>
                                  <w:color w:val="555655"/>
                                  <w:w w:val="108"/>
                                  <w:sz w:val="19"/>
                                </w:rPr>
                                <w:t>operation</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in</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Victoria</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which</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seek</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to</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raise</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education</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aspiration</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and</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overcome</w:t>
                              </w:r>
                              <w:r>
                                <w:rPr>
                                  <w:rFonts w:ascii="Times New Roman" w:eastAsia="Times New Roman" w:hAnsi="Times New Roman" w:cs="Times New Roman"/>
                                  <w:color w:val="555655"/>
                                  <w:spacing w:val="1"/>
                                  <w:w w:val="108"/>
                                  <w:sz w:val="19"/>
                                </w:rPr>
                                <w:t xml:space="preserve"> </w:t>
                              </w:r>
                            </w:p>
                          </w:txbxContent>
                        </wps:txbx>
                        <wps:bodyPr horzOverflow="overflow" vert="horz" lIns="0" tIns="0" rIns="0" bIns="0" rtlCol="0">
                          <a:noAutofit/>
                        </wps:bodyPr>
                      </wps:wsp>
                      <wps:wsp>
                        <wps:cNvPr id="2834" name="Rectangle 2834"/>
                        <wps:cNvSpPr/>
                        <wps:spPr>
                          <a:xfrm>
                            <a:off x="716085" y="3608529"/>
                            <a:ext cx="2606337" cy="167116"/>
                          </a:xfrm>
                          <a:prstGeom prst="rect">
                            <a:avLst/>
                          </a:prstGeom>
                          <a:ln>
                            <a:noFill/>
                          </a:ln>
                        </wps:spPr>
                        <wps:txbx>
                          <w:txbxContent>
                            <w:p w:rsidR="006052F6" w:rsidRDefault="006052F6">
                              <w:r>
                                <w:rPr>
                                  <w:rFonts w:ascii="Times New Roman" w:eastAsia="Times New Roman" w:hAnsi="Times New Roman" w:cs="Times New Roman"/>
                                  <w:color w:val="555655"/>
                                  <w:w w:val="110"/>
                                  <w:sz w:val="19"/>
                                </w:rPr>
                                <w:t>barriers</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to</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participation</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in</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education.</w:t>
                              </w:r>
                            </w:p>
                          </w:txbxContent>
                        </wps:txbx>
                        <wps:bodyPr horzOverflow="overflow" vert="horz" lIns="0" tIns="0" rIns="0" bIns="0" rtlCol="0">
                          <a:noAutofit/>
                        </wps:bodyPr>
                      </wps:wsp>
                      <wps:wsp>
                        <wps:cNvPr id="2835" name="Shape 2835"/>
                        <wps:cNvSpPr/>
                        <wps:spPr>
                          <a:xfrm>
                            <a:off x="0" y="3031336"/>
                            <a:ext cx="536232" cy="689647"/>
                          </a:xfrm>
                          <a:custGeom>
                            <a:avLst/>
                            <a:gdLst/>
                            <a:ahLst/>
                            <a:cxnLst/>
                            <a:rect l="0" t="0" r="0" b="0"/>
                            <a:pathLst>
                              <a:path w="536232" h="689647">
                                <a:moveTo>
                                  <a:pt x="179906" y="0"/>
                                </a:moveTo>
                                <a:lnTo>
                                  <a:pt x="356325" y="0"/>
                                </a:lnTo>
                                <a:cubicBezTo>
                                  <a:pt x="536232" y="0"/>
                                  <a:pt x="536232" y="179915"/>
                                  <a:pt x="536232" y="179915"/>
                                </a:cubicBezTo>
                                <a:lnTo>
                                  <a:pt x="536232" y="509738"/>
                                </a:lnTo>
                                <a:cubicBezTo>
                                  <a:pt x="536232" y="689647"/>
                                  <a:pt x="356325" y="689647"/>
                                  <a:pt x="356325" y="689647"/>
                                </a:cubicBezTo>
                                <a:lnTo>
                                  <a:pt x="179906" y="689647"/>
                                </a:lnTo>
                                <a:cubicBezTo>
                                  <a:pt x="0" y="689647"/>
                                  <a:pt x="0" y="509738"/>
                                  <a:pt x="0" y="509738"/>
                                </a:cubicBezTo>
                                <a:lnTo>
                                  <a:pt x="0" y="179915"/>
                                </a:lnTo>
                                <a:cubicBezTo>
                                  <a:pt x="0" y="0"/>
                                  <a:pt x="179906" y="0"/>
                                  <a:pt x="179906" y="0"/>
                                </a:cubicBezTo>
                                <a:close/>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2836" name="Rectangle 2836"/>
                        <wps:cNvSpPr/>
                        <wps:spPr>
                          <a:xfrm>
                            <a:off x="199144" y="3299460"/>
                            <a:ext cx="183335" cy="308936"/>
                          </a:xfrm>
                          <a:prstGeom prst="rect">
                            <a:avLst/>
                          </a:prstGeom>
                          <a:ln>
                            <a:noFill/>
                          </a:ln>
                        </wps:spPr>
                        <wps:txbx>
                          <w:txbxContent>
                            <w:p w:rsidR="006052F6" w:rsidRDefault="006052F6">
                              <w:r>
                                <w:rPr>
                                  <w:b/>
                                  <w:color w:val="FFFEFD"/>
                                  <w:w w:val="107"/>
                                  <w:sz w:val="40"/>
                                </w:rPr>
                                <w:t>4</w:t>
                              </w:r>
                            </w:p>
                          </w:txbxContent>
                        </wps:txbx>
                        <wps:bodyPr horzOverflow="overflow" vert="horz" lIns="0" tIns="0" rIns="0" bIns="0" rtlCol="0">
                          <a:noAutofit/>
                        </wps:bodyPr>
                      </wps:wsp>
                      <wps:wsp>
                        <wps:cNvPr id="2837" name="Shape 2837" descr="Project Rationale" title="picture"/>
                        <wps:cNvSpPr/>
                        <wps:spPr>
                          <a:xfrm>
                            <a:off x="176560" y="4137472"/>
                            <a:ext cx="5014460" cy="674352"/>
                          </a:xfrm>
                          <a:custGeom>
                            <a:avLst/>
                            <a:gdLst/>
                            <a:ahLst/>
                            <a:cxnLst/>
                            <a:rect l="0" t="0" r="0" b="0"/>
                            <a:pathLst>
                              <a:path w="5014460" h="674352">
                                <a:moveTo>
                                  <a:pt x="179897" y="0"/>
                                </a:moveTo>
                                <a:lnTo>
                                  <a:pt x="4834532" y="0"/>
                                </a:lnTo>
                                <a:cubicBezTo>
                                  <a:pt x="5014460" y="0"/>
                                  <a:pt x="5014460" y="179909"/>
                                  <a:pt x="5014460" y="179909"/>
                                </a:cubicBezTo>
                                <a:lnTo>
                                  <a:pt x="5014460" y="494443"/>
                                </a:lnTo>
                                <a:cubicBezTo>
                                  <a:pt x="5014460" y="674352"/>
                                  <a:pt x="4834532" y="674352"/>
                                  <a:pt x="4834532" y="674352"/>
                                </a:cubicBezTo>
                                <a:lnTo>
                                  <a:pt x="179897" y="674352"/>
                                </a:lnTo>
                                <a:cubicBezTo>
                                  <a:pt x="0" y="674352"/>
                                  <a:pt x="0" y="494443"/>
                                  <a:pt x="0" y="494443"/>
                                </a:cubicBezTo>
                                <a:lnTo>
                                  <a:pt x="0" y="179909"/>
                                </a:lnTo>
                                <a:cubicBezTo>
                                  <a:pt x="0" y="0"/>
                                  <a:pt x="179897" y="0"/>
                                  <a:pt x="179897" y="0"/>
                                </a:cubicBezTo>
                                <a:close/>
                              </a:path>
                            </a:pathLst>
                          </a:custGeom>
                          <a:ln w="0" cap="flat">
                            <a:miter lim="127000"/>
                          </a:ln>
                        </wps:spPr>
                        <wps:style>
                          <a:lnRef idx="0">
                            <a:srgbClr val="000000">
                              <a:alpha val="0"/>
                            </a:srgbClr>
                          </a:lnRef>
                          <a:fillRef idx="1">
                            <a:srgbClr val="ECEFF1"/>
                          </a:fillRef>
                          <a:effectRef idx="0">
                            <a:scrgbClr r="0" g="0" b="0"/>
                          </a:effectRef>
                          <a:fontRef idx="none"/>
                        </wps:style>
                        <wps:bodyPr/>
                      </wps:wsp>
                      <wps:wsp>
                        <wps:cNvPr id="2838" name="Rectangle 2838"/>
                        <wps:cNvSpPr/>
                        <wps:spPr>
                          <a:xfrm>
                            <a:off x="716085" y="4281326"/>
                            <a:ext cx="5217004" cy="167116"/>
                          </a:xfrm>
                          <a:prstGeom prst="rect">
                            <a:avLst/>
                          </a:prstGeom>
                          <a:ln>
                            <a:noFill/>
                          </a:ln>
                        </wps:spPr>
                        <wps:txbx>
                          <w:txbxContent>
                            <w:p w:rsidR="006052F6" w:rsidRDefault="006052F6">
                              <w:r>
                                <w:rPr>
                                  <w:rFonts w:ascii="Times New Roman" w:eastAsia="Times New Roman" w:hAnsi="Times New Roman" w:cs="Times New Roman"/>
                                  <w:color w:val="555655"/>
                                  <w:w w:val="110"/>
                                  <w:sz w:val="19"/>
                                </w:rPr>
                                <w:t>Contrast</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current</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Victorian</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offerings</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against</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better-practice</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approaches</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to</w:t>
                              </w:r>
                              <w:r>
                                <w:rPr>
                                  <w:rFonts w:ascii="Times New Roman" w:eastAsia="Times New Roman" w:hAnsi="Times New Roman" w:cs="Times New Roman"/>
                                  <w:color w:val="555655"/>
                                  <w:spacing w:val="1"/>
                                  <w:w w:val="110"/>
                                  <w:sz w:val="19"/>
                                </w:rPr>
                                <w:t xml:space="preserve"> </w:t>
                              </w:r>
                            </w:p>
                          </w:txbxContent>
                        </wps:txbx>
                        <wps:bodyPr horzOverflow="overflow" vert="horz" lIns="0" tIns="0" rIns="0" bIns="0" rtlCol="0">
                          <a:noAutofit/>
                        </wps:bodyPr>
                      </wps:wsp>
                      <wps:wsp>
                        <wps:cNvPr id="2839" name="Rectangle 2839"/>
                        <wps:cNvSpPr/>
                        <wps:spPr>
                          <a:xfrm>
                            <a:off x="716085" y="4426017"/>
                            <a:ext cx="5691248" cy="167116"/>
                          </a:xfrm>
                          <a:prstGeom prst="rect">
                            <a:avLst/>
                          </a:prstGeom>
                          <a:ln>
                            <a:noFill/>
                          </a:ln>
                        </wps:spPr>
                        <wps:txbx>
                          <w:txbxContent>
                            <w:p w:rsidR="006052F6" w:rsidRDefault="006052F6">
                              <w:r>
                                <w:rPr>
                                  <w:rFonts w:ascii="Times New Roman" w:eastAsia="Times New Roman" w:hAnsi="Times New Roman" w:cs="Times New Roman"/>
                                  <w:color w:val="555655"/>
                                  <w:w w:val="109"/>
                                  <w:sz w:val="19"/>
                                </w:rPr>
                                <w:t>improve</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education</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aspiration</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to</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pinpoint</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gaps</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in</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the</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system</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and/or</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opportunities</w:t>
                              </w:r>
                              <w:r>
                                <w:rPr>
                                  <w:rFonts w:ascii="Times New Roman" w:eastAsia="Times New Roman" w:hAnsi="Times New Roman" w:cs="Times New Roman"/>
                                  <w:color w:val="555655"/>
                                  <w:spacing w:val="1"/>
                                  <w:w w:val="109"/>
                                  <w:sz w:val="19"/>
                                </w:rPr>
                                <w:t xml:space="preserve"> </w:t>
                              </w:r>
                            </w:p>
                          </w:txbxContent>
                        </wps:txbx>
                        <wps:bodyPr horzOverflow="overflow" vert="horz" lIns="0" tIns="0" rIns="0" bIns="0" rtlCol="0">
                          <a:noAutofit/>
                        </wps:bodyPr>
                      </wps:wsp>
                      <wps:wsp>
                        <wps:cNvPr id="2840" name="Rectangle 2840"/>
                        <wps:cNvSpPr/>
                        <wps:spPr>
                          <a:xfrm>
                            <a:off x="716085" y="4570720"/>
                            <a:ext cx="3159166" cy="167116"/>
                          </a:xfrm>
                          <a:prstGeom prst="rect">
                            <a:avLst/>
                          </a:prstGeom>
                          <a:ln>
                            <a:noFill/>
                          </a:ln>
                        </wps:spPr>
                        <wps:txbx>
                          <w:txbxContent>
                            <w:p w:rsidR="006052F6" w:rsidRDefault="006052F6">
                              <w:r>
                                <w:rPr>
                                  <w:rFonts w:ascii="Times New Roman" w:eastAsia="Times New Roman" w:hAnsi="Times New Roman" w:cs="Times New Roman"/>
                                  <w:color w:val="555655"/>
                                  <w:w w:val="110"/>
                                  <w:sz w:val="19"/>
                                </w:rPr>
                                <w:t>for</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program</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enhancement</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and</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improvement.</w:t>
                              </w:r>
                            </w:p>
                          </w:txbxContent>
                        </wps:txbx>
                        <wps:bodyPr horzOverflow="overflow" vert="horz" lIns="0" tIns="0" rIns="0" bIns="0" rtlCol="0">
                          <a:noAutofit/>
                        </wps:bodyPr>
                      </wps:wsp>
                      <wps:wsp>
                        <wps:cNvPr id="2841" name="Shape 2841"/>
                        <wps:cNvSpPr/>
                        <wps:spPr>
                          <a:xfrm>
                            <a:off x="0" y="3993548"/>
                            <a:ext cx="536232" cy="689647"/>
                          </a:xfrm>
                          <a:custGeom>
                            <a:avLst/>
                            <a:gdLst/>
                            <a:ahLst/>
                            <a:cxnLst/>
                            <a:rect l="0" t="0" r="0" b="0"/>
                            <a:pathLst>
                              <a:path w="536232" h="689647">
                                <a:moveTo>
                                  <a:pt x="179906" y="0"/>
                                </a:moveTo>
                                <a:lnTo>
                                  <a:pt x="356325" y="0"/>
                                </a:lnTo>
                                <a:cubicBezTo>
                                  <a:pt x="536232" y="0"/>
                                  <a:pt x="536232" y="179906"/>
                                  <a:pt x="536232" y="179906"/>
                                </a:cubicBezTo>
                                <a:lnTo>
                                  <a:pt x="536232" y="509741"/>
                                </a:lnTo>
                                <a:cubicBezTo>
                                  <a:pt x="536232" y="689647"/>
                                  <a:pt x="356325" y="689647"/>
                                  <a:pt x="356325" y="689647"/>
                                </a:cubicBezTo>
                                <a:lnTo>
                                  <a:pt x="179906" y="689647"/>
                                </a:lnTo>
                                <a:cubicBezTo>
                                  <a:pt x="0" y="689647"/>
                                  <a:pt x="0" y="509741"/>
                                  <a:pt x="0" y="509741"/>
                                </a:cubicBezTo>
                                <a:lnTo>
                                  <a:pt x="0" y="179906"/>
                                </a:lnTo>
                                <a:cubicBezTo>
                                  <a:pt x="0" y="0"/>
                                  <a:pt x="179906" y="0"/>
                                  <a:pt x="179906" y="0"/>
                                </a:cubicBezTo>
                                <a:close/>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2842" name="Rectangle 2842"/>
                        <wps:cNvSpPr/>
                        <wps:spPr>
                          <a:xfrm>
                            <a:off x="199144" y="4261639"/>
                            <a:ext cx="183335" cy="308935"/>
                          </a:xfrm>
                          <a:prstGeom prst="rect">
                            <a:avLst/>
                          </a:prstGeom>
                          <a:ln>
                            <a:noFill/>
                          </a:ln>
                        </wps:spPr>
                        <wps:txbx>
                          <w:txbxContent>
                            <w:p w:rsidR="006052F6" w:rsidRDefault="006052F6">
                              <w:r>
                                <w:rPr>
                                  <w:b/>
                                  <w:color w:val="FFFEFD"/>
                                  <w:w w:val="107"/>
                                  <w:sz w:val="40"/>
                                </w:rPr>
                                <w:t>5</w:t>
                              </w:r>
                            </w:p>
                          </w:txbxContent>
                        </wps:txbx>
                        <wps:bodyPr horzOverflow="overflow" vert="horz" lIns="0" tIns="0" rIns="0" bIns="0" rtlCol="0">
                          <a:noAutofit/>
                        </wps:bodyPr>
                      </wps:wsp>
                    </wpg:wgp>
                  </a:graphicData>
                </a:graphic>
              </wp:inline>
            </w:drawing>
          </mc:Choice>
          <mc:Fallback>
            <w:pict>
              <v:group id="Group 29992" o:spid="_x0000_s1266" alt="Title: picture - Description: Project Rationale" style="width:408.75pt;height:378.9pt;mso-position-horizontal-relative:char;mso-position-vertical-relative:line" coordsize="51910,48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">
                <v:shape id="Shape 2800" o:spid="_x0000_s1267" alt="Project Rationale" style="position:absolute;left:1765;top:11061;width:50145;height:6743;visibility:visible;mso-wrap-style:square;v-text-anchor:top" coordsize="5014460,674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" path="m179897,l4834532,v179928,,179928,179927,179928,179927l5014460,494458v,179897,-179928,179897,-179928,179897l179897,674355c,674355,,494458,,494458l,179927c,,179897,,179897,xe" fillcolor="#eceff1" stroked="f" strokeweight="0">
                  <v:stroke miterlimit="83231f" joinstyle="miter"/>
                  <v:path arrowok="t" textboxrect="0,0,5014460,674355"/>
                </v:shape>
                <v:shape id="Shape 2801" o:spid="_x0000_s1268" style="position:absolute;top:9622;width:5362;height:6896;visibility:visible;mso-wrap-style:square;v-text-anchor:top" coordsize="536232,689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" path="m179906,l356325,c536232,,536232,179897,536232,179897r,329832c536232,689626,356325,689626,356325,689626r-176419,c,689626,,509729,,509729l,179897c,,179906,,179906,xe" fillcolor="#3e8395" stroked="f" strokeweight="0">
                  <v:stroke miterlimit="83231f" joinstyle="miter"/>
                  <v:path arrowok="t" textboxrect="0,0,536232,689626"/>
                </v:shape>
                <v:shape id="Shape 2813" o:spid="_x0000_s1269" alt="Project Rationale" style="position:absolute;left:1765;top:1439;width:50145;height:6743;visibility:visible;mso-wrap-style:square;v-text-anchor:top" coordsize="5014460,674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" path="m179897,l4834532,v179928,,179928,179897,179928,179897l5014460,494428v,179896,-179928,179896,-179928,179896l179897,674324c,674324,,494428,,494428l,179897c,,179897,,179897,xe" fillcolor="#eceff1" stroked="f" strokeweight="0">
                  <v:stroke miterlimit="83231f" joinstyle="miter"/>
                  <v:path arrowok="t" textboxrect="0,0,5014460,674324"/>
                </v:shape>
                <v:rect id="Rectangle 2814" o:spid="_x0000_s1270" style="position:absolute;left:7160;top:2878;width:52818;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w w:val="110"/>
                            <w:sz w:val="19"/>
                          </w:rPr>
                          <w:t>Understand</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the</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nature</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of</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‘education</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aspiration’</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including</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the</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factors</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that</w:t>
                        </w:r>
                        <w:r>
                          <w:rPr>
                            <w:rFonts w:ascii="Times New Roman" w:eastAsia="Times New Roman" w:hAnsi="Times New Roman" w:cs="Times New Roman"/>
                            <w:color w:val="555655"/>
                            <w:spacing w:val="1"/>
                            <w:w w:val="110"/>
                            <w:sz w:val="19"/>
                          </w:rPr>
                          <w:t xml:space="preserve"> </w:t>
                        </w:r>
                      </w:p>
                    </w:txbxContent>
                  </v:textbox>
                </v:rect>
                <v:rect id="Rectangle 2815" o:spid="_x0000_s1271" style="position:absolute;left:7160;top:4325;width:56242;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w w:val="108"/>
                            <w:sz w:val="19"/>
                          </w:rPr>
                          <w:t>influence</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the</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development</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of</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education</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aspiration,</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and</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how</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(and</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when)</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they</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are</w:t>
                        </w:r>
                        <w:r>
                          <w:rPr>
                            <w:rFonts w:ascii="Times New Roman" w:eastAsia="Times New Roman" w:hAnsi="Times New Roman" w:cs="Times New Roman"/>
                            <w:color w:val="555655"/>
                            <w:spacing w:val="1"/>
                            <w:w w:val="108"/>
                            <w:sz w:val="19"/>
                          </w:rPr>
                          <w:t xml:space="preserve"> </w:t>
                        </w:r>
                      </w:p>
                    </w:txbxContent>
                  </v:textbox>
                </v:rect>
                <v:rect id="Rectangle 2816" o:spid="_x0000_s1272" style="position:absolute;left:7160;top:5772;width:5492;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" filled="f" stroked="f">
                  <v:textbox inset="0,0,0,0">
                    <w:txbxContent>
                      <w:p w:rsidR="006052F6" w:rsidRDefault="006052F6">
                        <w:r>
                          <w:rPr>
                            <w:rFonts w:ascii="Times New Roman" w:eastAsia="Times New Roman" w:hAnsi="Times New Roman" w:cs="Times New Roman"/>
                            <w:color w:val="555655"/>
                            <w:w w:val="109"/>
                            <w:sz w:val="19"/>
                          </w:rPr>
                          <w:t>formed.</w:t>
                        </w:r>
                      </w:p>
                    </w:txbxContent>
                  </v:textbox>
                </v:rect>
                <v:shape id="Shape 2817" o:spid="_x0000_s1273" style="position:absolute;width:5362;height:6896;visibility:visible;mso-wrap-style:square;v-text-anchor:top" coordsize="536232,689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" path="m179906,l356325,c536232,,536232,179897,536232,179897r,329832c536232,689626,356325,689626,356325,689626r-176419,c,689626,,509729,,509729l,179897c,,179906,,179906,xe" fillcolor="#3e8395" stroked="f" strokeweight="0">
                  <v:stroke miterlimit="83231f" joinstyle="miter"/>
                  <v:path arrowok="t" textboxrect="0,0,536232,689626"/>
                </v:shape>
                <v:rect id="Rectangle 2818" o:spid="_x0000_s1274" style="position:absolute;left:1991;top:2681;width:1833;height:3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" filled="f" stroked="f">
                  <v:textbox inset="0,0,0,0">
                    <w:txbxContent>
                      <w:p w:rsidR="006052F6" w:rsidRDefault="006052F6">
                        <w:r>
                          <w:rPr>
                            <w:b/>
                            <w:color w:val="FFFEFD"/>
                            <w:w w:val="107"/>
                            <w:sz w:val="40"/>
                          </w:rPr>
                          <w:t>1</w:t>
                        </w:r>
                      </w:p>
                    </w:txbxContent>
                  </v:textbox>
                </v:rect>
                <v:rect id="Rectangle 2819" o:spid="_x0000_s1275" style="position:absolute;left:7160;top:12500;width:55134;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LHr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atkmcLfm/AE5OYXAAD//wMAUEsBAi0AFAAGAAgAAAAhANvh9svuAAAAhQEAABMAAAAAAAAA&#10;AAAAAAAAAAAAAFtDb250ZW50X1R5cGVzXS54bWxQSwECLQAUAAYACAAAACEAWvQsW78AAAAVAQAA&#10;CwAAAAAAAAAAAAAAAAAfAQAAX3JlbHMvLnJlbHNQSwECLQAUAAYACAAAACEA8jyx68YAAADdAAAA&#10;DwAAAAAAAAAAAAAAAAAHAgAAZHJzL2Rvd25yZXYueG1sUEsFBgAAAAADAAMAtwAAAPoCAAAAAA==&#10;" filled="f" stroked="f">
                  <v:textbox inset="0,0,0,0">
                    <w:txbxContent>
                      <w:p w:rsidR="006052F6" w:rsidRDefault="006052F6">
                        <w:r>
                          <w:rPr>
                            <w:rFonts w:ascii="Times New Roman" w:eastAsia="Times New Roman" w:hAnsi="Times New Roman" w:cs="Times New Roman"/>
                            <w:color w:val="555655"/>
                            <w:w w:val="109"/>
                            <w:sz w:val="19"/>
                          </w:rPr>
                          <w:t>Identify</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the</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barriers</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to</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aspiration</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to,</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and</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participation</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in,</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education</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in</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regional</w:t>
                        </w:r>
                        <w:r>
                          <w:rPr>
                            <w:rFonts w:ascii="Times New Roman" w:eastAsia="Times New Roman" w:hAnsi="Times New Roman" w:cs="Times New Roman"/>
                            <w:color w:val="555655"/>
                            <w:spacing w:val="1"/>
                            <w:w w:val="109"/>
                            <w:sz w:val="19"/>
                          </w:rPr>
                          <w:t xml:space="preserve"> </w:t>
                        </w:r>
                      </w:p>
                    </w:txbxContent>
                  </v:textbox>
                </v:rect>
                <v:rect id="Rectangle 2820" o:spid="_x0000_s1276" style="position:absolute;left:7160;top:13947;width:2562;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" filled="f" stroked="f">
                  <v:textbox inset="0,0,0,0">
                    <w:txbxContent>
                      <w:p w:rsidR="006052F6" w:rsidRDefault="006052F6">
                        <w:r>
                          <w:rPr>
                            <w:rFonts w:ascii="Times New Roman" w:eastAsia="Times New Roman" w:hAnsi="Times New Roman" w:cs="Times New Roman"/>
                            <w:color w:val="555655"/>
                            <w:w w:val="92"/>
                            <w:sz w:val="19"/>
                          </w:rPr>
                          <w:t>Vict</w:t>
                        </w:r>
                      </w:p>
                    </w:txbxContent>
                  </v:textbox>
                </v:rect>
                <v:rect id="Rectangle 2821" o:spid="_x0000_s1277" style="position:absolute;left:9074;top:13947;width:13619;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ndQ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BJkxlc34QnIJcXAAAA//8DAFBLAQItABQABgAIAAAAIQDb4fbL7gAAAIUBAAATAAAAAAAA&#10;AAAAAAAAAAAAAABbQ29udGVudF9UeXBlc10ueG1sUEsBAi0AFAAGAAgAAAAhAFr0LFu/AAAAFQEA&#10;AAsAAAAAAAAAAAAAAAAAHwEAAF9yZWxzLy5yZWxzUEsBAi0AFAAGAAgAAAAhAMImd1DHAAAA3Q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w w:val="110"/>
                            <w:sz w:val="19"/>
                          </w:rPr>
                          <w:t>orian</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communities.</w:t>
                        </w:r>
                      </w:p>
                    </w:txbxContent>
                  </v:textbox>
                </v:rect>
                <v:shape id="Shape 2822" o:spid="_x0000_s1278" style="position:absolute;top:9622;width:5362;height:6896;visibility:visible;mso-wrap-style:square;v-text-anchor:top" coordsize="536232,689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" path="m179906,l356325,c536232,,536232,179897,536232,179897r,329832c536232,689626,356325,689626,356325,689626r-176419,c,689626,,509729,,509729l,179897c,,179906,,179906,xe" fillcolor="#3e8395" stroked="f" strokeweight="0">
                  <v:stroke miterlimit="83231f" joinstyle="miter"/>
                  <v:path arrowok="t" textboxrect="0,0,536232,689626"/>
                </v:shape>
                <v:rect id="Rectangle 2823" o:spid="_x0000_s1279" style="position:absolute;left:1991;top:12303;width:1833;height:3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" filled="f" stroked="f">
                  <v:textbox inset="0,0,0,0">
                    <w:txbxContent>
                      <w:p w:rsidR="006052F6" w:rsidRDefault="006052F6">
                        <w:r>
                          <w:rPr>
                            <w:b/>
                            <w:color w:val="FFFEFD"/>
                            <w:w w:val="107"/>
                            <w:sz w:val="40"/>
                          </w:rPr>
                          <w:t>2</w:t>
                        </w:r>
                      </w:p>
                    </w:txbxContent>
                  </v:textbox>
                </v:rect>
                <v:shape id="Shape 2824" o:spid="_x0000_s1280" alt="Project Rationale" style="position:absolute;left:1765;top:20683;width:50145;height:8191;visibility:visible;mso-wrap-style:square;v-text-anchor:top" coordsize="5014460,819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" path="m179897,l4834532,v179928,,179928,179897,179928,179897l5014460,639150v,179897,-179928,179897,-179928,179897l179897,819047c,819047,,639150,,639150l,179897c,,179897,,179897,xe" fillcolor="#eceff1" stroked="f" strokeweight="0">
                  <v:stroke miterlimit="83231f" joinstyle="miter"/>
                  <v:path arrowok="t" textboxrect="0,0,5014460,819047"/>
                </v:shape>
                <v:rect id="Rectangle 2825" o:spid="_x0000_s1281" alt="Project Rationale" style="position:absolute;left:7160;top:22122;width:53436;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" filled="f" stroked="f">
                  <v:textbox inset="0,0,0,0">
                    <w:txbxContent>
                      <w:p w:rsidR="006052F6" w:rsidRDefault="006052F6">
                        <w:r>
                          <w:rPr>
                            <w:rFonts w:ascii="Times New Roman" w:eastAsia="Times New Roman" w:hAnsi="Times New Roman" w:cs="Times New Roman"/>
                            <w:color w:val="555655"/>
                            <w:w w:val="110"/>
                            <w:sz w:val="19"/>
                          </w:rPr>
                          <w:t>Consider</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appropriate</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interventions</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which</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seek</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to</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raise</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education</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aspiration</w:t>
                        </w:r>
                        <w:r>
                          <w:rPr>
                            <w:rFonts w:ascii="Times New Roman" w:eastAsia="Times New Roman" w:hAnsi="Times New Roman" w:cs="Times New Roman"/>
                            <w:color w:val="555655"/>
                            <w:spacing w:val="1"/>
                            <w:w w:val="110"/>
                            <w:sz w:val="19"/>
                          </w:rPr>
                          <w:t xml:space="preserve"> </w:t>
                        </w:r>
                      </w:p>
                    </w:txbxContent>
                  </v:textbox>
                </v:rect>
                <v:rect id="Rectangle 2826" o:spid="_x0000_s1282" style="position:absolute;left:7160;top:23569;width:54932;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" filled="f" stroked="f">
                  <v:textbox inset="0,0,0,0">
                    <w:txbxContent>
                      <w:p w:rsidR="006052F6" w:rsidRDefault="006052F6">
                        <w:r>
                          <w:rPr>
                            <w:rFonts w:ascii="Times New Roman" w:eastAsia="Times New Roman" w:hAnsi="Times New Roman" w:cs="Times New Roman"/>
                            <w:color w:val="555655"/>
                            <w:w w:val="109"/>
                            <w:sz w:val="19"/>
                          </w:rPr>
                          <w:t>and</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overcome</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any</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barriers</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to</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their</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development</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and</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expression,</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including</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the</w:t>
                        </w:r>
                        <w:r>
                          <w:rPr>
                            <w:rFonts w:ascii="Times New Roman" w:eastAsia="Times New Roman" w:hAnsi="Times New Roman" w:cs="Times New Roman"/>
                            <w:color w:val="555655"/>
                            <w:spacing w:val="1"/>
                            <w:w w:val="109"/>
                            <w:sz w:val="19"/>
                          </w:rPr>
                          <w:t xml:space="preserve"> </w:t>
                        </w:r>
                      </w:p>
                    </w:txbxContent>
                  </v:textbox>
                </v:rect>
                <v:rect id="Rectangle 2827" o:spid="_x0000_s1283" style="position:absolute;left:7160;top:25016;width:53817;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" filled="f" stroked="f">
                  <v:textbox inset="0,0,0,0">
                    <w:txbxContent>
                      <w:p w:rsidR="006052F6" w:rsidRDefault="006052F6">
                        <w:r>
                          <w:rPr>
                            <w:rFonts w:ascii="Times New Roman" w:eastAsia="Times New Roman" w:hAnsi="Times New Roman" w:cs="Times New Roman"/>
                            <w:color w:val="555655"/>
                            <w:w w:val="110"/>
                            <w:sz w:val="19"/>
                          </w:rPr>
                          <w:t>combination(s)</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of</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interventions</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which</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are</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demonstrated</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to</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have</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the</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greatest</w:t>
                        </w:r>
                        <w:r>
                          <w:rPr>
                            <w:rFonts w:ascii="Times New Roman" w:eastAsia="Times New Roman" w:hAnsi="Times New Roman" w:cs="Times New Roman"/>
                            <w:color w:val="555655"/>
                            <w:spacing w:val="1"/>
                            <w:w w:val="110"/>
                            <w:sz w:val="19"/>
                          </w:rPr>
                          <w:t xml:space="preserve"> </w:t>
                        </w:r>
                      </w:p>
                    </w:txbxContent>
                  </v:textbox>
                </v:rect>
                <v:rect id="Rectangle 2828" o:spid="_x0000_s1284" style="position:absolute;left:7160;top:26463;width:17790;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" filled="f" stroked="f">
                  <v:textbox inset="0,0,0,0">
                    <w:txbxContent>
                      <w:p w:rsidR="006052F6" w:rsidRDefault="006052F6">
                        <w:r>
                          <w:rPr>
                            <w:rFonts w:ascii="Times New Roman" w:eastAsia="Times New Roman" w:hAnsi="Times New Roman" w:cs="Times New Roman"/>
                            <w:color w:val="555655"/>
                            <w:w w:val="109"/>
                            <w:sz w:val="19"/>
                          </w:rPr>
                          <w:t>impact</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and</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effectiveness.</w:t>
                        </w:r>
                      </w:p>
                    </w:txbxContent>
                  </v:textbox>
                </v:rect>
                <v:shape id="Shape 2829" o:spid="_x0000_s1285" style="position:absolute;top:19244;width:5362;height:6896;visibility:visible;mso-wrap-style:square;v-text-anchor:top" coordsize="536232,689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" path="m179906,l356325,c536232,,536232,179897,536232,179897r,329832c536232,689626,356325,689626,356325,689626r-176419,c,689626,,509729,,509729l,179897c,,179906,,179906,xe" fillcolor="#3e8395" stroked="f" strokeweight="0">
                  <v:stroke miterlimit="83231f" joinstyle="miter"/>
                  <v:path arrowok="t" textboxrect="0,0,536232,689626"/>
                </v:shape>
                <v:rect id="Rectangle 2830" o:spid="_x0000_s1286" style="position:absolute;left:1991;top:21925;width:1833;height:3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" filled="f" stroked="f">
                  <v:textbox inset="0,0,0,0">
                    <w:txbxContent>
                      <w:p w:rsidR="006052F6" w:rsidRDefault="006052F6">
                        <w:r>
                          <w:rPr>
                            <w:b/>
                            <w:color w:val="FFFEFD"/>
                            <w:w w:val="107"/>
                            <w:sz w:val="40"/>
                          </w:rPr>
                          <w:t>3</w:t>
                        </w:r>
                      </w:p>
                    </w:txbxContent>
                  </v:textbox>
                </v:rect>
                <v:shape id="Shape 2831" o:spid="_x0000_s1287" alt="Project Rationale" style="position:absolute;left:1765;top:31752;width:50145;height:6744;visibility:visible;mso-wrap-style:square;v-text-anchor:top" coordsize="5014460,674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" path="m179897,l4834532,v179928,,179928,179906,179928,179906l5014460,494440v,179921,-179928,179921,-179928,179921l179897,674361c,674361,,494440,,494440l,179906c,,179897,,179897,xe" fillcolor="#eceff1" stroked="f" strokeweight="0">
                  <v:stroke miterlimit="83231f" joinstyle="miter"/>
                  <v:path arrowok="t" textboxrect="0,0,5014460,674361"/>
                </v:shape>
                <v:rect id="Rectangle 2832" o:spid="_x0000_s1288" style="position:absolute;left:7160;top:33191;width:53343;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" filled="f" stroked="f">
                  <v:textbox inset="0,0,0,0">
                    <w:txbxContent>
                      <w:p w:rsidR="006052F6" w:rsidRDefault="006052F6">
                        <w:r>
                          <w:rPr>
                            <w:rFonts w:ascii="Times New Roman" w:eastAsia="Times New Roman" w:hAnsi="Times New Roman" w:cs="Times New Roman"/>
                            <w:color w:val="555655"/>
                            <w:w w:val="109"/>
                            <w:sz w:val="19"/>
                          </w:rPr>
                          <w:t>Consider</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the</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range</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of</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programs,</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policy</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levers</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and</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interventions</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currently</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in</w:t>
                        </w:r>
                        <w:r>
                          <w:rPr>
                            <w:rFonts w:ascii="Times New Roman" w:eastAsia="Times New Roman" w:hAnsi="Times New Roman" w:cs="Times New Roman"/>
                            <w:color w:val="555655"/>
                            <w:spacing w:val="1"/>
                            <w:w w:val="109"/>
                            <w:sz w:val="19"/>
                          </w:rPr>
                          <w:t xml:space="preserve"> </w:t>
                        </w:r>
                      </w:p>
                    </w:txbxContent>
                  </v:textbox>
                </v:rect>
                <v:rect id="Rectangle 2833" o:spid="_x0000_s1289" style="position:absolute;left:7160;top:34638;width:53325;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" filled="f" stroked="f">
                  <v:textbox inset="0,0,0,0">
                    <w:txbxContent>
                      <w:p w:rsidR="006052F6" w:rsidRDefault="006052F6">
                        <w:r>
                          <w:rPr>
                            <w:rFonts w:ascii="Times New Roman" w:eastAsia="Times New Roman" w:hAnsi="Times New Roman" w:cs="Times New Roman"/>
                            <w:color w:val="555655"/>
                            <w:w w:val="108"/>
                            <w:sz w:val="19"/>
                          </w:rPr>
                          <w:t>operation</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in</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Victoria</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which</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seek</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to</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raise</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education</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aspiration</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and</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overcome</w:t>
                        </w:r>
                        <w:r>
                          <w:rPr>
                            <w:rFonts w:ascii="Times New Roman" w:eastAsia="Times New Roman" w:hAnsi="Times New Roman" w:cs="Times New Roman"/>
                            <w:color w:val="555655"/>
                            <w:spacing w:val="1"/>
                            <w:w w:val="108"/>
                            <w:sz w:val="19"/>
                          </w:rPr>
                          <w:t xml:space="preserve"> </w:t>
                        </w:r>
                      </w:p>
                    </w:txbxContent>
                  </v:textbox>
                </v:rect>
                <v:rect id="Rectangle 2834" o:spid="_x0000_s1290" style="position:absolute;left:7160;top:36085;width:26064;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EIV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9OOvb3i8CU9ATu4AAAD//wMAUEsBAi0AFAAGAAgAAAAhANvh9svuAAAAhQEAABMAAAAAAAAA&#10;AAAAAAAAAAAAAFtDb250ZW50X1R5cGVzXS54bWxQSwECLQAUAAYACAAAACEAWvQsW78AAAAVAQAA&#10;CwAAAAAAAAAAAAAAAAAfAQAAX3JlbHMvLnJlbHNQSwECLQAUAAYACAAAACEAV4hCFcYAAADdAAAA&#10;DwAAAAAAAAAAAAAAAAAHAgAAZHJzL2Rvd25yZXYueG1sUEsFBgAAAAADAAMAtwAAAPoCAAAAAA==&#10;" filled="f" stroked="f">
                  <v:textbox inset="0,0,0,0">
                    <w:txbxContent>
                      <w:p w:rsidR="006052F6" w:rsidRDefault="006052F6">
                        <w:r>
                          <w:rPr>
                            <w:rFonts w:ascii="Times New Roman" w:eastAsia="Times New Roman" w:hAnsi="Times New Roman" w:cs="Times New Roman"/>
                            <w:color w:val="555655"/>
                            <w:w w:val="110"/>
                            <w:sz w:val="19"/>
                          </w:rPr>
                          <w:t>barriers</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to</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participation</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in</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education.</w:t>
                        </w:r>
                      </w:p>
                    </w:txbxContent>
                  </v:textbox>
                </v:rect>
                <v:shape id="Shape 2835" o:spid="_x0000_s1291" style="position:absolute;top:30313;width:5362;height:6896;visibility:visible;mso-wrap-style:square;v-text-anchor:top" coordsize="536232,689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" path="m179906,l356325,c536232,,536232,179915,536232,179915r,329823c536232,689647,356325,689647,356325,689647r-176419,c,689647,,509738,,509738l,179915c,,179906,,179906,xe" fillcolor="#3e8395" stroked="f" strokeweight="0">
                  <v:stroke miterlimit="83231f" joinstyle="miter"/>
                  <v:path arrowok="t" textboxrect="0,0,536232,689647"/>
                </v:shape>
                <v:rect id="Rectangle 2836" o:spid="_x0000_s1292" style="position:absolute;left:1991;top:32994;width:1833;height:3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" filled="f" stroked="f">
                  <v:textbox inset="0,0,0,0">
                    <w:txbxContent>
                      <w:p w:rsidR="006052F6" w:rsidRDefault="006052F6">
                        <w:r>
                          <w:rPr>
                            <w:b/>
                            <w:color w:val="FFFEFD"/>
                            <w:w w:val="107"/>
                            <w:sz w:val="40"/>
                          </w:rPr>
                          <w:t>4</w:t>
                        </w:r>
                      </w:p>
                    </w:txbxContent>
                  </v:textbox>
                </v:rect>
                <v:shape id="Shape 2837" o:spid="_x0000_s1293" alt="Project Rationale" style="position:absolute;left:1765;top:41374;width:50145;height:6744;visibility:visible;mso-wrap-style:square;v-text-anchor:top" coordsize="5014460,674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" path="m179897,l4834532,v179928,,179928,179909,179928,179909l5014460,494443v,179909,-179928,179909,-179928,179909l179897,674352c,674352,,494443,,494443l,179909c,,179897,,179897,xe" fillcolor="#eceff1" stroked="f" strokeweight="0">
                  <v:stroke miterlimit="83231f" joinstyle="miter"/>
                  <v:path arrowok="t" textboxrect="0,0,5014460,674352"/>
                </v:shape>
                <v:rect id="Rectangle 2838" o:spid="_x0000_s1294" style="position:absolute;left:7160;top:42813;width:52170;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" filled="f" stroked="f">
                  <v:textbox inset="0,0,0,0">
                    <w:txbxContent>
                      <w:p w:rsidR="006052F6" w:rsidRDefault="006052F6">
                        <w:r>
                          <w:rPr>
                            <w:rFonts w:ascii="Times New Roman" w:eastAsia="Times New Roman" w:hAnsi="Times New Roman" w:cs="Times New Roman"/>
                            <w:color w:val="555655"/>
                            <w:w w:val="110"/>
                            <w:sz w:val="19"/>
                          </w:rPr>
                          <w:t>Contrast</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current</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Victorian</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offerings</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against</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better-practice</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approaches</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to</w:t>
                        </w:r>
                        <w:r>
                          <w:rPr>
                            <w:rFonts w:ascii="Times New Roman" w:eastAsia="Times New Roman" w:hAnsi="Times New Roman" w:cs="Times New Roman"/>
                            <w:color w:val="555655"/>
                            <w:spacing w:val="1"/>
                            <w:w w:val="110"/>
                            <w:sz w:val="19"/>
                          </w:rPr>
                          <w:t xml:space="preserve"> </w:t>
                        </w:r>
                      </w:p>
                    </w:txbxContent>
                  </v:textbox>
                </v:rect>
                <v:rect id="Rectangle 2839" o:spid="_x0000_s1295" style="position:absolute;left:7160;top:44260;width:56913;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" filled="f" stroked="f">
                  <v:textbox inset="0,0,0,0">
                    <w:txbxContent>
                      <w:p w:rsidR="006052F6" w:rsidRDefault="006052F6">
                        <w:r>
                          <w:rPr>
                            <w:rFonts w:ascii="Times New Roman" w:eastAsia="Times New Roman" w:hAnsi="Times New Roman" w:cs="Times New Roman"/>
                            <w:color w:val="555655"/>
                            <w:w w:val="109"/>
                            <w:sz w:val="19"/>
                          </w:rPr>
                          <w:t>improve</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education</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aspiration</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to</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pinpoint</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gaps</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in</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the</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system</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and/or</w:t>
                        </w:r>
                        <w:r>
                          <w:rPr>
                            <w:rFonts w:ascii="Times New Roman" w:eastAsia="Times New Roman" w:hAnsi="Times New Roman" w:cs="Times New Roman"/>
                            <w:color w:val="555655"/>
                            <w:spacing w:val="1"/>
                            <w:w w:val="109"/>
                            <w:sz w:val="19"/>
                          </w:rPr>
                          <w:t xml:space="preserve"> </w:t>
                        </w:r>
                        <w:r>
                          <w:rPr>
                            <w:rFonts w:ascii="Times New Roman" w:eastAsia="Times New Roman" w:hAnsi="Times New Roman" w:cs="Times New Roman"/>
                            <w:color w:val="555655"/>
                            <w:w w:val="109"/>
                            <w:sz w:val="19"/>
                          </w:rPr>
                          <w:t>opportunities</w:t>
                        </w:r>
                        <w:r>
                          <w:rPr>
                            <w:rFonts w:ascii="Times New Roman" w:eastAsia="Times New Roman" w:hAnsi="Times New Roman" w:cs="Times New Roman"/>
                            <w:color w:val="555655"/>
                            <w:spacing w:val="1"/>
                            <w:w w:val="109"/>
                            <w:sz w:val="19"/>
                          </w:rPr>
                          <w:t xml:space="preserve"> </w:t>
                        </w:r>
                      </w:p>
                    </w:txbxContent>
                  </v:textbox>
                </v:rect>
                <v:rect id="Rectangle 2840" o:spid="_x0000_s1296" style="position:absolute;left:7160;top:45707;width:31592;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" filled="f" stroked="f">
                  <v:textbox inset="0,0,0,0">
                    <w:txbxContent>
                      <w:p w:rsidR="006052F6" w:rsidRDefault="006052F6">
                        <w:r>
                          <w:rPr>
                            <w:rFonts w:ascii="Times New Roman" w:eastAsia="Times New Roman" w:hAnsi="Times New Roman" w:cs="Times New Roman"/>
                            <w:color w:val="555655"/>
                            <w:w w:val="110"/>
                            <w:sz w:val="19"/>
                          </w:rPr>
                          <w:t>for</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program</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enhancement</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and</w:t>
                        </w:r>
                        <w:r>
                          <w:rPr>
                            <w:rFonts w:ascii="Times New Roman" w:eastAsia="Times New Roman" w:hAnsi="Times New Roman" w:cs="Times New Roman"/>
                            <w:color w:val="555655"/>
                            <w:spacing w:val="1"/>
                            <w:w w:val="110"/>
                            <w:sz w:val="19"/>
                          </w:rPr>
                          <w:t xml:space="preserve"> </w:t>
                        </w:r>
                        <w:r>
                          <w:rPr>
                            <w:rFonts w:ascii="Times New Roman" w:eastAsia="Times New Roman" w:hAnsi="Times New Roman" w:cs="Times New Roman"/>
                            <w:color w:val="555655"/>
                            <w:w w:val="110"/>
                            <w:sz w:val="19"/>
                          </w:rPr>
                          <w:t>improvement.</w:t>
                        </w:r>
                      </w:p>
                    </w:txbxContent>
                  </v:textbox>
                </v:rect>
                <v:shape id="Shape 2841" o:spid="_x0000_s1297" style="position:absolute;top:39935;width:5362;height:6896;visibility:visible;mso-wrap-style:square;v-text-anchor:top" coordsize="536232,689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" path="m179906,l356325,c536232,,536232,179906,536232,179906r,329835c536232,689647,356325,689647,356325,689647r-176419,c,689647,,509741,,509741l,179906c,,179906,,179906,xe" fillcolor="#3e8395" stroked="f" strokeweight="0">
                  <v:stroke miterlimit="83231f" joinstyle="miter"/>
                  <v:path arrowok="t" textboxrect="0,0,536232,689647"/>
                </v:shape>
                <v:rect id="Rectangle 2842" o:spid="_x0000_s1298" style="position:absolute;left:1991;top:42616;width:1833;height:3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" filled="f" stroked="f">
                  <v:textbox inset="0,0,0,0">
                    <w:txbxContent>
                      <w:p w:rsidR="006052F6" w:rsidRDefault="006052F6">
                        <w:r>
                          <w:rPr>
                            <w:b/>
                            <w:color w:val="FFFEFD"/>
                            <w:w w:val="107"/>
                            <w:sz w:val="40"/>
                          </w:rPr>
                          <w:t>5</w:t>
                        </w:r>
                      </w:p>
                    </w:txbxContent>
                  </v:textbox>
                </v:rect>
                <w10:anchorlock/>
              </v:group>
            </w:pict>
          </mc:Fallback>
        </mc:AlternateContent>
      </w:r>
    </w:p>
    <w:p w:rsidR="00701332" w:rsidRDefault="00701332">
      <w:pPr>
        <w:pStyle w:val="Heading3"/>
        <w:ind w:left="1"/>
        <w:sectPr w:rsidR="00701332">
          <w:headerReference w:type="even" r:id="rId58"/>
          <w:headerReference w:type="default" r:id="rId59"/>
          <w:footerReference w:type="even" r:id="rId60"/>
          <w:footerReference w:type="default" r:id="rId61"/>
          <w:headerReference w:type="first" r:id="rId62"/>
          <w:footerReference w:type="first" r:id="rId63"/>
          <w:pgSz w:w="11904" w:h="16840"/>
          <w:pgMar w:top="2070" w:right="1706" w:bottom="1401" w:left="2029" w:header="720" w:footer="720" w:gutter="0"/>
          <w:cols w:space="720"/>
        </w:sectPr>
      </w:pPr>
    </w:p>
    <w:p w:rsidR="00946E72" w:rsidRDefault="00FD4A60">
      <w:pPr>
        <w:pStyle w:val="Heading3"/>
        <w:ind w:left="1"/>
      </w:pPr>
      <w:r>
        <w:lastRenderedPageBreak/>
        <w:t>Project methodology</w:t>
      </w:r>
    </w:p>
    <w:p w:rsidR="00946E72" w:rsidRDefault="00FD4A60">
      <w:pPr>
        <w:spacing w:after="107" w:line="256" w:lineRule="auto"/>
        <w:ind w:left="2" w:right="40" w:hanging="10"/>
      </w:pPr>
      <w:r>
        <w:rPr>
          <w:rFonts w:ascii="Times New Roman" w:eastAsia="Times New Roman" w:hAnsi="Times New Roman" w:cs="Times New Roman"/>
          <w:color w:val="555655"/>
          <w:sz w:val="19"/>
        </w:rPr>
        <w:t>A range of activities were undertaken as part of this study, including:</w:t>
      </w:r>
    </w:p>
    <w:p w:rsidR="00946E72" w:rsidRDefault="00FD4A60">
      <w:pPr>
        <w:numPr>
          <w:ilvl w:val="0"/>
          <w:numId w:val="13"/>
        </w:numPr>
        <w:spacing w:after="164" w:line="256" w:lineRule="auto"/>
        <w:ind w:right="40" w:hanging="283"/>
      </w:pPr>
      <w:r>
        <w:rPr>
          <w:rFonts w:ascii="Times New Roman" w:eastAsia="Times New Roman" w:hAnsi="Times New Roman" w:cs="Times New Roman"/>
          <w:color w:val="555655"/>
          <w:sz w:val="19"/>
        </w:rPr>
        <w:t>A literature review of Australian and international evidence concerning the factors and interventions impacting upon student education aspiration.</w:t>
      </w:r>
    </w:p>
    <w:p w:rsidR="00946E72" w:rsidRDefault="00FD4A60">
      <w:pPr>
        <w:numPr>
          <w:ilvl w:val="0"/>
          <w:numId w:val="13"/>
        </w:numPr>
        <w:spacing w:after="164" w:line="256" w:lineRule="auto"/>
        <w:ind w:right="40" w:hanging="283"/>
      </w:pPr>
      <w:r>
        <w:rPr>
          <w:rFonts w:ascii="Times New Roman" w:eastAsia="Times New Roman" w:hAnsi="Times New Roman" w:cs="Times New Roman"/>
          <w:color w:val="555655"/>
          <w:sz w:val="19"/>
        </w:rPr>
        <w:t>Mapping of current policies, programs and interventions in Victoria that seek to directly influence student aspiration.</w:t>
      </w:r>
    </w:p>
    <w:p w:rsidR="00BD720C" w:rsidRDefault="00FD4A60" w:rsidP="00BD720C">
      <w:pPr>
        <w:numPr>
          <w:ilvl w:val="0"/>
          <w:numId w:val="13"/>
        </w:numPr>
        <w:spacing w:after="5" w:line="256" w:lineRule="auto"/>
        <w:ind w:right="40" w:hanging="283"/>
        <w:rPr>
          <w:rFonts w:ascii="Times New Roman" w:eastAsia="Times New Roman" w:hAnsi="Times New Roman" w:cs="Times New Roman"/>
          <w:color w:val="555655"/>
          <w:sz w:val="19"/>
        </w:rPr>
      </w:pPr>
      <w:r>
        <w:rPr>
          <w:noProof/>
        </w:rPr>
        <w:drawing>
          <wp:anchor distT="0" distB="0" distL="114300" distR="114300" simplePos="0" relativeHeight="251668480" behindDoc="0" locked="0" layoutInCell="1" allowOverlap="0">
            <wp:simplePos x="0" y="0"/>
            <wp:positionH relativeFrom="page">
              <wp:posOffset>3818840</wp:posOffset>
            </wp:positionH>
            <wp:positionV relativeFrom="page">
              <wp:posOffset>1991770</wp:posOffset>
            </wp:positionV>
            <wp:extent cx="3718560" cy="7531609"/>
            <wp:effectExtent l="0" t="0" r="0" b="0"/>
            <wp:wrapSquare wrapText="bothSides"/>
            <wp:docPr id="32968" name="Picture 32968" title="picture"/>
            <wp:cNvGraphicFramePr/>
            <a:graphic xmlns:a="http://schemas.openxmlformats.org/drawingml/2006/main">
              <a:graphicData uri="http://schemas.openxmlformats.org/drawingml/2006/picture">
                <pic:pic xmlns:pic="http://schemas.openxmlformats.org/drawingml/2006/picture">
                  <pic:nvPicPr>
                    <pic:cNvPr id="32968" name="Picture 32968"/>
                    <pic:cNvPicPr/>
                  </pic:nvPicPr>
                  <pic:blipFill>
                    <a:blip r:embed="rId64"/>
                    <a:stretch>
                      <a:fillRect/>
                    </a:stretch>
                  </pic:blipFill>
                  <pic:spPr>
                    <a:xfrm>
                      <a:off x="0" y="0"/>
                      <a:ext cx="3718560" cy="7531609"/>
                    </a:xfrm>
                    <a:prstGeom prst="rect">
                      <a:avLst/>
                    </a:prstGeom>
                  </pic:spPr>
                </pic:pic>
              </a:graphicData>
            </a:graphic>
          </wp:anchor>
        </w:drawing>
      </w:r>
      <w:r>
        <w:rPr>
          <w:rFonts w:ascii="Times New Roman" w:eastAsia="Times New Roman" w:hAnsi="Times New Roman" w:cs="Times New Roman"/>
          <w:color w:val="555655"/>
          <w:sz w:val="19"/>
        </w:rPr>
        <w:t xml:space="preserve">Workshops and surveys with stakeholders to: </w:t>
      </w:r>
      <w:r>
        <w:rPr>
          <w:rFonts w:ascii="Arial" w:eastAsia="Arial" w:hAnsi="Arial" w:cs="Arial"/>
          <w:color w:val="6A95A5"/>
          <w:sz w:val="19"/>
        </w:rPr>
        <w:t>&gt;</w:t>
      </w:r>
      <w:r>
        <w:rPr>
          <w:rFonts w:ascii="Times New Roman" w:eastAsia="Times New Roman" w:hAnsi="Times New Roman" w:cs="Times New Roman"/>
          <w:color w:val="555655"/>
          <w:sz w:val="19"/>
        </w:rPr>
        <w:t xml:space="preserve">   Test </w:t>
      </w:r>
      <w:r w:rsidR="00701332">
        <w:rPr>
          <w:rFonts w:ascii="Times New Roman" w:eastAsia="Times New Roman" w:hAnsi="Times New Roman" w:cs="Times New Roman"/>
          <w:color w:val="555655"/>
          <w:sz w:val="19"/>
        </w:rPr>
        <w:t>literature review and mapping</w:t>
      </w:r>
    </w:p>
    <w:p w:rsidR="00946E72" w:rsidRDefault="00FD4A60" w:rsidP="00BD720C">
      <w:pPr>
        <w:tabs>
          <w:tab w:val="center" w:pos="600"/>
        </w:tabs>
        <w:spacing w:after="0" w:line="257" w:lineRule="auto"/>
      </w:pPr>
      <w:r>
        <w:rPr>
          <w:rFonts w:ascii="Times New Roman" w:eastAsia="Times New Roman" w:hAnsi="Times New Roman" w:cs="Times New Roman"/>
          <w:color w:val="555655"/>
          <w:sz w:val="19"/>
        </w:rPr>
        <w:t>findings.</w:t>
      </w:r>
    </w:p>
    <w:p w:rsidR="00946E72" w:rsidRDefault="00FD4A60">
      <w:pPr>
        <w:spacing w:after="165" w:line="256" w:lineRule="auto"/>
        <w:ind w:left="293" w:right="372" w:hanging="10"/>
      </w:pPr>
      <w:r>
        <w:rPr>
          <w:rFonts w:ascii="Arial" w:eastAsia="Arial" w:hAnsi="Arial" w:cs="Arial"/>
          <w:color w:val="6A95A5"/>
          <w:sz w:val="19"/>
        </w:rPr>
        <w:t>&gt;</w:t>
      </w:r>
      <w:r>
        <w:rPr>
          <w:rFonts w:ascii="Times New Roman" w:eastAsia="Times New Roman" w:hAnsi="Times New Roman" w:cs="Times New Roman"/>
          <w:color w:val="555655"/>
          <w:sz w:val="19"/>
        </w:rPr>
        <w:t xml:space="preserve">   Ident</w:t>
      </w:r>
      <w:r w:rsidR="00701332">
        <w:rPr>
          <w:rFonts w:ascii="Times New Roman" w:eastAsia="Times New Roman" w:hAnsi="Times New Roman" w:cs="Times New Roman"/>
          <w:color w:val="555655"/>
          <w:sz w:val="19"/>
        </w:rPr>
        <w:t>ify and develop case studies</w:t>
      </w:r>
      <w:r>
        <w:rPr>
          <w:rFonts w:ascii="Times New Roman" w:eastAsia="Times New Roman" w:hAnsi="Times New Roman" w:cs="Times New Roman"/>
          <w:color w:val="555655"/>
          <w:sz w:val="19"/>
        </w:rPr>
        <w:tab/>
        <w:t>w</w:t>
      </w:r>
      <w:r w:rsidR="00701332">
        <w:rPr>
          <w:rFonts w:ascii="Times New Roman" w:eastAsia="Times New Roman" w:hAnsi="Times New Roman" w:cs="Times New Roman"/>
          <w:color w:val="555655"/>
          <w:sz w:val="19"/>
        </w:rPr>
        <w:t xml:space="preserve">ith demonstrated effectiveness </w:t>
      </w:r>
      <w:r>
        <w:rPr>
          <w:rFonts w:ascii="Times New Roman" w:eastAsia="Times New Roman" w:hAnsi="Times New Roman" w:cs="Times New Roman"/>
          <w:color w:val="555655"/>
          <w:sz w:val="19"/>
        </w:rPr>
        <w:tab/>
      </w:r>
      <w:r>
        <w:rPr>
          <w:rFonts w:ascii="Times New Roman" w:eastAsia="Times New Roman" w:hAnsi="Times New Roman" w:cs="Times New Roman"/>
          <w:color w:val="555655"/>
          <w:sz w:val="19"/>
        </w:rPr>
        <w:tab/>
        <w:t>for</w:t>
      </w:r>
      <w:r w:rsidR="00701332">
        <w:rPr>
          <w:rFonts w:ascii="Times New Roman" w:eastAsia="Times New Roman" w:hAnsi="Times New Roman" w:cs="Times New Roman"/>
          <w:color w:val="555655"/>
          <w:sz w:val="19"/>
        </w:rPr>
        <w:t xml:space="preserve"> detailed analysis to identify </w:t>
      </w:r>
      <w:r w:rsidR="00701332">
        <w:rPr>
          <w:rFonts w:ascii="Times New Roman" w:eastAsia="Times New Roman" w:hAnsi="Times New Roman" w:cs="Times New Roman"/>
          <w:color w:val="555655"/>
          <w:sz w:val="19"/>
        </w:rPr>
        <w:tab/>
      </w:r>
      <w:r>
        <w:rPr>
          <w:rFonts w:ascii="Times New Roman" w:eastAsia="Times New Roman" w:hAnsi="Times New Roman" w:cs="Times New Roman"/>
          <w:color w:val="555655"/>
          <w:sz w:val="19"/>
        </w:rPr>
        <w:tab/>
        <w:t>applicable lessons lea</w:t>
      </w:r>
      <w:r w:rsidR="00701332">
        <w:rPr>
          <w:rFonts w:ascii="Times New Roman" w:eastAsia="Times New Roman" w:hAnsi="Times New Roman" w:cs="Times New Roman"/>
          <w:color w:val="555655"/>
          <w:sz w:val="19"/>
        </w:rPr>
        <w:t>rnt for future</w:t>
      </w:r>
      <w:r>
        <w:rPr>
          <w:rFonts w:ascii="Times New Roman" w:eastAsia="Times New Roman" w:hAnsi="Times New Roman" w:cs="Times New Roman"/>
          <w:color w:val="555655"/>
          <w:sz w:val="19"/>
        </w:rPr>
        <w:tab/>
        <w:t>policy development in Victoria.</w:t>
      </w:r>
    </w:p>
    <w:p w:rsidR="00946E72" w:rsidRDefault="00FD4A60">
      <w:pPr>
        <w:numPr>
          <w:ilvl w:val="0"/>
          <w:numId w:val="13"/>
        </w:numPr>
        <w:spacing w:after="5" w:line="256" w:lineRule="auto"/>
        <w:ind w:right="40" w:hanging="283"/>
      </w:pPr>
      <w:r>
        <w:rPr>
          <w:rFonts w:ascii="Times New Roman" w:eastAsia="Times New Roman" w:hAnsi="Times New Roman" w:cs="Times New Roman"/>
          <w:color w:val="555655"/>
          <w:sz w:val="19"/>
        </w:rPr>
        <w:t>A ‘gap analysis’ of current initiatives in Victoria, drawing on findings from the literature review, mapping exercise, workshop and survey responses and case study analysis to identify current gaps in current initiatives in Victoria and suggested potential future interventions and policy levers.</w:t>
      </w:r>
    </w:p>
    <w:p w:rsidR="008A5CAC" w:rsidRDefault="008A5CAC">
      <w:pPr>
        <w:spacing w:after="0"/>
        <w:ind w:left="-1" w:hanging="10"/>
        <w:rPr>
          <w:b/>
          <w:color w:val="7A9939"/>
          <w:sz w:val="52"/>
        </w:rPr>
        <w:sectPr w:rsidR="008A5CAC">
          <w:pgSz w:w="11904" w:h="16840"/>
          <w:pgMar w:top="2070" w:right="1706" w:bottom="1401" w:left="2029" w:header="720" w:footer="720" w:gutter="0"/>
          <w:cols w:space="720"/>
        </w:sectPr>
      </w:pPr>
    </w:p>
    <w:p w:rsidR="00946E72" w:rsidRDefault="00FD4A60">
      <w:pPr>
        <w:spacing w:after="0"/>
        <w:ind w:left="-1" w:hanging="10"/>
      </w:pPr>
      <w:r>
        <w:rPr>
          <w:b/>
          <w:color w:val="7A9939"/>
          <w:sz w:val="52"/>
        </w:rPr>
        <w:lastRenderedPageBreak/>
        <w:t>Key Findings</w:t>
      </w:r>
    </w:p>
    <w:p w:rsidR="00946E72" w:rsidRDefault="00FD4A60">
      <w:pPr>
        <w:spacing w:after="517" w:line="249" w:lineRule="auto"/>
        <w:ind w:left="-1" w:hanging="10"/>
      </w:pPr>
      <w:r>
        <w:rPr>
          <w:rFonts w:ascii="Times New Roman" w:eastAsia="Times New Roman" w:hAnsi="Times New Roman" w:cs="Times New Roman"/>
          <w:color w:val="7A9939"/>
          <w:sz w:val="32"/>
        </w:rPr>
        <w:t>Regional students face a range of barriers to education aspiration and participation, although no single barrier is determinative.</w:t>
      </w:r>
    </w:p>
    <w:p w:rsidR="00946E72" w:rsidRDefault="00FD4A60">
      <w:pPr>
        <w:spacing w:after="4" w:line="254" w:lineRule="auto"/>
        <w:ind w:left="1" w:hanging="10"/>
      </w:pPr>
      <w:r>
        <w:rPr>
          <w:rFonts w:ascii="Times New Roman" w:eastAsia="Times New Roman" w:hAnsi="Times New Roman" w:cs="Times New Roman"/>
          <w:color w:val="3E8395"/>
          <w:sz w:val="32"/>
        </w:rPr>
        <w:t>Why is aspiration important in determining educational outcomes?</w:t>
      </w:r>
    </w:p>
    <w:p w:rsidR="00946E72" w:rsidRDefault="00FD4A60">
      <w:pPr>
        <w:spacing w:after="297" w:line="256" w:lineRule="auto"/>
        <w:ind w:left="2" w:right="40" w:hanging="10"/>
      </w:pPr>
      <w:r>
        <w:rPr>
          <w:rFonts w:ascii="Times New Roman" w:eastAsia="Times New Roman" w:hAnsi="Times New Roman" w:cs="Times New Roman"/>
          <w:color w:val="555655"/>
          <w:sz w:val="19"/>
        </w:rPr>
        <w:t>The formation of education aspiration occurs at a very young age. Indeed, Gottfredson’s theory of Circumscription and Compromise indicates that this process commences as early as three years of age, although the expression of aspiration does not occur until early adolescence.</w:t>
      </w:r>
      <w:r>
        <w:rPr>
          <w:rFonts w:ascii="Times New Roman" w:eastAsia="Times New Roman" w:hAnsi="Times New Roman" w:cs="Times New Roman"/>
          <w:color w:val="555655"/>
          <w:sz w:val="17"/>
          <w:vertAlign w:val="superscript"/>
        </w:rPr>
        <w:footnoteReference w:id="15"/>
      </w:r>
    </w:p>
    <w:p w:rsidR="00946E72" w:rsidRDefault="00FD4A60">
      <w:pPr>
        <w:spacing w:after="4" w:line="254" w:lineRule="auto"/>
        <w:ind w:left="1" w:hanging="10"/>
      </w:pPr>
      <w:r>
        <w:rPr>
          <w:rFonts w:ascii="Times New Roman" w:eastAsia="Times New Roman" w:hAnsi="Times New Roman" w:cs="Times New Roman"/>
          <w:color w:val="3E8395"/>
          <w:sz w:val="32"/>
        </w:rPr>
        <w:t>As outlined below, a range of factors influence a student’s education aspiration.</w:t>
      </w:r>
    </w:p>
    <w:p w:rsidR="00946E72" w:rsidRDefault="0056603F">
      <w:pPr>
        <w:spacing w:after="371"/>
      </w:pPr>
      <w:r>
        <w:rPr>
          <w:noProof/>
        </w:rPr>
        <w:drawing>
          <wp:inline distT="0" distB="0" distL="0" distR="0" wp14:anchorId="52DE2D72" wp14:editId="4DC56F49">
            <wp:extent cx="5187315" cy="2855595"/>
            <wp:effectExtent l="0" t="0" r="0" b="1905"/>
            <wp:docPr id="1" name="Picture 1" descr="A range of factors influence a student's education aspiration, such a socio-economic status, schooling experiences and attainment, and community attitudes regarding education." title="Student Education Aspi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187315" cy="2855595"/>
                    </a:xfrm>
                    <a:prstGeom prst="rect">
                      <a:avLst/>
                    </a:prstGeom>
                  </pic:spPr>
                </pic:pic>
              </a:graphicData>
            </a:graphic>
          </wp:inline>
        </w:drawing>
      </w:r>
    </w:p>
    <w:p w:rsidR="00946E72" w:rsidRDefault="00FD4A60">
      <w:pPr>
        <w:spacing w:after="5" w:line="256" w:lineRule="auto"/>
        <w:ind w:left="2" w:right="40" w:hanging="10"/>
      </w:pPr>
      <w:r>
        <w:rPr>
          <w:rFonts w:ascii="Times New Roman" w:eastAsia="Times New Roman" w:hAnsi="Times New Roman" w:cs="Times New Roman"/>
          <w:color w:val="555655"/>
          <w:sz w:val="19"/>
        </w:rPr>
        <w:t>Given this, interventions which seek to raise education aspirations must be appropriately targeted and operate before a child commences internal rationalisation processes which eliminate potential career and education opportunities.</w:t>
      </w:r>
    </w:p>
    <w:p w:rsidR="00946E72" w:rsidRDefault="00FD4A60">
      <w:pPr>
        <w:spacing w:after="5" w:line="256" w:lineRule="auto"/>
        <w:ind w:left="2" w:right="40" w:hanging="10"/>
      </w:pPr>
      <w:r>
        <w:rPr>
          <w:noProof/>
        </w:rPr>
        <w:lastRenderedPageBreak/>
        <w:drawing>
          <wp:anchor distT="0" distB="0" distL="114300" distR="114300" simplePos="0" relativeHeight="251669504" behindDoc="0" locked="0" layoutInCell="1" allowOverlap="0">
            <wp:simplePos x="0" y="0"/>
            <wp:positionH relativeFrom="page">
              <wp:posOffset>4156278</wp:posOffset>
            </wp:positionH>
            <wp:positionV relativeFrom="page">
              <wp:posOffset>542108</wp:posOffset>
            </wp:positionV>
            <wp:extent cx="3307080" cy="2548128"/>
            <wp:effectExtent l="0" t="0" r="7620" b="5080"/>
            <wp:wrapTopAndBottom/>
            <wp:docPr id="32970" name="Picture 32970" title="picture"/>
            <wp:cNvGraphicFramePr/>
            <a:graphic xmlns:a="http://schemas.openxmlformats.org/drawingml/2006/main">
              <a:graphicData uri="http://schemas.openxmlformats.org/drawingml/2006/picture">
                <pic:pic xmlns:pic="http://schemas.openxmlformats.org/drawingml/2006/picture">
                  <pic:nvPicPr>
                    <pic:cNvPr id="32970" name="Picture 32970"/>
                    <pic:cNvPicPr/>
                  </pic:nvPicPr>
                  <pic:blipFill>
                    <a:blip r:embed="rId66"/>
                    <a:stretch>
                      <a:fillRect/>
                    </a:stretch>
                  </pic:blipFill>
                  <pic:spPr>
                    <a:xfrm>
                      <a:off x="0" y="0"/>
                      <a:ext cx="3307080" cy="2548128"/>
                    </a:xfrm>
                    <a:prstGeom prst="rect">
                      <a:avLst/>
                    </a:prstGeom>
                  </pic:spPr>
                </pic:pic>
              </a:graphicData>
            </a:graphic>
          </wp:anchor>
        </w:drawing>
      </w:r>
      <w:r>
        <w:rPr>
          <w:rFonts w:ascii="Times New Roman" w:eastAsia="Times New Roman" w:hAnsi="Times New Roman" w:cs="Times New Roman"/>
          <w:color w:val="555655"/>
          <w:sz w:val="19"/>
        </w:rPr>
        <w:t>Available Australian and international literature suggests that the major barriers which prevent the development of aspiration and inhibit students’ participation in education and the learning process include:</w:t>
      </w:r>
    </w:p>
    <w:tbl>
      <w:tblPr>
        <w:tblStyle w:val="TableGrid"/>
        <w:tblW w:w="8089" w:type="dxa"/>
        <w:tblInd w:w="6" w:type="dxa"/>
        <w:tblCellMar>
          <w:top w:w="16" w:type="dxa"/>
        </w:tblCellMar>
        <w:tblLook w:val="04A0" w:firstRow="1" w:lastRow="0" w:firstColumn="1" w:lastColumn="0" w:noHBand="0" w:noVBand="1"/>
        <w:tblCaption w:val="Major barriers to development of aspiration"/>
        <w:tblDescription w:val="Available Australian and international literature suggest that there are major barriers which prevent the development of aspiration and inhibit students' participation in education and the learning process."/>
      </w:tblPr>
      <w:tblGrid>
        <w:gridCol w:w="283"/>
        <w:gridCol w:w="7806"/>
      </w:tblGrid>
      <w:tr w:rsidR="00946E72" w:rsidTr="0056603F">
        <w:trPr>
          <w:trHeight w:val="279"/>
          <w:tblHeader/>
        </w:trPr>
        <w:tc>
          <w:tcPr>
            <w:tcW w:w="283" w:type="dxa"/>
            <w:tcBorders>
              <w:top w:val="nil"/>
              <w:left w:val="nil"/>
              <w:bottom w:val="nil"/>
              <w:right w:val="nil"/>
            </w:tcBorders>
          </w:tcPr>
          <w:p w:rsidR="00946E72" w:rsidRDefault="00FD4A60">
            <w:r>
              <w:rPr>
                <w:color w:val="3E8395"/>
                <w:sz w:val="21"/>
              </w:rPr>
              <w:t>&gt;</w:t>
            </w:r>
            <w:r>
              <w:rPr>
                <w:rFonts w:ascii="Times New Roman" w:eastAsia="Times New Roman" w:hAnsi="Times New Roman" w:cs="Times New Roman"/>
                <w:color w:val="3E8395"/>
                <w:sz w:val="21"/>
              </w:rPr>
              <w:t xml:space="preserve"> </w:t>
            </w:r>
          </w:p>
        </w:tc>
        <w:tc>
          <w:tcPr>
            <w:tcW w:w="7806" w:type="dxa"/>
            <w:tcBorders>
              <w:top w:val="nil"/>
              <w:left w:val="nil"/>
              <w:bottom w:val="nil"/>
              <w:right w:val="nil"/>
            </w:tcBorders>
          </w:tcPr>
          <w:p w:rsidR="00946E72" w:rsidRDefault="00FD4A60">
            <w:r>
              <w:rPr>
                <w:rFonts w:ascii="Times New Roman" w:eastAsia="Times New Roman" w:hAnsi="Times New Roman" w:cs="Times New Roman"/>
                <w:color w:val="555655"/>
                <w:sz w:val="19"/>
              </w:rPr>
              <w:t>Retention in and completion of secondary education.</w:t>
            </w:r>
          </w:p>
        </w:tc>
      </w:tr>
      <w:tr w:rsidR="00946E72">
        <w:trPr>
          <w:trHeight w:val="568"/>
        </w:trPr>
        <w:tc>
          <w:tcPr>
            <w:tcW w:w="283" w:type="dxa"/>
            <w:tcBorders>
              <w:top w:val="nil"/>
              <w:left w:val="nil"/>
              <w:bottom w:val="nil"/>
              <w:right w:val="nil"/>
            </w:tcBorders>
          </w:tcPr>
          <w:p w:rsidR="00946E72" w:rsidRDefault="00FD4A60">
            <w:r>
              <w:rPr>
                <w:color w:val="3E8395"/>
                <w:sz w:val="21"/>
              </w:rPr>
              <w:t>&gt;</w:t>
            </w:r>
            <w:r>
              <w:rPr>
                <w:rFonts w:ascii="Times New Roman" w:eastAsia="Times New Roman" w:hAnsi="Times New Roman" w:cs="Times New Roman"/>
                <w:color w:val="3E8395"/>
                <w:sz w:val="21"/>
              </w:rPr>
              <w:t xml:space="preserve"> </w:t>
            </w:r>
          </w:p>
        </w:tc>
        <w:tc>
          <w:tcPr>
            <w:tcW w:w="7806" w:type="dxa"/>
            <w:tcBorders>
              <w:top w:val="nil"/>
              <w:left w:val="nil"/>
              <w:bottom w:val="nil"/>
              <w:right w:val="nil"/>
            </w:tcBorders>
          </w:tcPr>
          <w:p w:rsidR="00946E72" w:rsidRDefault="00FD4A60">
            <w:r>
              <w:rPr>
                <w:rFonts w:ascii="Times New Roman" w:eastAsia="Times New Roman" w:hAnsi="Times New Roman" w:cs="Times New Roman"/>
                <w:color w:val="555655"/>
                <w:sz w:val="19"/>
              </w:rPr>
              <w:t>Personal characteristics and motivations towards education, which are shaped by family, community and peer influences.</w:t>
            </w:r>
          </w:p>
        </w:tc>
      </w:tr>
      <w:tr w:rsidR="00946E72">
        <w:trPr>
          <w:trHeight w:val="343"/>
        </w:trPr>
        <w:tc>
          <w:tcPr>
            <w:tcW w:w="283" w:type="dxa"/>
            <w:tcBorders>
              <w:top w:val="nil"/>
              <w:left w:val="nil"/>
              <w:bottom w:val="nil"/>
              <w:right w:val="nil"/>
            </w:tcBorders>
          </w:tcPr>
          <w:p w:rsidR="00946E72" w:rsidRDefault="00FD4A60">
            <w:r>
              <w:rPr>
                <w:color w:val="3E8395"/>
                <w:sz w:val="21"/>
              </w:rPr>
              <w:t>&gt;</w:t>
            </w:r>
            <w:r>
              <w:rPr>
                <w:rFonts w:ascii="Times New Roman" w:eastAsia="Times New Roman" w:hAnsi="Times New Roman" w:cs="Times New Roman"/>
                <w:color w:val="3E8395"/>
                <w:sz w:val="21"/>
              </w:rPr>
              <w:t xml:space="preserve"> </w:t>
            </w:r>
          </w:p>
        </w:tc>
        <w:tc>
          <w:tcPr>
            <w:tcW w:w="7806" w:type="dxa"/>
            <w:tcBorders>
              <w:top w:val="nil"/>
              <w:left w:val="nil"/>
              <w:bottom w:val="nil"/>
              <w:right w:val="nil"/>
            </w:tcBorders>
          </w:tcPr>
          <w:p w:rsidR="00946E72" w:rsidRDefault="00FD4A60">
            <w:r>
              <w:rPr>
                <w:rFonts w:ascii="Times New Roman" w:eastAsia="Times New Roman" w:hAnsi="Times New Roman" w:cs="Times New Roman"/>
                <w:color w:val="555655"/>
                <w:sz w:val="19"/>
              </w:rPr>
              <w:t>Awareness of and exposure to post-school education opportunities.</w:t>
            </w:r>
          </w:p>
        </w:tc>
      </w:tr>
      <w:tr w:rsidR="00946E72">
        <w:trPr>
          <w:trHeight w:val="568"/>
        </w:trPr>
        <w:tc>
          <w:tcPr>
            <w:tcW w:w="283" w:type="dxa"/>
            <w:tcBorders>
              <w:top w:val="nil"/>
              <w:left w:val="nil"/>
              <w:bottom w:val="nil"/>
              <w:right w:val="nil"/>
            </w:tcBorders>
          </w:tcPr>
          <w:p w:rsidR="00946E72" w:rsidRDefault="00FD4A60">
            <w:r>
              <w:rPr>
                <w:color w:val="3E8395"/>
                <w:sz w:val="21"/>
              </w:rPr>
              <w:t>&gt;</w:t>
            </w:r>
            <w:r>
              <w:rPr>
                <w:rFonts w:ascii="Times New Roman" w:eastAsia="Times New Roman" w:hAnsi="Times New Roman" w:cs="Times New Roman"/>
                <w:color w:val="3E8395"/>
                <w:sz w:val="21"/>
              </w:rPr>
              <w:t xml:space="preserve"> </w:t>
            </w:r>
          </w:p>
        </w:tc>
        <w:tc>
          <w:tcPr>
            <w:tcW w:w="7806" w:type="dxa"/>
            <w:tcBorders>
              <w:top w:val="nil"/>
              <w:left w:val="nil"/>
              <w:bottom w:val="nil"/>
              <w:right w:val="nil"/>
            </w:tcBorders>
          </w:tcPr>
          <w:p w:rsidR="00946E72" w:rsidRDefault="00FD4A60">
            <w:r>
              <w:rPr>
                <w:rFonts w:ascii="Times New Roman" w:eastAsia="Times New Roman" w:hAnsi="Times New Roman" w:cs="Times New Roman"/>
                <w:color w:val="555655"/>
                <w:sz w:val="19"/>
              </w:rPr>
              <w:t>Provision of and access to post-secondary education opportunities which may be influenced by geographic isolation and financial constraints.</w:t>
            </w:r>
          </w:p>
        </w:tc>
      </w:tr>
      <w:tr w:rsidR="00946E72">
        <w:trPr>
          <w:trHeight w:val="529"/>
        </w:trPr>
        <w:tc>
          <w:tcPr>
            <w:tcW w:w="283" w:type="dxa"/>
            <w:tcBorders>
              <w:top w:val="nil"/>
              <w:left w:val="nil"/>
              <w:bottom w:val="nil"/>
              <w:right w:val="nil"/>
            </w:tcBorders>
          </w:tcPr>
          <w:p w:rsidR="00946E72" w:rsidRDefault="00FD4A60">
            <w:r>
              <w:rPr>
                <w:color w:val="3E8395"/>
                <w:sz w:val="21"/>
              </w:rPr>
              <w:t>&gt;</w:t>
            </w:r>
            <w:r>
              <w:rPr>
                <w:rFonts w:ascii="Times New Roman" w:eastAsia="Times New Roman" w:hAnsi="Times New Roman" w:cs="Times New Roman"/>
                <w:color w:val="3E8395"/>
                <w:sz w:val="21"/>
              </w:rPr>
              <w:t xml:space="preserve"> </w:t>
            </w:r>
          </w:p>
        </w:tc>
        <w:tc>
          <w:tcPr>
            <w:tcW w:w="7806" w:type="dxa"/>
            <w:tcBorders>
              <w:top w:val="nil"/>
              <w:left w:val="nil"/>
              <w:bottom w:val="nil"/>
              <w:right w:val="nil"/>
            </w:tcBorders>
          </w:tcPr>
          <w:p w:rsidR="00946E72" w:rsidRDefault="00FD4A60">
            <w:r>
              <w:rPr>
                <w:rFonts w:ascii="Times New Roman" w:eastAsia="Times New Roman" w:hAnsi="Times New Roman" w:cs="Times New Roman"/>
                <w:color w:val="555655"/>
                <w:sz w:val="19"/>
              </w:rPr>
              <w:t>A lack of transition support and assistance for those regional students who elect to undertake post-school qualifications.</w:t>
            </w:r>
            <w:r>
              <w:rPr>
                <w:rFonts w:ascii="Times New Roman" w:eastAsia="Times New Roman" w:hAnsi="Times New Roman" w:cs="Times New Roman"/>
                <w:color w:val="555655"/>
                <w:sz w:val="17"/>
                <w:vertAlign w:val="superscript"/>
              </w:rPr>
              <w:footnoteReference w:id="16"/>
            </w:r>
          </w:p>
        </w:tc>
      </w:tr>
    </w:tbl>
    <w:p w:rsidR="00946E72" w:rsidRDefault="00FD4A60" w:rsidP="0056603F">
      <w:pPr>
        <w:pStyle w:val="Heading3"/>
        <w:spacing w:before="480"/>
        <w:ind w:left="0" w:hanging="11"/>
      </w:pPr>
      <w:r>
        <w:t>Interventions to improve education aspiration</w:t>
      </w:r>
    </w:p>
    <w:p w:rsidR="00946E72" w:rsidRDefault="00FD4A60">
      <w:pPr>
        <w:spacing w:after="5" w:line="256" w:lineRule="auto"/>
        <w:ind w:left="2" w:right="40" w:hanging="10"/>
      </w:pPr>
      <w:r>
        <w:rPr>
          <w:rFonts w:ascii="Times New Roman" w:eastAsia="Times New Roman" w:hAnsi="Times New Roman" w:cs="Times New Roman"/>
          <w:color w:val="555655"/>
          <w:sz w:val="19"/>
        </w:rPr>
        <w:t>In view of the above, interventions and supports must be multi-faceted to ensure that each barrier is addressed. Such a multi-faceted approach must:</w:t>
      </w:r>
    </w:p>
    <w:p w:rsidR="0056603F" w:rsidRDefault="0056603F">
      <w:pPr>
        <w:spacing w:after="607" w:line="249" w:lineRule="auto"/>
        <w:ind w:left="-1" w:hanging="10"/>
      </w:pPr>
      <w:r>
        <w:rPr>
          <w:noProof/>
        </w:rPr>
        <w:drawing>
          <wp:inline distT="0" distB="0" distL="0" distR="0" wp14:anchorId="709E3817" wp14:editId="17B321C5">
            <wp:extent cx="5187315" cy="2132330"/>
            <wp:effectExtent l="0" t="0" r="0" b="1270"/>
            <wp:docPr id="3" name="Picture 3" descr="interventions to improve education aspiration" titl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187315" cy="2132330"/>
                    </a:xfrm>
                    <a:prstGeom prst="rect">
                      <a:avLst/>
                    </a:prstGeom>
                  </pic:spPr>
                </pic:pic>
              </a:graphicData>
            </a:graphic>
          </wp:inline>
        </w:drawing>
      </w:r>
    </w:p>
    <w:p w:rsidR="0056603F" w:rsidRDefault="0056603F" w:rsidP="0056603F">
      <w:pPr>
        <w:pStyle w:val="Heading3"/>
        <w:spacing w:after="360"/>
        <w:ind w:left="0" w:hanging="11"/>
      </w:pPr>
      <w:r>
        <w:rPr>
          <w:color w:val="7A9939"/>
        </w:rPr>
        <w:lastRenderedPageBreak/>
        <w:t>A total of 94 initiatives which seek to raise student aspiration were identified across Victoria</w:t>
      </w:r>
    </w:p>
    <w:p w:rsidR="00946E72" w:rsidRDefault="00FD4A60" w:rsidP="0056603F">
      <w:pPr>
        <w:pStyle w:val="Heading3"/>
        <w:spacing w:after="240"/>
        <w:ind w:left="0" w:hanging="11"/>
      </w:pPr>
      <w:r>
        <w:t>Mapping exercise overview</w:t>
      </w:r>
    </w:p>
    <w:p w:rsidR="00946E72" w:rsidRDefault="00FD4A60" w:rsidP="0056603F">
      <w:pPr>
        <w:spacing w:after="240" w:line="256" w:lineRule="auto"/>
        <w:ind w:left="2" w:right="40" w:hanging="10"/>
      </w:pPr>
      <w:r>
        <w:rPr>
          <w:noProof/>
        </w:rPr>
        <w:drawing>
          <wp:anchor distT="0" distB="0" distL="114300" distR="114300" simplePos="0" relativeHeight="251670528" behindDoc="0" locked="0" layoutInCell="1" allowOverlap="0">
            <wp:simplePos x="0" y="0"/>
            <wp:positionH relativeFrom="page">
              <wp:posOffset>1293787</wp:posOffset>
            </wp:positionH>
            <wp:positionV relativeFrom="page">
              <wp:posOffset>8050413</wp:posOffset>
            </wp:positionV>
            <wp:extent cx="3947160" cy="2642616"/>
            <wp:effectExtent l="0" t="0" r="0" b="5715"/>
            <wp:wrapTopAndBottom/>
            <wp:docPr id="32971" name="Picture 32971" title="picture"/>
            <wp:cNvGraphicFramePr/>
            <a:graphic xmlns:a="http://schemas.openxmlformats.org/drawingml/2006/main">
              <a:graphicData uri="http://schemas.openxmlformats.org/drawingml/2006/picture">
                <pic:pic xmlns:pic="http://schemas.openxmlformats.org/drawingml/2006/picture">
                  <pic:nvPicPr>
                    <pic:cNvPr id="32971" name="Picture 32971"/>
                    <pic:cNvPicPr/>
                  </pic:nvPicPr>
                  <pic:blipFill>
                    <a:blip r:embed="rId68"/>
                    <a:stretch>
                      <a:fillRect/>
                    </a:stretch>
                  </pic:blipFill>
                  <pic:spPr>
                    <a:xfrm>
                      <a:off x="0" y="0"/>
                      <a:ext cx="3947160" cy="2642616"/>
                    </a:xfrm>
                    <a:prstGeom prst="rect">
                      <a:avLst/>
                    </a:prstGeom>
                  </pic:spPr>
                </pic:pic>
              </a:graphicData>
            </a:graphic>
          </wp:anchor>
        </w:drawing>
      </w:r>
      <w:r>
        <w:rPr>
          <w:rFonts w:ascii="Times New Roman" w:eastAsia="Times New Roman" w:hAnsi="Times New Roman" w:cs="Times New Roman"/>
          <w:color w:val="555655"/>
          <w:sz w:val="19"/>
        </w:rPr>
        <w:t xml:space="preserve">The mapping of current Victorian interventions identified a total of 94 initiatives designed to raise student aspiration towards school completion and progression to further education and training currently in operation throughout Victoria. The interventions identified canvassed a range of criteria and different parameters, including: </w:t>
      </w:r>
    </w:p>
    <w:p w:rsidR="00946E72" w:rsidRDefault="0056603F">
      <w:pPr>
        <w:spacing w:after="283"/>
        <w:ind w:right="-109"/>
      </w:pPr>
      <w:r>
        <w:rPr>
          <w:noProof/>
        </w:rPr>
        <w:drawing>
          <wp:inline distT="0" distB="0" distL="0" distR="0" wp14:anchorId="295ABFE2" wp14:editId="074734EC">
            <wp:extent cx="5187315" cy="2616835"/>
            <wp:effectExtent l="0" t="0" r="0" b="0"/>
            <wp:docPr id="4" name="Picture 4" descr="mapping exercise overview" titl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187315" cy="2616835"/>
                    </a:xfrm>
                    <a:prstGeom prst="rect">
                      <a:avLst/>
                    </a:prstGeom>
                  </pic:spPr>
                </pic:pic>
              </a:graphicData>
            </a:graphic>
          </wp:inline>
        </w:drawing>
      </w:r>
    </w:p>
    <w:p w:rsidR="00BD720C" w:rsidRDefault="00FD4A60" w:rsidP="00BD720C">
      <w:pPr>
        <w:spacing w:after="5" w:line="256" w:lineRule="auto"/>
        <w:ind w:left="2" w:right="40" w:hanging="10"/>
        <w:rPr>
          <w:rFonts w:ascii="Times New Roman" w:eastAsia="Times New Roman" w:hAnsi="Times New Roman" w:cs="Times New Roman"/>
          <w:color w:val="555655"/>
          <w:sz w:val="19"/>
        </w:rPr>
      </w:pPr>
      <w:r>
        <w:rPr>
          <w:rFonts w:ascii="Times New Roman" w:eastAsia="Times New Roman" w:hAnsi="Times New Roman" w:cs="Times New Roman"/>
          <w:color w:val="555655"/>
          <w:sz w:val="19"/>
        </w:rPr>
        <w:t>The analysis does not include the range of interventions undertaken by the Department of Education and Early Childhood Development (DEECD) and other bodies that focus on improving student engagement, retention and learning experiences, but only indirectly address student aspiration.</w:t>
      </w:r>
    </w:p>
    <w:p w:rsidR="0056603F" w:rsidRPr="0056603F" w:rsidRDefault="0056603F" w:rsidP="00BD720C">
      <w:pPr>
        <w:spacing w:before="1440" w:after="5" w:line="257" w:lineRule="auto"/>
        <w:ind w:left="5" w:right="40" w:hanging="11"/>
      </w:pPr>
    </w:p>
    <w:p w:rsidR="0056603F" w:rsidRDefault="0056603F" w:rsidP="0056603F">
      <w:pPr>
        <w:spacing w:after="369" w:line="249" w:lineRule="auto"/>
        <w:ind w:left="-1" w:hanging="10"/>
      </w:pPr>
      <w:r>
        <w:rPr>
          <w:rFonts w:ascii="Times New Roman" w:eastAsia="Times New Roman" w:hAnsi="Times New Roman" w:cs="Times New Roman"/>
          <w:color w:val="7A9939"/>
          <w:sz w:val="32"/>
        </w:rPr>
        <w:lastRenderedPageBreak/>
        <w:t>Current Victorian initiatives tend to focus on increasing participation in higher education or improving school retention. Only fifty-two per cent are multi-faceted.</w:t>
      </w:r>
    </w:p>
    <w:p w:rsidR="003C190A" w:rsidRPr="003C190A" w:rsidRDefault="0056603F" w:rsidP="0003416D">
      <w:pPr>
        <w:spacing w:after="559" w:line="256" w:lineRule="auto"/>
        <w:ind w:right="40"/>
        <w:rPr>
          <w:rFonts w:ascii="Times New Roman" w:eastAsia="Times New Roman" w:hAnsi="Times New Roman" w:cs="Times New Roman"/>
          <w:color w:val="3E8395"/>
          <w:sz w:val="32"/>
        </w:rPr>
      </w:pPr>
      <w:r w:rsidRPr="003C190A">
        <w:rPr>
          <w:rFonts w:ascii="Times New Roman" w:eastAsia="Times New Roman" w:hAnsi="Times New Roman" w:cs="Times New Roman"/>
          <w:color w:val="3E8395"/>
          <w:sz w:val="32"/>
        </w:rPr>
        <w:t>Key findings from the mapping include:</w:t>
      </w:r>
      <w:r w:rsidR="003C190A">
        <w:rPr>
          <w:noProof/>
        </w:rPr>
        <w:drawing>
          <wp:inline distT="0" distB="0" distL="0" distR="0" wp14:anchorId="7D768A1E" wp14:editId="7949AE04">
            <wp:extent cx="5187315" cy="5512435"/>
            <wp:effectExtent l="0" t="0" r="0" b="0"/>
            <wp:docPr id="5" name="Picture 5" descr="key findings from the mapping:" titl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87315" cy="5512435"/>
                    </a:xfrm>
                    <a:prstGeom prst="rect">
                      <a:avLst/>
                    </a:prstGeom>
                  </pic:spPr>
                </pic:pic>
              </a:graphicData>
            </a:graphic>
          </wp:inline>
        </w:drawing>
      </w:r>
      <w:r w:rsidR="003C190A">
        <w:rPr>
          <w:rFonts w:ascii="Times New Roman" w:eastAsia="Times New Roman" w:hAnsi="Times New Roman" w:cs="Times New Roman"/>
          <w:color w:val="3E8395"/>
          <w:sz w:val="32"/>
        </w:rPr>
        <w:t xml:space="preserve"> </w:t>
      </w:r>
      <w:r w:rsidR="003C190A">
        <w:rPr>
          <w:noProof/>
        </w:rPr>
        <w:drawing>
          <wp:inline distT="0" distB="0" distL="0" distR="0" wp14:anchorId="22872FC2" wp14:editId="622705BA">
            <wp:extent cx="5187315" cy="1461770"/>
            <wp:effectExtent l="0" t="0" r="0" b="5080"/>
            <wp:docPr id="10" name="Picture 10" descr="key findings from the mapping" titl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187315" cy="1461770"/>
                    </a:xfrm>
                    <a:prstGeom prst="rect">
                      <a:avLst/>
                    </a:prstGeom>
                  </pic:spPr>
                </pic:pic>
              </a:graphicData>
            </a:graphic>
          </wp:inline>
        </w:drawing>
      </w:r>
    </w:p>
    <w:p w:rsidR="00946E72" w:rsidRDefault="00FD4A60">
      <w:pPr>
        <w:spacing w:after="0"/>
        <w:ind w:left="-1" w:hanging="10"/>
      </w:pPr>
      <w:r>
        <w:rPr>
          <w:b/>
          <w:color w:val="7A9939"/>
          <w:sz w:val="52"/>
        </w:rPr>
        <w:lastRenderedPageBreak/>
        <w:t>Recommendations</w:t>
      </w:r>
    </w:p>
    <w:p w:rsidR="00946E72" w:rsidRDefault="00FD4A60">
      <w:pPr>
        <w:spacing w:after="545" w:line="249" w:lineRule="auto"/>
        <w:ind w:left="-1" w:hanging="10"/>
        <w:rPr>
          <w:rFonts w:ascii="Times New Roman" w:eastAsia="Times New Roman" w:hAnsi="Times New Roman" w:cs="Times New Roman"/>
          <w:color w:val="7A9939"/>
          <w:sz w:val="32"/>
        </w:rPr>
      </w:pPr>
      <w:r>
        <w:rPr>
          <w:rFonts w:ascii="Times New Roman" w:eastAsia="Times New Roman" w:hAnsi="Times New Roman" w:cs="Times New Roman"/>
          <w:color w:val="7A9939"/>
          <w:sz w:val="32"/>
        </w:rPr>
        <w:t>Governments and communities are advised to focus on raising aspiration in the early years, and increasing the prevalence of multi-faceted interventions.</w:t>
      </w:r>
    </w:p>
    <w:p w:rsidR="00946E72" w:rsidRPr="00877B5D" w:rsidRDefault="00877B5D" w:rsidP="00877B5D">
      <w:pPr>
        <w:spacing w:after="545" w:line="249" w:lineRule="auto"/>
        <w:ind w:left="-1" w:hanging="10"/>
        <w:rPr>
          <w:rFonts w:ascii="Times New Roman" w:eastAsia="Times New Roman" w:hAnsi="Times New Roman" w:cs="Times New Roman"/>
          <w:color w:val="7A9939"/>
          <w:sz w:val="32"/>
        </w:rPr>
        <w:sectPr w:rsidR="00946E72" w:rsidRPr="00877B5D">
          <w:pgSz w:w="11904" w:h="16840"/>
          <w:pgMar w:top="2070" w:right="1706" w:bottom="1401" w:left="2029" w:header="720" w:footer="720" w:gutter="0"/>
          <w:cols w:space="720"/>
        </w:sectPr>
      </w:pPr>
      <w:r>
        <w:rPr>
          <w:noProof/>
        </w:rPr>
        <w:lastRenderedPageBreak/>
        <w:drawing>
          <wp:anchor distT="0" distB="0" distL="114300" distR="114300" simplePos="0" relativeHeight="251674624" behindDoc="0" locked="0" layoutInCell="1" allowOverlap="0">
            <wp:simplePos x="0" y="0"/>
            <wp:positionH relativeFrom="page">
              <wp:posOffset>1557020</wp:posOffset>
            </wp:positionH>
            <wp:positionV relativeFrom="page">
              <wp:posOffset>7392035</wp:posOffset>
            </wp:positionV>
            <wp:extent cx="3755136" cy="2246376"/>
            <wp:effectExtent l="0" t="0" r="0" b="1905"/>
            <wp:wrapTopAndBottom/>
            <wp:docPr id="32972" name="Picture 32972" title="picture"/>
            <wp:cNvGraphicFramePr/>
            <a:graphic xmlns:a="http://schemas.openxmlformats.org/drawingml/2006/main">
              <a:graphicData uri="http://schemas.openxmlformats.org/drawingml/2006/picture">
                <pic:pic xmlns:pic="http://schemas.openxmlformats.org/drawingml/2006/picture">
                  <pic:nvPicPr>
                    <pic:cNvPr id="32972" name="Picture 32972"/>
                    <pic:cNvPicPr/>
                  </pic:nvPicPr>
                  <pic:blipFill>
                    <a:blip r:embed="rId72"/>
                    <a:stretch>
                      <a:fillRect/>
                    </a:stretch>
                  </pic:blipFill>
                  <pic:spPr>
                    <a:xfrm>
                      <a:off x="0" y="0"/>
                      <a:ext cx="3755136" cy="2246376"/>
                    </a:xfrm>
                    <a:prstGeom prst="rect">
                      <a:avLst/>
                    </a:prstGeom>
                  </pic:spPr>
                </pic:pic>
              </a:graphicData>
            </a:graphic>
          </wp:anchor>
        </w:drawing>
      </w:r>
      <w:r>
        <w:rPr>
          <w:noProof/>
        </w:rPr>
        <w:drawing>
          <wp:inline distT="0" distB="0" distL="0" distR="0" wp14:anchorId="2752B19A" wp14:editId="2A742FFF">
            <wp:extent cx="5187315" cy="5884545"/>
            <wp:effectExtent l="0" t="0" r="0" b="1905"/>
            <wp:docPr id="12" name="Picture 12" titl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187315" cy="5884545"/>
                    </a:xfrm>
                    <a:prstGeom prst="rect">
                      <a:avLst/>
                    </a:prstGeom>
                  </pic:spPr>
                </pic:pic>
              </a:graphicData>
            </a:graphic>
          </wp:inline>
        </w:drawing>
      </w:r>
      <w:r w:rsidR="00FD4A60">
        <w:rPr>
          <w:rFonts w:ascii="Times New Roman" w:eastAsia="Times New Roman" w:hAnsi="Times New Roman" w:cs="Times New Roman"/>
          <w:color w:val="555655"/>
          <w:sz w:val="19"/>
        </w:rPr>
        <w:t>-</w:t>
      </w:r>
    </w:p>
    <w:p w:rsidR="00946E72" w:rsidRDefault="00946E72">
      <w:pPr>
        <w:sectPr w:rsidR="00946E72">
          <w:type w:val="continuous"/>
          <w:pgSz w:w="11904" w:h="16840"/>
          <w:pgMar w:top="1440" w:right="2444" w:bottom="1440" w:left="2014" w:header="720" w:footer="720" w:gutter="0"/>
          <w:cols w:num="2" w:space="720" w:equalWidth="0">
            <w:col w:w="3571" w:space="965"/>
            <w:col w:w="2911"/>
          </w:cols>
        </w:sectPr>
      </w:pPr>
    </w:p>
    <w:p w:rsidR="00946E72" w:rsidRDefault="00FD4A60">
      <w:pPr>
        <w:spacing w:after="0"/>
        <w:ind w:right="20"/>
      </w:pPr>
      <w:r>
        <w:rPr>
          <w:noProof/>
        </w:rPr>
        <w:lastRenderedPageBreak/>
        <mc:AlternateContent>
          <mc:Choice Requires="wpg">
            <w:drawing>
              <wp:anchor distT="0" distB="0" distL="114300" distR="114300" simplePos="0" relativeHeight="251675648" behindDoc="0" locked="0" layoutInCell="1" allowOverlap="1">
                <wp:simplePos x="0" y="0"/>
                <wp:positionH relativeFrom="page">
                  <wp:posOffset>0</wp:posOffset>
                </wp:positionH>
                <wp:positionV relativeFrom="page">
                  <wp:posOffset>2782</wp:posOffset>
                </wp:positionV>
                <wp:extent cx="7556167" cy="10686570"/>
                <wp:effectExtent l="0" t="0" r="0" b="0"/>
                <wp:wrapTopAndBottom/>
                <wp:docPr id="32607" name="Group 32607" descr="Regional Policy Advisory Committee" title="picture"/>
                <wp:cNvGraphicFramePr/>
                <a:graphic xmlns:a="http://schemas.openxmlformats.org/drawingml/2006/main">
                  <a:graphicData uri="http://schemas.microsoft.com/office/word/2010/wordprocessingGroup">
                    <wpg:wgp>
                      <wpg:cNvGrpSpPr/>
                      <wpg:grpSpPr>
                        <a:xfrm>
                          <a:off x="0" y="0"/>
                          <a:ext cx="7556167" cy="10686570"/>
                          <a:chOff x="0" y="0"/>
                          <a:chExt cx="7556167" cy="10686570"/>
                        </a:xfrm>
                      </wpg:grpSpPr>
                      <pic:pic xmlns:pic="http://schemas.openxmlformats.org/drawingml/2006/picture">
                        <pic:nvPicPr>
                          <pic:cNvPr id="32973" name="Picture 32973"/>
                          <pic:cNvPicPr/>
                        </pic:nvPicPr>
                        <pic:blipFill>
                          <a:blip r:embed="rId74"/>
                          <a:stretch>
                            <a:fillRect/>
                          </a:stretch>
                        </pic:blipFill>
                        <pic:spPr>
                          <a:xfrm>
                            <a:off x="0" y="-2781"/>
                            <a:ext cx="7543800" cy="10689337"/>
                          </a:xfrm>
                          <a:prstGeom prst="rect">
                            <a:avLst/>
                          </a:prstGeom>
                        </pic:spPr>
                      </pic:pic>
                      <wps:wsp>
                        <wps:cNvPr id="3378" name="Shape 3378" descr="Regional Policy Advisory Committee" title="picture"/>
                        <wps:cNvSpPr/>
                        <wps:spPr>
                          <a:xfrm>
                            <a:off x="0" y="1"/>
                            <a:ext cx="3342859" cy="5170501"/>
                          </a:xfrm>
                          <a:custGeom>
                            <a:avLst/>
                            <a:gdLst/>
                            <a:ahLst/>
                            <a:cxnLst/>
                            <a:rect l="0" t="0" r="0" b="0"/>
                            <a:pathLst>
                              <a:path w="3342859" h="5170501">
                                <a:moveTo>
                                  <a:pt x="0" y="0"/>
                                </a:moveTo>
                                <a:lnTo>
                                  <a:pt x="3342859" y="0"/>
                                </a:lnTo>
                                <a:lnTo>
                                  <a:pt x="2064686" y="4635687"/>
                                </a:lnTo>
                                <a:cubicBezTo>
                                  <a:pt x="2064686" y="4635687"/>
                                  <a:pt x="1917142" y="5170501"/>
                                  <a:pt x="1555589" y="4749685"/>
                                </a:cubicBezTo>
                                <a:lnTo>
                                  <a:pt x="0" y="293913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379" name="Shape 3379"/>
                        <wps:cNvSpPr/>
                        <wps:spPr>
                          <a:xfrm>
                            <a:off x="7367286" y="480012"/>
                            <a:ext cx="188879" cy="496078"/>
                          </a:xfrm>
                          <a:custGeom>
                            <a:avLst/>
                            <a:gdLst/>
                            <a:ahLst/>
                            <a:cxnLst/>
                            <a:rect l="0" t="0" r="0" b="0"/>
                            <a:pathLst>
                              <a:path w="188879" h="496078">
                                <a:moveTo>
                                  <a:pt x="188879" y="0"/>
                                </a:moveTo>
                                <a:lnTo>
                                  <a:pt x="188879" y="496078"/>
                                </a:lnTo>
                                <a:lnTo>
                                  <a:pt x="159983" y="450198"/>
                                </a:lnTo>
                                <a:cubicBezTo>
                                  <a:pt x="159983" y="450198"/>
                                  <a:pt x="0" y="196223"/>
                                  <a:pt x="146880" y="36548"/>
                                </a:cubicBezTo>
                                <a:lnTo>
                                  <a:pt x="18887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32974" name="Picture 32974"/>
                          <pic:cNvPicPr/>
                        </pic:nvPicPr>
                        <pic:blipFill>
                          <a:blip r:embed="rId75"/>
                          <a:stretch>
                            <a:fillRect/>
                          </a:stretch>
                        </pic:blipFill>
                        <pic:spPr>
                          <a:xfrm>
                            <a:off x="1237488" y="6495554"/>
                            <a:ext cx="6306312" cy="4191001"/>
                          </a:xfrm>
                          <a:prstGeom prst="rect">
                            <a:avLst/>
                          </a:prstGeom>
                        </pic:spPr>
                      </pic:pic>
                      <pic:pic xmlns:pic="http://schemas.openxmlformats.org/drawingml/2006/picture">
                        <pic:nvPicPr>
                          <pic:cNvPr id="32975" name="Picture 32975" descr="Regional Policy Advisory Committee" title="picture"/>
                          <pic:cNvPicPr/>
                        </pic:nvPicPr>
                        <pic:blipFill>
                          <a:blip r:embed="rId76"/>
                          <a:stretch>
                            <a:fillRect/>
                          </a:stretch>
                        </pic:blipFill>
                        <pic:spPr>
                          <a:xfrm>
                            <a:off x="0" y="5028450"/>
                            <a:ext cx="7543800" cy="5657088"/>
                          </a:xfrm>
                          <a:prstGeom prst="rect">
                            <a:avLst/>
                          </a:prstGeom>
                        </pic:spPr>
                      </pic:pic>
                      <pic:pic xmlns:pic="http://schemas.openxmlformats.org/drawingml/2006/picture">
                        <pic:nvPicPr>
                          <pic:cNvPr id="32976" name="Picture 32976" descr="Regional Policy Advisory Committee" title="picture"/>
                          <pic:cNvPicPr/>
                        </pic:nvPicPr>
                        <pic:blipFill>
                          <a:blip r:embed="rId77"/>
                          <a:stretch>
                            <a:fillRect/>
                          </a:stretch>
                        </pic:blipFill>
                        <pic:spPr>
                          <a:xfrm>
                            <a:off x="2501392" y="-2781"/>
                            <a:ext cx="5041393" cy="4931664"/>
                          </a:xfrm>
                          <a:prstGeom prst="rect">
                            <a:avLst/>
                          </a:prstGeom>
                        </pic:spPr>
                      </pic:pic>
                      <wps:wsp>
                        <wps:cNvPr id="3386" name="Rectangle 3386"/>
                        <wps:cNvSpPr/>
                        <wps:spPr>
                          <a:xfrm>
                            <a:off x="431768" y="1561296"/>
                            <a:ext cx="2764863" cy="270050"/>
                          </a:xfrm>
                          <a:prstGeom prst="rect">
                            <a:avLst/>
                          </a:prstGeom>
                          <a:ln>
                            <a:noFill/>
                          </a:ln>
                        </wps:spPr>
                        <wps:txbx>
                          <w:txbxContent>
                            <w:p w:rsidR="006052F6" w:rsidRDefault="006052F6">
                              <w:r>
                                <w:rPr>
                                  <w:rFonts w:ascii="Times New Roman" w:eastAsia="Times New Roman" w:hAnsi="Times New Roman" w:cs="Times New Roman"/>
                                  <w:color w:val="7A9939"/>
                                  <w:w w:val="103"/>
                                  <w:sz w:val="31"/>
                                </w:rPr>
                                <w:t>www.rdv.vic.gov.au/rpac</w:t>
                              </w:r>
                            </w:p>
                          </w:txbxContent>
                        </wps:txbx>
                        <wps:bodyPr horzOverflow="overflow" vert="horz" lIns="0" tIns="0" rIns="0" bIns="0" rtlCol="0">
                          <a:noAutofit/>
                        </wps:bodyPr>
                      </wps:wsp>
                      <wps:wsp>
                        <wps:cNvPr id="3387" name="Shape 3387"/>
                        <wps:cNvSpPr/>
                        <wps:spPr>
                          <a:xfrm>
                            <a:off x="1250663" y="1132937"/>
                            <a:ext cx="36670" cy="105097"/>
                          </a:xfrm>
                          <a:custGeom>
                            <a:avLst/>
                            <a:gdLst/>
                            <a:ahLst/>
                            <a:cxnLst/>
                            <a:rect l="0" t="0" r="0" b="0"/>
                            <a:pathLst>
                              <a:path w="36670" h="105097">
                                <a:moveTo>
                                  <a:pt x="0" y="0"/>
                                </a:moveTo>
                                <a:lnTo>
                                  <a:pt x="36670" y="0"/>
                                </a:lnTo>
                                <a:lnTo>
                                  <a:pt x="36670" y="14326"/>
                                </a:lnTo>
                                <a:lnTo>
                                  <a:pt x="15929" y="14326"/>
                                </a:lnTo>
                                <a:lnTo>
                                  <a:pt x="15929" y="47245"/>
                                </a:lnTo>
                                <a:lnTo>
                                  <a:pt x="36670" y="47245"/>
                                </a:lnTo>
                                <a:lnTo>
                                  <a:pt x="36670" y="62505"/>
                                </a:lnTo>
                                <a:lnTo>
                                  <a:pt x="35836" y="60840"/>
                                </a:lnTo>
                                <a:lnTo>
                                  <a:pt x="15929" y="60840"/>
                                </a:lnTo>
                                <a:lnTo>
                                  <a:pt x="15929" y="105097"/>
                                </a:lnTo>
                                <a:lnTo>
                                  <a:pt x="0" y="105097"/>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388" name="Shape 3388"/>
                        <wps:cNvSpPr/>
                        <wps:spPr>
                          <a:xfrm>
                            <a:off x="1287333" y="1132937"/>
                            <a:ext cx="39934" cy="105097"/>
                          </a:xfrm>
                          <a:custGeom>
                            <a:avLst/>
                            <a:gdLst/>
                            <a:ahLst/>
                            <a:cxnLst/>
                            <a:rect l="0" t="0" r="0" b="0"/>
                            <a:pathLst>
                              <a:path w="39934" h="105097">
                                <a:moveTo>
                                  <a:pt x="0" y="0"/>
                                </a:moveTo>
                                <a:lnTo>
                                  <a:pt x="4062" y="0"/>
                                </a:lnTo>
                                <a:cubicBezTo>
                                  <a:pt x="23981" y="0"/>
                                  <a:pt x="36673" y="12863"/>
                                  <a:pt x="36673" y="30725"/>
                                </a:cubicBezTo>
                                <a:cubicBezTo>
                                  <a:pt x="36673" y="45782"/>
                                  <a:pt x="27529" y="55353"/>
                                  <a:pt x="15730" y="58584"/>
                                </a:cubicBezTo>
                                <a:lnTo>
                                  <a:pt x="39934" y="105097"/>
                                </a:lnTo>
                                <a:lnTo>
                                  <a:pt x="21326" y="105097"/>
                                </a:lnTo>
                                <a:lnTo>
                                  <a:pt x="0" y="62505"/>
                                </a:lnTo>
                                <a:lnTo>
                                  <a:pt x="0" y="47245"/>
                                </a:lnTo>
                                <a:lnTo>
                                  <a:pt x="2882" y="47245"/>
                                </a:lnTo>
                                <a:cubicBezTo>
                                  <a:pt x="13501" y="47245"/>
                                  <a:pt x="20741" y="41179"/>
                                  <a:pt x="20741" y="30877"/>
                                </a:cubicBezTo>
                                <a:cubicBezTo>
                                  <a:pt x="20741" y="20513"/>
                                  <a:pt x="13501" y="14326"/>
                                  <a:pt x="2882" y="14326"/>
                                </a:cubicBezTo>
                                <a:lnTo>
                                  <a:pt x="0" y="14326"/>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389" name="Shape 3389"/>
                        <wps:cNvSpPr/>
                        <wps:spPr>
                          <a:xfrm>
                            <a:off x="1348091" y="1132937"/>
                            <a:ext cx="67155" cy="105097"/>
                          </a:xfrm>
                          <a:custGeom>
                            <a:avLst/>
                            <a:gdLst/>
                            <a:ahLst/>
                            <a:cxnLst/>
                            <a:rect l="0" t="0" r="0" b="0"/>
                            <a:pathLst>
                              <a:path w="67155" h="105097">
                                <a:moveTo>
                                  <a:pt x="0" y="0"/>
                                </a:moveTo>
                                <a:lnTo>
                                  <a:pt x="67155" y="0"/>
                                </a:lnTo>
                                <a:lnTo>
                                  <a:pt x="67155" y="14326"/>
                                </a:lnTo>
                                <a:lnTo>
                                  <a:pt x="15932" y="14326"/>
                                </a:lnTo>
                                <a:lnTo>
                                  <a:pt x="15932" y="45020"/>
                                </a:lnTo>
                                <a:lnTo>
                                  <a:pt x="59629" y="45020"/>
                                </a:lnTo>
                                <a:lnTo>
                                  <a:pt x="59629" y="59193"/>
                                </a:lnTo>
                                <a:lnTo>
                                  <a:pt x="15932" y="59193"/>
                                </a:lnTo>
                                <a:lnTo>
                                  <a:pt x="15932" y="90802"/>
                                </a:lnTo>
                                <a:lnTo>
                                  <a:pt x="67155" y="90802"/>
                                </a:lnTo>
                                <a:lnTo>
                                  <a:pt x="67155" y="105097"/>
                                </a:lnTo>
                                <a:lnTo>
                                  <a:pt x="0" y="105097"/>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390" name="Shape 3390"/>
                        <wps:cNvSpPr/>
                        <wps:spPr>
                          <a:xfrm>
                            <a:off x="1433879" y="1132052"/>
                            <a:ext cx="76296" cy="106865"/>
                          </a:xfrm>
                          <a:custGeom>
                            <a:avLst/>
                            <a:gdLst/>
                            <a:ahLst/>
                            <a:cxnLst/>
                            <a:rect l="0" t="0" r="0" b="0"/>
                            <a:pathLst>
                              <a:path w="76296" h="106865">
                                <a:moveTo>
                                  <a:pt x="37921" y="0"/>
                                </a:moveTo>
                                <a:cubicBezTo>
                                  <a:pt x="60212" y="0"/>
                                  <a:pt x="73202" y="14631"/>
                                  <a:pt x="76153" y="32645"/>
                                </a:cubicBezTo>
                                <a:lnTo>
                                  <a:pt x="60068" y="32645"/>
                                </a:lnTo>
                                <a:cubicBezTo>
                                  <a:pt x="57413" y="21123"/>
                                  <a:pt x="49732" y="14326"/>
                                  <a:pt x="37921" y="14326"/>
                                </a:cubicBezTo>
                                <a:cubicBezTo>
                                  <a:pt x="31718" y="14326"/>
                                  <a:pt x="26110" y="16825"/>
                                  <a:pt x="22431" y="20818"/>
                                </a:cubicBezTo>
                                <a:cubicBezTo>
                                  <a:pt x="17264" y="26427"/>
                                  <a:pt x="16085" y="32340"/>
                                  <a:pt x="16085" y="53433"/>
                                </a:cubicBezTo>
                                <a:cubicBezTo>
                                  <a:pt x="16085" y="74556"/>
                                  <a:pt x="17264" y="80621"/>
                                  <a:pt x="22431" y="86230"/>
                                </a:cubicBezTo>
                                <a:cubicBezTo>
                                  <a:pt x="26110" y="90192"/>
                                  <a:pt x="31718" y="92570"/>
                                  <a:pt x="37921" y="92570"/>
                                </a:cubicBezTo>
                                <a:cubicBezTo>
                                  <a:pt x="44877" y="92570"/>
                                  <a:pt x="50900" y="89888"/>
                                  <a:pt x="55066" y="85163"/>
                                </a:cubicBezTo>
                                <a:cubicBezTo>
                                  <a:pt x="58876" y="80743"/>
                                  <a:pt x="60367" y="75440"/>
                                  <a:pt x="60367" y="68643"/>
                                </a:cubicBezTo>
                                <a:lnTo>
                                  <a:pt x="60367" y="62729"/>
                                </a:lnTo>
                                <a:lnTo>
                                  <a:pt x="37921" y="62729"/>
                                </a:lnTo>
                                <a:lnTo>
                                  <a:pt x="37921" y="49165"/>
                                </a:lnTo>
                                <a:lnTo>
                                  <a:pt x="76296" y="49165"/>
                                </a:lnTo>
                                <a:lnTo>
                                  <a:pt x="76296" y="65229"/>
                                </a:lnTo>
                                <a:cubicBezTo>
                                  <a:pt x="76296" y="78823"/>
                                  <a:pt x="73797" y="87541"/>
                                  <a:pt x="66853" y="94917"/>
                                </a:cubicBezTo>
                                <a:cubicBezTo>
                                  <a:pt x="58876" y="103330"/>
                                  <a:pt x="48982" y="106865"/>
                                  <a:pt x="37921" y="106865"/>
                                </a:cubicBezTo>
                                <a:cubicBezTo>
                                  <a:pt x="27003" y="106865"/>
                                  <a:pt x="17551" y="102903"/>
                                  <a:pt x="10336" y="95648"/>
                                </a:cubicBezTo>
                                <a:cubicBezTo>
                                  <a:pt x="0" y="85315"/>
                                  <a:pt x="155" y="73672"/>
                                  <a:pt x="155" y="53433"/>
                                </a:cubicBezTo>
                                <a:cubicBezTo>
                                  <a:pt x="155" y="33224"/>
                                  <a:pt x="0" y="21550"/>
                                  <a:pt x="10336" y="11217"/>
                                </a:cubicBezTo>
                                <a:cubicBezTo>
                                  <a:pt x="17551" y="3993"/>
                                  <a:pt x="26707" y="0"/>
                                  <a:pt x="37921" y="0"/>
                                </a:cubicBez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5976" name="Shape 35976"/>
                        <wps:cNvSpPr/>
                        <wps:spPr>
                          <a:xfrm>
                            <a:off x="1534393" y="1132946"/>
                            <a:ext cx="15941" cy="105088"/>
                          </a:xfrm>
                          <a:custGeom>
                            <a:avLst/>
                            <a:gdLst/>
                            <a:ahLst/>
                            <a:cxnLst/>
                            <a:rect l="0" t="0" r="0" b="0"/>
                            <a:pathLst>
                              <a:path w="15941" h="105088">
                                <a:moveTo>
                                  <a:pt x="0" y="0"/>
                                </a:moveTo>
                                <a:lnTo>
                                  <a:pt x="15941" y="0"/>
                                </a:lnTo>
                                <a:lnTo>
                                  <a:pt x="15941" y="105088"/>
                                </a:lnTo>
                                <a:lnTo>
                                  <a:pt x="0" y="105088"/>
                                </a:lnTo>
                                <a:lnTo>
                                  <a:pt x="0" y="0"/>
                                </a:lnTo>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392" name="Shape 3392"/>
                        <wps:cNvSpPr/>
                        <wps:spPr>
                          <a:xfrm>
                            <a:off x="1574542" y="1132053"/>
                            <a:ext cx="37948" cy="106865"/>
                          </a:xfrm>
                          <a:custGeom>
                            <a:avLst/>
                            <a:gdLst/>
                            <a:ahLst/>
                            <a:cxnLst/>
                            <a:rect l="0" t="0" r="0" b="0"/>
                            <a:pathLst>
                              <a:path w="37948" h="106865">
                                <a:moveTo>
                                  <a:pt x="37936" y="0"/>
                                </a:moveTo>
                                <a:lnTo>
                                  <a:pt x="37948" y="2"/>
                                </a:lnTo>
                                <a:lnTo>
                                  <a:pt x="37948" y="14361"/>
                                </a:lnTo>
                                <a:lnTo>
                                  <a:pt x="37936" y="14356"/>
                                </a:lnTo>
                                <a:cubicBezTo>
                                  <a:pt x="31755" y="14356"/>
                                  <a:pt x="25994" y="16856"/>
                                  <a:pt x="22291" y="20818"/>
                                </a:cubicBezTo>
                                <a:cubicBezTo>
                                  <a:pt x="17133" y="26427"/>
                                  <a:pt x="16100" y="32340"/>
                                  <a:pt x="16100" y="53433"/>
                                </a:cubicBezTo>
                                <a:cubicBezTo>
                                  <a:pt x="16100" y="74556"/>
                                  <a:pt x="17133" y="80439"/>
                                  <a:pt x="22291" y="86047"/>
                                </a:cubicBezTo>
                                <a:cubicBezTo>
                                  <a:pt x="25994" y="90070"/>
                                  <a:pt x="31755" y="92570"/>
                                  <a:pt x="37936" y="92570"/>
                                </a:cubicBezTo>
                                <a:lnTo>
                                  <a:pt x="37948" y="92565"/>
                                </a:lnTo>
                                <a:lnTo>
                                  <a:pt x="37948" y="106863"/>
                                </a:lnTo>
                                <a:lnTo>
                                  <a:pt x="37936" y="106865"/>
                                </a:lnTo>
                                <a:cubicBezTo>
                                  <a:pt x="26732" y="106865"/>
                                  <a:pt x="17575" y="102903"/>
                                  <a:pt x="10336" y="95648"/>
                                </a:cubicBezTo>
                                <a:cubicBezTo>
                                  <a:pt x="0" y="85315"/>
                                  <a:pt x="155" y="73672"/>
                                  <a:pt x="155" y="53433"/>
                                </a:cubicBezTo>
                                <a:cubicBezTo>
                                  <a:pt x="155" y="33224"/>
                                  <a:pt x="0" y="21550"/>
                                  <a:pt x="10336" y="11217"/>
                                </a:cubicBezTo>
                                <a:cubicBezTo>
                                  <a:pt x="17575" y="3993"/>
                                  <a:pt x="26732" y="0"/>
                                  <a:pt x="37936" y="0"/>
                                </a:cubicBez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393" name="Shape 3393"/>
                        <wps:cNvSpPr/>
                        <wps:spPr>
                          <a:xfrm>
                            <a:off x="1612490" y="1132055"/>
                            <a:ext cx="38076" cy="106861"/>
                          </a:xfrm>
                          <a:custGeom>
                            <a:avLst/>
                            <a:gdLst/>
                            <a:ahLst/>
                            <a:cxnLst/>
                            <a:rect l="0" t="0" r="0" b="0"/>
                            <a:pathLst>
                              <a:path w="38076" h="106861">
                                <a:moveTo>
                                  <a:pt x="0" y="0"/>
                                </a:moveTo>
                                <a:lnTo>
                                  <a:pt x="15359" y="2897"/>
                                </a:lnTo>
                                <a:cubicBezTo>
                                  <a:pt x="19989" y="4798"/>
                                  <a:pt x="24121" y="7603"/>
                                  <a:pt x="27740" y="11215"/>
                                </a:cubicBezTo>
                                <a:cubicBezTo>
                                  <a:pt x="38076" y="21548"/>
                                  <a:pt x="37790" y="33222"/>
                                  <a:pt x="37790" y="53430"/>
                                </a:cubicBezTo>
                                <a:cubicBezTo>
                                  <a:pt x="37790" y="73670"/>
                                  <a:pt x="38076" y="85313"/>
                                  <a:pt x="27740" y="95646"/>
                                </a:cubicBezTo>
                                <a:cubicBezTo>
                                  <a:pt x="24121" y="99273"/>
                                  <a:pt x="19989" y="102077"/>
                                  <a:pt x="15359" y="103975"/>
                                </a:cubicBezTo>
                                <a:lnTo>
                                  <a:pt x="0" y="106861"/>
                                </a:lnTo>
                                <a:lnTo>
                                  <a:pt x="0" y="92562"/>
                                </a:lnTo>
                                <a:lnTo>
                                  <a:pt x="15631" y="86045"/>
                                </a:lnTo>
                                <a:cubicBezTo>
                                  <a:pt x="20800" y="80436"/>
                                  <a:pt x="21849" y="74553"/>
                                  <a:pt x="21849" y="53430"/>
                                </a:cubicBezTo>
                                <a:cubicBezTo>
                                  <a:pt x="21849" y="32338"/>
                                  <a:pt x="20800" y="26424"/>
                                  <a:pt x="15631" y="20816"/>
                                </a:cubicBezTo>
                                <a:lnTo>
                                  <a:pt x="0" y="14359"/>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394" name="Shape 3394"/>
                        <wps:cNvSpPr/>
                        <wps:spPr>
                          <a:xfrm>
                            <a:off x="1674652" y="1132937"/>
                            <a:ext cx="79107" cy="105097"/>
                          </a:xfrm>
                          <a:custGeom>
                            <a:avLst/>
                            <a:gdLst/>
                            <a:ahLst/>
                            <a:cxnLst/>
                            <a:rect l="0" t="0" r="0" b="0"/>
                            <a:pathLst>
                              <a:path w="79107" h="105097">
                                <a:moveTo>
                                  <a:pt x="0" y="0"/>
                                </a:moveTo>
                                <a:lnTo>
                                  <a:pt x="14609" y="0"/>
                                </a:lnTo>
                                <a:lnTo>
                                  <a:pt x="63165" y="73824"/>
                                </a:lnTo>
                                <a:lnTo>
                                  <a:pt x="63165" y="0"/>
                                </a:lnTo>
                                <a:lnTo>
                                  <a:pt x="79107" y="0"/>
                                </a:lnTo>
                                <a:lnTo>
                                  <a:pt x="79107" y="105097"/>
                                </a:lnTo>
                                <a:lnTo>
                                  <a:pt x="64485" y="105097"/>
                                </a:lnTo>
                                <a:lnTo>
                                  <a:pt x="15945" y="31151"/>
                                </a:lnTo>
                                <a:lnTo>
                                  <a:pt x="15945" y="105097"/>
                                </a:lnTo>
                                <a:lnTo>
                                  <a:pt x="0" y="105097"/>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395" name="Shape 3395"/>
                        <wps:cNvSpPr/>
                        <wps:spPr>
                          <a:xfrm>
                            <a:off x="1769417" y="1132937"/>
                            <a:ext cx="45096" cy="105097"/>
                          </a:xfrm>
                          <a:custGeom>
                            <a:avLst/>
                            <a:gdLst/>
                            <a:ahLst/>
                            <a:cxnLst/>
                            <a:rect l="0" t="0" r="0" b="0"/>
                            <a:pathLst>
                              <a:path w="45096" h="105097">
                                <a:moveTo>
                                  <a:pt x="38540" y="0"/>
                                </a:moveTo>
                                <a:lnTo>
                                  <a:pt x="45096" y="0"/>
                                </a:lnTo>
                                <a:lnTo>
                                  <a:pt x="45096" y="24400"/>
                                </a:lnTo>
                                <a:lnTo>
                                  <a:pt x="28932" y="70410"/>
                                </a:lnTo>
                                <a:lnTo>
                                  <a:pt x="45096" y="70410"/>
                                </a:lnTo>
                                <a:lnTo>
                                  <a:pt x="45096" y="84005"/>
                                </a:lnTo>
                                <a:lnTo>
                                  <a:pt x="24217" y="84005"/>
                                </a:lnTo>
                                <a:lnTo>
                                  <a:pt x="16978" y="105097"/>
                                </a:lnTo>
                                <a:lnTo>
                                  <a:pt x="0" y="105097"/>
                                </a:lnTo>
                                <a:lnTo>
                                  <a:pt x="3854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396" name="Shape 3396"/>
                        <wps:cNvSpPr/>
                        <wps:spPr>
                          <a:xfrm>
                            <a:off x="1814513" y="1132937"/>
                            <a:ext cx="44798" cy="105097"/>
                          </a:xfrm>
                          <a:custGeom>
                            <a:avLst/>
                            <a:gdLst/>
                            <a:ahLst/>
                            <a:cxnLst/>
                            <a:rect l="0" t="0" r="0" b="0"/>
                            <a:pathLst>
                              <a:path w="44798" h="105097">
                                <a:moveTo>
                                  <a:pt x="0" y="0"/>
                                </a:moveTo>
                                <a:lnTo>
                                  <a:pt x="6267" y="0"/>
                                </a:lnTo>
                                <a:lnTo>
                                  <a:pt x="44798" y="105097"/>
                                </a:lnTo>
                                <a:lnTo>
                                  <a:pt x="27820" y="105097"/>
                                </a:lnTo>
                                <a:lnTo>
                                  <a:pt x="20593" y="84005"/>
                                </a:lnTo>
                                <a:lnTo>
                                  <a:pt x="0" y="84005"/>
                                </a:lnTo>
                                <a:lnTo>
                                  <a:pt x="0" y="70410"/>
                                </a:lnTo>
                                <a:lnTo>
                                  <a:pt x="16164" y="70410"/>
                                </a:lnTo>
                                <a:lnTo>
                                  <a:pt x="220" y="23775"/>
                                </a:lnTo>
                                <a:lnTo>
                                  <a:pt x="0" y="24400"/>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397" name="Shape 3397"/>
                        <wps:cNvSpPr/>
                        <wps:spPr>
                          <a:xfrm>
                            <a:off x="1874993" y="1132937"/>
                            <a:ext cx="66567" cy="105097"/>
                          </a:xfrm>
                          <a:custGeom>
                            <a:avLst/>
                            <a:gdLst/>
                            <a:ahLst/>
                            <a:cxnLst/>
                            <a:rect l="0" t="0" r="0" b="0"/>
                            <a:pathLst>
                              <a:path w="66567" h="105097">
                                <a:moveTo>
                                  <a:pt x="0" y="0"/>
                                </a:moveTo>
                                <a:lnTo>
                                  <a:pt x="15929" y="0"/>
                                </a:lnTo>
                                <a:lnTo>
                                  <a:pt x="15929" y="90802"/>
                                </a:lnTo>
                                <a:lnTo>
                                  <a:pt x="66567" y="90802"/>
                                </a:lnTo>
                                <a:lnTo>
                                  <a:pt x="66567" y="105097"/>
                                </a:lnTo>
                                <a:lnTo>
                                  <a:pt x="0" y="105097"/>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398" name="Shape 3398"/>
                        <wps:cNvSpPr/>
                        <wps:spPr>
                          <a:xfrm>
                            <a:off x="1996605" y="1132937"/>
                            <a:ext cx="36761" cy="105097"/>
                          </a:xfrm>
                          <a:custGeom>
                            <a:avLst/>
                            <a:gdLst/>
                            <a:ahLst/>
                            <a:cxnLst/>
                            <a:rect l="0" t="0" r="0" b="0"/>
                            <a:pathLst>
                              <a:path w="36761" h="105097">
                                <a:moveTo>
                                  <a:pt x="0" y="0"/>
                                </a:moveTo>
                                <a:lnTo>
                                  <a:pt x="36761" y="0"/>
                                </a:lnTo>
                                <a:lnTo>
                                  <a:pt x="36761" y="14326"/>
                                </a:lnTo>
                                <a:lnTo>
                                  <a:pt x="15954" y="14326"/>
                                </a:lnTo>
                                <a:lnTo>
                                  <a:pt x="15954" y="49318"/>
                                </a:lnTo>
                                <a:lnTo>
                                  <a:pt x="36761" y="49318"/>
                                </a:lnTo>
                                <a:lnTo>
                                  <a:pt x="36761" y="63766"/>
                                </a:lnTo>
                                <a:lnTo>
                                  <a:pt x="15954" y="63766"/>
                                </a:lnTo>
                                <a:lnTo>
                                  <a:pt x="15954" y="105097"/>
                                </a:lnTo>
                                <a:lnTo>
                                  <a:pt x="0" y="105097"/>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399" name="Shape 3399"/>
                        <wps:cNvSpPr/>
                        <wps:spPr>
                          <a:xfrm>
                            <a:off x="2033366" y="1132937"/>
                            <a:ext cx="36749" cy="63766"/>
                          </a:xfrm>
                          <a:custGeom>
                            <a:avLst/>
                            <a:gdLst/>
                            <a:ahLst/>
                            <a:cxnLst/>
                            <a:rect l="0" t="0" r="0" b="0"/>
                            <a:pathLst>
                              <a:path w="36749" h="63766">
                                <a:moveTo>
                                  <a:pt x="0" y="0"/>
                                </a:moveTo>
                                <a:lnTo>
                                  <a:pt x="3114" y="0"/>
                                </a:lnTo>
                                <a:cubicBezTo>
                                  <a:pt x="23618" y="0"/>
                                  <a:pt x="36749" y="13594"/>
                                  <a:pt x="36749" y="31883"/>
                                </a:cubicBezTo>
                                <a:cubicBezTo>
                                  <a:pt x="36749" y="50202"/>
                                  <a:pt x="23618" y="63766"/>
                                  <a:pt x="3114" y="63766"/>
                                </a:cubicBezTo>
                                <a:lnTo>
                                  <a:pt x="0" y="63766"/>
                                </a:lnTo>
                                <a:lnTo>
                                  <a:pt x="0" y="49318"/>
                                </a:lnTo>
                                <a:lnTo>
                                  <a:pt x="2196" y="49318"/>
                                </a:lnTo>
                                <a:cubicBezTo>
                                  <a:pt x="13282" y="49318"/>
                                  <a:pt x="20808" y="42978"/>
                                  <a:pt x="20808" y="31883"/>
                                </a:cubicBezTo>
                                <a:cubicBezTo>
                                  <a:pt x="20808" y="20818"/>
                                  <a:pt x="13282" y="14326"/>
                                  <a:pt x="2196" y="14326"/>
                                </a:cubicBezTo>
                                <a:lnTo>
                                  <a:pt x="0" y="14326"/>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00" name="Shape 3400"/>
                        <wps:cNvSpPr/>
                        <wps:spPr>
                          <a:xfrm>
                            <a:off x="2086236" y="1132055"/>
                            <a:ext cx="37936" cy="106861"/>
                          </a:xfrm>
                          <a:custGeom>
                            <a:avLst/>
                            <a:gdLst/>
                            <a:ahLst/>
                            <a:cxnLst/>
                            <a:rect l="0" t="0" r="0" b="0"/>
                            <a:pathLst>
                              <a:path w="37936" h="106861">
                                <a:moveTo>
                                  <a:pt x="37936" y="0"/>
                                </a:moveTo>
                                <a:lnTo>
                                  <a:pt x="37936" y="14359"/>
                                </a:lnTo>
                                <a:lnTo>
                                  <a:pt x="22291" y="20816"/>
                                </a:lnTo>
                                <a:cubicBezTo>
                                  <a:pt x="17124" y="26424"/>
                                  <a:pt x="16100" y="32338"/>
                                  <a:pt x="16100" y="53430"/>
                                </a:cubicBezTo>
                                <a:cubicBezTo>
                                  <a:pt x="16100" y="74553"/>
                                  <a:pt x="17124" y="80436"/>
                                  <a:pt x="22291" y="86045"/>
                                </a:cubicBezTo>
                                <a:lnTo>
                                  <a:pt x="37936" y="92562"/>
                                </a:lnTo>
                                <a:lnTo>
                                  <a:pt x="37936" y="106861"/>
                                </a:lnTo>
                                <a:lnTo>
                                  <a:pt x="22651" y="103975"/>
                                </a:lnTo>
                                <a:cubicBezTo>
                                  <a:pt x="18058" y="102077"/>
                                  <a:pt x="13962" y="99273"/>
                                  <a:pt x="10336" y="95646"/>
                                </a:cubicBezTo>
                                <a:cubicBezTo>
                                  <a:pt x="0" y="85313"/>
                                  <a:pt x="155" y="73670"/>
                                  <a:pt x="155" y="53430"/>
                                </a:cubicBezTo>
                                <a:cubicBezTo>
                                  <a:pt x="155" y="33222"/>
                                  <a:pt x="0" y="21548"/>
                                  <a:pt x="10336" y="11215"/>
                                </a:cubicBezTo>
                                <a:cubicBezTo>
                                  <a:pt x="13962" y="7603"/>
                                  <a:pt x="18058" y="4798"/>
                                  <a:pt x="22651" y="2897"/>
                                </a:cubicBezTo>
                                <a:lnTo>
                                  <a:pt x="37936"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01" name="Shape 3401"/>
                        <wps:cNvSpPr/>
                        <wps:spPr>
                          <a:xfrm>
                            <a:off x="2124173" y="1132053"/>
                            <a:ext cx="38089" cy="106865"/>
                          </a:xfrm>
                          <a:custGeom>
                            <a:avLst/>
                            <a:gdLst/>
                            <a:ahLst/>
                            <a:cxnLst/>
                            <a:rect l="0" t="0" r="0" b="0"/>
                            <a:pathLst>
                              <a:path w="38089" h="106865">
                                <a:moveTo>
                                  <a:pt x="12" y="0"/>
                                </a:moveTo>
                                <a:cubicBezTo>
                                  <a:pt x="11214" y="0"/>
                                  <a:pt x="20501" y="3993"/>
                                  <a:pt x="27753" y="11217"/>
                                </a:cubicBezTo>
                                <a:cubicBezTo>
                                  <a:pt x="38089" y="21550"/>
                                  <a:pt x="37778" y="33224"/>
                                  <a:pt x="37778" y="53433"/>
                                </a:cubicBezTo>
                                <a:cubicBezTo>
                                  <a:pt x="37778" y="73672"/>
                                  <a:pt x="38089" y="85315"/>
                                  <a:pt x="27753" y="95648"/>
                                </a:cubicBezTo>
                                <a:cubicBezTo>
                                  <a:pt x="20501" y="102903"/>
                                  <a:pt x="11214" y="106865"/>
                                  <a:pt x="12" y="106865"/>
                                </a:cubicBezTo>
                                <a:lnTo>
                                  <a:pt x="0" y="106863"/>
                                </a:lnTo>
                                <a:lnTo>
                                  <a:pt x="0" y="92565"/>
                                </a:lnTo>
                                <a:lnTo>
                                  <a:pt x="12" y="92570"/>
                                </a:lnTo>
                                <a:cubicBezTo>
                                  <a:pt x="6203" y="92570"/>
                                  <a:pt x="11964" y="90070"/>
                                  <a:pt x="15655" y="86047"/>
                                </a:cubicBezTo>
                                <a:cubicBezTo>
                                  <a:pt x="20812" y="80439"/>
                                  <a:pt x="21836" y="74556"/>
                                  <a:pt x="21836" y="53433"/>
                                </a:cubicBezTo>
                                <a:cubicBezTo>
                                  <a:pt x="21836" y="32340"/>
                                  <a:pt x="20812" y="26427"/>
                                  <a:pt x="15655" y="20818"/>
                                </a:cubicBezTo>
                                <a:cubicBezTo>
                                  <a:pt x="11964" y="16856"/>
                                  <a:pt x="6203" y="14356"/>
                                  <a:pt x="12" y="14356"/>
                                </a:cubicBezTo>
                                <a:lnTo>
                                  <a:pt x="0" y="14361"/>
                                </a:lnTo>
                                <a:lnTo>
                                  <a:pt x="0" y="2"/>
                                </a:lnTo>
                                <a:lnTo>
                                  <a:pt x="12"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02" name="Shape 3402"/>
                        <wps:cNvSpPr/>
                        <wps:spPr>
                          <a:xfrm>
                            <a:off x="2186323" y="1132937"/>
                            <a:ext cx="66582" cy="105097"/>
                          </a:xfrm>
                          <a:custGeom>
                            <a:avLst/>
                            <a:gdLst/>
                            <a:ahLst/>
                            <a:cxnLst/>
                            <a:rect l="0" t="0" r="0" b="0"/>
                            <a:pathLst>
                              <a:path w="66582" h="105097">
                                <a:moveTo>
                                  <a:pt x="0" y="0"/>
                                </a:moveTo>
                                <a:lnTo>
                                  <a:pt x="15932" y="0"/>
                                </a:lnTo>
                                <a:lnTo>
                                  <a:pt x="15932" y="90802"/>
                                </a:lnTo>
                                <a:lnTo>
                                  <a:pt x="66582" y="90802"/>
                                </a:lnTo>
                                <a:lnTo>
                                  <a:pt x="66582" y="105097"/>
                                </a:lnTo>
                                <a:lnTo>
                                  <a:pt x="0" y="105097"/>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5977" name="Shape 35977"/>
                        <wps:cNvSpPr/>
                        <wps:spPr>
                          <a:xfrm>
                            <a:off x="2271800" y="1132946"/>
                            <a:ext cx="15941" cy="105088"/>
                          </a:xfrm>
                          <a:custGeom>
                            <a:avLst/>
                            <a:gdLst/>
                            <a:ahLst/>
                            <a:cxnLst/>
                            <a:rect l="0" t="0" r="0" b="0"/>
                            <a:pathLst>
                              <a:path w="15941" h="105088">
                                <a:moveTo>
                                  <a:pt x="0" y="0"/>
                                </a:moveTo>
                                <a:lnTo>
                                  <a:pt x="15941" y="0"/>
                                </a:lnTo>
                                <a:lnTo>
                                  <a:pt x="15941" y="105088"/>
                                </a:lnTo>
                                <a:lnTo>
                                  <a:pt x="0" y="105088"/>
                                </a:lnTo>
                                <a:lnTo>
                                  <a:pt x="0" y="0"/>
                                </a:lnTo>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04" name="Shape 3404"/>
                        <wps:cNvSpPr/>
                        <wps:spPr>
                          <a:xfrm>
                            <a:off x="2311949" y="1132053"/>
                            <a:ext cx="75428" cy="106865"/>
                          </a:xfrm>
                          <a:custGeom>
                            <a:avLst/>
                            <a:gdLst/>
                            <a:ahLst/>
                            <a:cxnLst/>
                            <a:rect l="0" t="0" r="0" b="0"/>
                            <a:pathLst>
                              <a:path w="75428" h="106865">
                                <a:moveTo>
                                  <a:pt x="37945" y="0"/>
                                </a:moveTo>
                                <a:cubicBezTo>
                                  <a:pt x="57282" y="0"/>
                                  <a:pt x="71736" y="11369"/>
                                  <a:pt x="75428" y="32340"/>
                                </a:cubicBezTo>
                                <a:lnTo>
                                  <a:pt x="59199" y="32340"/>
                                </a:lnTo>
                                <a:cubicBezTo>
                                  <a:pt x="56688" y="21702"/>
                                  <a:pt x="49604" y="14326"/>
                                  <a:pt x="37945" y="14326"/>
                                </a:cubicBezTo>
                                <a:cubicBezTo>
                                  <a:pt x="31742" y="14326"/>
                                  <a:pt x="26134" y="16673"/>
                                  <a:pt x="22431" y="20666"/>
                                </a:cubicBezTo>
                                <a:cubicBezTo>
                                  <a:pt x="17264" y="26274"/>
                                  <a:pt x="16097" y="32340"/>
                                  <a:pt x="16097" y="53433"/>
                                </a:cubicBezTo>
                                <a:cubicBezTo>
                                  <a:pt x="16097" y="74556"/>
                                  <a:pt x="17264" y="80591"/>
                                  <a:pt x="22431" y="86199"/>
                                </a:cubicBezTo>
                                <a:cubicBezTo>
                                  <a:pt x="26134" y="90192"/>
                                  <a:pt x="31742" y="92539"/>
                                  <a:pt x="37945" y="92539"/>
                                </a:cubicBezTo>
                                <a:cubicBezTo>
                                  <a:pt x="49604" y="92539"/>
                                  <a:pt x="56831" y="85163"/>
                                  <a:pt x="59343" y="74556"/>
                                </a:cubicBezTo>
                                <a:lnTo>
                                  <a:pt x="75428" y="74556"/>
                                </a:lnTo>
                                <a:cubicBezTo>
                                  <a:pt x="71892" y="95496"/>
                                  <a:pt x="56984" y="106865"/>
                                  <a:pt x="37945" y="106865"/>
                                </a:cubicBezTo>
                                <a:cubicBezTo>
                                  <a:pt x="27015" y="106865"/>
                                  <a:pt x="17575" y="102903"/>
                                  <a:pt x="10336" y="95649"/>
                                </a:cubicBezTo>
                                <a:cubicBezTo>
                                  <a:pt x="0" y="85316"/>
                                  <a:pt x="155" y="73672"/>
                                  <a:pt x="155" y="53433"/>
                                </a:cubicBezTo>
                                <a:cubicBezTo>
                                  <a:pt x="155" y="33224"/>
                                  <a:pt x="0" y="21550"/>
                                  <a:pt x="10336" y="11247"/>
                                </a:cubicBezTo>
                                <a:cubicBezTo>
                                  <a:pt x="17575" y="3993"/>
                                  <a:pt x="27015" y="0"/>
                                  <a:pt x="37945" y="0"/>
                                </a:cubicBez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05" name="Shape 3405"/>
                        <wps:cNvSpPr/>
                        <wps:spPr>
                          <a:xfrm>
                            <a:off x="2394927" y="1132936"/>
                            <a:ext cx="78820" cy="105097"/>
                          </a:xfrm>
                          <a:custGeom>
                            <a:avLst/>
                            <a:gdLst/>
                            <a:ahLst/>
                            <a:cxnLst/>
                            <a:rect l="0" t="0" r="0" b="0"/>
                            <a:pathLst>
                              <a:path w="78820" h="105097">
                                <a:moveTo>
                                  <a:pt x="0" y="0"/>
                                </a:moveTo>
                                <a:lnTo>
                                  <a:pt x="17420" y="0"/>
                                </a:lnTo>
                                <a:lnTo>
                                  <a:pt x="39408" y="46209"/>
                                </a:lnTo>
                                <a:lnTo>
                                  <a:pt x="61400" y="0"/>
                                </a:lnTo>
                                <a:lnTo>
                                  <a:pt x="78820" y="0"/>
                                </a:lnTo>
                                <a:lnTo>
                                  <a:pt x="47376" y="61845"/>
                                </a:lnTo>
                                <a:lnTo>
                                  <a:pt x="47376" y="105097"/>
                                </a:lnTo>
                                <a:lnTo>
                                  <a:pt x="31444" y="105097"/>
                                </a:lnTo>
                                <a:lnTo>
                                  <a:pt x="31444" y="61845"/>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06" name="Shape 3406"/>
                        <wps:cNvSpPr/>
                        <wps:spPr>
                          <a:xfrm>
                            <a:off x="964976" y="1310121"/>
                            <a:ext cx="45102" cy="105067"/>
                          </a:xfrm>
                          <a:custGeom>
                            <a:avLst/>
                            <a:gdLst/>
                            <a:ahLst/>
                            <a:cxnLst/>
                            <a:rect l="0" t="0" r="0" b="0"/>
                            <a:pathLst>
                              <a:path w="45102" h="105067">
                                <a:moveTo>
                                  <a:pt x="38531" y="0"/>
                                </a:moveTo>
                                <a:lnTo>
                                  <a:pt x="45102" y="0"/>
                                </a:lnTo>
                                <a:lnTo>
                                  <a:pt x="45102" y="24382"/>
                                </a:lnTo>
                                <a:lnTo>
                                  <a:pt x="28944" y="70380"/>
                                </a:lnTo>
                                <a:lnTo>
                                  <a:pt x="45102" y="70380"/>
                                </a:lnTo>
                                <a:lnTo>
                                  <a:pt x="45102" y="83974"/>
                                </a:lnTo>
                                <a:lnTo>
                                  <a:pt x="24229" y="83974"/>
                                </a:lnTo>
                                <a:lnTo>
                                  <a:pt x="16990" y="105067"/>
                                </a:lnTo>
                                <a:lnTo>
                                  <a:pt x="0" y="105067"/>
                                </a:lnTo>
                                <a:lnTo>
                                  <a:pt x="38531"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07" name="Shape 3407"/>
                        <wps:cNvSpPr/>
                        <wps:spPr>
                          <a:xfrm>
                            <a:off x="1010079" y="1310121"/>
                            <a:ext cx="44804" cy="105067"/>
                          </a:xfrm>
                          <a:custGeom>
                            <a:avLst/>
                            <a:gdLst/>
                            <a:ahLst/>
                            <a:cxnLst/>
                            <a:rect l="0" t="0" r="0" b="0"/>
                            <a:pathLst>
                              <a:path w="44804" h="105067">
                                <a:moveTo>
                                  <a:pt x="0" y="0"/>
                                </a:moveTo>
                                <a:lnTo>
                                  <a:pt x="6273" y="0"/>
                                </a:lnTo>
                                <a:lnTo>
                                  <a:pt x="44804" y="105067"/>
                                </a:lnTo>
                                <a:lnTo>
                                  <a:pt x="27814" y="105067"/>
                                </a:lnTo>
                                <a:lnTo>
                                  <a:pt x="20574" y="83974"/>
                                </a:lnTo>
                                <a:lnTo>
                                  <a:pt x="0" y="83974"/>
                                </a:lnTo>
                                <a:lnTo>
                                  <a:pt x="0" y="70380"/>
                                </a:lnTo>
                                <a:lnTo>
                                  <a:pt x="16158" y="70380"/>
                                </a:lnTo>
                                <a:lnTo>
                                  <a:pt x="213" y="23775"/>
                                </a:lnTo>
                                <a:lnTo>
                                  <a:pt x="0" y="24382"/>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08" name="Shape 3408"/>
                        <wps:cNvSpPr/>
                        <wps:spPr>
                          <a:xfrm>
                            <a:off x="1069361" y="1310091"/>
                            <a:ext cx="37334" cy="105097"/>
                          </a:xfrm>
                          <a:custGeom>
                            <a:avLst/>
                            <a:gdLst/>
                            <a:ahLst/>
                            <a:cxnLst/>
                            <a:rect l="0" t="0" r="0" b="0"/>
                            <a:pathLst>
                              <a:path w="37334" h="105097">
                                <a:moveTo>
                                  <a:pt x="0" y="0"/>
                                </a:moveTo>
                                <a:lnTo>
                                  <a:pt x="36888" y="0"/>
                                </a:lnTo>
                                <a:lnTo>
                                  <a:pt x="37334" y="72"/>
                                </a:lnTo>
                                <a:lnTo>
                                  <a:pt x="37334" y="15171"/>
                                </a:lnTo>
                                <a:lnTo>
                                  <a:pt x="35278" y="14356"/>
                                </a:lnTo>
                                <a:lnTo>
                                  <a:pt x="15932" y="14356"/>
                                </a:lnTo>
                                <a:lnTo>
                                  <a:pt x="15932" y="90802"/>
                                </a:lnTo>
                                <a:lnTo>
                                  <a:pt x="35278" y="90802"/>
                                </a:lnTo>
                                <a:lnTo>
                                  <a:pt x="37334" y="89984"/>
                                </a:lnTo>
                                <a:lnTo>
                                  <a:pt x="37334" y="105026"/>
                                </a:lnTo>
                                <a:lnTo>
                                  <a:pt x="36888" y="105097"/>
                                </a:lnTo>
                                <a:lnTo>
                                  <a:pt x="0" y="105097"/>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09" name="Shape 3409"/>
                        <wps:cNvSpPr/>
                        <wps:spPr>
                          <a:xfrm>
                            <a:off x="1106695" y="1310163"/>
                            <a:ext cx="38081" cy="104953"/>
                          </a:xfrm>
                          <a:custGeom>
                            <a:avLst/>
                            <a:gdLst/>
                            <a:ahLst/>
                            <a:cxnLst/>
                            <a:rect l="0" t="0" r="0" b="0"/>
                            <a:pathLst>
                              <a:path w="38081" h="104953">
                                <a:moveTo>
                                  <a:pt x="0" y="0"/>
                                </a:moveTo>
                                <a:lnTo>
                                  <a:pt x="14746" y="2389"/>
                                </a:lnTo>
                                <a:cubicBezTo>
                                  <a:pt x="19342" y="4035"/>
                                  <a:pt x="23402" y="6511"/>
                                  <a:pt x="26724" y="9834"/>
                                </a:cubicBezTo>
                                <a:cubicBezTo>
                                  <a:pt x="38081" y="21203"/>
                                  <a:pt x="37343" y="36565"/>
                                  <a:pt x="37343" y="51745"/>
                                </a:cubicBezTo>
                                <a:cubicBezTo>
                                  <a:pt x="37343" y="66955"/>
                                  <a:pt x="38081" y="83780"/>
                                  <a:pt x="26724" y="95149"/>
                                </a:cubicBezTo>
                                <a:cubicBezTo>
                                  <a:pt x="23402" y="98472"/>
                                  <a:pt x="19342" y="100941"/>
                                  <a:pt x="14746" y="102579"/>
                                </a:cubicBezTo>
                                <a:lnTo>
                                  <a:pt x="0" y="104953"/>
                                </a:lnTo>
                                <a:lnTo>
                                  <a:pt x="0" y="89912"/>
                                </a:lnTo>
                                <a:lnTo>
                                  <a:pt x="15794" y="83628"/>
                                </a:lnTo>
                                <a:cubicBezTo>
                                  <a:pt x="21259" y="77592"/>
                                  <a:pt x="21402" y="66223"/>
                                  <a:pt x="21402" y="51745"/>
                                </a:cubicBezTo>
                                <a:cubicBezTo>
                                  <a:pt x="21402" y="37297"/>
                                  <a:pt x="21259" y="27391"/>
                                  <a:pt x="15794" y="21356"/>
                                </a:cubicBezTo>
                                <a:lnTo>
                                  <a:pt x="0" y="15098"/>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10" name="Shape 3410"/>
                        <wps:cNvSpPr/>
                        <wps:spPr>
                          <a:xfrm>
                            <a:off x="1152777" y="1310121"/>
                            <a:ext cx="81761" cy="105067"/>
                          </a:xfrm>
                          <a:custGeom>
                            <a:avLst/>
                            <a:gdLst/>
                            <a:ahLst/>
                            <a:cxnLst/>
                            <a:rect l="0" t="0" r="0" b="0"/>
                            <a:pathLst>
                              <a:path w="81761" h="105067">
                                <a:moveTo>
                                  <a:pt x="0" y="0"/>
                                </a:moveTo>
                                <a:lnTo>
                                  <a:pt x="16527" y="0"/>
                                </a:lnTo>
                                <a:lnTo>
                                  <a:pt x="40734" y="76446"/>
                                </a:lnTo>
                                <a:lnTo>
                                  <a:pt x="64939" y="0"/>
                                </a:lnTo>
                                <a:lnTo>
                                  <a:pt x="81761" y="0"/>
                                </a:lnTo>
                                <a:lnTo>
                                  <a:pt x="46925" y="105067"/>
                                </a:lnTo>
                                <a:lnTo>
                                  <a:pt x="34541" y="105067"/>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5978" name="Shape 35978"/>
                        <wps:cNvSpPr/>
                        <wps:spPr>
                          <a:xfrm>
                            <a:off x="1248590" y="1310100"/>
                            <a:ext cx="15941" cy="105088"/>
                          </a:xfrm>
                          <a:custGeom>
                            <a:avLst/>
                            <a:gdLst/>
                            <a:ahLst/>
                            <a:cxnLst/>
                            <a:rect l="0" t="0" r="0" b="0"/>
                            <a:pathLst>
                              <a:path w="15941" h="105088">
                                <a:moveTo>
                                  <a:pt x="0" y="0"/>
                                </a:moveTo>
                                <a:lnTo>
                                  <a:pt x="15941" y="0"/>
                                </a:lnTo>
                                <a:lnTo>
                                  <a:pt x="15941" y="105088"/>
                                </a:lnTo>
                                <a:lnTo>
                                  <a:pt x="0" y="105088"/>
                                </a:lnTo>
                                <a:lnTo>
                                  <a:pt x="0" y="0"/>
                                </a:lnTo>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12" name="Shape 3412"/>
                        <wps:cNvSpPr/>
                        <wps:spPr>
                          <a:xfrm>
                            <a:off x="1282238" y="1309207"/>
                            <a:ext cx="74976" cy="106865"/>
                          </a:xfrm>
                          <a:custGeom>
                            <a:avLst/>
                            <a:gdLst/>
                            <a:ahLst/>
                            <a:cxnLst/>
                            <a:rect l="0" t="0" r="0" b="0"/>
                            <a:pathLst>
                              <a:path w="74976" h="106865">
                                <a:moveTo>
                                  <a:pt x="38683" y="0"/>
                                </a:moveTo>
                                <a:cubicBezTo>
                                  <a:pt x="52543" y="0"/>
                                  <a:pt x="62293" y="3566"/>
                                  <a:pt x="71285" y="11979"/>
                                </a:cubicBezTo>
                                <a:lnTo>
                                  <a:pt x="61092" y="22007"/>
                                </a:lnTo>
                                <a:cubicBezTo>
                                  <a:pt x="54591" y="15819"/>
                                  <a:pt x="47077" y="13899"/>
                                  <a:pt x="38232" y="13899"/>
                                </a:cubicBezTo>
                                <a:cubicBezTo>
                                  <a:pt x="25835" y="13899"/>
                                  <a:pt x="19026" y="20971"/>
                                  <a:pt x="19026" y="30267"/>
                                </a:cubicBezTo>
                                <a:cubicBezTo>
                                  <a:pt x="19026" y="34108"/>
                                  <a:pt x="20218" y="37491"/>
                                  <a:pt x="23028" y="40021"/>
                                </a:cubicBezTo>
                                <a:cubicBezTo>
                                  <a:pt x="25683" y="42368"/>
                                  <a:pt x="29956" y="44136"/>
                                  <a:pt x="34839" y="44868"/>
                                </a:cubicBezTo>
                                <a:lnTo>
                                  <a:pt x="46791" y="46636"/>
                                </a:lnTo>
                                <a:cubicBezTo>
                                  <a:pt x="56545" y="48129"/>
                                  <a:pt x="61986" y="50507"/>
                                  <a:pt x="66402" y="54469"/>
                                </a:cubicBezTo>
                                <a:cubicBezTo>
                                  <a:pt x="72178" y="59498"/>
                                  <a:pt x="74976" y="67027"/>
                                  <a:pt x="74976" y="76019"/>
                                </a:cubicBezTo>
                                <a:cubicBezTo>
                                  <a:pt x="74976" y="95344"/>
                                  <a:pt x="59187" y="106865"/>
                                  <a:pt x="37183" y="106865"/>
                                </a:cubicBezTo>
                                <a:cubicBezTo>
                                  <a:pt x="21394" y="106865"/>
                                  <a:pt x="10025" y="103208"/>
                                  <a:pt x="0" y="92997"/>
                                </a:cubicBezTo>
                                <a:lnTo>
                                  <a:pt x="10632" y="82511"/>
                                </a:lnTo>
                                <a:cubicBezTo>
                                  <a:pt x="18288" y="90192"/>
                                  <a:pt x="26707" y="92570"/>
                                  <a:pt x="37470" y="92570"/>
                                </a:cubicBezTo>
                                <a:cubicBezTo>
                                  <a:pt x="51211" y="92570"/>
                                  <a:pt x="59187" y="86657"/>
                                  <a:pt x="59187" y="76476"/>
                                </a:cubicBezTo>
                                <a:cubicBezTo>
                                  <a:pt x="59187" y="71904"/>
                                  <a:pt x="57840" y="68063"/>
                                  <a:pt x="55054" y="65534"/>
                                </a:cubicBezTo>
                                <a:cubicBezTo>
                                  <a:pt x="52399" y="63034"/>
                                  <a:pt x="49732" y="61998"/>
                                  <a:pt x="43542" y="61114"/>
                                </a:cubicBezTo>
                                <a:lnTo>
                                  <a:pt x="31136" y="59315"/>
                                </a:lnTo>
                                <a:cubicBezTo>
                                  <a:pt x="22574" y="58157"/>
                                  <a:pt x="15789" y="55201"/>
                                  <a:pt x="11226" y="50933"/>
                                </a:cubicBezTo>
                                <a:cubicBezTo>
                                  <a:pt x="6047" y="46056"/>
                                  <a:pt x="3536" y="39442"/>
                                  <a:pt x="3536" y="30846"/>
                                </a:cubicBezTo>
                                <a:cubicBezTo>
                                  <a:pt x="3536" y="12558"/>
                                  <a:pt x="16834" y="0"/>
                                  <a:pt x="38683" y="0"/>
                                </a:cubicBez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13" name="Shape 3413"/>
                        <wps:cNvSpPr/>
                        <wps:spPr>
                          <a:xfrm>
                            <a:off x="1374204" y="1309207"/>
                            <a:ext cx="37939" cy="106865"/>
                          </a:xfrm>
                          <a:custGeom>
                            <a:avLst/>
                            <a:gdLst/>
                            <a:ahLst/>
                            <a:cxnLst/>
                            <a:rect l="0" t="0" r="0" b="0"/>
                            <a:pathLst>
                              <a:path w="37939" h="106865">
                                <a:moveTo>
                                  <a:pt x="37933" y="0"/>
                                </a:moveTo>
                                <a:lnTo>
                                  <a:pt x="37939" y="1"/>
                                </a:lnTo>
                                <a:lnTo>
                                  <a:pt x="37939" y="14328"/>
                                </a:lnTo>
                                <a:lnTo>
                                  <a:pt x="37933" y="14326"/>
                                </a:lnTo>
                                <a:cubicBezTo>
                                  <a:pt x="31743" y="14326"/>
                                  <a:pt x="25979" y="16856"/>
                                  <a:pt x="22287" y="20818"/>
                                </a:cubicBezTo>
                                <a:cubicBezTo>
                                  <a:pt x="17109" y="26427"/>
                                  <a:pt x="16097" y="32340"/>
                                  <a:pt x="16097" y="53433"/>
                                </a:cubicBezTo>
                                <a:cubicBezTo>
                                  <a:pt x="16097" y="74556"/>
                                  <a:pt x="17109" y="80439"/>
                                  <a:pt x="22287" y="86078"/>
                                </a:cubicBezTo>
                                <a:cubicBezTo>
                                  <a:pt x="25979" y="90040"/>
                                  <a:pt x="31743" y="92570"/>
                                  <a:pt x="37933" y="92570"/>
                                </a:cubicBezTo>
                                <a:lnTo>
                                  <a:pt x="37939" y="92567"/>
                                </a:lnTo>
                                <a:lnTo>
                                  <a:pt x="37939" y="106864"/>
                                </a:lnTo>
                                <a:lnTo>
                                  <a:pt x="37933" y="106865"/>
                                </a:lnTo>
                                <a:cubicBezTo>
                                  <a:pt x="26716" y="106865"/>
                                  <a:pt x="17572" y="102872"/>
                                  <a:pt x="10333" y="95679"/>
                                </a:cubicBezTo>
                                <a:cubicBezTo>
                                  <a:pt x="0" y="85346"/>
                                  <a:pt x="155" y="73672"/>
                                  <a:pt x="155" y="53433"/>
                                </a:cubicBezTo>
                                <a:cubicBezTo>
                                  <a:pt x="155" y="33224"/>
                                  <a:pt x="0" y="21550"/>
                                  <a:pt x="10333" y="11217"/>
                                </a:cubicBezTo>
                                <a:cubicBezTo>
                                  <a:pt x="17572" y="3993"/>
                                  <a:pt x="26716" y="0"/>
                                  <a:pt x="37933" y="0"/>
                                </a:cubicBez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14" name="Shape 3414"/>
                        <wps:cNvSpPr/>
                        <wps:spPr>
                          <a:xfrm>
                            <a:off x="1412143" y="1309209"/>
                            <a:ext cx="38070" cy="106863"/>
                          </a:xfrm>
                          <a:custGeom>
                            <a:avLst/>
                            <a:gdLst/>
                            <a:ahLst/>
                            <a:cxnLst/>
                            <a:rect l="0" t="0" r="0" b="0"/>
                            <a:pathLst>
                              <a:path w="38070" h="106863">
                                <a:moveTo>
                                  <a:pt x="0" y="0"/>
                                </a:moveTo>
                                <a:lnTo>
                                  <a:pt x="15363" y="2898"/>
                                </a:lnTo>
                                <a:cubicBezTo>
                                  <a:pt x="19992" y="4800"/>
                                  <a:pt x="24124" y="7604"/>
                                  <a:pt x="27750" y="11216"/>
                                </a:cubicBezTo>
                                <a:cubicBezTo>
                                  <a:pt x="38070" y="21549"/>
                                  <a:pt x="37775" y="33223"/>
                                  <a:pt x="37775" y="53432"/>
                                </a:cubicBezTo>
                                <a:cubicBezTo>
                                  <a:pt x="37775" y="73671"/>
                                  <a:pt x="38070" y="85345"/>
                                  <a:pt x="27750" y="95678"/>
                                </a:cubicBezTo>
                                <a:cubicBezTo>
                                  <a:pt x="24124" y="99274"/>
                                  <a:pt x="19992" y="102071"/>
                                  <a:pt x="15363" y="103969"/>
                                </a:cubicBezTo>
                                <a:lnTo>
                                  <a:pt x="0" y="106863"/>
                                </a:lnTo>
                                <a:lnTo>
                                  <a:pt x="0" y="92566"/>
                                </a:lnTo>
                                <a:lnTo>
                                  <a:pt x="15640" y="86076"/>
                                </a:lnTo>
                                <a:cubicBezTo>
                                  <a:pt x="20806" y="80437"/>
                                  <a:pt x="21842" y="74555"/>
                                  <a:pt x="21842" y="53432"/>
                                </a:cubicBezTo>
                                <a:cubicBezTo>
                                  <a:pt x="21842" y="32339"/>
                                  <a:pt x="20806" y="26426"/>
                                  <a:pt x="15640" y="20817"/>
                                </a:cubicBezTo>
                                <a:lnTo>
                                  <a:pt x="0" y="14327"/>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15" name="Shape 3415"/>
                        <wps:cNvSpPr/>
                        <wps:spPr>
                          <a:xfrm>
                            <a:off x="1473123" y="1310121"/>
                            <a:ext cx="36684" cy="105067"/>
                          </a:xfrm>
                          <a:custGeom>
                            <a:avLst/>
                            <a:gdLst/>
                            <a:ahLst/>
                            <a:cxnLst/>
                            <a:rect l="0" t="0" r="0" b="0"/>
                            <a:pathLst>
                              <a:path w="36684" h="105067">
                                <a:moveTo>
                                  <a:pt x="0" y="0"/>
                                </a:moveTo>
                                <a:lnTo>
                                  <a:pt x="36684" y="0"/>
                                </a:lnTo>
                                <a:lnTo>
                                  <a:pt x="36684" y="14326"/>
                                </a:lnTo>
                                <a:lnTo>
                                  <a:pt x="15954" y="14326"/>
                                </a:lnTo>
                                <a:lnTo>
                                  <a:pt x="15954" y="47215"/>
                                </a:lnTo>
                                <a:lnTo>
                                  <a:pt x="36684" y="47215"/>
                                </a:lnTo>
                                <a:lnTo>
                                  <a:pt x="36684" y="62431"/>
                                </a:lnTo>
                                <a:lnTo>
                                  <a:pt x="35873" y="60809"/>
                                </a:lnTo>
                                <a:lnTo>
                                  <a:pt x="15954" y="60809"/>
                                </a:lnTo>
                                <a:lnTo>
                                  <a:pt x="15954" y="105067"/>
                                </a:lnTo>
                                <a:lnTo>
                                  <a:pt x="0" y="105067"/>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16" name="Shape 3416"/>
                        <wps:cNvSpPr/>
                        <wps:spPr>
                          <a:xfrm>
                            <a:off x="1509807" y="1310121"/>
                            <a:ext cx="39924" cy="105067"/>
                          </a:xfrm>
                          <a:custGeom>
                            <a:avLst/>
                            <a:gdLst/>
                            <a:ahLst/>
                            <a:cxnLst/>
                            <a:rect l="0" t="0" r="0" b="0"/>
                            <a:pathLst>
                              <a:path w="39924" h="105067">
                                <a:moveTo>
                                  <a:pt x="0" y="0"/>
                                </a:moveTo>
                                <a:lnTo>
                                  <a:pt x="4048" y="0"/>
                                </a:lnTo>
                                <a:cubicBezTo>
                                  <a:pt x="23991" y="0"/>
                                  <a:pt x="36659" y="12832"/>
                                  <a:pt x="36659" y="30694"/>
                                </a:cubicBezTo>
                                <a:cubicBezTo>
                                  <a:pt x="36659" y="45721"/>
                                  <a:pt x="27539" y="55353"/>
                                  <a:pt x="15716" y="58584"/>
                                </a:cubicBezTo>
                                <a:lnTo>
                                  <a:pt x="39924" y="105067"/>
                                </a:lnTo>
                                <a:lnTo>
                                  <a:pt x="21312" y="105067"/>
                                </a:lnTo>
                                <a:lnTo>
                                  <a:pt x="0" y="62431"/>
                                </a:lnTo>
                                <a:lnTo>
                                  <a:pt x="0" y="47215"/>
                                </a:lnTo>
                                <a:lnTo>
                                  <a:pt x="2868" y="47215"/>
                                </a:lnTo>
                                <a:cubicBezTo>
                                  <a:pt x="13515" y="47215"/>
                                  <a:pt x="20730" y="41179"/>
                                  <a:pt x="20730" y="30846"/>
                                </a:cubicBezTo>
                                <a:cubicBezTo>
                                  <a:pt x="20730" y="20513"/>
                                  <a:pt x="13515" y="14326"/>
                                  <a:pt x="2868" y="14326"/>
                                </a:cubicBezTo>
                                <a:lnTo>
                                  <a:pt x="0" y="14326"/>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17" name="Shape 3417"/>
                        <wps:cNvSpPr/>
                        <wps:spPr>
                          <a:xfrm>
                            <a:off x="1556396" y="1310091"/>
                            <a:ext cx="78823" cy="105097"/>
                          </a:xfrm>
                          <a:custGeom>
                            <a:avLst/>
                            <a:gdLst/>
                            <a:ahLst/>
                            <a:cxnLst/>
                            <a:rect l="0" t="0" r="0" b="0"/>
                            <a:pathLst>
                              <a:path w="78823" h="105097">
                                <a:moveTo>
                                  <a:pt x="0" y="0"/>
                                </a:moveTo>
                                <a:lnTo>
                                  <a:pt x="17420" y="0"/>
                                </a:lnTo>
                                <a:lnTo>
                                  <a:pt x="39412" y="46239"/>
                                </a:lnTo>
                                <a:lnTo>
                                  <a:pt x="61403" y="0"/>
                                </a:lnTo>
                                <a:lnTo>
                                  <a:pt x="78823" y="0"/>
                                </a:lnTo>
                                <a:lnTo>
                                  <a:pt x="47376" y="61876"/>
                                </a:lnTo>
                                <a:lnTo>
                                  <a:pt x="47376" y="105097"/>
                                </a:lnTo>
                                <a:lnTo>
                                  <a:pt x="31435" y="105097"/>
                                </a:lnTo>
                                <a:lnTo>
                                  <a:pt x="31435" y="61876"/>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18" name="Shape 3418"/>
                        <wps:cNvSpPr/>
                        <wps:spPr>
                          <a:xfrm>
                            <a:off x="1680248" y="1309207"/>
                            <a:ext cx="75428" cy="106865"/>
                          </a:xfrm>
                          <a:custGeom>
                            <a:avLst/>
                            <a:gdLst/>
                            <a:ahLst/>
                            <a:cxnLst/>
                            <a:rect l="0" t="0" r="0" b="0"/>
                            <a:pathLst>
                              <a:path w="75428" h="106865">
                                <a:moveTo>
                                  <a:pt x="37921" y="0"/>
                                </a:moveTo>
                                <a:cubicBezTo>
                                  <a:pt x="57246" y="0"/>
                                  <a:pt x="71724" y="11369"/>
                                  <a:pt x="75428" y="32340"/>
                                </a:cubicBezTo>
                                <a:lnTo>
                                  <a:pt x="59187" y="32340"/>
                                </a:lnTo>
                                <a:cubicBezTo>
                                  <a:pt x="56676" y="21702"/>
                                  <a:pt x="49592" y="14326"/>
                                  <a:pt x="37921" y="14326"/>
                                </a:cubicBezTo>
                                <a:cubicBezTo>
                                  <a:pt x="31730" y="14326"/>
                                  <a:pt x="26110" y="16703"/>
                                  <a:pt x="22431" y="20666"/>
                                </a:cubicBezTo>
                                <a:cubicBezTo>
                                  <a:pt x="17264" y="26274"/>
                                  <a:pt x="16085" y="32340"/>
                                  <a:pt x="16085" y="53433"/>
                                </a:cubicBezTo>
                                <a:cubicBezTo>
                                  <a:pt x="16085" y="74556"/>
                                  <a:pt x="17264" y="80591"/>
                                  <a:pt x="22431" y="86199"/>
                                </a:cubicBezTo>
                                <a:cubicBezTo>
                                  <a:pt x="26110" y="90192"/>
                                  <a:pt x="31730" y="92570"/>
                                  <a:pt x="37921" y="92570"/>
                                </a:cubicBezTo>
                                <a:cubicBezTo>
                                  <a:pt x="49592" y="92570"/>
                                  <a:pt x="56819" y="85163"/>
                                  <a:pt x="59331" y="74556"/>
                                </a:cubicBezTo>
                                <a:lnTo>
                                  <a:pt x="75428" y="74556"/>
                                </a:lnTo>
                                <a:cubicBezTo>
                                  <a:pt x="71880" y="95527"/>
                                  <a:pt x="56962" y="106865"/>
                                  <a:pt x="37921" y="106865"/>
                                </a:cubicBezTo>
                                <a:cubicBezTo>
                                  <a:pt x="27003" y="106865"/>
                                  <a:pt x="17551" y="102872"/>
                                  <a:pt x="10336" y="95679"/>
                                </a:cubicBezTo>
                                <a:cubicBezTo>
                                  <a:pt x="0" y="85346"/>
                                  <a:pt x="143" y="73672"/>
                                  <a:pt x="143" y="53433"/>
                                </a:cubicBezTo>
                                <a:cubicBezTo>
                                  <a:pt x="143" y="33224"/>
                                  <a:pt x="0" y="21580"/>
                                  <a:pt x="10336" y="11217"/>
                                </a:cubicBezTo>
                                <a:cubicBezTo>
                                  <a:pt x="17551" y="3993"/>
                                  <a:pt x="27003" y="0"/>
                                  <a:pt x="37921" y="0"/>
                                </a:cubicBez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19" name="Shape 3419"/>
                        <wps:cNvSpPr/>
                        <wps:spPr>
                          <a:xfrm>
                            <a:off x="1772514" y="1309211"/>
                            <a:ext cx="37915" cy="106858"/>
                          </a:xfrm>
                          <a:custGeom>
                            <a:avLst/>
                            <a:gdLst/>
                            <a:ahLst/>
                            <a:cxnLst/>
                            <a:rect l="0" t="0" r="0" b="0"/>
                            <a:pathLst>
                              <a:path w="37915" h="106858">
                                <a:moveTo>
                                  <a:pt x="37915" y="0"/>
                                </a:moveTo>
                                <a:lnTo>
                                  <a:pt x="37915" y="14330"/>
                                </a:lnTo>
                                <a:lnTo>
                                  <a:pt x="22287" y="20815"/>
                                </a:lnTo>
                                <a:cubicBezTo>
                                  <a:pt x="17109" y="26423"/>
                                  <a:pt x="16072" y="32337"/>
                                  <a:pt x="16072" y="53429"/>
                                </a:cubicBezTo>
                                <a:cubicBezTo>
                                  <a:pt x="16072" y="74552"/>
                                  <a:pt x="17109" y="80435"/>
                                  <a:pt x="22287" y="86074"/>
                                </a:cubicBezTo>
                                <a:lnTo>
                                  <a:pt x="37915" y="92559"/>
                                </a:lnTo>
                                <a:lnTo>
                                  <a:pt x="37915" y="106858"/>
                                </a:lnTo>
                                <a:lnTo>
                                  <a:pt x="22628" y="103966"/>
                                </a:lnTo>
                                <a:cubicBezTo>
                                  <a:pt x="18033" y="102069"/>
                                  <a:pt x="13940" y="99272"/>
                                  <a:pt x="10333" y="95675"/>
                                </a:cubicBezTo>
                                <a:cubicBezTo>
                                  <a:pt x="0" y="85342"/>
                                  <a:pt x="140" y="73668"/>
                                  <a:pt x="140" y="53429"/>
                                </a:cubicBezTo>
                                <a:cubicBezTo>
                                  <a:pt x="140" y="33221"/>
                                  <a:pt x="0" y="21546"/>
                                  <a:pt x="10333" y="11213"/>
                                </a:cubicBezTo>
                                <a:cubicBezTo>
                                  <a:pt x="13940" y="7601"/>
                                  <a:pt x="18033" y="4797"/>
                                  <a:pt x="22628" y="2896"/>
                                </a:cubicBezTo>
                                <a:lnTo>
                                  <a:pt x="37915"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20" name="Shape 3420"/>
                        <wps:cNvSpPr/>
                        <wps:spPr>
                          <a:xfrm>
                            <a:off x="1810429" y="1309207"/>
                            <a:ext cx="38083" cy="106865"/>
                          </a:xfrm>
                          <a:custGeom>
                            <a:avLst/>
                            <a:gdLst/>
                            <a:ahLst/>
                            <a:cxnLst/>
                            <a:rect l="0" t="0" r="0" b="0"/>
                            <a:pathLst>
                              <a:path w="38083" h="106865">
                                <a:moveTo>
                                  <a:pt x="18" y="0"/>
                                </a:moveTo>
                                <a:cubicBezTo>
                                  <a:pt x="11211" y="0"/>
                                  <a:pt x="20532" y="3993"/>
                                  <a:pt x="27759" y="11217"/>
                                </a:cubicBezTo>
                                <a:cubicBezTo>
                                  <a:pt x="38083" y="21550"/>
                                  <a:pt x="37796" y="33224"/>
                                  <a:pt x="37796" y="53433"/>
                                </a:cubicBezTo>
                                <a:cubicBezTo>
                                  <a:pt x="37796" y="73672"/>
                                  <a:pt x="38083" y="85346"/>
                                  <a:pt x="27759" y="95679"/>
                                </a:cubicBezTo>
                                <a:cubicBezTo>
                                  <a:pt x="20532" y="102872"/>
                                  <a:pt x="11211" y="106865"/>
                                  <a:pt x="18" y="106865"/>
                                </a:cubicBezTo>
                                <a:lnTo>
                                  <a:pt x="0" y="106862"/>
                                </a:lnTo>
                                <a:lnTo>
                                  <a:pt x="0" y="92562"/>
                                </a:lnTo>
                                <a:lnTo>
                                  <a:pt x="18" y="92570"/>
                                </a:lnTo>
                                <a:cubicBezTo>
                                  <a:pt x="6209" y="92570"/>
                                  <a:pt x="11973" y="90040"/>
                                  <a:pt x="15664" y="86078"/>
                                </a:cubicBezTo>
                                <a:cubicBezTo>
                                  <a:pt x="20831" y="80439"/>
                                  <a:pt x="21842" y="74556"/>
                                  <a:pt x="21842" y="53433"/>
                                </a:cubicBezTo>
                                <a:cubicBezTo>
                                  <a:pt x="21842" y="32340"/>
                                  <a:pt x="20831" y="26427"/>
                                  <a:pt x="15664" y="20818"/>
                                </a:cubicBezTo>
                                <a:cubicBezTo>
                                  <a:pt x="11973" y="16856"/>
                                  <a:pt x="6209" y="14326"/>
                                  <a:pt x="18" y="14326"/>
                                </a:cubicBezTo>
                                <a:lnTo>
                                  <a:pt x="0" y="14334"/>
                                </a:lnTo>
                                <a:lnTo>
                                  <a:pt x="0" y="3"/>
                                </a:lnTo>
                                <a:lnTo>
                                  <a:pt x="18"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21" name="Shape 3421"/>
                        <wps:cNvSpPr/>
                        <wps:spPr>
                          <a:xfrm>
                            <a:off x="1871421" y="1310121"/>
                            <a:ext cx="92692" cy="105067"/>
                          </a:xfrm>
                          <a:custGeom>
                            <a:avLst/>
                            <a:gdLst/>
                            <a:ahLst/>
                            <a:cxnLst/>
                            <a:rect l="0" t="0" r="0" b="0"/>
                            <a:pathLst>
                              <a:path w="92692" h="105067">
                                <a:moveTo>
                                  <a:pt x="0" y="0"/>
                                </a:moveTo>
                                <a:lnTo>
                                  <a:pt x="15941" y="0"/>
                                </a:lnTo>
                                <a:lnTo>
                                  <a:pt x="46639" y="65381"/>
                                </a:lnTo>
                                <a:lnTo>
                                  <a:pt x="76747" y="0"/>
                                </a:lnTo>
                                <a:lnTo>
                                  <a:pt x="92692" y="0"/>
                                </a:lnTo>
                                <a:lnTo>
                                  <a:pt x="92692" y="105067"/>
                                </a:lnTo>
                                <a:lnTo>
                                  <a:pt x="76747" y="105067"/>
                                </a:lnTo>
                                <a:lnTo>
                                  <a:pt x="76747" y="34839"/>
                                </a:lnTo>
                                <a:lnTo>
                                  <a:pt x="52555" y="86047"/>
                                </a:lnTo>
                                <a:lnTo>
                                  <a:pt x="40756" y="86047"/>
                                </a:lnTo>
                                <a:lnTo>
                                  <a:pt x="15941" y="34839"/>
                                </a:lnTo>
                                <a:lnTo>
                                  <a:pt x="15941" y="105067"/>
                                </a:lnTo>
                                <a:lnTo>
                                  <a:pt x="0" y="105067"/>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22" name="Shape 3422"/>
                        <wps:cNvSpPr/>
                        <wps:spPr>
                          <a:xfrm>
                            <a:off x="1990997" y="1310121"/>
                            <a:ext cx="92704" cy="105067"/>
                          </a:xfrm>
                          <a:custGeom>
                            <a:avLst/>
                            <a:gdLst/>
                            <a:ahLst/>
                            <a:cxnLst/>
                            <a:rect l="0" t="0" r="0" b="0"/>
                            <a:pathLst>
                              <a:path w="92704" h="105067">
                                <a:moveTo>
                                  <a:pt x="0" y="0"/>
                                </a:moveTo>
                                <a:lnTo>
                                  <a:pt x="15957" y="0"/>
                                </a:lnTo>
                                <a:lnTo>
                                  <a:pt x="46651" y="65381"/>
                                </a:lnTo>
                                <a:lnTo>
                                  <a:pt x="76750" y="0"/>
                                </a:lnTo>
                                <a:lnTo>
                                  <a:pt x="92704" y="0"/>
                                </a:lnTo>
                                <a:lnTo>
                                  <a:pt x="92704" y="105067"/>
                                </a:lnTo>
                                <a:lnTo>
                                  <a:pt x="76750" y="105067"/>
                                </a:lnTo>
                                <a:lnTo>
                                  <a:pt x="76750" y="34839"/>
                                </a:lnTo>
                                <a:lnTo>
                                  <a:pt x="52555" y="86047"/>
                                </a:lnTo>
                                <a:lnTo>
                                  <a:pt x="40743" y="86047"/>
                                </a:lnTo>
                                <a:lnTo>
                                  <a:pt x="15957" y="34839"/>
                                </a:lnTo>
                                <a:lnTo>
                                  <a:pt x="15957" y="105067"/>
                                </a:lnTo>
                                <a:lnTo>
                                  <a:pt x="0" y="105067"/>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5979" name="Shape 35979"/>
                        <wps:cNvSpPr/>
                        <wps:spPr>
                          <a:xfrm>
                            <a:off x="2110588" y="1310100"/>
                            <a:ext cx="15941" cy="105088"/>
                          </a:xfrm>
                          <a:custGeom>
                            <a:avLst/>
                            <a:gdLst/>
                            <a:ahLst/>
                            <a:cxnLst/>
                            <a:rect l="0" t="0" r="0" b="0"/>
                            <a:pathLst>
                              <a:path w="15941" h="105088">
                                <a:moveTo>
                                  <a:pt x="0" y="0"/>
                                </a:moveTo>
                                <a:lnTo>
                                  <a:pt x="15941" y="0"/>
                                </a:lnTo>
                                <a:lnTo>
                                  <a:pt x="15941" y="105088"/>
                                </a:lnTo>
                                <a:lnTo>
                                  <a:pt x="0" y="105088"/>
                                </a:lnTo>
                                <a:lnTo>
                                  <a:pt x="0" y="0"/>
                                </a:lnTo>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24" name="Shape 3424"/>
                        <wps:cNvSpPr/>
                        <wps:spPr>
                          <a:xfrm>
                            <a:off x="2144247" y="1310090"/>
                            <a:ext cx="73797" cy="105097"/>
                          </a:xfrm>
                          <a:custGeom>
                            <a:avLst/>
                            <a:gdLst/>
                            <a:ahLst/>
                            <a:cxnLst/>
                            <a:rect l="0" t="0" r="0" b="0"/>
                            <a:pathLst>
                              <a:path w="73797" h="105097">
                                <a:moveTo>
                                  <a:pt x="0" y="0"/>
                                </a:moveTo>
                                <a:lnTo>
                                  <a:pt x="73797" y="0"/>
                                </a:lnTo>
                                <a:lnTo>
                                  <a:pt x="73797" y="14326"/>
                                </a:lnTo>
                                <a:lnTo>
                                  <a:pt x="44861" y="14326"/>
                                </a:lnTo>
                                <a:lnTo>
                                  <a:pt x="44861" y="105097"/>
                                </a:lnTo>
                                <a:lnTo>
                                  <a:pt x="28932" y="105097"/>
                                </a:lnTo>
                                <a:lnTo>
                                  <a:pt x="28932" y="14326"/>
                                </a:lnTo>
                                <a:lnTo>
                                  <a:pt x="0" y="14326"/>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25" name="Shape 3425"/>
                        <wps:cNvSpPr/>
                        <wps:spPr>
                          <a:xfrm>
                            <a:off x="2226484" y="1310090"/>
                            <a:ext cx="73809" cy="105097"/>
                          </a:xfrm>
                          <a:custGeom>
                            <a:avLst/>
                            <a:gdLst/>
                            <a:ahLst/>
                            <a:cxnLst/>
                            <a:rect l="0" t="0" r="0" b="0"/>
                            <a:pathLst>
                              <a:path w="73809" h="105097">
                                <a:moveTo>
                                  <a:pt x="0" y="0"/>
                                </a:moveTo>
                                <a:lnTo>
                                  <a:pt x="73809" y="0"/>
                                </a:lnTo>
                                <a:lnTo>
                                  <a:pt x="73809" y="14326"/>
                                </a:lnTo>
                                <a:lnTo>
                                  <a:pt x="44865" y="14326"/>
                                </a:lnTo>
                                <a:lnTo>
                                  <a:pt x="44865" y="105097"/>
                                </a:lnTo>
                                <a:lnTo>
                                  <a:pt x="28932" y="105097"/>
                                </a:lnTo>
                                <a:lnTo>
                                  <a:pt x="28932" y="14326"/>
                                </a:lnTo>
                                <a:lnTo>
                                  <a:pt x="0" y="14326"/>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26" name="Shape 3426"/>
                        <wps:cNvSpPr/>
                        <wps:spPr>
                          <a:xfrm>
                            <a:off x="2317996" y="1310121"/>
                            <a:ext cx="67167" cy="105067"/>
                          </a:xfrm>
                          <a:custGeom>
                            <a:avLst/>
                            <a:gdLst/>
                            <a:ahLst/>
                            <a:cxnLst/>
                            <a:rect l="0" t="0" r="0" b="0"/>
                            <a:pathLst>
                              <a:path w="67167" h="105067">
                                <a:moveTo>
                                  <a:pt x="0" y="0"/>
                                </a:moveTo>
                                <a:lnTo>
                                  <a:pt x="67167" y="0"/>
                                </a:lnTo>
                                <a:lnTo>
                                  <a:pt x="67167" y="14326"/>
                                </a:lnTo>
                                <a:lnTo>
                                  <a:pt x="15957" y="14326"/>
                                </a:lnTo>
                                <a:lnTo>
                                  <a:pt x="15957" y="44990"/>
                                </a:lnTo>
                                <a:lnTo>
                                  <a:pt x="59642" y="44990"/>
                                </a:lnTo>
                                <a:lnTo>
                                  <a:pt x="59642" y="59163"/>
                                </a:lnTo>
                                <a:lnTo>
                                  <a:pt x="15957" y="59163"/>
                                </a:lnTo>
                                <a:lnTo>
                                  <a:pt x="15957" y="90771"/>
                                </a:lnTo>
                                <a:lnTo>
                                  <a:pt x="67167" y="90771"/>
                                </a:lnTo>
                                <a:lnTo>
                                  <a:pt x="67167" y="105067"/>
                                </a:lnTo>
                                <a:lnTo>
                                  <a:pt x="0" y="105067"/>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27" name="Shape 3427"/>
                        <wps:cNvSpPr/>
                        <wps:spPr>
                          <a:xfrm>
                            <a:off x="2406583" y="1310121"/>
                            <a:ext cx="67164" cy="105067"/>
                          </a:xfrm>
                          <a:custGeom>
                            <a:avLst/>
                            <a:gdLst/>
                            <a:ahLst/>
                            <a:cxnLst/>
                            <a:rect l="0" t="0" r="0" b="0"/>
                            <a:pathLst>
                              <a:path w="67164" h="105067">
                                <a:moveTo>
                                  <a:pt x="0" y="0"/>
                                </a:moveTo>
                                <a:lnTo>
                                  <a:pt x="67164" y="0"/>
                                </a:lnTo>
                                <a:lnTo>
                                  <a:pt x="67164" y="14326"/>
                                </a:lnTo>
                                <a:lnTo>
                                  <a:pt x="15932" y="14326"/>
                                </a:lnTo>
                                <a:lnTo>
                                  <a:pt x="15932" y="44990"/>
                                </a:lnTo>
                                <a:lnTo>
                                  <a:pt x="59626" y="44990"/>
                                </a:lnTo>
                                <a:lnTo>
                                  <a:pt x="59626" y="59163"/>
                                </a:lnTo>
                                <a:lnTo>
                                  <a:pt x="15932" y="59163"/>
                                </a:lnTo>
                                <a:lnTo>
                                  <a:pt x="15932" y="90771"/>
                                </a:lnTo>
                                <a:lnTo>
                                  <a:pt x="67164" y="90771"/>
                                </a:lnTo>
                                <a:lnTo>
                                  <a:pt x="67164" y="105067"/>
                                </a:lnTo>
                                <a:lnTo>
                                  <a:pt x="0" y="105067"/>
                                </a:lnTo>
                                <a:lnTo>
                                  <a:pt x="0" y="0"/>
                                </a:lnTo>
                                <a:close/>
                              </a:path>
                            </a:pathLst>
                          </a:custGeom>
                          <a:ln w="0" cap="flat">
                            <a:miter lim="127000"/>
                          </a:ln>
                        </wps:spPr>
                        <wps:style>
                          <a:lnRef idx="0">
                            <a:srgbClr val="000000">
                              <a:alpha val="0"/>
                            </a:srgbClr>
                          </a:lnRef>
                          <a:fillRef idx="1">
                            <a:srgbClr val="606060"/>
                          </a:fillRef>
                          <a:effectRef idx="0">
                            <a:scrgbClr r="0" g="0" b="0"/>
                          </a:effectRef>
                          <a:fontRef idx="none"/>
                        </wps:style>
                        <wps:bodyPr/>
                      </wps:wsp>
                      <wps:wsp>
                        <wps:cNvPr id="3428" name="Shape 3428"/>
                        <wps:cNvSpPr/>
                        <wps:spPr>
                          <a:xfrm>
                            <a:off x="431777" y="1150647"/>
                            <a:ext cx="575467" cy="262561"/>
                          </a:xfrm>
                          <a:custGeom>
                            <a:avLst/>
                            <a:gdLst/>
                            <a:ahLst/>
                            <a:cxnLst/>
                            <a:rect l="0" t="0" r="0" b="0"/>
                            <a:pathLst>
                              <a:path w="575467" h="262561">
                                <a:moveTo>
                                  <a:pt x="575467" y="0"/>
                                </a:moveTo>
                                <a:cubicBezTo>
                                  <a:pt x="574753" y="1402"/>
                                  <a:pt x="573656" y="3018"/>
                                  <a:pt x="572623" y="4237"/>
                                </a:cubicBezTo>
                                <a:lnTo>
                                  <a:pt x="357792" y="252715"/>
                                </a:lnTo>
                                <a:cubicBezTo>
                                  <a:pt x="351802" y="259665"/>
                                  <a:pt x="344539" y="262561"/>
                                  <a:pt x="335586" y="261463"/>
                                </a:cubicBezTo>
                                <a:lnTo>
                                  <a:pt x="335419" y="261433"/>
                                </a:lnTo>
                                <a:cubicBezTo>
                                  <a:pt x="329323" y="260701"/>
                                  <a:pt x="324799" y="258324"/>
                                  <a:pt x="324799" y="258324"/>
                                </a:cubicBezTo>
                                <a:lnTo>
                                  <a:pt x="0" y="80012"/>
                                </a:lnTo>
                                <a:lnTo>
                                  <a:pt x="1097" y="70929"/>
                                </a:lnTo>
                                <a:lnTo>
                                  <a:pt x="570324" y="335"/>
                                </a:lnTo>
                                <a:cubicBezTo>
                                  <a:pt x="572598" y="61"/>
                                  <a:pt x="574253" y="0"/>
                                  <a:pt x="575467" y="0"/>
                                </a:cubicBezTo>
                                <a:close/>
                              </a:path>
                            </a:pathLst>
                          </a:custGeom>
                          <a:ln w="0" cap="flat">
                            <a:miter lim="127000"/>
                          </a:ln>
                        </wps:spPr>
                        <wps:style>
                          <a:lnRef idx="0">
                            <a:srgbClr val="000000">
                              <a:alpha val="0"/>
                            </a:srgbClr>
                          </a:lnRef>
                          <a:fillRef idx="1">
                            <a:srgbClr val="607342"/>
                          </a:fillRef>
                          <a:effectRef idx="0">
                            <a:scrgbClr r="0" g="0" b="0"/>
                          </a:effectRef>
                          <a:fontRef idx="none"/>
                        </wps:style>
                        <wps:bodyPr/>
                      </wps:wsp>
                      <wps:wsp>
                        <wps:cNvPr id="3429" name="Shape 3429"/>
                        <wps:cNvSpPr/>
                        <wps:spPr>
                          <a:xfrm>
                            <a:off x="472356" y="775824"/>
                            <a:ext cx="430134" cy="382076"/>
                          </a:xfrm>
                          <a:custGeom>
                            <a:avLst/>
                            <a:gdLst/>
                            <a:ahLst/>
                            <a:cxnLst/>
                            <a:rect l="0" t="0" r="0" b="0"/>
                            <a:pathLst>
                              <a:path w="430134" h="382076">
                                <a:moveTo>
                                  <a:pt x="425943" y="0"/>
                                </a:moveTo>
                                <a:lnTo>
                                  <a:pt x="430134" y="8108"/>
                                </a:lnTo>
                                <a:lnTo>
                                  <a:pt x="4261" y="378875"/>
                                </a:lnTo>
                                <a:cubicBezTo>
                                  <a:pt x="2536" y="380369"/>
                                  <a:pt x="1189" y="381375"/>
                                  <a:pt x="189" y="382076"/>
                                </a:cubicBezTo>
                                <a:cubicBezTo>
                                  <a:pt x="0" y="380491"/>
                                  <a:pt x="0" y="378540"/>
                                  <a:pt x="177" y="376955"/>
                                </a:cubicBezTo>
                                <a:lnTo>
                                  <a:pt x="31993" y="34108"/>
                                </a:lnTo>
                                <a:cubicBezTo>
                                  <a:pt x="33075" y="24994"/>
                                  <a:pt x="37458" y="18563"/>
                                  <a:pt x="45483" y="14417"/>
                                </a:cubicBezTo>
                                <a:lnTo>
                                  <a:pt x="45648" y="14356"/>
                                </a:lnTo>
                                <a:cubicBezTo>
                                  <a:pt x="51113" y="11552"/>
                                  <a:pt x="56173" y="10973"/>
                                  <a:pt x="56173" y="10973"/>
                                </a:cubicBezTo>
                                <a:lnTo>
                                  <a:pt x="425943" y="0"/>
                                </a:lnTo>
                                <a:close/>
                              </a:path>
                            </a:pathLst>
                          </a:custGeom>
                          <a:ln w="0" cap="flat">
                            <a:miter lim="127000"/>
                          </a:ln>
                        </wps:spPr>
                        <wps:style>
                          <a:lnRef idx="0">
                            <a:srgbClr val="000000">
                              <a:alpha val="0"/>
                            </a:srgbClr>
                          </a:lnRef>
                          <a:fillRef idx="1">
                            <a:srgbClr val="C7D464"/>
                          </a:fillRef>
                          <a:effectRef idx="0">
                            <a:scrgbClr r="0" g="0" b="0"/>
                          </a:effectRef>
                          <a:fontRef idx="none"/>
                        </wps:style>
                        <wps:bodyPr/>
                      </wps:wsp>
                      <wps:wsp>
                        <wps:cNvPr id="3430" name="Shape 3430"/>
                        <wps:cNvSpPr/>
                        <wps:spPr>
                          <a:xfrm>
                            <a:off x="553655" y="963007"/>
                            <a:ext cx="480272" cy="204678"/>
                          </a:xfrm>
                          <a:custGeom>
                            <a:avLst/>
                            <a:gdLst/>
                            <a:ahLst/>
                            <a:cxnLst/>
                            <a:rect l="0" t="0" r="0" b="0"/>
                            <a:pathLst>
                              <a:path w="480272" h="204678">
                                <a:moveTo>
                                  <a:pt x="244202" y="396"/>
                                </a:moveTo>
                                <a:lnTo>
                                  <a:pt x="244333" y="396"/>
                                </a:lnTo>
                                <a:cubicBezTo>
                                  <a:pt x="248976" y="671"/>
                                  <a:pt x="252523" y="2286"/>
                                  <a:pt x="252523" y="2286"/>
                                </a:cubicBezTo>
                                <a:lnTo>
                                  <a:pt x="480272" y="131037"/>
                                </a:lnTo>
                                <a:lnTo>
                                  <a:pt x="479867" y="138108"/>
                                </a:lnTo>
                                <a:lnTo>
                                  <a:pt x="3892" y="204129"/>
                                </a:lnTo>
                                <a:cubicBezTo>
                                  <a:pt x="2167" y="204434"/>
                                  <a:pt x="927" y="204587"/>
                                  <a:pt x="0" y="204678"/>
                                </a:cubicBezTo>
                                <a:cubicBezTo>
                                  <a:pt x="488" y="203520"/>
                                  <a:pt x="1238" y="202240"/>
                                  <a:pt x="1963" y="201234"/>
                                </a:cubicBezTo>
                                <a:lnTo>
                                  <a:pt x="227758" y="8291"/>
                                </a:lnTo>
                                <a:cubicBezTo>
                                  <a:pt x="231961" y="2591"/>
                                  <a:pt x="237344" y="0"/>
                                  <a:pt x="244202" y="396"/>
                                </a:cubicBezTo>
                                <a:close/>
                              </a:path>
                            </a:pathLst>
                          </a:custGeom>
                          <a:ln w="0" cap="flat">
                            <a:miter lim="127000"/>
                          </a:ln>
                        </wps:spPr>
                        <wps:style>
                          <a:lnRef idx="0">
                            <a:srgbClr val="000000">
                              <a:alpha val="0"/>
                            </a:srgbClr>
                          </a:lnRef>
                          <a:fillRef idx="1">
                            <a:srgbClr val="7A9939"/>
                          </a:fillRef>
                          <a:effectRef idx="0">
                            <a:scrgbClr r="0" g="0" b="0"/>
                          </a:effectRef>
                          <a:fontRef idx="none"/>
                        </wps:style>
                        <wps:bodyPr/>
                      </wps:wsp>
                      <wps:wsp>
                        <wps:cNvPr id="3431" name="Shape 3431"/>
                        <wps:cNvSpPr/>
                        <wps:spPr>
                          <a:xfrm>
                            <a:off x="863817" y="838120"/>
                            <a:ext cx="291426" cy="228003"/>
                          </a:xfrm>
                          <a:custGeom>
                            <a:avLst/>
                            <a:gdLst/>
                            <a:ahLst/>
                            <a:cxnLst/>
                            <a:rect l="0" t="0" r="0" b="0"/>
                            <a:pathLst>
                              <a:path w="291426" h="228003">
                                <a:moveTo>
                                  <a:pt x="283166" y="145"/>
                                </a:moveTo>
                                <a:cubicBezTo>
                                  <a:pt x="285395" y="0"/>
                                  <a:pt x="287663" y="206"/>
                                  <a:pt x="288960" y="1196"/>
                                </a:cubicBezTo>
                                <a:cubicBezTo>
                                  <a:pt x="290676" y="2507"/>
                                  <a:pt x="291426" y="6256"/>
                                  <a:pt x="290984" y="11468"/>
                                </a:cubicBezTo>
                                <a:lnTo>
                                  <a:pt x="249954" y="216360"/>
                                </a:lnTo>
                                <a:cubicBezTo>
                                  <a:pt x="249741" y="219194"/>
                                  <a:pt x="248028" y="225382"/>
                                  <a:pt x="245111" y="226936"/>
                                </a:cubicBezTo>
                                <a:cubicBezTo>
                                  <a:pt x="243096" y="228003"/>
                                  <a:pt x="239347" y="227150"/>
                                  <a:pt x="234726" y="224711"/>
                                </a:cubicBezTo>
                                <a:lnTo>
                                  <a:pt x="5740" y="102880"/>
                                </a:lnTo>
                                <a:cubicBezTo>
                                  <a:pt x="3646" y="101722"/>
                                  <a:pt x="1216" y="99862"/>
                                  <a:pt x="631" y="99161"/>
                                </a:cubicBezTo>
                                <a:cubicBezTo>
                                  <a:pt x="0" y="98491"/>
                                  <a:pt x="241" y="98338"/>
                                  <a:pt x="241" y="98338"/>
                                </a:cubicBezTo>
                                <a:cubicBezTo>
                                  <a:pt x="466" y="98186"/>
                                  <a:pt x="1012" y="97820"/>
                                  <a:pt x="1823" y="97424"/>
                                </a:cubicBezTo>
                                <a:cubicBezTo>
                                  <a:pt x="3048" y="96753"/>
                                  <a:pt x="4526" y="96113"/>
                                  <a:pt x="6239" y="95504"/>
                                </a:cubicBezTo>
                                <a:lnTo>
                                  <a:pt x="277603" y="1196"/>
                                </a:lnTo>
                                <a:cubicBezTo>
                                  <a:pt x="278746" y="785"/>
                                  <a:pt x="280937" y="290"/>
                                  <a:pt x="283166" y="145"/>
                                </a:cubicBezTo>
                                <a:close/>
                              </a:path>
                            </a:pathLst>
                          </a:custGeom>
                          <a:ln w="0" cap="flat">
                            <a:miter lim="127000"/>
                          </a:ln>
                        </wps:spPr>
                        <wps:style>
                          <a:lnRef idx="0">
                            <a:srgbClr val="000000">
                              <a:alpha val="0"/>
                            </a:srgbClr>
                          </a:lnRef>
                          <a:fillRef idx="1">
                            <a:srgbClr val="C7D464"/>
                          </a:fillRef>
                          <a:effectRef idx="0">
                            <a:scrgbClr r="0" g="0" b="0"/>
                          </a:effectRef>
                          <a:fontRef idx="none"/>
                        </wps:style>
                        <wps:bodyPr/>
                      </wps:wsp>
                      <wps:wsp>
                        <wps:cNvPr id="3432" name="Shape 3432"/>
                        <wps:cNvSpPr/>
                        <wps:spPr>
                          <a:xfrm>
                            <a:off x="1168709" y="574988"/>
                            <a:ext cx="391796" cy="491227"/>
                          </a:xfrm>
                          <a:custGeom>
                            <a:avLst/>
                            <a:gdLst/>
                            <a:ahLst/>
                            <a:cxnLst/>
                            <a:rect l="0" t="0" r="0" b="0"/>
                            <a:pathLst>
                              <a:path w="391796" h="491227">
                                <a:moveTo>
                                  <a:pt x="104311" y="884"/>
                                </a:moveTo>
                                <a:cubicBezTo>
                                  <a:pt x="107265" y="0"/>
                                  <a:pt x="113123" y="2652"/>
                                  <a:pt x="116208" y="4846"/>
                                </a:cubicBezTo>
                                <a:lnTo>
                                  <a:pt x="384676" y="318645"/>
                                </a:lnTo>
                                <a:cubicBezTo>
                                  <a:pt x="390558" y="323095"/>
                                  <a:pt x="391796" y="326083"/>
                                  <a:pt x="391583" y="326662"/>
                                </a:cubicBezTo>
                                <a:cubicBezTo>
                                  <a:pt x="390820" y="328826"/>
                                  <a:pt x="386175" y="332026"/>
                                  <a:pt x="382557" y="333428"/>
                                </a:cubicBezTo>
                                <a:lnTo>
                                  <a:pt x="12848" y="488545"/>
                                </a:lnTo>
                                <a:cubicBezTo>
                                  <a:pt x="5810" y="491227"/>
                                  <a:pt x="2725" y="490556"/>
                                  <a:pt x="2179" y="490130"/>
                                </a:cubicBezTo>
                                <a:cubicBezTo>
                                  <a:pt x="713" y="488910"/>
                                  <a:pt x="0" y="483058"/>
                                  <a:pt x="750" y="478547"/>
                                </a:cubicBezTo>
                                <a:lnTo>
                                  <a:pt x="99181" y="11613"/>
                                </a:lnTo>
                                <a:cubicBezTo>
                                  <a:pt x="99550" y="9540"/>
                                  <a:pt x="99989" y="7712"/>
                                  <a:pt x="100550" y="6157"/>
                                </a:cubicBezTo>
                                <a:cubicBezTo>
                                  <a:pt x="101168" y="4420"/>
                                  <a:pt x="102467" y="1433"/>
                                  <a:pt x="104311" y="884"/>
                                </a:cubicBezTo>
                                <a:close/>
                              </a:path>
                            </a:pathLst>
                          </a:custGeom>
                          <a:ln w="0" cap="flat">
                            <a:miter lim="127000"/>
                          </a:ln>
                        </wps:spPr>
                        <wps:style>
                          <a:lnRef idx="0">
                            <a:srgbClr val="000000">
                              <a:alpha val="0"/>
                            </a:srgbClr>
                          </a:lnRef>
                          <a:fillRef idx="1">
                            <a:srgbClr val="7A9939"/>
                          </a:fillRef>
                          <a:effectRef idx="0">
                            <a:scrgbClr r="0" g="0" b="0"/>
                          </a:effectRef>
                          <a:fontRef idx="none"/>
                        </wps:style>
                        <wps:bodyPr/>
                      </wps:wsp>
                      <wps:wsp>
                        <wps:cNvPr id="3433" name="Rectangle 3433"/>
                        <wps:cNvSpPr/>
                        <wps:spPr>
                          <a:xfrm>
                            <a:off x="431768" y="1899659"/>
                            <a:ext cx="2346681" cy="167116"/>
                          </a:xfrm>
                          <a:prstGeom prst="rect">
                            <a:avLst/>
                          </a:prstGeom>
                          <a:ln>
                            <a:noFill/>
                          </a:ln>
                        </wps:spPr>
                        <wps:txbx>
                          <w:txbxContent>
                            <w:p w:rsidR="006052F6" w:rsidRDefault="006052F6">
                              <w:r>
                                <w:rPr>
                                  <w:rFonts w:ascii="Times New Roman" w:eastAsia="Times New Roman" w:hAnsi="Times New Roman" w:cs="Times New Roman"/>
                                  <w:color w:val="555655"/>
                                  <w:w w:val="108"/>
                                  <w:sz w:val="19"/>
                                </w:rPr>
                                <w:t>For</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a</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copy</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of</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the</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comprehensive</w:t>
                              </w:r>
                              <w:r>
                                <w:rPr>
                                  <w:rFonts w:ascii="Times New Roman" w:eastAsia="Times New Roman" w:hAnsi="Times New Roman" w:cs="Times New Roman"/>
                                  <w:color w:val="555655"/>
                                  <w:spacing w:val="1"/>
                                  <w:w w:val="108"/>
                                  <w:sz w:val="19"/>
                                </w:rPr>
                                <w:t xml:space="preserve">  </w:t>
                              </w:r>
                            </w:p>
                          </w:txbxContent>
                        </wps:txbx>
                        <wps:bodyPr horzOverflow="overflow" vert="horz" lIns="0" tIns="0" rIns="0" bIns="0" rtlCol="0">
                          <a:noAutofit/>
                        </wps:bodyPr>
                      </wps:wsp>
                      <wps:wsp>
                        <wps:cNvPr id="3434" name="Rectangle 3434"/>
                        <wps:cNvSpPr/>
                        <wps:spPr>
                          <a:xfrm>
                            <a:off x="431768" y="2044375"/>
                            <a:ext cx="2531920" cy="167116"/>
                          </a:xfrm>
                          <a:prstGeom prst="rect">
                            <a:avLst/>
                          </a:prstGeom>
                          <a:ln>
                            <a:noFill/>
                          </a:ln>
                        </wps:spPr>
                        <wps:txbx>
                          <w:txbxContent>
                            <w:p w:rsidR="006052F6" w:rsidRDefault="006052F6">
                              <w:r>
                                <w:rPr>
                                  <w:rFonts w:ascii="Times New Roman" w:eastAsia="Times New Roman" w:hAnsi="Times New Roman" w:cs="Times New Roman"/>
                                  <w:color w:val="555655"/>
                                  <w:w w:val="107"/>
                                  <w:sz w:val="19"/>
                                </w:rPr>
                                <w:t>final</w:t>
                              </w:r>
                              <w:r>
                                <w:rPr>
                                  <w:rFonts w:ascii="Times New Roman" w:eastAsia="Times New Roman" w:hAnsi="Times New Roman" w:cs="Times New Roman"/>
                                  <w:color w:val="555655"/>
                                  <w:spacing w:val="1"/>
                                  <w:w w:val="107"/>
                                  <w:sz w:val="19"/>
                                </w:rPr>
                                <w:t xml:space="preserve"> </w:t>
                              </w:r>
                              <w:r>
                                <w:rPr>
                                  <w:rFonts w:ascii="Times New Roman" w:eastAsia="Times New Roman" w:hAnsi="Times New Roman" w:cs="Times New Roman"/>
                                  <w:color w:val="555655"/>
                                  <w:w w:val="107"/>
                                  <w:sz w:val="19"/>
                                </w:rPr>
                                <w:t>report</w:t>
                              </w:r>
                              <w:r>
                                <w:rPr>
                                  <w:rFonts w:ascii="Times New Roman" w:eastAsia="Times New Roman" w:hAnsi="Times New Roman" w:cs="Times New Roman"/>
                                  <w:color w:val="555655"/>
                                  <w:spacing w:val="1"/>
                                  <w:w w:val="107"/>
                                  <w:sz w:val="19"/>
                                </w:rPr>
                                <w:t xml:space="preserve"> </w:t>
                              </w:r>
                              <w:r>
                                <w:rPr>
                                  <w:rFonts w:ascii="Times New Roman" w:eastAsia="Times New Roman" w:hAnsi="Times New Roman" w:cs="Times New Roman"/>
                                  <w:color w:val="555655"/>
                                  <w:w w:val="107"/>
                                  <w:sz w:val="19"/>
                                </w:rPr>
                                <w:t>on</w:t>
                              </w:r>
                              <w:r>
                                <w:rPr>
                                  <w:rFonts w:ascii="Times New Roman" w:eastAsia="Times New Roman" w:hAnsi="Times New Roman" w:cs="Times New Roman"/>
                                  <w:color w:val="555655"/>
                                  <w:spacing w:val="1"/>
                                  <w:w w:val="107"/>
                                  <w:sz w:val="19"/>
                                </w:rPr>
                                <w:t xml:space="preserve"> </w:t>
                              </w:r>
                              <w:r>
                                <w:rPr>
                                  <w:rFonts w:ascii="Times New Roman" w:eastAsia="Times New Roman" w:hAnsi="Times New Roman" w:cs="Times New Roman"/>
                                  <w:color w:val="555655"/>
                                  <w:w w:val="107"/>
                                  <w:sz w:val="19"/>
                                </w:rPr>
                                <w:t>Education</w:t>
                              </w:r>
                              <w:r>
                                <w:rPr>
                                  <w:rFonts w:ascii="Times New Roman" w:eastAsia="Times New Roman" w:hAnsi="Times New Roman" w:cs="Times New Roman"/>
                                  <w:color w:val="555655"/>
                                  <w:spacing w:val="1"/>
                                  <w:w w:val="107"/>
                                  <w:sz w:val="19"/>
                                </w:rPr>
                                <w:t xml:space="preserve"> </w:t>
                              </w:r>
                              <w:r>
                                <w:rPr>
                                  <w:rFonts w:ascii="Times New Roman" w:eastAsia="Times New Roman" w:hAnsi="Times New Roman" w:cs="Times New Roman"/>
                                  <w:color w:val="555655"/>
                                  <w:w w:val="107"/>
                                  <w:sz w:val="19"/>
                                </w:rPr>
                                <w:t>Aspiration</w:t>
                              </w:r>
                              <w:r>
                                <w:rPr>
                                  <w:rFonts w:ascii="Times New Roman" w:eastAsia="Times New Roman" w:hAnsi="Times New Roman" w:cs="Times New Roman"/>
                                  <w:color w:val="555655"/>
                                  <w:spacing w:val="1"/>
                                  <w:w w:val="107"/>
                                  <w:sz w:val="19"/>
                                </w:rPr>
                                <w:t xml:space="preserve"> </w:t>
                              </w:r>
                            </w:p>
                          </w:txbxContent>
                        </wps:txbx>
                        <wps:bodyPr horzOverflow="overflow" vert="horz" lIns="0" tIns="0" rIns="0" bIns="0" rtlCol="0">
                          <a:noAutofit/>
                        </wps:bodyPr>
                      </wps:wsp>
                      <wps:wsp>
                        <wps:cNvPr id="3435" name="Rectangle 3435"/>
                        <wps:cNvSpPr/>
                        <wps:spPr>
                          <a:xfrm>
                            <a:off x="431768" y="2189067"/>
                            <a:ext cx="1825927" cy="167116"/>
                          </a:xfrm>
                          <a:prstGeom prst="rect">
                            <a:avLst/>
                          </a:prstGeom>
                          <a:ln>
                            <a:noFill/>
                          </a:ln>
                        </wps:spPr>
                        <wps:txbx>
                          <w:txbxContent>
                            <w:p w:rsidR="006052F6" w:rsidRDefault="006052F6">
                              <w:r>
                                <w:rPr>
                                  <w:rFonts w:ascii="Times New Roman" w:eastAsia="Times New Roman" w:hAnsi="Times New Roman" w:cs="Times New Roman"/>
                                  <w:color w:val="555655"/>
                                  <w:w w:val="103"/>
                                  <w:sz w:val="19"/>
                                </w:rPr>
                                <w:t>for</w:t>
                              </w:r>
                              <w:r>
                                <w:rPr>
                                  <w:rFonts w:ascii="Times New Roman" w:eastAsia="Times New Roman" w:hAnsi="Times New Roman" w:cs="Times New Roman"/>
                                  <w:color w:val="555655"/>
                                  <w:spacing w:val="1"/>
                                  <w:w w:val="103"/>
                                  <w:sz w:val="19"/>
                                </w:rPr>
                                <w:t xml:space="preserve"> </w:t>
                              </w:r>
                              <w:r>
                                <w:rPr>
                                  <w:rFonts w:ascii="Times New Roman" w:eastAsia="Times New Roman" w:hAnsi="Times New Roman" w:cs="Times New Roman"/>
                                  <w:color w:val="555655"/>
                                  <w:w w:val="103"/>
                                  <w:sz w:val="19"/>
                                </w:rPr>
                                <w:t>Regional</w:t>
                              </w:r>
                              <w:r>
                                <w:rPr>
                                  <w:rFonts w:ascii="Times New Roman" w:eastAsia="Times New Roman" w:hAnsi="Times New Roman" w:cs="Times New Roman"/>
                                  <w:color w:val="555655"/>
                                  <w:spacing w:val="1"/>
                                  <w:w w:val="103"/>
                                  <w:sz w:val="19"/>
                                </w:rPr>
                                <w:t xml:space="preserve"> </w:t>
                              </w:r>
                              <w:r>
                                <w:rPr>
                                  <w:rFonts w:ascii="Times New Roman" w:eastAsia="Times New Roman" w:hAnsi="Times New Roman" w:cs="Times New Roman"/>
                                  <w:color w:val="555655"/>
                                  <w:w w:val="103"/>
                                  <w:sz w:val="19"/>
                                </w:rPr>
                                <w:t>Victoria</w:t>
                              </w:r>
                              <w:r>
                                <w:rPr>
                                  <w:rFonts w:ascii="Times New Roman" w:eastAsia="Times New Roman" w:hAnsi="Times New Roman" w:cs="Times New Roman"/>
                                  <w:color w:val="555655"/>
                                  <w:spacing w:val="1"/>
                                  <w:w w:val="103"/>
                                  <w:sz w:val="19"/>
                                </w:rPr>
                                <w:t xml:space="preserve"> </w:t>
                              </w:r>
                              <w:r>
                                <w:rPr>
                                  <w:rFonts w:ascii="Times New Roman" w:eastAsia="Times New Roman" w:hAnsi="Times New Roman" w:cs="Times New Roman"/>
                                  <w:color w:val="555655"/>
                                  <w:w w:val="103"/>
                                  <w:sz w:val="19"/>
                                </w:rPr>
                                <w:t>visit</w:t>
                              </w:r>
                              <w:r>
                                <w:rPr>
                                  <w:rFonts w:ascii="Times New Roman" w:eastAsia="Times New Roman" w:hAnsi="Times New Roman" w:cs="Times New Roman"/>
                                  <w:color w:val="555655"/>
                                  <w:spacing w:val="1"/>
                                  <w:w w:val="103"/>
                                  <w:sz w:val="19"/>
                                </w:rPr>
                                <w:t xml:space="preserve">  </w:t>
                              </w:r>
                            </w:p>
                          </w:txbxContent>
                        </wps:txbx>
                        <wps:bodyPr horzOverflow="overflow" vert="horz" lIns="0" tIns="0" rIns="0" bIns="0" rtlCol="0">
                          <a:noAutofit/>
                        </wps:bodyPr>
                      </wps:wsp>
                      <wps:wsp>
                        <wps:cNvPr id="3436" name="Rectangle 3436"/>
                        <wps:cNvSpPr/>
                        <wps:spPr>
                          <a:xfrm>
                            <a:off x="431768" y="2333758"/>
                            <a:ext cx="1664264" cy="167116"/>
                          </a:xfrm>
                          <a:prstGeom prst="rect">
                            <a:avLst/>
                          </a:prstGeom>
                          <a:ln>
                            <a:noFill/>
                          </a:ln>
                        </wps:spPr>
                        <wps:txbx>
                          <w:txbxContent>
                            <w:p w:rsidR="006052F6" w:rsidRDefault="006052F6">
                              <w:r>
                                <w:rPr>
                                  <w:rFonts w:ascii="Times New Roman" w:eastAsia="Times New Roman" w:hAnsi="Times New Roman" w:cs="Times New Roman"/>
                                  <w:color w:val="555655"/>
                                  <w:w w:val="102"/>
                                  <w:sz w:val="19"/>
                                </w:rPr>
                                <w:t>www.rdv.vic.gov.au/rpac</w:t>
                              </w:r>
                            </w:p>
                          </w:txbxContent>
                        </wps:txbx>
                        <wps:bodyPr horzOverflow="overflow" vert="horz" lIns="0" tIns="0" rIns="0" bIns="0" rtlCol="0">
                          <a:noAutofit/>
                        </wps:bodyPr>
                      </wps:wsp>
                    </wpg:wgp>
                  </a:graphicData>
                </a:graphic>
              </wp:anchor>
            </w:drawing>
          </mc:Choice>
          <mc:Fallback>
            <w:pict>
              <v:group id="Group 32607" o:spid="_x0000_s1299" alt="Title: picture - Description: Regional Policy Advisory Committee" style="position:absolute;margin-left:0;margin-top:.2pt;width:594.95pt;height:841.45pt;z-index:251675648;mso-position-horizontal-relative:page;mso-position-vertical-relative:page" coordsize="75561,106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">
                <v:shape id="Picture 32973" o:spid="_x0000_s1300" type="#_x0000_t75" style="position:absolute;top:-27;width:75438;height:106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">
                  <v:imagedata r:id="rId78" o:title=""/>
                </v:shape>
                <v:shape id="Shape 3378" o:spid="_x0000_s1301" alt="Regional Policy Advisory Committee" style="position:absolute;width:33428;height:51705;visibility:visible;mso-wrap-style:square;v-text-anchor:top" coordsize="3342859,5170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" path="m,l3342859,,2064686,4635687v,,-147544,534814,-509097,113998l,2939139,,xe" fillcolor="#fffefd" stroked="f" strokeweight="0">
                  <v:stroke miterlimit="83231f" joinstyle="miter"/>
                  <v:path arrowok="t" textboxrect="0,0,3342859,5170501"/>
                </v:shape>
                <v:shape id="Shape 3379" o:spid="_x0000_s1302" style="position:absolute;left:73672;top:4800;width:1889;height:4960;visibility:visible;mso-wrap-style:square;v-text-anchor:top" coordsize="188879,496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" path="m188879,r,496078l159983,450198v,,-159983,-253975,-13103,-413650l188879,xe" fillcolor="#fffefd" stroked="f" strokeweight="0">
                  <v:stroke miterlimit="83231f" joinstyle="miter"/>
                  <v:path arrowok="t" textboxrect="0,0,188879,496078"/>
                </v:shape>
                <v:shape id="Picture 32974" o:spid="_x0000_s1303" type="#_x0000_t75" style="position:absolute;left:12374;top:64955;width:63064;height:4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">
                  <v:imagedata r:id="rId79" o:title=""/>
                </v:shape>
                <v:shape id="Picture 32975" o:spid="_x0000_s1304" type="#_x0000_t75" alt="Regional Policy Advisory Committee" style="position:absolute;top:50284;width:75438;height:56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">
                  <v:imagedata r:id="rId80" o:title="Regional Policy Advisory Committee"/>
                </v:shape>
                <v:shape id="Picture 32976" o:spid="_x0000_s1305" type="#_x0000_t75" alt="Regional Policy Advisory Committee" style="position:absolute;left:25013;top:-27;width:50414;height:4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">
                  <v:imagedata r:id="rId81" o:title="Regional Policy Advisory Committee"/>
                </v:shape>
                <v:rect id="Rectangle 3386" o:spid="_x0000_s1306" style="position:absolute;left:4317;top:15612;width:27649;height: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7A9939"/>
                            <w:w w:val="103"/>
                            <w:sz w:val="31"/>
                          </w:rPr>
                          <w:t>www.rdv.vic.gov.au/rpac</w:t>
                        </w:r>
                      </w:p>
                    </w:txbxContent>
                  </v:textbox>
                </v:rect>
                <v:shape id="Shape 3387" o:spid="_x0000_s1307" style="position:absolute;left:12506;top:11329;width:367;height:1051;visibility:visible;mso-wrap-style:square;v-text-anchor:top" coordsize="36670,105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" path="m,l36670,r,14326l15929,14326r,32919l36670,47245r,15260l35836,60840r-19907,l15929,105097,,105097,,xe" fillcolor="#606060" stroked="f" strokeweight="0">
                  <v:stroke miterlimit="83231f" joinstyle="miter"/>
                  <v:path arrowok="t" textboxrect="0,0,36670,105097"/>
                </v:shape>
                <v:shape id="Shape 3388" o:spid="_x0000_s1308" style="position:absolute;left:12873;top:11329;width:399;height:1051;visibility:visible;mso-wrap-style:square;v-text-anchor:top" coordsize="39934,105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" path="m,l4062,c23981,,36673,12863,36673,30725v,15057,-9144,24628,-20943,27859l39934,105097r-18608,l,62505,,47245r2882,c13501,47245,20741,41179,20741,30877,20741,20513,13501,14326,2882,14326l,14326,,xe" fillcolor="#606060" stroked="f" strokeweight="0">
                  <v:stroke miterlimit="83231f" joinstyle="miter"/>
                  <v:path arrowok="t" textboxrect="0,0,39934,105097"/>
                </v:shape>
                <v:shape id="Shape 3389" o:spid="_x0000_s1309" style="position:absolute;left:13480;top:11329;width:672;height:1051;visibility:visible;mso-wrap-style:square;v-text-anchor:top" coordsize="67155,105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" path="m,l67155,r,14326l15932,14326r,30694l59629,45020r,14173l15932,59193r,31609l67155,90802r,14295l,105097,,xe" fillcolor="#606060" stroked="f" strokeweight="0">
                  <v:stroke miterlimit="83231f" joinstyle="miter"/>
                  <v:path arrowok="t" textboxrect="0,0,67155,105097"/>
                </v:shape>
                <v:shape id="Shape 3390" o:spid="_x0000_s1310" style="position:absolute;left:14338;top:11320;width:763;height:1069;visibility:visible;mso-wrap-style:square;v-text-anchor:top" coordsize="76296,106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" path="m37921,c60212,,73202,14631,76153,32645r-16085,c57413,21123,49732,14326,37921,14326v-6203,,-11811,2499,-15490,6492c17264,26427,16085,32340,16085,53433v,21123,1179,27188,6346,32797c26110,90192,31718,92570,37921,92570v6956,,12979,-2682,17145,-7407c58876,80743,60367,75440,60367,68643r,-5914l37921,62729r,-13564l76296,49165r,16064c76296,78823,73797,87541,66853,94917v-7977,8413,-17871,11948,-28932,11948c27003,106865,17551,102903,10336,95648,,85315,155,73672,155,53433,155,33224,,21550,10336,11217,17551,3993,26707,,37921,xe" fillcolor="#606060" stroked="f" strokeweight="0">
                  <v:stroke miterlimit="83231f" joinstyle="miter"/>
                  <v:path arrowok="t" textboxrect="0,0,76296,106865"/>
                </v:shape>
                <v:shape id="Shape 35976" o:spid="_x0000_s1311" style="position:absolute;left:15343;top:11329;width:160;height:1051;visibility:visible;mso-wrap-style:square;v-text-anchor:top" coordsize="15941,105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" path="m,l15941,r,105088l,105088,,e" fillcolor="#606060" stroked="f" strokeweight="0">
                  <v:stroke miterlimit="83231f" joinstyle="miter"/>
                  <v:path arrowok="t" textboxrect="0,0,15941,105088"/>
                </v:shape>
                <v:shape id="Shape 3392" o:spid="_x0000_s1312" style="position:absolute;left:15745;top:11320;width:379;height:1069;visibility:visible;mso-wrap-style:square;v-text-anchor:top" coordsize="37948,106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" path="m37936,r12,2l37948,14361r-12,-5c31755,14356,25994,16856,22291,20818v-5158,5609,-6191,11522,-6191,32615c16100,74556,17133,80439,22291,86047v3703,4023,9464,6523,15645,6523l37948,92565r,14298l37936,106865v-11204,,-20361,-3962,-27600,-11217c,85315,155,73672,155,53433,155,33224,,21550,10336,11217,17575,3993,26732,,37936,xe" fillcolor="#606060" stroked="f" strokeweight="0">
                  <v:stroke miterlimit="83231f" joinstyle="miter"/>
                  <v:path arrowok="t" textboxrect="0,0,37948,106865"/>
                </v:shape>
                <v:shape id="Shape 3393" o:spid="_x0000_s1313" style="position:absolute;left:16124;top:11320;width:381;height:1069;visibility:visible;mso-wrap-style:square;v-text-anchor:top" coordsize="38076,106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" path="m,l15359,2897v4630,1901,8762,4706,12381,8318c38076,21548,37790,33222,37790,53430v,20240,286,31883,-10050,42216c24121,99273,19989,102077,15359,103975l,106861,,92562,15631,86045v5169,-5609,6218,-11492,6218,-32615c21849,32338,20800,26424,15631,20816l,14359,,xe" fillcolor="#606060" stroked="f" strokeweight="0">
                  <v:stroke miterlimit="83231f" joinstyle="miter"/>
                  <v:path arrowok="t" textboxrect="0,0,38076,106861"/>
                </v:shape>
                <v:shape id="Shape 3394" o:spid="_x0000_s1314" style="position:absolute;left:16746;top:11329;width:791;height:1051;visibility:visible;mso-wrap-style:square;v-text-anchor:top" coordsize="79107,105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" path="m,l14609,,63165,73824,63165,,79107,r,105097l64485,105097,15945,31151r,73946l,105097,,xe" fillcolor="#606060" stroked="f" strokeweight="0">
                  <v:stroke miterlimit="83231f" joinstyle="miter"/>
                  <v:path arrowok="t" textboxrect="0,0,79107,105097"/>
                </v:shape>
                <v:shape id="Shape 3395" o:spid="_x0000_s1315" style="position:absolute;left:17694;top:11329;width:451;height:1051;visibility:visible;mso-wrap-style:square;v-text-anchor:top" coordsize="45096,105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" path="m38540,r6556,l45096,24400,28932,70410r16164,l45096,84005r-20879,l16978,105097,,105097,38540,xe" fillcolor="#606060" stroked="f" strokeweight="0">
                  <v:stroke miterlimit="83231f" joinstyle="miter"/>
                  <v:path arrowok="t" textboxrect="0,0,45096,105097"/>
                </v:shape>
                <v:shape id="Shape 3396" o:spid="_x0000_s1316" style="position:absolute;left:18145;top:11329;width:448;height:1051;visibility:visible;mso-wrap-style:square;v-text-anchor:top" coordsize="44798,105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" path="m,l6267,,44798,105097r-16978,l20593,84005,,84005,,70410r16164,l220,23775,,24400,,xe" fillcolor="#606060" stroked="f" strokeweight="0">
                  <v:stroke miterlimit="83231f" joinstyle="miter"/>
                  <v:path arrowok="t" textboxrect="0,0,44798,105097"/>
                </v:shape>
                <v:shape id="Shape 3397" o:spid="_x0000_s1317" style="position:absolute;left:18749;top:11329;width:666;height:1051;visibility:visible;mso-wrap-style:square;v-text-anchor:top" coordsize="66567,105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" path="m,l15929,r,90802l66567,90802r,14295l,105097,,xe" fillcolor="#606060" stroked="f" strokeweight="0">
                  <v:stroke miterlimit="83231f" joinstyle="miter"/>
                  <v:path arrowok="t" textboxrect="0,0,66567,105097"/>
                </v:shape>
                <v:shape id="Shape 3398" o:spid="_x0000_s1318" style="position:absolute;left:19966;top:11329;width:367;height:1051;visibility:visible;mso-wrap-style:square;v-text-anchor:top" coordsize="36761,105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" path="m,l36761,r,14326l15954,14326r,34992l36761,49318r,14448l15954,63766r,41331l,105097,,xe" fillcolor="#606060" stroked="f" strokeweight="0">
                  <v:stroke miterlimit="83231f" joinstyle="miter"/>
                  <v:path arrowok="t" textboxrect="0,0,36761,105097"/>
                </v:shape>
                <v:shape id="Shape 3399" o:spid="_x0000_s1319" style="position:absolute;left:20333;top:11329;width:368;height:638;visibility:visible;mso-wrap-style:square;v-text-anchor:top" coordsize="36749,63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" path="m,l3114,c23618,,36749,13594,36749,31883v,18319,-13131,31883,-33635,31883l,63766,,49318r2196,c13282,49318,20808,42978,20808,31883,20808,20818,13282,14326,2196,14326l,14326,,xe" fillcolor="#606060" stroked="f" strokeweight="0">
                  <v:stroke miterlimit="83231f" joinstyle="miter"/>
                  <v:path arrowok="t" textboxrect="0,0,36749,63766"/>
                </v:shape>
                <v:shape id="Shape 3400" o:spid="_x0000_s1320" style="position:absolute;left:20862;top:11320;width:379;height:1069;visibility:visible;mso-wrap-style:square;v-text-anchor:top" coordsize="37936,106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" path="m37936,r,14359l22291,20816v-5167,5608,-6191,11522,-6191,32614c16100,74553,17124,80436,22291,86045r15645,6517l37936,106861,22651,103975c18058,102077,13962,99273,10336,95646,,85313,155,73670,155,53430,155,33222,,21548,10336,11215,13962,7603,18058,4798,22651,2897l37936,xe" fillcolor="#606060" stroked="f" strokeweight="0">
                  <v:stroke miterlimit="83231f" joinstyle="miter"/>
                  <v:path arrowok="t" textboxrect="0,0,37936,106861"/>
                </v:shape>
                <v:shape id="Shape 3401" o:spid="_x0000_s1321" style="position:absolute;left:21241;top:11320;width:381;height:1069;visibility:visible;mso-wrap-style:square;v-text-anchor:top" coordsize="38089,106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" path="m12,c11214,,20501,3993,27753,11217,38089,21550,37778,33224,37778,53433v,20239,311,31882,-10025,42215c20501,102903,11214,106865,12,106865r-12,-2l,92565r12,5c6203,92570,11964,90070,15655,86047v5157,-5608,6181,-11491,6181,-32614c21836,32340,20812,26427,15655,20818,11964,16856,6203,14356,12,14356r-12,5l,2,12,xe" fillcolor="#606060" stroked="f" strokeweight="0">
                  <v:stroke miterlimit="83231f" joinstyle="miter"/>
                  <v:path arrowok="t" textboxrect="0,0,38089,106865"/>
                </v:shape>
                <v:shape id="Shape 3402" o:spid="_x0000_s1322" style="position:absolute;left:21863;top:11329;width:666;height:1051;visibility:visible;mso-wrap-style:square;v-text-anchor:top" coordsize="66582,105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" path="m,l15932,r,90802l66582,90802r,14295l,105097,,xe" fillcolor="#606060" stroked="f" strokeweight="0">
                  <v:stroke miterlimit="83231f" joinstyle="miter"/>
                  <v:path arrowok="t" textboxrect="0,0,66582,105097"/>
                </v:shape>
                <v:shape id="Shape 35977" o:spid="_x0000_s1323" style="position:absolute;left:22718;top:11329;width:159;height:1051;visibility:visible;mso-wrap-style:square;v-text-anchor:top" coordsize="15941,105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" path="m,l15941,r,105088l,105088,,e" fillcolor="#606060" stroked="f" strokeweight="0">
                  <v:stroke miterlimit="83231f" joinstyle="miter"/>
                  <v:path arrowok="t" textboxrect="0,0,15941,105088"/>
                </v:shape>
                <v:shape id="Shape 3404" o:spid="_x0000_s1324" style="position:absolute;left:23119;top:11320;width:754;height:1069;visibility:visible;mso-wrap-style:square;v-text-anchor:top" coordsize="75428,106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" path="m37945,c57282,,71736,11369,75428,32340r-16229,c56688,21702,49604,14326,37945,14326v-6203,,-11811,2347,-15514,6340c17264,26274,16097,32340,16097,53433v,21123,1167,27158,6334,32766c26134,90192,31742,92539,37945,92539v11659,,18886,-7376,21398,-17983l75428,74556c71892,95496,56984,106865,37945,106865v-10930,,-20370,-3962,-27609,-11216c,85316,155,73672,155,53433,155,33224,,21550,10336,11247,17575,3993,27015,,37945,xe" fillcolor="#606060" stroked="f" strokeweight="0">
                  <v:stroke miterlimit="83231f" joinstyle="miter"/>
                  <v:path arrowok="t" textboxrect="0,0,75428,106865"/>
                </v:shape>
                <v:shape id="Shape 3405" o:spid="_x0000_s1325" style="position:absolute;left:23949;top:11329;width:788;height:1051;visibility:visible;mso-wrap-style:square;v-text-anchor:top" coordsize="78820,105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" path="m,l17420,,39408,46209,61400,,78820,,47376,61845r,43252l31444,105097r,-43252l,xe" fillcolor="#606060" stroked="f" strokeweight="0">
                  <v:stroke miterlimit="83231f" joinstyle="miter"/>
                  <v:path arrowok="t" textboxrect="0,0,78820,105097"/>
                </v:shape>
                <v:shape id="Shape 3406" o:spid="_x0000_s1326" style="position:absolute;left:9649;top:13101;width:451;height:1050;visibility:visible;mso-wrap-style:square;v-text-anchor:top" coordsize="45102,105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" path="m38531,r6571,l45102,24382,28944,70380r16158,l45102,83974r-20873,l16990,105067,,105067,38531,xe" fillcolor="#606060" stroked="f" strokeweight="0">
                  <v:stroke miterlimit="83231f" joinstyle="miter"/>
                  <v:path arrowok="t" textboxrect="0,0,45102,105067"/>
                </v:shape>
                <v:shape id="Shape 3407" o:spid="_x0000_s1327" style="position:absolute;left:10100;top:13101;width:448;height:1050;visibility:visible;mso-wrap-style:square;v-text-anchor:top" coordsize="44804,105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" path="m,l6273,,44804,105067r-16990,l20574,83974,,83974,,70380r16158,l213,23775,,24382,,xe" fillcolor="#606060" stroked="f" strokeweight="0">
                  <v:stroke miterlimit="83231f" joinstyle="miter"/>
                  <v:path arrowok="t" textboxrect="0,0,44804,105067"/>
                </v:shape>
                <v:shape id="Shape 3408" o:spid="_x0000_s1328" style="position:absolute;left:10693;top:13100;width:373;height:1051;visibility:visible;mso-wrap-style:square;v-text-anchor:top" coordsize="37334,105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" path="m,l36888,r446,72l37334,15171r-2056,-815l15932,14356r,76446l35278,90802r2056,-818l37334,105026r-446,71l,105097,,xe" fillcolor="#606060" stroked="f" strokeweight="0">
                  <v:stroke miterlimit="83231f" joinstyle="miter"/>
                  <v:path arrowok="t" textboxrect="0,0,37334,105097"/>
                </v:shape>
                <v:shape id="Shape 3409" o:spid="_x0000_s1329" style="position:absolute;left:11066;top:13101;width:381;height:1050;visibility:visible;mso-wrap-style:square;v-text-anchor:top" coordsize="38081,10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" path="m,l14746,2389v4596,1646,8656,4122,11978,7445c38081,21203,37343,36565,37343,51745v,15210,738,32035,-10619,43404c23402,98472,19342,100941,14746,102579l,104953,,89912,15794,83628v5465,-6036,5608,-17405,5608,-31883c21402,37297,21259,27391,15794,21356l,15098,,xe" fillcolor="#606060" stroked="f" strokeweight="0">
                  <v:stroke miterlimit="83231f" joinstyle="miter"/>
                  <v:path arrowok="t" textboxrect="0,0,38081,104953"/>
                </v:shape>
                <v:shape id="Shape 3410" o:spid="_x0000_s1330" style="position:absolute;left:11527;top:13101;width:818;height:1050;visibility:visible;mso-wrap-style:square;v-text-anchor:top" coordsize="81761,105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" path="m,l16527,,40734,76446,64939,,81761,,46925,105067r-12384,l,xe" fillcolor="#606060" stroked="f" strokeweight="0">
                  <v:stroke miterlimit="83231f" joinstyle="miter"/>
                  <v:path arrowok="t" textboxrect="0,0,81761,105067"/>
                </v:shape>
                <v:shape id="Shape 35978" o:spid="_x0000_s1331" style="position:absolute;left:12485;top:13101;width:160;height:1050;visibility:visible;mso-wrap-style:square;v-text-anchor:top" coordsize="15941,105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" path="m,l15941,r,105088l,105088,,e" fillcolor="#606060" stroked="f" strokeweight="0">
                  <v:stroke miterlimit="83231f" joinstyle="miter"/>
                  <v:path arrowok="t" textboxrect="0,0,15941,105088"/>
                </v:shape>
                <v:shape id="Shape 3412" o:spid="_x0000_s1332" style="position:absolute;left:12822;top:13092;width:750;height:1068;visibility:visible;mso-wrap-style:square;v-text-anchor:top" coordsize="74976,106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" path="m38683,c52543,,62293,3566,71285,11979l61092,22007c54591,15819,47077,13899,38232,13899v-12397,,-19206,7072,-19206,16368c19026,34108,20218,37491,23028,40021v2655,2347,6928,4115,11811,4847l46791,46636v9754,1493,15195,3871,19611,7833c72178,59498,74976,67027,74976,76019v,19325,-15789,30846,-37793,30846c21394,106865,10025,103208,,92997l10632,82511v7656,7681,16075,10059,26838,10059c51211,92570,59187,86657,59187,76476v,-4572,-1347,-8413,-4133,-10942c52399,63034,49732,61998,43542,61114l31136,59315c22574,58157,15789,55201,11226,50933,6047,46056,3536,39442,3536,30846,3536,12558,16834,,38683,xe" fillcolor="#606060" stroked="f" strokeweight="0">
                  <v:stroke miterlimit="83231f" joinstyle="miter"/>
                  <v:path arrowok="t" textboxrect="0,0,74976,106865"/>
                </v:shape>
                <v:shape id="Shape 3413" o:spid="_x0000_s1333" style="position:absolute;left:13742;top:13092;width:379;height:1068;visibility:visible;mso-wrap-style:square;v-text-anchor:top" coordsize="37939,106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" path="m37933,r6,1l37939,14328r-6,-2c31743,14326,25979,16856,22287,20818v-5178,5609,-6190,11522,-6190,32615c16097,74556,17109,80439,22287,86078v3692,3962,9456,6492,15646,6492l37939,92567r,14297l37933,106865v-11217,,-20361,-3993,-27600,-11186c,85346,155,73672,155,53433,155,33224,,21550,10333,11217,17572,3993,26716,,37933,xe" fillcolor="#606060" stroked="f" strokeweight="0">
                  <v:stroke miterlimit="83231f" joinstyle="miter"/>
                  <v:path arrowok="t" textboxrect="0,0,37939,106865"/>
                </v:shape>
                <v:shape id="Shape 3414" o:spid="_x0000_s1334" style="position:absolute;left:14121;top:13092;width:381;height:1068;visibility:visible;mso-wrap-style:square;v-text-anchor:top" coordsize="38070,106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" path="m,l15363,2898v4629,1902,8761,4706,12387,8318c38070,21549,37775,33223,37775,53432v,20239,295,31913,-10025,42246c24124,99274,19992,102071,15363,103969l,106863,,92566,15640,86076v5166,-5639,6202,-11521,6202,-32644c21842,32339,20806,26426,15640,20817l,14327,,xe" fillcolor="#606060" stroked="f" strokeweight="0">
                  <v:stroke miterlimit="83231f" joinstyle="miter"/>
                  <v:path arrowok="t" textboxrect="0,0,38070,106863"/>
                </v:shape>
                <v:shape id="Shape 3415" o:spid="_x0000_s1335" style="position:absolute;left:14731;top:13101;width:367;height:1050;visibility:visible;mso-wrap-style:square;v-text-anchor:top" coordsize="36684,105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" path="m,l36684,r,14326l15954,14326r,32889l36684,47215r,15216l35873,60809r-19919,l15954,105067,,105067,,xe" fillcolor="#606060" stroked="f" strokeweight="0">
                  <v:stroke miterlimit="83231f" joinstyle="miter"/>
                  <v:path arrowok="t" textboxrect="0,0,36684,105067"/>
                </v:shape>
                <v:shape id="Shape 3416" o:spid="_x0000_s1336" style="position:absolute;left:15098;top:13101;width:399;height:1050;visibility:visible;mso-wrap-style:square;v-text-anchor:top" coordsize="39924,105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" path="m,l4048,c23991,,36659,12832,36659,30694v,15027,-9120,24659,-20943,27890l39924,105067r-18612,l,62431,,47215r2868,c13515,47215,20730,41179,20730,30846,20730,20513,13515,14326,2868,14326l,14326,,xe" fillcolor="#606060" stroked="f" strokeweight="0">
                  <v:stroke miterlimit="83231f" joinstyle="miter"/>
                  <v:path arrowok="t" textboxrect="0,0,39924,105067"/>
                </v:shape>
                <v:shape id="Shape 3417" o:spid="_x0000_s1337" style="position:absolute;left:15563;top:13100;width:789;height:1051;visibility:visible;mso-wrap-style:square;v-text-anchor:top" coordsize="78823,105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" path="m,l17420,,39412,46239,61403,,78823,,47376,61876r,43221l31435,105097r,-43221l,xe" fillcolor="#606060" stroked="f" strokeweight="0">
                  <v:stroke miterlimit="83231f" joinstyle="miter"/>
                  <v:path arrowok="t" textboxrect="0,0,78823,105097"/>
                </v:shape>
                <v:shape id="Shape 3418" o:spid="_x0000_s1338" style="position:absolute;left:16802;top:13092;width:754;height:1068;visibility:visible;mso-wrap-style:square;v-text-anchor:top" coordsize="75428,106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" path="m37921,c57246,,71724,11369,75428,32340r-16241,c56676,21702,49592,14326,37921,14326v-6191,,-11811,2377,-15490,6340c17264,26274,16085,32340,16085,53433v,21123,1179,27158,6346,32766c26110,90192,31730,92570,37921,92570v11671,,18898,-7407,21410,-18014l75428,74556c71880,95527,56962,106865,37921,106865v-10918,,-20370,-3993,-27585,-11186c,85346,143,73672,143,53433,143,33224,,21580,10336,11217,17551,3993,27003,,37921,xe" fillcolor="#606060" stroked="f" strokeweight="0">
                  <v:stroke miterlimit="83231f" joinstyle="miter"/>
                  <v:path arrowok="t" textboxrect="0,0,75428,106865"/>
                </v:shape>
                <v:shape id="Shape 3419" o:spid="_x0000_s1339" style="position:absolute;left:17725;top:13092;width:379;height:1068;visibility:visible;mso-wrap-style:square;v-text-anchor:top" coordsize="37915,10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" path="m37915,r,14330l22287,20815v-5178,5608,-6215,11522,-6215,32614c16072,74552,17109,80435,22287,86074r15628,6485l37915,106858,22628,103966c18033,102069,13940,99272,10333,95675,,85342,140,73668,140,53429,140,33221,,21546,10333,11213,13940,7601,18033,4797,22628,2896l37915,xe" fillcolor="#606060" stroked="f" strokeweight="0">
                  <v:stroke miterlimit="83231f" joinstyle="miter"/>
                  <v:path arrowok="t" textboxrect="0,0,37915,106858"/>
                </v:shape>
                <v:shape id="Shape 3420" o:spid="_x0000_s1340" style="position:absolute;left:18104;top:13092;width:381;height:1068;visibility:visible;mso-wrap-style:square;v-text-anchor:top" coordsize="38083,106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" path="m18,c11211,,20532,3993,27759,11217,38083,21550,37796,33224,37796,53433v,20239,287,31913,-10037,42246c20532,102872,11211,106865,18,106865r-18,-3l,92562r18,8c6209,92570,11973,90040,15664,86078v5167,-5639,6178,-11522,6178,-32645c21842,32340,20831,26427,15664,20818,11973,16856,6209,14326,18,14326r-18,8l,3,18,xe" fillcolor="#606060" stroked="f" strokeweight="0">
                  <v:stroke miterlimit="83231f" joinstyle="miter"/>
                  <v:path arrowok="t" textboxrect="0,0,38083,106865"/>
                </v:shape>
                <v:shape id="Shape 3421" o:spid="_x0000_s1341" style="position:absolute;left:18714;top:13101;width:927;height:1050;visibility:visible;mso-wrap-style:square;v-text-anchor:top" coordsize="92692,105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" path="m,l15941,,46639,65381,76747,,92692,r,105067l76747,105067r,-70228l52555,86047r-11799,l15941,34839r,70228l,105067,,xe" fillcolor="#606060" stroked="f" strokeweight="0">
                  <v:stroke miterlimit="83231f" joinstyle="miter"/>
                  <v:path arrowok="t" textboxrect="0,0,92692,105067"/>
                </v:shape>
                <v:shape id="Shape 3422" o:spid="_x0000_s1342" style="position:absolute;left:19909;top:13101;width:928;height:1050;visibility:visible;mso-wrap-style:square;v-text-anchor:top" coordsize="92704,105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" path="m,l15957,,46651,65381,76750,,92704,r,105067l76750,105067r,-70228l52555,86047r-11812,l15957,34839r,70228l,105067,,xe" fillcolor="#606060" stroked="f" strokeweight="0">
                  <v:stroke miterlimit="83231f" joinstyle="miter"/>
                  <v:path arrowok="t" textboxrect="0,0,92704,105067"/>
                </v:shape>
                <v:shape id="Shape 35979" o:spid="_x0000_s1343" style="position:absolute;left:21105;top:13101;width:160;height:1050;visibility:visible;mso-wrap-style:square;v-text-anchor:top" coordsize="15941,105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" path="m,l15941,r,105088l,105088,,e" fillcolor="#606060" stroked="f" strokeweight="0">
                  <v:stroke miterlimit="83231f" joinstyle="miter"/>
                  <v:path arrowok="t" textboxrect="0,0,15941,105088"/>
                </v:shape>
                <v:shape id="Shape 3424" o:spid="_x0000_s1344" style="position:absolute;left:21442;top:13100;width:738;height:1051;visibility:visible;mso-wrap-style:square;v-text-anchor:top" coordsize="73797,105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" path="m,l73797,r,14326l44861,14326r,90771l28932,105097r,-90771l,14326,,xe" fillcolor="#606060" stroked="f" strokeweight="0">
                  <v:stroke miterlimit="83231f" joinstyle="miter"/>
                  <v:path arrowok="t" textboxrect="0,0,73797,105097"/>
                </v:shape>
                <v:shape id="Shape 3425" o:spid="_x0000_s1345" style="position:absolute;left:22264;top:13100;width:738;height:1051;visibility:visible;mso-wrap-style:square;v-text-anchor:top" coordsize="73809,105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" path="m,l73809,r,14326l44865,14326r,90771l28932,105097r,-90771l,14326,,xe" fillcolor="#606060" stroked="f" strokeweight="0">
                  <v:stroke miterlimit="83231f" joinstyle="miter"/>
                  <v:path arrowok="t" textboxrect="0,0,73809,105097"/>
                </v:shape>
                <v:shape id="Shape 3426" o:spid="_x0000_s1346" style="position:absolute;left:23179;top:13101;width:672;height:1050;visibility:visible;mso-wrap-style:square;v-text-anchor:top" coordsize="67167,105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" path="m,l67167,r,14326l15957,14326r,30664l59642,44990r,14173l15957,59163r,31608l67167,90771r,14296l,105067,,xe" fillcolor="#606060" stroked="f" strokeweight="0">
                  <v:stroke miterlimit="83231f" joinstyle="miter"/>
                  <v:path arrowok="t" textboxrect="0,0,67167,105067"/>
                </v:shape>
                <v:shape id="Shape 3427" o:spid="_x0000_s1347" style="position:absolute;left:24065;top:13101;width:672;height:1050;visibility:visible;mso-wrap-style:square;v-text-anchor:top" coordsize="67164,105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" path="m,l67164,r,14326l15932,14326r,30664l59626,44990r,14173l15932,59163r,31608l67164,90771r,14296l,105067,,xe" fillcolor="#606060" stroked="f" strokeweight="0">
                  <v:stroke miterlimit="83231f" joinstyle="miter"/>
                  <v:path arrowok="t" textboxrect="0,0,67164,105067"/>
                </v:shape>
                <v:shape id="Shape 3428" o:spid="_x0000_s1348" style="position:absolute;left:4317;top:11506;width:5755;height:2626;visibility:visible;mso-wrap-style:square;v-text-anchor:top" coordsize="575467,262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" path="m575467,v-714,1402,-1811,3018,-2844,4237l357792,252715v-5990,6950,-13253,9846,-22206,8748l335419,261433v-6096,-732,-10620,-3109,-10620,-3109l,80012,1097,70929,570324,335c572598,61,574253,,575467,xe" fillcolor="#607342" stroked="f" strokeweight="0">
                  <v:stroke miterlimit="83231f" joinstyle="miter"/>
                  <v:path arrowok="t" textboxrect="0,0,575467,262561"/>
                </v:shape>
                <v:shape id="Shape 3429" o:spid="_x0000_s1349" style="position:absolute;left:4723;top:7758;width:4301;height:3821;visibility:visible;mso-wrap-style:square;v-text-anchor:top" coordsize="430134,382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" path="m425943,r4191,8108l4261,378875v-1725,1494,-3072,2500,-4072,3201c,380491,,378540,177,376955l31993,34108c33075,24994,37458,18563,45483,14417r165,-61c51113,11552,56173,10973,56173,10973l425943,xe" fillcolor="#c7d464" stroked="f" strokeweight="0">
                  <v:stroke miterlimit="83231f" joinstyle="miter"/>
                  <v:path arrowok="t" textboxrect="0,0,430134,382076"/>
                </v:shape>
                <v:shape id="Shape 3430" o:spid="_x0000_s1350" style="position:absolute;left:5536;top:9630;width:4803;height:2046;visibility:visible;mso-wrap-style:square;v-text-anchor:top" coordsize="480272,204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" path="m244202,396r131,c248976,671,252523,2286,252523,2286l480272,131037r-405,7071l3892,204129v-1725,305,-2965,458,-3892,549c488,203520,1238,202240,1963,201234l227758,8291c231961,2591,237344,,244202,396xe" fillcolor="#7a9939" stroked="f" strokeweight="0">
                  <v:stroke miterlimit="83231f" joinstyle="miter"/>
                  <v:path arrowok="t" textboxrect="0,0,480272,204678"/>
                </v:shape>
                <v:shape id="Shape 3431" o:spid="_x0000_s1351" style="position:absolute;left:8638;top:8381;width:2914;height:2280;visibility:visible;mso-wrap-style:square;v-text-anchor:top" coordsize="291426,228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" path="m283166,145v2229,-145,4497,61,5794,1051c290676,2507,291426,6256,290984,11468l249954,216360v-213,2834,-1926,9022,-4843,10576c243096,228003,239347,227150,234726,224711l5740,102880c3646,101722,1216,99862,631,99161,,98491,241,98338,241,98338v225,-152,771,-518,1582,-914c3048,96753,4526,96113,6239,95504l277603,1196v1143,-411,3334,-906,5563,-1051xe" fillcolor="#c7d464" stroked="f" strokeweight="0">
                  <v:stroke miterlimit="83231f" joinstyle="miter"/>
                  <v:path arrowok="t" textboxrect="0,0,291426,228003"/>
                </v:shape>
                <v:shape id="Shape 3432" o:spid="_x0000_s1352" style="position:absolute;left:11687;top:5749;width:3918;height:4913;visibility:visible;mso-wrap-style:square;v-text-anchor:top" coordsize="391796,491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" path="m104311,884v2954,-884,8812,1768,11897,3962l384676,318645v5882,4450,7120,7438,6907,8017c390820,328826,386175,332026,382557,333428l12848,488545v-7038,2682,-10123,2011,-10669,1585c713,488910,,483058,750,478547l99181,11613v369,-2073,808,-3901,1369,-5456c101168,4420,102467,1433,104311,884xe" fillcolor="#7a9939" stroked="f" strokeweight="0">
                  <v:stroke miterlimit="83231f" joinstyle="miter"/>
                  <v:path arrowok="t" textboxrect="0,0,391796,491227"/>
                </v:shape>
                <v:rect id="Rectangle 3433" o:spid="_x0000_s1353" style="position:absolute;left:4317;top:18996;width:23467;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w w:val="108"/>
                            <w:sz w:val="19"/>
                          </w:rPr>
                          <w:t>For</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a</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copy</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of</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the</w:t>
                        </w:r>
                        <w:r>
                          <w:rPr>
                            <w:rFonts w:ascii="Times New Roman" w:eastAsia="Times New Roman" w:hAnsi="Times New Roman" w:cs="Times New Roman"/>
                            <w:color w:val="555655"/>
                            <w:spacing w:val="1"/>
                            <w:w w:val="108"/>
                            <w:sz w:val="19"/>
                          </w:rPr>
                          <w:t xml:space="preserve"> </w:t>
                        </w:r>
                        <w:r>
                          <w:rPr>
                            <w:rFonts w:ascii="Times New Roman" w:eastAsia="Times New Roman" w:hAnsi="Times New Roman" w:cs="Times New Roman"/>
                            <w:color w:val="555655"/>
                            <w:w w:val="108"/>
                            <w:sz w:val="19"/>
                          </w:rPr>
                          <w:t>comprehensive</w:t>
                        </w:r>
                        <w:r>
                          <w:rPr>
                            <w:rFonts w:ascii="Times New Roman" w:eastAsia="Times New Roman" w:hAnsi="Times New Roman" w:cs="Times New Roman"/>
                            <w:color w:val="555655"/>
                            <w:spacing w:val="1"/>
                            <w:w w:val="108"/>
                            <w:sz w:val="19"/>
                          </w:rPr>
                          <w:t xml:space="preserve">  </w:t>
                        </w:r>
                      </w:p>
                    </w:txbxContent>
                  </v:textbox>
                </v:rect>
                <v:rect id="Rectangle 3434" o:spid="_x0000_s1354" style="position:absolute;left:4317;top:20443;width:25319;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" filled="f" stroked="f">
                  <v:textbox inset="0,0,0,0">
                    <w:txbxContent>
                      <w:p w:rsidR="006052F6" w:rsidRDefault="006052F6">
                        <w:r>
                          <w:rPr>
                            <w:rFonts w:ascii="Times New Roman" w:eastAsia="Times New Roman" w:hAnsi="Times New Roman" w:cs="Times New Roman"/>
                            <w:color w:val="555655"/>
                            <w:w w:val="107"/>
                            <w:sz w:val="19"/>
                          </w:rPr>
                          <w:t>final</w:t>
                        </w:r>
                        <w:r>
                          <w:rPr>
                            <w:rFonts w:ascii="Times New Roman" w:eastAsia="Times New Roman" w:hAnsi="Times New Roman" w:cs="Times New Roman"/>
                            <w:color w:val="555655"/>
                            <w:spacing w:val="1"/>
                            <w:w w:val="107"/>
                            <w:sz w:val="19"/>
                          </w:rPr>
                          <w:t xml:space="preserve"> </w:t>
                        </w:r>
                        <w:r>
                          <w:rPr>
                            <w:rFonts w:ascii="Times New Roman" w:eastAsia="Times New Roman" w:hAnsi="Times New Roman" w:cs="Times New Roman"/>
                            <w:color w:val="555655"/>
                            <w:w w:val="107"/>
                            <w:sz w:val="19"/>
                          </w:rPr>
                          <w:t>report</w:t>
                        </w:r>
                        <w:r>
                          <w:rPr>
                            <w:rFonts w:ascii="Times New Roman" w:eastAsia="Times New Roman" w:hAnsi="Times New Roman" w:cs="Times New Roman"/>
                            <w:color w:val="555655"/>
                            <w:spacing w:val="1"/>
                            <w:w w:val="107"/>
                            <w:sz w:val="19"/>
                          </w:rPr>
                          <w:t xml:space="preserve"> </w:t>
                        </w:r>
                        <w:r>
                          <w:rPr>
                            <w:rFonts w:ascii="Times New Roman" w:eastAsia="Times New Roman" w:hAnsi="Times New Roman" w:cs="Times New Roman"/>
                            <w:color w:val="555655"/>
                            <w:w w:val="107"/>
                            <w:sz w:val="19"/>
                          </w:rPr>
                          <w:t>on</w:t>
                        </w:r>
                        <w:r>
                          <w:rPr>
                            <w:rFonts w:ascii="Times New Roman" w:eastAsia="Times New Roman" w:hAnsi="Times New Roman" w:cs="Times New Roman"/>
                            <w:color w:val="555655"/>
                            <w:spacing w:val="1"/>
                            <w:w w:val="107"/>
                            <w:sz w:val="19"/>
                          </w:rPr>
                          <w:t xml:space="preserve"> </w:t>
                        </w:r>
                        <w:r>
                          <w:rPr>
                            <w:rFonts w:ascii="Times New Roman" w:eastAsia="Times New Roman" w:hAnsi="Times New Roman" w:cs="Times New Roman"/>
                            <w:color w:val="555655"/>
                            <w:w w:val="107"/>
                            <w:sz w:val="19"/>
                          </w:rPr>
                          <w:t>Education</w:t>
                        </w:r>
                        <w:r>
                          <w:rPr>
                            <w:rFonts w:ascii="Times New Roman" w:eastAsia="Times New Roman" w:hAnsi="Times New Roman" w:cs="Times New Roman"/>
                            <w:color w:val="555655"/>
                            <w:spacing w:val="1"/>
                            <w:w w:val="107"/>
                            <w:sz w:val="19"/>
                          </w:rPr>
                          <w:t xml:space="preserve"> </w:t>
                        </w:r>
                        <w:r>
                          <w:rPr>
                            <w:rFonts w:ascii="Times New Roman" w:eastAsia="Times New Roman" w:hAnsi="Times New Roman" w:cs="Times New Roman"/>
                            <w:color w:val="555655"/>
                            <w:w w:val="107"/>
                            <w:sz w:val="19"/>
                          </w:rPr>
                          <w:t>Aspiration</w:t>
                        </w:r>
                        <w:r>
                          <w:rPr>
                            <w:rFonts w:ascii="Times New Roman" w:eastAsia="Times New Roman" w:hAnsi="Times New Roman" w:cs="Times New Roman"/>
                            <w:color w:val="555655"/>
                            <w:spacing w:val="1"/>
                            <w:w w:val="107"/>
                            <w:sz w:val="19"/>
                          </w:rPr>
                          <w:t xml:space="preserve"> </w:t>
                        </w:r>
                      </w:p>
                    </w:txbxContent>
                  </v:textbox>
                </v:rect>
                <v:rect id="Rectangle 3435" o:spid="_x0000_s1355" style="position:absolute;left:4317;top:21890;width:18259;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w w:val="103"/>
                            <w:sz w:val="19"/>
                          </w:rPr>
                          <w:t>for</w:t>
                        </w:r>
                        <w:r>
                          <w:rPr>
                            <w:rFonts w:ascii="Times New Roman" w:eastAsia="Times New Roman" w:hAnsi="Times New Roman" w:cs="Times New Roman"/>
                            <w:color w:val="555655"/>
                            <w:spacing w:val="1"/>
                            <w:w w:val="103"/>
                            <w:sz w:val="19"/>
                          </w:rPr>
                          <w:t xml:space="preserve"> </w:t>
                        </w:r>
                        <w:r>
                          <w:rPr>
                            <w:rFonts w:ascii="Times New Roman" w:eastAsia="Times New Roman" w:hAnsi="Times New Roman" w:cs="Times New Roman"/>
                            <w:color w:val="555655"/>
                            <w:w w:val="103"/>
                            <w:sz w:val="19"/>
                          </w:rPr>
                          <w:t>Regional</w:t>
                        </w:r>
                        <w:r>
                          <w:rPr>
                            <w:rFonts w:ascii="Times New Roman" w:eastAsia="Times New Roman" w:hAnsi="Times New Roman" w:cs="Times New Roman"/>
                            <w:color w:val="555655"/>
                            <w:spacing w:val="1"/>
                            <w:w w:val="103"/>
                            <w:sz w:val="19"/>
                          </w:rPr>
                          <w:t xml:space="preserve"> </w:t>
                        </w:r>
                        <w:r>
                          <w:rPr>
                            <w:rFonts w:ascii="Times New Roman" w:eastAsia="Times New Roman" w:hAnsi="Times New Roman" w:cs="Times New Roman"/>
                            <w:color w:val="555655"/>
                            <w:w w:val="103"/>
                            <w:sz w:val="19"/>
                          </w:rPr>
                          <w:t>Victoria</w:t>
                        </w:r>
                        <w:r>
                          <w:rPr>
                            <w:rFonts w:ascii="Times New Roman" w:eastAsia="Times New Roman" w:hAnsi="Times New Roman" w:cs="Times New Roman"/>
                            <w:color w:val="555655"/>
                            <w:spacing w:val="1"/>
                            <w:w w:val="103"/>
                            <w:sz w:val="19"/>
                          </w:rPr>
                          <w:t xml:space="preserve"> </w:t>
                        </w:r>
                        <w:r>
                          <w:rPr>
                            <w:rFonts w:ascii="Times New Roman" w:eastAsia="Times New Roman" w:hAnsi="Times New Roman" w:cs="Times New Roman"/>
                            <w:color w:val="555655"/>
                            <w:w w:val="103"/>
                            <w:sz w:val="19"/>
                          </w:rPr>
                          <w:t>visit</w:t>
                        </w:r>
                        <w:r>
                          <w:rPr>
                            <w:rFonts w:ascii="Times New Roman" w:eastAsia="Times New Roman" w:hAnsi="Times New Roman" w:cs="Times New Roman"/>
                            <w:color w:val="555655"/>
                            <w:spacing w:val="1"/>
                            <w:w w:val="103"/>
                            <w:sz w:val="19"/>
                          </w:rPr>
                          <w:t xml:space="preserve">  </w:t>
                        </w:r>
                      </w:p>
                    </w:txbxContent>
                  </v:textbox>
                </v:rect>
                <v:rect id="Rectangle 3436" o:spid="_x0000_s1356" style="position:absolute;left:4317;top:23337;width:16643;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" filled="f" stroked="f">
                  <v:textbox inset="0,0,0,0">
                    <w:txbxContent>
                      <w:p w:rsidR="006052F6" w:rsidRDefault="006052F6">
                        <w:r>
                          <w:rPr>
                            <w:rFonts w:ascii="Times New Roman" w:eastAsia="Times New Roman" w:hAnsi="Times New Roman" w:cs="Times New Roman"/>
                            <w:color w:val="555655"/>
                            <w:w w:val="102"/>
                            <w:sz w:val="19"/>
                          </w:rPr>
                          <w:t>www.rdv.vic.gov.au/rpac</w:t>
                        </w:r>
                      </w:p>
                    </w:txbxContent>
                  </v:textbox>
                </v:rect>
                <w10:wrap type="topAndBottom" anchorx="page" anchory="page"/>
              </v:group>
            </w:pict>
          </mc:Fallback>
        </mc:AlternateContent>
      </w:r>
    </w:p>
    <w:sectPr w:rsidR="00946E72">
      <w:headerReference w:type="even" r:id="rId82"/>
      <w:headerReference w:type="default" r:id="rId83"/>
      <w:footerReference w:type="even" r:id="rId84"/>
      <w:footerReference w:type="default" r:id="rId85"/>
      <w:headerReference w:type="first" r:id="rId86"/>
      <w:footerReference w:type="first" r:id="rId87"/>
      <w:pgSz w:w="11904" w:h="16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052F6" w:rsidRDefault="006052F6">
      <w:pPr>
        <w:spacing w:after="0" w:line="240" w:lineRule="auto"/>
      </w:pPr>
      <w:r>
        <w:separator/>
      </w:r>
    </w:p>
  </w:endnote>
  <w:endnote w:type="continuationSeparator" w:id="0">
    <w:p w:rsidR="006052F6" w:rsidRDefault="006052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2F6" w:rsidRDefault="006052F6">
    <w:pPr>
      <w:tabs>
        <w:tab w:val="center" w:pos="3250"/>
        <w:tab w:val="center" w:pos="5130"/>
      </w:tabs>
      <w:spacing w:after="0"/>
    </w:pPr>
    <w:r>
      <w:rPr>
        <w:noProof/>
      </w:rPr>
      <mc:AlternateContent>
        <mc:Choice Requires="wpg">
          <w:drawing>
            <wp:anchor distT="0" distB="0" distL="114300" distR="114300" simplePos="0" relativeHeight="251660288" behindDoc="0" locked="0" layoutInCell="1" allowOverlap="1">
              <wp:simplePos x="0" y="0"/>
              <wp:positionH relativeFrom="page">
                <wp:posOffset>690879</wp:posOffset>
              </wp:positionH>
              <wp:positionV relativeFrom="page">
                <wp:posOffset>9921239</wp:posOffset>
              </wp:positionV>
              <wp:extent cx="1944365" cy="426719"/>
              <wp:effectExtent l="0" t="0" r="0" b="0"/>
              <wp:wrapSquare wrapText="bothSides"/>
              <wp:docPr id="33031" name="Group 33031" descr="An Australian Government Initiative" title="logo"/>
              <wp:cNvGraphicFramePr/>
              <a:graphic xmlns:a="http://schemas.openxmlformats.org/drawingml/2006/main">
                <a:graphicData uri="http://schemas.microsoft.com/office/word/2010/wordprocessingGroup">
                  <wpg:wgp>
                    <wpg:cNvGrpSpPr/>
                    <wpg:grpSpPr>
                      <a:xfrm>
                        <a:off x="0" y="0"/>
                        <a:ext cx="1944365" cy="426719"/>
                        <a:chOff x="0" y="0"/>
                        <a:chExt cx="1944365" cy="426719"/>
                      </a:xfrm>
                    </wpg:grpSpPr>
                    <wps:wsp>
                      <wps:cNvPr id="33033" name="Rectangle 33033"/>
                      <wps:cNvSpPr/>
                      <wps:spPr>
                        <a:xfrm>
                          <a:off x="52833" y="275844"/>
                          <a:ext cx="42144" cy="189937"/>
                        </a:xfrm>
                        <a:prstGeom prst="rect">
                          <a:avLst/>
                        </a:prstGeom>
                        <a:ln>
                          <a:noFill/>
                        </a:ln>
                      </wps:spPr>
                      <wps:txbx>
                        <w:txbxContent>
                          <w:p w:rsidR="006052F6" w:rsidRDefault="006052F6">
                            <w:r>
                              <w:t xml:space="preserve"> </w:t>
                            </w:r>
                          </w:p>
                        </w:txbxContent>
                      </wps:txbx>
                      <wps:bodyPr horzOverflow="overflow" vert="horz" lIns="0" tIns="0" rIns="0" bIns="0" rtlCol="0">
                        <a:noAutofit/>
                      </wps:bodyPr>
                    </wps:wsp>
                    <pic:pic xmlns:pic="http://schemas.openxmlformats.org/drawingml/2006/picture">
                      <pic:nvPicPr>
                        <pic:cNvPr id="33032" name="Picture 33032" descr="An Australian Government Initiative" title="logo"/>
                        <pic:cNvPicPr/>
                      </pic:nvPicPr>
                      <pic:blipFill>
                        <a:blip r:embed="rId1"/>
                        <a:stretch>
                          <a:fillRect/>
                        </a:stretch>
                      </pic:blipFill>
                      <pic:spPr>
                        <a:xfrm>
                          <a:off x="0" y="0"/>
                          <a:ext cx="1944365" cy="426719"/>
                        </a:xfrm>
                        <a:prstGeom prst="rect">
                          <a:avLst/>
                        </a:prstGeom>
                      </pic:spPr>
                    </pic:pic>
                  </wpg:wgp>
                </a:graphicData>
              </a:graphic>
            </wp:anchor>
          </w:drawing>
        </mc:Choice>
        <mc:Fallback>
          <w:pict>
            <v:group id="Group 33031" o:spid="_x0000_s1357" alt="Title: logo - Description: An Australian Government Initiative" style="position:absolute;margin-left:54.4pt;margin-top:781.2pt;width:153.1pt;height:33.6pt;z-index:251660288;mso-position-horizontal-relative:page;mso-position-vertical-relative:page" coordsize="19443,426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">
              <v:rect id="Rectangle 33033" o:spid="_x0000_s1358" style="position:absolute;left:528;top:275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" filled="f" stroked="f">
                <v:textbox inset="0,0,0,0">
                  <w:txbxContent>
                    <w:p w:rsidR="006052F6" w:rsidRDefault="006052F6">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032" o:spid="_x0000_s1359" type="#_x0000_t75" alt="An Australian Government Initiative" style="position:absolute;width:19443;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">
                <v:imagedata r:id="rId2" o:title="An Australian Government Initiative"/>
              </v:shape>
              <w10:wrap type="square" anchorx="page" anchory="page"/>
            </v:group>
          </w:pict>
        </mc:Fallback>
      </mc:AlternateContent>
    </w:r>
    <w:r>
      <w:rPr>
        <w:noProof/>
      </w:rPr>
      <w:drawing>
        <wp:anchor distT="0" distB="0" distL="114300" distR="114300" simplePos="0" relativeHeight="251661312" behindDoc="0" locked="0" layoutInCell="1" allowOverlap="0">
          <wp:simplePos x="0" y="0"/>
          <wp:positionH relativeFrom="page">
            <wp:posOffset>6010275</wp:posOffset>
          </wp:positionH>
          <wp:positionV relativeFrom="page">
            <wp:posOffset>9931399</wp:posOffset>
          </wp:positionV>
          <wp:extent cx="692146" cy="394333"/>
          <wp:effectExtent l="0" t="0" r="0" b="6350"/>
          <wp:wrapSquare wrapText="bothSides"/>
          <wp:docPr id="8" name="Picture 8" title="Victoria State Government"/>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3"/>
                  <a:stretch>
                    <a:fillRect/>
                  </a:stretch>
                </pic:blipFill>
                <pic:spPr>
                  <a:xfrm>
                    <a:off x="0" y="0"/>
                    <a:ext cx="692146" cy="394333"/>
                  </a:xfrm>
                  <a:prstGeom prst="rect">
                    <a:avLst/>
                  </a:prstGeom>
                </pic:spPr>
              </pic:pic>
            </a:graphicData>
          </a:graphic>
        </wp:anchor>
      </w:drawing>
    </w:r>
    <w:r>
      <w:tab/>
    </w:r>
    <w:r>
      <w:tab/>
      <w:t xml:space="preserve">- </w:t>
    </w:r>
    <w:r>
      <w:fldChar w:fldCharType="begin"/>
    </w:r>
    <w:r>
      <w:instrText xml:space="preserve"> PAGE   \* MERGEFORMAT </w:instrText>
    </w:r>
    <w:r>
      <w:fldChar w:fldCharType="separate"/>
    </w:r>
    <w:r w:rsidR="00830503" w:rsidRPr="00830503">
      <w:rPr>
        <w:noProof/>
        <w:sz w:val="18"/>
      </w:rPr>
      <w:t>4</w:t>
    </w:r>
    <w:r>
      <w:rPr>
        <w:sz w:val="18"/>
      </w:rPr>
      <w:fldChar w:fldCharType="end"/>
    </w:r>
    <w:r>
      <w:rPr>
        <w:sz w:val="18"/>
      </w:rPr>
      <w:t xml:space="preserve"> - </w:t>
    </w:r>
    <w:r>
      <w:rPr>
        <w:sz w:val="18"/>
      </w:rPr>
      <w:tab/>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2F6" w:rsidRDefault="006052F6"/>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2F6" w:rsidRDefault="006052F6"/>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2F6" w:rsidRDefault="006052F6">
    <w:pPr>
      <w:tabs>
        <w:tab w:val="center" w:pos="3250"/>
        <w:tab w:val="center" w:pos="5130"/>
      </w:tabs>
      <w:spacing w:after="0"/>
    </w:pPr>
    <w:r>
      <w:rPr>
        <w:noProof/>
      </w:rPr>
      <mc:AlternateContent>
        <mc:Choice Requires="wpg">
          <w:drawing>
            <wp:anchor distT="0" distB="0" distL="114300" distR="114300" simplePos="0" relativeHeight="251662336" behindDoc="0" locked="0" layoutInCell="1" allowOverlap="1">
              <wp:simplePos x="0" y="0"/>
              <wp:positionH relativeFrom="page">
                <wp:posOffset>690879</wp:posOffset>
              </wp:positionH>
              <wp:positionV relativeFrom="page">
                <wp:posOffset>9921239</wp:posOffset>
              </wp:positionV>
              <wp:extent cx="1944365" cy="426719"/>
              <wp:effectExtent l="0" t="0" r="0" b="0"/>
              <wp:wrapSquare wrapText="bothSides"/>
              <wp:docPr id="33006" name="Group 33006" descr="An Australian Government initiative logo" title="Logo"/>
              <wp:cNvGraphicFramePr/>
              <a:graphic xmlns:a="http://schemas.openxmlformats.org/drawingml/2006/main">
                <a:graphicData uri="http://schemas.microsoft.com/office/word/2010/wordprocessingGroup">
                  <wpg:wgp>
                    <wpg:cNvGrpSpPr/>
                    <wpg:grpSpPr>
                      <a:xfrm>
                        <a:off x="0" y="0"/>
                        <a:ext cx="1944365" cy="426719"/>
                        <a:chOff x="0" y="0"/>
                        <a:chExt cx="1944365" cy="426719"/>
                      </a:xfrm>
                    </wpg:grpSpPr>
                    <wps:wsp>
                      <wps:cNvPr id="33008" name="Rectangle 33008"/>
                      <wps:cNvSpPr/>
                      <wps:spPr>
                        <a:xfrm>
                          <a:off x="52833" y="275844"/>
                          <a:ext cx="42144" cy="189937"/>
                        </a:xfrm>
                        <a:prstGeom prst="rect">
                          <a:avLst/>
                        </a:prstGeom>
                        <a:ln>
                          <a:noFill/>
                        </a:ln>
                      </wps:spPr>
                      <wps:txbx>
                        <w:txbxContent>
                          <w:p w:rsidR="006052F6" w:rsidRDefault="006052F6">
                            <w:r>
                              <w:t xml:space="preserve"> </w:t>
                            </w:r>
                          </w:p>
                        </w:txbxContent>
                      </wps:txbx>
                      <wps:bodyPr horzOverflow="overflow" vert="horz" lIns="0" tIns="0" rIns="0" bIns="0" rtlCol="0">
                        <a:noAutofit/>
                      </wps:bodyPr>
                    </wps:wsp>
                    <pic:pic xmlns:pic="http://schemas.openxmlformats.org/drawingml/2006/picture">
                      <pic:nvPicPr>
                        <pic:cNvPr id="33007" name="Picture 33007" descr="An Australian Government Initiative" title="logo"/>
                        <pic:cNvPicPr/>
                      </pic:nvPicPr>
                      <pic:blipFill>
                        <a:blip r:embed="rId1"/>
                        <a:stretch>
                          <a:fillRect/>
                        </a:stretch>
                      </pic:blipFill>
                      <pic:spPr>
                        <a:xfrm>
                          <a:off x="0" y="0"/>
                          <a:ext cx="1944365" cy="426719"/>
                        </a:xfrm>
                        <a:prstGeom prst="rect">
                          <a:avLst/>
                        </a:prstGeom>
                      </pic:spPr>
                    </pic:pic>
                  </wpg:wgp>
                </a:graphicData>
              </a:graphic>
            </wp:anchor>
          </w:drawing>
        </mc:Choice>
        <mc:Fallback>
          <w:pict>
            <v:group id="Group 33006" o:spid="_x0000_s1360" alt="Title: Logo - Description: An Australian Government initiative logo" style="position:absolute;margin-left:54.4pt;margin-top:781.2pt;width:153.1pt;height:33.6pt;z-index:251662336;mso-position-horizontal-relative:page;mso-position-vertical-relative:page" coordsize="19443,426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">
              <v:rect id="Rectangle 33008" o:spid="_x0000_s1361" style="position:absolute;left:528;top:275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" filled="f" stroked="f">
                <v:textbox inset="0,0,0,0">
                  <w:txbxContent>
                    <w:p w:rsidR="006052F6" w:rsidRDefault="006052F6">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007" o:spid="_x0000_s1362" type="#_x0000_t75" alt="An Australian Government Initiative" style="position:absolute;width:19443;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">
                <v:imagedata r:id="rId2" o:title="An Australian Government Initiative"/>
              </v:shape>
              <w10:wrap type="square" anchorx="page" anchory="page"/>
            </v:group>
          </w:pict>
        </mc:Fallback>
      </mc:AlternateContent>
    </w:r>
    <w:r>
      <w:rPr>
        <w:noProof/>
      </w:rPr>
      <w:drawing>
        <wp:anchor distT="0" distB="0" distL="114300" distR="114300" simplePos="0" relativeHeight="251663360" behindDoc="0" locked="0" layoutInCell="1" allowOverlap="0">
          <wp:simplePos x="0" y="0"/>
          <wp:positionH relativeFrom="page">
            <wp:posOffset>6010275</wp:posOffset>
          </wp:positionH>
          <wp:positionV relativeFrom="page">
            <wp:posOffset>9931399</wp:posOffset>
          </wp:positionV>
          <wp:extent cx="692146" cy="394333"/>
          <wp:effectExtent l="0" t="0" r="0" b="6350"/>
          <wp:wrapSquare wrapText="bothSides"/>
          <wp:docPr id="9" name="Picture 9" descr="Victoria State Government logo" title="Logo"/>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3"/>
                  <a:stretch>
                    <a:fillRect/>
                  </a:stretch>
                </pic:blipFill>
                <pic:spPr>
                  <a:xfrm>
                    <a:off x="0" y="0"/>
                    <a:ext cx="692146" cy="394333"/>
                  </a:xfrm>
                  <a:prstGeom prst="rect">
                    <a:avLst/>
                  </a:prstGeom>
                </pic:spPr>
              </pic:pic>
            </a:graphicData>
          </a:graphic>
        </wp:anchor>
      </w:drawing>
    </w:r>
    <w:r>
      <w:tab/>
    </w:r>
    <w:r>
      <w:tab/>
      <w:t xml:space="preserve">- </w:t>
    </w:r>
    <w:r>
      <w:fldChar w:fldCharType="begin"/>
    </w:r>
    <w:r>
      <w:instrText xml:space="preserve"> PAGE   \* MERGEFORMAT </w:instrText>
    </w:r>
    <w:r>
      <w:fldChar w:fldCharType="separate"/>
    </w:r>
    <w:r w:rsidR="00830503" w:rsidRPr="00830503">
      <w:rPr>
        <w:noProof/>
        <w:sz w:val="18"/>
      </w:rPr>
      <w:t>3</w:t>
    </w:r>
    <w:r>
      <w:rPr>
        <w:sz w:val="18"/>
      </w:rPr>
      <w:fldChar w:fldCharType="end"/>
    </w:r>
    <w:r>
      <w:rPr>
        <w:sz w:val="18"/>
      </w:rPr>
      <w:t xml:space="preserve"> - </w:t>
    </w:r>
    <w:r>
      <w:rPr>
        <w:sz w:val="18"/>
      </w:rP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2F6" w:rsidRDefault="006052F6"/>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2F6" w:rsidRDefault="006052F6">
    <w:pPr>
      <w:spacing w:after="0"/>
      <w:ind w:left="-1184" w:right="9317"/>
    </w:pPr>
    <w:r>
      <w:rPr>
        <w:noProof/>
      </w:rPr>
      <mc:AlternateContent>
        <mc:Choice Requires="wpg">
          <w:drawing>
            <wp:anchor distT="0" distB="0" distL="114300" distR="114300" simplePos="0" relativeHeight="251664384" behindDoc="0" locked="0" layoutInCell="1" allowOverlap="1">
              <wp:simplePos x="0" y="0"/>
              <wp:positionH relativeFrom="page">
                <wp:posOffset>6764887</wp:posOffset>
              </wp:positionH>
              <wp:positionV relativeFrom="page">
                <wp:posOffset>9607444</wp:posOffset>
              </wp:positionV>
              <wp:extent cx="791279" cy="866470"/>
              <wp:effectExtent l="0" t="0" r="0" b="0"/>
              <wp:wrapSquare wrapText="bothSides"/>
              <wp:docPr id="33044" name="Group 33044" title="picture"/>
              <wp:cNvGraphicFramePr/>
              <a:graphic xmlns:a="http://schemas.openxmlformats.org/drawingml/2006/main">
                <a:graphicData uri="http://schemas.microsoft.com/office/word/2010/wordprocessingGroup">
                  <wpg:wgp>
                    <wpg:cNvGrpSpPr/>
                    <wpg:grpSpPr>
                      <a:xfrm>
                        <a:off x="0" y="0"/>
                        <a:ext cx="791279" cy="866470"/>
                        <a:chOff x="0" y="0"/>
                        <a:chExt cx="791279" cy="866470"/>
                      </a:xfrm>
                    </wpg:grpSpPr>
                    <wps:wsp>
                      <wps:cNvPr id="33045" name="Shape 33045"/>
                      <wps:cNvSpPr/>
                      <wps:spPr>
                        <a:xfrm>
                          <a:off x="0" y="0"/>
                          <a:ext cx="791279" cy="866470"/>
                        </a:xfrm>
                        <a:custGeom>
                          <a:avLst/>
                          <a:gdLst/>
                          <a:ahLst/>
                          <a:cxnLst/>
                          <a:rect l="0" t="0" r="0" b="0"/>
                          <a:pathLst>
                            <a:path w="791279" h="866470">
                              <a:moveTo>
                                <a:pt x="791279" y="0"/>
                              </a:moveTo>
                              <a:lnTo>
                                <a:pt x="791279" y="864939"/>
                              </a:lnTo>
                              <a:lnTo>
                                <a:pt x="337575" y="866019"/>
                              </a:lnTo>
                              <a:cubicBezTo>
                                <a:pt x="337575" y="866019"/>
                                <a:pt x="160756" y="866470"/>
                                <a:pt x="116742" y="649570"/>
                              </a:cubicBezTo>
                              <a:lnTo>
                                <a:pt x="44045" y="291815"/>
                              </a:lnTo>
                              <a:cubicBezTo>
                                <a:pt x="44045" y="291815"/>
                                <a:pt x="0" y="74948"/>
                                <a:pt x="176301" y="58257"/>
                              </a:cubicBezTo>
                              <a:lnTo>
                                <a:pt x="791279" y="0"/>
                              </a:lnTo>
                              <a:close/>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33046" name="Rectangle 33046"/>
                      <wps:cNvSpPr/>
                      <wps:spPr>
                        <a:xfrm>
                          <a:off x="462590" y="267929"/>
                          <a:ext cx="149812" cy="296178"/>
                        </a:xfrm>
                        <a:prstGeom prst="rect">
                          <a:avLst/>
                        </a:prstGeom>
                        <a:ln>
                          <a:noFill/>
                        </a:ln>
                      </wps:spPr>
                      <wps:txbx>
                        <w:txbxContent>
                          <w:p w:rsidR="006052F6" w:rsidRDefault="006052F6">
                            <w:r>
                              <w:fldChar w:fldCharType="begin"/>
                            </w:r>
                            <w:r>
                              <w:instrText xml:space="preserve"> PAGE   \* MERGEFORMAT </w:instrText>
                            </w:r>
                            <w:r>
                              <w:fldChar w:fldCharType="separate"/>
                            </w:r>
                            <w:r w:rsidR="00830503" w:rsidRPr="00830503">
                              <w:rPr>
                                <w:rFonts w:ascii="Times New Roman" w:eastAsia="Times New Roman" w:hAnsi="Times New Roman" w:cs="Times New Roman"/>
                                <w:noProof/>
                                <w:color w:val="FFFEFD"/>
                                <w:sz w:val="34"/>
                              </w:rPr>
                              <w:t>5</w:t>
                            </w:r>
                            <w:r>
                              <w:rPr>
                                <w:rFonts w:ascii="Times New Roman" w:eastAsia="Times New Roman" w:hAnsi="Times New Roman" w:cs="Times New Roman"/>
                                <w:color w:val="FFFEFD"/>
                                <w:sz w:val="34"/>
                              </w:rPr>
                              <w:fldChar w:fldCharType="end"/>
                            </w:r>
                          </w:p>
                        </w:txbxContent>
                      </wps:txbx>
                      <wps:bodyPr horzOverflow="overflow" vert="horz" lIns="0" tIns="0" rIns="0" bIns="0" rtlCol="0">
                        <a:noAutofit/>
                      </wps:bodyPr>
                    </wps:wsp>
                  </wpg:wgp>
                </a:graphicData>
              </a:graphic>
            </wp:anchor>
          </w:drawing>
        </mc:Choice>
        <mc:Fallback>
          <w:pict>
            <v:group id="Group 33044" o:spid="_x0000_s1363" alt="Title: picture" style="position:absolute;left:0;text-align:left;margin-left:532.65pt;margin-top:756.5pt;width:62.3pt;height:68.25pt;z-index:251664384;mso-position-horizontal-relative:page;mso-position-vertical-relative:page" coordsize="7912,8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">
              <v:shape id="Shape 33045" o:spid="_x0000_s1364" style="position:absolute;width:7912;height:8664;visibility:visible;mso-wrap-style:square;v-text-anchor:top" coordsize="791279,86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" path="m791279,r,864939l337575,866019v,,-176819,451,-220833,-216449l44045,291815v,,-44045,-216867,132256,-233558l791279,xe" fillcolor="#3e8395" stroked="f" strokeweight="0">
                <v:stroke miterlimit="83231f" joinstyle="miter"/>
                <v:path arrowok="t" textboxrect="0,0,791279,866470"/>
              </v:shape>
              <v:rect id="Rectangle 33046" o:spid="_x0000_s1365" style="position:absolute;left:4625;top:2679;width:1499;height:2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" filled="f" stroked="f">
                <v:textbox inset="0,0,0,0">
                  <w:txbxContent>
                    <w:p w:rsidR="006052F6" w:rsidRDefault="006052F6">
                      <w:r>
                        <w:fldChar w:fldCharType="begin"/>
                      </w:r>
                      <w:r>
                        <w:instrText xml:space="preserve"> PAGE   \* MERGEFORMAT </w:instrText>
                      </w:r>
                      <w:r>
                        <w:fldChar w:fldCharType="separate"/>
                      </w:r>
                      <w:r w:rsidR="00830503" w:rsidRPr="00830503">
                        <w:rPr>
                          <w:rFonts w:ascii="Times New Roman" w:eastAsia="Times New Roman" w:hAnsi="Times New Roman" w:cs="Times New Roman"/>
                          <w:noProof/>
                          <w:color w:val="FFFEFD"/>
                          <w:sz w:val="34"/>
                        </w:rPr>
                        <w:t>5</w:t>
                      </w:r>
                      <w:r>
                        <w:rPr>
                          <w:rFonts w:ascii="Times New Roman" w:eastAsia="Times New Roman" w:hAnsi="Times New Roman" w:cs="Times New Roman"/>
                          <w:color w:val="FFFEFD"/>
                          <w:sz w:val="34"/>
                        </w:rPr>
                        <w:fldChar w:fldCharType="end"/>
                      </w:r>
                    </w:p>
                  </w:txbxContent>
                </v:textbox>
              </v:rect>
              <w10:wrap type="square" anchorx="page" anchory="pag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2F6" w:rsidRDefault="006052F6"/>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2F6" w:rsidRDefault="006052F6"/>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2F6" w:rsidRDefault="006052F6">
    <w:pPr>
      <w:spacing w:after="0"/>
      <w:ind w:left="-2029" w:right="10199"/>
    </w:pPr>
    <w:r>
      <w:rPr>
        <w:noProof/>
      </w:rPr>
      <mc:AlternateContent>
        <mc:Choice Requires="wpg">
          <w:drawing>
            <wp:anchor distT="0" distB="0" distL="114300" distR="114300" simplePos="0" relativeHeight="251667456" behindDoc="0" locked="0" layoutInCell="1" allowOverlap="1">
              <wp:simplePos x="0" y="0"/>
              <wp:positionH relativeFrom="page">
                <wp:posOffset>6764887</wp:posOffset>
              </wp:positionH>
              <wp:positionV relativeFrom="page">
                <wp:posOffset>9607444</wp:posOffset>
              </wp:positionV>
              <wp:extent cx="791279" cy="866470"/>
              <wp:effectExtent l="0" t="0" r="0" b="0"/>
              <wp:wrapSquare wrapText="bothSides"/>
              <wp:docPr id="33070" name="Group 33070" descr="page number" title="picture"/>
              <wp:cNvGraphicFramePr/>
              <a:graphic xmlns:a="http://schemas.openxmlformats.org/drawingml/2006/main">
                <a:graphicData uri="http://schemas.microsoft.com/office/word/2010/wordprocessingGroup">
                  <wpg:wgp>
                    <wpg:cNvGrpSpPr/>
                    <wpg:grpSpPr>
                      <a:xfrm>
                        <a:off x="0" y="0"/>
                        <a:ext cx="791279" cy="866470"/>
                        <a:chOff x="0" y="0"/>
                        <a:chExt cx="791279" cy="866470"/>
                      </a:xfrm>
                    </wpg:grpSpPr>
                    <wps:wsp>
                      <wps:cNvPr id="33071" name="Shape 33071"/>
                      <wps:cNvSpPr/>
                      <wps:spPr>
                        <a:xfrm>
                          <a:off x="0" y="0"/>
                          <a:ext cx="791279" cy="866470"/>
                        </a:xfrm>
                        <a:custGeom>
                          <a:avLst/>
                          <a:gdLst/>
                          <a:ahLst/>
                          <a:cxnLst/>
                          <a:rect l="0" t="0" r="0" b="0"/>
                          <a:pathLst>
                            <a:path w="791279" h="866470">
                              <a:moveTo>
                                <a:pt x="791279" y="0"/>
                              </a:moveTo>
                              <a:lnTo>
                                <a:pt x="791279" y="864939"/>
                              </a:lnTo>
                              <a:lnTo>
                                <a:pt x="337575" y="866019"/>
                              </a:lnTo>
                              <a:cubicBezTo>
                                <a:pt x="337575" y="866019"/>
                                <a:pt x="160756" y="866470"/>
                                <a:pt x="116742" y="649570"/>
                              </a:cubicBezTo>
                              <a:lnTo>
                                <a:pt x="44045" y="291815"/>
                              </a:lnTo>
                              <a:cubicBezTo>
                                <a:pt x="44045" y="291815"/>
                                <a:pt x="0" y="74948"/>
                                <a:pt x="176301" y="58257"/>
                              </a:cubicBezTo>
                              <a:lnTo>
                                <a:pt x="791279" y="0"/>
                              </a:lnTo>
                              <a:close/>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33072" name="Rectangle 33072"/>
                      <wps:cNvSpPr/>
                      <wps:spPr>
                        <a:xfrm>
                          <a:off x="462590" y="267929"/>
                          <a:ext cx="149812" cy="296178"/>
                        </a:xfrm>
                        <a:prstGeom prst="rect">
                          <a:avLst/>
                        </a:prstGeom>
                        <a:ln>
                          <a:noFill/>
                        </a:ln>
                      </wps:spPr>
                      <wps:txbx>
                        <w:txbxContent>
                          <w:p w:rsidR="006052F6" w:rsidRDefault="006052F6">
                            <w:r>
                              <w:fldChar w:fldCharType="begin"/>
                            </w:r>
                            <w:r>
                              <w:instrText xml:space="preserve"> PAGE   \* MERGEFORMAT </w:instrText>
                            </w:r>
                            <w:r>
                              <w:fldChar w:fldCharType="separate"/>
                            </w:r>
                            <w:r w:rsidR="00830503" w:rsidRPr="00830503">
                              <w:rPr>
                                <w:rFonts w:ascii="Times New Roman" w:eastAsia="Times New Roman" w:hAnsi="Times New Roman" w:cs="Times New Roman"/>
                                <w:noProof/>
                                <w:color w:val="FFFEFD"/>
                                <w:sz w:val="34"/>
                              </w:rPr>
                              <w:t>13</w:t>
                            </w:r>
                            <w:r>
                              <w:rPr>
                                <w:rFonts w:ascii="Times New Roman" w:eastAsia="Times New Roman" w:hAnsi="Times New Roman" w:cs="Times New Roman"/>
                                <w:color w:val="FFFEFD"/>
                                <w:sz w:val="34"/>
                              </w:rPr>
                              <w:fldChar w:fldCharType="end"/>
                            </w:r>
                          </w:p>
                        </w:txbxContent>
                      </wps:txbx>
                      <wps:bodyPr horzOverflow="overflow" vert="horz" lIns="0" tIns="0" rIns="0" bIns="0" rtlCol="0">
                        <a:noAutofit/>
                      </wps:bodyPr>
                    </wps:wsp>
                  </wpg:wgp>
                </a:graphicData>
              </a:graphic>
            </wp:anchor>
          </w:drawing>
        </mc:Choice>
        <mc:Fallback>
          <w:pict>
            <v:group id="Group 33070" o:spid="_x0000_s1369" alt="Title: picture - Description: page number" style="position:absolute;left:0;text-align:left;margin-left:532.65pt;margin-top:756.5pt;width:62.3pt;height:68.25pt;z-index:251667456;mso-position-horizontal-relative:page;mso-position-vertical-relative:page" coordsize="7912,8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">
              <v:shape id="Shape 33071" o:spid="_x0000_s1370" style="position:absolute;width:7912;height:8664;visibility:visible;mso-wrap-style:square;v-text-anchor:top" coordsize="791279,86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" path="m791279,r,864939l337575,866019v,,-176819,451,-220833,-216449l44045,291815v,,-44045,-216867,132256,-233558l791279,xe" fillcolor="#3e8395" stroked="f" strokeweight="0">
                <v:stroke miterlimit="83231f" joinstyle="miter"/>
                <v:path arrowok="t" textboxrect="0,0,791279,866470"/>
              </v:shape>
              <v:rect id="Rectangle 33072" o:spid="_x0000_s1371" style="position:absolute;left:4625;top:2679;width:1499;height:2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" filled="f" stroked="f">
                <v:textbox inset="0,0,0,0">
                  <w:txbxContent>
                    <w:p w:rsidR="006052F6" w:rsidRDefault="006052F6">
                      <w:r>
                        <w:fldChar w:fldCharType="begin"/>
                      </w:r>
                      <w:r>
                        <w:instrText xml:space="preserve"> PAGE   \* MERGEFORMAT </w:instrText>
                      </w:r>
                      <w:r>
                        <w:fldChar w:fldCharType="separate"/>
                      </w:r>
                      <w:r w:rsidR="00830503" w:rsidRPr="00830503">
                        <w:rPr>
                          <w:rFonts w:ascii="Times New Roman" w:eastAsia="Times New Roman" w:hAnsi="Times New Roman" w:cs="Times New Roman"/>
                          <w:noProof/>
                          <w:color w:val="FFFEFD"/>
                          <w:sz w:val="34"/>
                        </w:rPr>
                        <w:t>13</w:t>
                      </w:r>
                      <w:r>
                        <w:rPr>
                          <w:rFonts w:ascii="Times New Roman" w:eastAsia="Times New Roman" w:hAnsi="Times New Roman" w:cs="Times New Roman"/>
                          <w:color w:val="FFFEFD"/>
                          <w:sz w:val="34"/>
                        </w:rPr>
                        <w:fldChar w:fldCharType="end"/>
                      </w:r>
                    </w:p>
                  </w:txbxContent>
                </v:textbox>
              </v:rect>
              <w10:wrap type="square" anchorx="page" anchory="page"/>
            </v:group>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2F6" w:rsidRDefault="006052F6"/>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2F6" w:rsidRDefault="006052F6"/>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052F6" w:rsidRDefault="006052F6">
      <w:pPr>
        <w:spacing w:after="32"/>
        <w:ind w:left="271"/>
      </w:pPr>
      <w:r>
        <w:separator/>
      </w:r>
    </w:p>
  </w:footnote>
  <w:footnote w:type="continuationSeparator" w:id="0">
    <w:p w:rsidR="006052F6" w:rsidRDefault="006052F6">
      <w:pPr>
        <w:spacing w:after="32"/>
        <w:ind w:left="271"/>
      </w:pPr>
      <w:r>
        <w:continuationSeparator/>
      </w:r>
    </w:p>
  </w:footnote>
  <w:footnote w:id="1">
    <w:p w:rsidR="006052F6" w:rsidRDefault="006052F6">
      <w:pPr>
        <w:pStyle w:val="footnotedescription"/>
        <w:spacing w:after="32"/>
      </w:pPr>
      <w:r>
        <w:rPr>
          <w:rStyle w:val="footnotemark"/>
        </w:rPr>
        <w:footnoteRef/>
      </w:r>
      <w:r>
        <w:t xml:space="preserve"> Regional Development Victoria Information Portal </w:t>
      </w:r>
    </w:p>
  </w:footnote>
  <w:footnote w:id="2">
    <w:p w:rsidR="006052F6" w:rsidRDefault="006052F6">
      <w:pPr>
        <w:pStyle w:val="footnotedescription"/>
      </w:pPr>
      <w:r>
        <w:rPr>
          <w:rStyle w:val="footnotemark"/>
        </w:rPr>
        <w:footnoteRef/>
      </w:r>
      <w:r>
        <w:t xml:space="preserve"> Great South Coast Regional Partnership State of the Region Report August 2017 </w:t>
      </w:r>
    </w:p>
  </w:footnote>
  <w:footnote w:id="3">
    <w:p w:rsidR="006052F6" w:rsidRDefault="006052F6">
      <w:pPr>
        <w:pStyle w:val="footnotedescription"/>
      </w:pPr>
      <w:r>
        <w:rPr>
          <w:rStyle w:val="footnotemark"/>
        </w:rPr>
        <w:footnoteRef/>
      </w:r>
      <w:r>
        <w:t xml:space="preserve"> Barwon Regional Partnership State of the Region Report August 2017 </w:t>
      </w:r>
    </w:p>
  </w:footnote>
  <w:footnote w:id="4">
    <w:p w:rsidR="006052F6" w:rsidRDefault="006052F6">
      <w:pPr>
        <w:pStyle w:val="footnotedescription"/>
      </w:pPr>
      <w:r>
        <w:rPr>
          <w:rStyle w:val="footnotemark"/>
        </w:rPr>
        <w:footnoteRef/>
      </w:r>
      <w:r>
        <w:t xml:space="preserve"> Barwon Regional Partnership State of the Region Report August 2017 </w:t>
      </w:r>
    </w:p>
  </w:footnote>
  <w:footnote w:id="5">
    <w:p w:rsidR="006052F6" w:rsidRDefault="006052F6">
      <w:pPr>
        <w:pStyle w:val="footnotedescription"/>
        <w:spacing w:after="32"/>
      </w:pPr>
      <w:r>
        <w:rPr>
          <w:rStyle w:val="footnotemark"/>
        </w:rPr>
        <w:footnoteRef/>
      </w:r>
      <w:r>
        <w:t xml:space="preserve"> Source for case study – Beyond the Bell Board </w:t>
      </w:r>
    </w:p>
  </w:footnote>
  <w:footnote w:id="6">
    <w:p w:rsidR="006052F6" w:rsidRDefault="006052F6">
      <w:pPr>
        <w:pStyle w:val="footnotedescription"/>
        <w:spacing w:after="33"/>
      </w:pPr>
      <w:r>
        <w:rPr>
          <w:rStyle w:val="footnotemark"/>
        </w:rPr>
        <w:footnoteRef/>
      </w:r>
      <w:r>
        <w:t xml:space="preserve"> Independent review into regional, rural and remote education – Discussion Paper 2017, Emeritus Professor John </w:t>
      </w:r>
    </w:p>
    <w:p w:rsidR="006052F6" w:rsidRDefault="006052F6">
      <w:pPr>
        <w:pStyle w:val="footnotedescription"/>
      </w:pPr>
      <w:r>
        <w:t xml:space="preserve">Halsey </w:t>
      </w:r>
    </w:p>
  </w:footnote>
  <w:footnote w:id="7">
    <w:p w:rsidR="006052F6" w:rsidRDefault="006052F6">
      <w:pPr>
        <w:pStyle w:val="footnotedescription"/>
      </w:pPr>
      <w:r>
        <w:rPr>
          <w:rStyle w:val="footnotemark"/>
        </w:rPr>
        <w:footnoteRef/>
      </w:r>
      <w:r>
        <w:t xml:space="preserve"> ICSEA is a scale which allows for fair and reasonable comparisons among schools with similar students. ICSEA stands for the Index of Community Socio-Educational Advantage </w:t>
      </w:r>
    </w:p>
  </w:footnote>
  <w:footnote w:id="8">
    <w:p w:rsidR="006052F6" w:rsidRDefault="006052F6">
      <w:pPr>
        <w:pStyle w:val="footnotedescription"/>
        <w:spacing w:after="31"/>
      </w:pPr>
      <w:r>
        <w:rPr>
          <w:rStyle w:val="footnotemark"/>
        </w:rPr>
        <w:footnoteRef/>
      </w:r>
      <w:r>
        <w:t xml:space="preserve"> Source for case study - Geelong Region Local Learning and Employment Network (GRLLEN) </w:t>
      </w:r>
    </w:p>
  </w:footnote>
  <w:footnote w:id="9">
    <w:p w:rsidR="006052F6" w:rsidRDefault="006052F6">
      <w:pPr>
        <w:pStyle w:val="footnotedescription"/>
        <w:spacing w:after="33"/>
      </w:pPr>
      <w:r>
        <w:rPr>
          <w:rStyle w:val="footnotemark"/>
        </w:rPr>
        <w:footnoteRef/>
      </w:r>
      <w:r>
        <w:t xml:space="preserve"> Independent review into regional, rural and remote education – Discussion Paper 2017, Emeritus Professor John </w:t>
      </w:r>
    </w:p>
    <w:p w:rsidR="006052F6" w:rsidRDefault="006052F6">
      <w:pPr>
        <w:pStyle w:val="footnotedescription"/>
      </w:pPr>
      <w:r>
        <w:t xml:space="preserve">Halsey </w:t>
      </w:r>
    </w:p>
  </w:footnote>
  <w:footnote w:id="10">
    <w:p w:rsidR="006052F6" w:rsidRDefault="006052F6">
      <w:pPr>
        <w:pStyle w:val="footnotedescription"/>
        <w:spacing w:line="291" w:lineRule="auto"/>
      </w:pPr>
      <w:r>
        <w:rPr>
          <w:rStyle w:val="footnotemark"/>
        </w:rPr>
        <w:footnoteRef/>
      </w:r>
      <w:r>
        <w:t xml:space="preserve"> Case study prepared by Associate Professor David Mackenzie from Swinburne University and Peter Jacobson, Youth Services Manager, Barwon Child Youth Families, and provided by GRLLEN Aug 2017. </w:t>
      </w:r>
    </w:p>
  </w:footnote>
  <w:footnote w:id="11">
    <w:p w:rsidR="006052F6" w:rsidRDefault="006052F6">
      <w:pPr>
        <w:pStyle w:val="footnotedescription"/>
        <w:spacing w:after="34"/>
      </w:pPr>
      <w:r>
        <w:rPr>
          <w:rStyle w:val="footnotemark"/>
        </w:rPr>
        <w:footnoteRef/>
      </w:r>
      <w:r>
        <w:t xml:space="preserve"> Independent review into regional, rural and remote education – Discussion Paper 2017, Emeritus Professor John </w:t>
      </w:r>
    </w:p>
    <w:p w:rsidR="006052F6" w:rsidRDefault="006052F6">
      <w:pPr>
        <w:pStyle w:val="footnotedescription"/>
      </w:pPr>
      <w:r>
        <w:t xml:space="preserve">Halsey </w:t>
      </w:r>
    </w:p>
  </w:footnote>
  <w:footnote w:id="12">
    <w:p w:rsidR="006052F6" w:rsidRDefault="006052F6">
      <w:pPr>
        <w:pStyle w:val="footnotedescription"/>
        <w:ind w:left="329"/>
      </w:pPr>
      <w:r>
        <w:rPr>
          <w:rStyle w:val="footnotemark"/>
        </w:rPr>
        <w:footnoteRef/>
      </w:r>
      <w:r>
        <w:rPr>
          <w:rFonts w:ascii="Times New Roman" w:eastAsia="Times New Roman" w:hAnsi="Times New Roman" w:cs="Times New Roman"/>
          <w:color w:val="555655"/>
          <w:sz w:val="14"/>
        </w:rPr>
        <w:t xml:space="preserve"> Department of Education and Early Childhood Development, Summary Statistics – Victorian Schools (Victorian Government, 2012)</w:t>
      </w:r>
      <w:r w:rsidR="00BD720C">
        <w:rPr>
          <w:rFonts w:ascii="Times New Roman" w:eastAsia="Times New Roman" w:hAnsi="Times New Roman" w:cs="Times New Roman"/>
          <w:color w:val="555655"/>
          <w:sz w:val="14"/>
        </w:rPr>
        <w:t xml:space="preserve"> </w:t>
      </w:r>
      <w:r>
        <w:rPr>
          <w:rFonts w:ascii="Times New Roman" w:eastAsia="Times New Roman" w:hAnsi="Times New Roman" w:cs="Times New Roman"/>
          <w:color w:val="555655"/>
          <w:sz w:val="14"/>
        </w:rPr>
        <w:t>Table 22.</w:t>
      </w:r>
    </w:p>
  </w:footnote>
  <w:footnote w:id="13">
    <w:p w:rsidR="006052F6" w:rsidRDefault="006052F6">
      <w:pPr>
        <w:pStyle w:val="footnotedescription"/>
        <w:ind w:left="329"/>
      </w:pPr>
      <w:r>
        <w:rPr>
          <w:rStyle w:val="footnotemark"/>
        </w:rPr>
        <w:footnoteRef/>
      </w:r>
      <w:r>
        <w:rPr>
          <w:rFonts w:ascii="Times New Roman" w:eastAsia="Times New Roman" w:hAnsi="Times New Roman" w:cs="Times New Roman"/>
          <w:color w:val="555655"/>
          <w:sz w:val="14"/>
        </w:rPr>
        <w:t xml:space="preserve"> Productivity Commission, Report on Government Services 2013 (Australian Government, 2013) Table 4A.110.</w:t>
      </w:r>
    </w:p>
  </w:footnote>
  <w:footnote w:id="14">
    <w:p w:rsidR="006052F6" w:rsidRDefault="006052F6">
      <w:pPr>
        <w:pStyle w:val="footnotedescription"/>
        <w:ind w:left="329"/>
      </w:pPr>
      <w:r>
        <w:rPr>
          <w:rStyle w:val="footnotemark"/>
        </w:rPr>
        <w:footnoteRef/>
      </w:r>
      <w:r>
        <w:rPr>
          <w:rFonts w:ascii="Times New Roman" w:eastAsia="Times New Roman" w:hAnsi="Times New Roman" w:cs="Times New Roman"/>
          <w:color w:val="555655"/>
          <w:sz w:val="13"/>
          <w:vertAlign w:val="superscript"/>
        </w:rPr>
        <w:t xml:space="preserve"> </w:t>
      </w:r>
      <w:r>
        <w:rPr>
          <w:rFonts w:ascii="Times New Roman" w:eastAsia="Times New Roman" w:hAnsi="Times New Roman" w:cs="Times New Roman"/>
          <w:color w:val="555655"/>
          <w:sz w:val="14"/>
        </w:rPr>
        <w:t>Department of Education and Early Childhood Development, The On Track Survey 2012: The Destinations of School Leavers in</w:t>
      </w:r>
      <w:r w:rsidR="00BD720C">
        <w:rPr>
          <w:rFonts w:ascii="Times New Roman" w:eastAsia="Times New Roman" w:hAnsi="Times New Roman" w:cs="Times New Roman"/>
          <w:color w:val="555655"/>
          <w:sz w:val="14"/>
        </w:rPr>
        <w:t xml:space="preserve"> </w:t>
      </w:r>
      <w:r>
        <w:rPr>
          <w:rFonts w:ascii="Times New Roman" w:eastAsia="Times New Roman" w:hAnsi="Times New Roman" w:cs="Times New Roman"/>
          <w:color w:val="555655"/>
          <w:sz w:val="14"/>
        </w:rPr>
        <w:t>Victoria - Statewide Report (Victorian Government, 2012).</w:t>
      </w:r>
    </w:p>
  </w:footnote>
  <w:footnote w:id="15">
    <w:p w:rsidR="006052F6" w:rsidRDefault="006052F6">
      <w:pPr>
        <w:pStyle w:val="footnotedescription"/>
        <w:spacing w:line="270" w:lineRule="auto"/>
        <w:ind w:left="0"/>
      </w:pPr>
      <w:r>
        <w:rPr>
          <w:rStyle w:val="footnotemark"/>
        </w:rPr>
        <w:footnoteRef/>
      </w:r>
      <w:r>
        <w:rPr>
          <w:rFonts w:ascii="Times New Roman" w:eastAsia="Times New Roman" w:hAnsi="Times New Roman" w:cs="Times New Roman"/>
          <w:color w:val="555655"/>
          <w:sz w:val="14"/>
        </w:rPr>
        <w:t xml:space="preserve"> Leslie Morrison Gutman and Rodie Akerman, ‘Determinants of aspirations’ (Research Report No 27, Centre for Research on the</w:t>
      </w:r>
      <w:r w:rsidR="00BD720C">
        <w:rPr>
          <w:rFonts w:ascii="Times New Roman" w:eastAsia="Times New Roman" w:hAnsi="Times New Roman" w:cs="Times New Roman"/>
          <w:color w:val="555655"/>
          <w:sz w:val="14"/>
        </w:rPr>
        <w:t xml:space="preserve"> </w:t>
      </w:r>
      <w:r>
        <w:rPr>
          <w:rFonts w:ascii="Times New Roman" w:eastAsia="Times New Roman" w:hAnsi="Times New Roman" w:cs="Times New Roman"/>
          <w:color w:val="555655"/>
          <w:sz w:val="14"/>
        </w:rPr>
        <w:t>Wider Benefits of Learning, University of London, 2008) 3.</w:t>
      </w:r>
    </w:p>
  </w:footnote>
  <w:footnote w:id="16">
    <w:p w:rsidR="006052F6" w:rsidRDefault="006052F6">
      <w:pPr>
        <w:pStyle w:val="footnotedescription"/>
        <w:ind w:left="6"/>
      </w:pPr>
      <w:r>
        <w:rPr>
          <w:rStyle w:val="footnotemark"/>
        </w:rPr>
        <w:footnoteRef/>
      </w:r>
      <w:r>
        <w:rPr>
          <w:rFonts w:ascii="Times New Roman" w:eastAsia="Times New Roman" w:hAnsi="Times New Roman" w:cs="Times New Roman"/>
          <w:color w:val="555655"/>
          <w:sz w:val="13"/>
          <w:vertAlign w:val="superscript"/>
        </w:rPr>
        <w:t xml:space="preserve"> </w:t>
      </w:r>
      <w:r>
        <w:rPr>
          <w:rFonts w:ascii="Times New Roman" w:eastAsia="Times New Roman" w:hAnsi="Times New Roman" w:cs="Times New Roman"/>
          <w:color w:val="555655"/>
          <w:sz w:val="14"/>
        </w:rPr>
        <w:t xml:space="preserve"> Education and Training Committee, Parliament of Victoria, Inquiry into Geographical Differences in the Rate in which Victorian</w:t>
      </w:r>
      <w:r w:rsidR="00BD720C">
        <w:rPr>
          <w:rFonts w:ascii="Times New Roman" w:eastAsia="Times New Roman" w:hAnsi="Times New Roman" w:cs="Times New Roman"/>
          <w:color w:val="555655"/>
          <w:sz w:val="14"/>
        </w:rPr>
        <w:t xml:space="preserve"> </w:t>
      </w:r>
      <w:r>
        <w:rPr>
          <w:rFonts w:ascii="Times New Roman" w:eastAsia="Times New Roman" w:hAnsi="Times New Roman" w:cs="Times New Roman"/>
          <w:color w:val="555655"/>
          <w:sz w:val="14"/>
        </w:rPr>
        <w:t>Students Participate in Higher Education (2009).</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2F6" w:rsidRDefault="006052F6">
    <w:pPr>
      <w:spacing w:after="0"/>
      <w:ind w:right="223"/>
      <w:jc w:val="right"/>
    </w:pPr>
    <w:r>
      <w:rPr>
        <w:noProof/>
      </w:rPr>
      <w:drawing>
        <wp:anchor distT="0" distB="0" distL="114300" distR="114300" simplePos="0" relativeHeight="251658240" behindDoc="0" locked="0" layoutInCell="1" allowOverlap="0">
          <wp:simplePos x="0" y="0"/>
          <wp:positionH relativeFrom="page">
            <wp:posOffset>5185412</wp:posOffset>
          </wp:positionH>
          <wp:positionV relativeFrom="page">
            <wp:posOffset>198120</wp:posOffset>
          </wp:positionV>
          <wp:extent cx="1517650" cy="603250"/>
          <wp:effectExtent l="0" t="0" r="6350" b="6350"/>
          <wp:wrapSquare wrapText="bothSides"/>
          <wp:docPr id="6" name="Picture 6" descr="Regional Development Australia Barwon South West logo" title="Logo"/>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
                  <a:stretch>
                    <a:fillRect/>
                  </a:stretch>
                </pic:blipFill>
                <pic:spPr>
                  <a:xfrm>
                    <a:off x="0" y="0"/>
                    <a:ext cx="1517650" cy="603250"/>
                  </a:xfrm>
                  <a:prstGeom prst="rect">
                    <a:avLst/>
                  </a:prstGeom>
                </pic:spPr>
              </pic:pic>
            </a:graphicData>
          </a:graphic>
        </wp:anchor>
      </w:drawing>
    </w:r>
    <w:r>
      <w:tab/>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2F6" w:rsidRDefault="006052F6"/>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2F6" w:rsidRDefault="006052F6"/>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2F6" w:rsidRPr="00877B5D" w:rsidRDefault="006052F6" w:rsidP="00877B5D">
    <w:pPr>
      <w:spacing w:after="566"/>
      <w:ind w:right="223"/>
      <w:jc w:val="right"/>
      <w:rPr>
        <w:rFonts w:ascii="Arial" w:eastAsia="Arial" w:hAnsi="Arial" w:cs="Arial"/>
        <w:b/>
        <w:sz w:val="36"/>
      </w:rPr>
    </w:pPr>
    <w:r>
      <w:rPr>
        <w:noProof/>
      </w:rPr>
      <w:drawing>
        <wp:anchor distT="0" distB="0" distL="114300" distR="114300" simplePos="0" relativeHeight="251659264" behindDoc="0" locked="0" layoutInCell="1" allowOverlap="0">
          <wp:simplePos x="0" y="0"/>
          <wp:positionH relativeFrom="page">
            <wp:posOffset>5185412</wp:posOffset>
          </wp:positionH>
          <wp:positionV relativeFrom="page">
            <wp:posOffset>198120</wp:posOffset>
          </wp:positionV>
          <wp:extent cx="1517650" cy="603250"/>
          <wp:effectExtent l="0" t="0" r="6350" b="6350"/>
          <wp:wrapSquare wrapText="bothSides"/>
          <wp:docPr id="7" name="Picture 7" descr="RDA" title="logo"/>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1"/>
                  <a:stretch>
                    <a:fillRect/>
                  </a:stretch>
                </pic:blipFill>
                <pic:spPr>
                  <a:xfrm>
                    <a:off x="0" y="0"/>
                    <a:ext cx="1517650" cy="60325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2F6" w:rsidRDefault="006052F6"/>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2F6" w:rsidRPr="00E82DC2" w:rsidRDefault="006052F6" w:rsidP="00E82DC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2F6" w:rsidRDefault="006052F6"/>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2F6" w:rsidRDefault="006052F6">
    <w:pPr>
      <w:spacing w:after="0"/>
      <w:ind w:left="-2029" w:right="10199"/>
    </w:pPr>
    <w:r>
      <w:rPr>
        <w:noProof/>
      </w:rPr>
      <mc:AlternateContent>
        <mc:Choice Requires="wpg">
          <w:drawing>
            <wp:anchor distT="0" distB="0" distL="114300" distR="114300" simplePos="0" relativeHeight="251665408" behindDoc="0" locked="0" layoutInCell="1" allowOverlap="1">
              <wp:simplePos x="0" y="0"/>
              <wp:positionH relativeFrom="page">
                <wp:posOffset>0</wp:posOffset>
              </wp:positionH>
              <wp:positionV relativeFrom="page">
                <wp:posOffset>218290</wp:posOffset>
              </wp:positionV>
              <wp:extent cx="804334" cy="865302"/>
              <wp:effectExtent l="0" t="0" r="0" b="0"/>
              <wp:wrapSquare wrapText="bothSides"/>
              <wp:docPr id="33077" name="Group 33077" descr="page numbers" title="picture"/>
              <wp:cNvGraphicFramePr/>
              <a:graphic xmlns:a="http://schemas.openxmlformats.org/drawingml/2006/main">
                <a:graphicData uri="http://schemas.microsoft.com/office/word/2010/wordprocessingGroup">
                  <wpg:wgp>
                    <wpg:cNvGrpSpPr/>
                    <wpg:grpSpPr>
                      <a:xfrm>
                        <a:off x="0" y="0"/>
                        <a:ext cx="804334" cy="865302"/>
                        <a:chOff x="0" y="0"/>
                        <a:chExt cx="804334" cy="865302"/>
                      </a:xfrm>
                    </wpg:grpSpPr>
                    <wps:wsp>
                      <wps:cNvPr id="33078" name="Shape 33078"/>
                      <wps:cNvSpPr/>
                      <wps:spPr>
                        <a:xfrm>
                          <a:off x="0" y="0"/>
                          <a:ext cx="804334" cy="865302"/>
                        </a:xfrm>
                        <a:custGeom>
                          <a:avLst/>
                          <a:gdLst/>
                          <a:ahLst/>
                          <a:cxnLst/>
                          <a:rect l="0" t="0" r="0" b="0"/>
                          <a:pathLst>
                            <a:path w="804334" h="865302">
                              <a:moveTo>
                                <a:pt x="282848" y="422"/>
                              </a:moveTo>
                              <a:cubicBezTo>
                                <a:pt x="310807" y="0"/>
                                <a:pt x="426418" y="6871"/>
                                <a:pt x="486835" y="143798"/>
                              </a:cubicBezTo>
                              <a:lnTo>
                                <a:pt x="735277" y="706898"/>
                              </a:lnTo>
                              <a:cubicBezTo>
                                <a:pt x="735277" y="706898"/>
                                <a:pt x="804334" y="863386"/>
                                <a:pt x="662788" y="863722"/>
                              </a:cubicBezTo>
                              <a:lnTo>
                                <a:pt x="0" y="865302"/>
                              </a:lnTo>
                              <a:lnTo>
                                <a:pt x="0" y="26896"/>
                              </a:lnTo>
                              <a:lnTo>
                                <a:pt x="276649" y="691"/>
                              </a:lnTo>
                              <a:cubicBezTo>
                                <a:pt x="276649" y="691"/>
                                <a:pt x="278854" y="482"/>
                                <a:pt x="282848" y="422"/>
                              </a:cubicBezTo>
                              <a:close/>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33079" name="Rectangle 33079"/>
                      <wps:cNvSpPr/>
                      <wps:spPr>
                        <a:xfrm>
                          <a:off x="215885" y="430763"/>
                          <a:ext cx="149811" cy="296179"/>
                        </a:xfrm>
                        <a:prstGeom prst="rect">
                          <a:avLst/>
                        </a:prstGeom>
                        <a:ln>
                          <a:noFill/>
                        </a:ln>
                      </wps:spPr>
                      <wps:txbx>
                        <w:txbxContent>
                          <w:p w:rsidR="006052F6" w:rsidRDefault="006052F6">
                            <w:r>
                              <w:fldChar w:fldCharType="begin"/>
                            </w:r>
                            <w:r>
                              <w:instrText xml:space="preserve"> PAGE   \* MERGEFORMAT </w:instrText>
                            </w:r>
                            <w:r>
                              <w:fldChar w:fldCharType="separate"/>
                            </w:r>
                            <w:r w:rsidR="00830503" w:rsidRPr="00830503">
                              <w:rPr>
                                <w:rFonts w:ascii="Times New Roman" w:eastAsia="Times New Roman" w:hAnsi="Times New Roman" w:cs="Times New Roman"/>
                                <w:noProof/>
                                <w:color w:val="FFFEFD"/>
                                <w:sz w:val="34"/>
                              </w:rPr>
                              <w:t>12</w:t>
                            </w:r>
                            <w:r>
                              <w:rPr>
                                <w:rFonts w:ascii="Times New Roman" w:eastAsia="Times New Roman" w:hAnsi="Times New Roman" w:cs="Times New Roman"/>
                                <w:color w:val="FFFEFD"/>
                                <w:sz w:val="34"/>
                              </w:rPr>
                              <w:fldChar w:fldCharType="end"/>
                            </w:r>
                          </w:p>
                        </w:txbxContent>
                      </wps:txbx>
                      <wps:bodyPr horzOverflow="overflow" vert="horz" lIns="0" tIns="0" rIns="0" bIns="0" rtlCol="0">
                        <a:noAutofit/>
                      </wps:bodyPr>
                    </wps:wsp>
                  </wpg:wgp>
                </a:graphicData>
              </a:graphic>
            </wp:anchor>
          </w:drawing>
        </mc:Choice>
        <mc:Fallback>
          <w:pict>
            <v:group id="Group 33077" o:spid="_x0000_s1366" alt="Title: picture - Description: page numbers" style="position:absolute;left:0;text-align:left;margin-left:0;margin-top:17.2pt;width:63.35pt;height:68.15pt;z-index:251665408;mso-position-horizontal-relative:page;mso-position-vertical-relative:page" coordsize="8043,8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">
              <v:shape id="Shape 33078" o:spid="_x0000_s1367" style="position:absolute;width:8043;height:8653;visibility:visible;mso-wrap-style:square;v-text-anchor:top" coordsize="804334,865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" path="m282848,422c310807,,426418,6871,486835,143798l735277,706898v,,69057,156488,-72489,156824l,865302,,26896,276649,691v,,2205,-209,6199,-269xe" fillcolor="#3e8395" stroked="f" strokeweight="0">
                <v:stroke miterlimit="83231f" joinstyle="miter"/>
                <v:path arrowok="t" textboxrect="0,0,804334,865302"/>
              </v:shape>
              <v:rect id="Rectangle 33079" o:spid="_x0000_s1368" style="position:absolute;left:2158;top:4307;width:1498;height:2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" filled="f" stroked="f">
                <v:textbox inset="0,0,0,0">
                  <w:txbxContent>
                    <w:p w:rsidR="006052F6" w:rsidRDefault="006052F6">
                      <w:r>
                        <w:fldChar w:fldCharType="begin"/>
                      </w:r>
                      <w:r>
                        <w:instrText xml:space="preserve"> PAGE   \* MERGEFORMAT </w:instrText>
                      </w:r>
                      <w:r>
                        <w:fldChar w:fldCharType="separate"/>
                      </w:r>
                      <w:r w:rsidR="00830503" w:rsidRPr="00830503">
                        <w:rPr>
                          <w:rFonts w:ascii="Times New Roman" w:eastAsia="Times New Roman" w:hAnsi="Times New Roman" w:cs="Times New Roman"/>
                          <w:noProof/>
                          <w:color w:val="FFFEFD"/>
                          <w:sz w:val="34"/>
                        </w:rPr>
                        <w:t>12</w:t>
                      </w:r>
                      <w:r>
                        <w:rPr>
                          <w:rFonts w:ascii="Times New Roman" w:eastAsia="Times New Roman" w:hAnsi="Times New Roman" w:cs="Times New Roman"/>
                          <w:color w:val="FFFEFD"/>
                          <w:sz w:val="34"/>
                        </w:rPr>
                        <w:fldChar w:fldCharType="end"/>
                      </w:r>
                    </w:p>
                  </w:txbxContent>
                </v:textbox>
              </v:rect>
              <w10:wrap type="square" anchorx="page" anchory="pag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2F6" w:rsidRDefault="006052F6"/>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2F6" w:rsidRDefault="006052F6">
    <w:pPr>
      <w:spacing w:after="0"/>
      <w:ind w:left="-2029" w:right="10199"/>
    </w:pPr>
    <w:r>
      <w:rPr>
        <w:noProof/>
      </w:rPr>
      <mc:AlternateContent>
        <mc:Choice Requires="wpg">
          <w:drawing>
            <wp:anchor distT="0" distB="0" distL="114300" distR="114300" simplePos="0" relativeHeight="251666432" behindDoc="0" locked="0" layoutInCell="1" allowOverlap="1">
              <wp:simplePos x="0" y="0"/>
              <wp:positionH relativeFrom="page">
                <wp:posOffset>0</wp:posOffset>
              </wp:positionH>
              <wp:positionV relativeFrom="page">
                <wp:posOffset>218290</wp:posOffset>
              </wp:positionV>
              <wp:extent cx="804334" cy="865302"/>
              <wp:effectExtent l="0" t="0" r="0" b="0"/>
              <wp:wrapSquare wrapText="bothSides"/>
              <wp:docPr id="33061" name="Group 33061" title="picture"/>
              <wp:cNvGraphicFramePr/>
              <a:graphic xmlns:a="http://schemas.openxmlformats.org/drawingml/2006/main">
                <a:graphicData uri="http://schemas.microsoft.com/office/word/2010/wordprocessingGroup">
                  <wpg:wgp>
                    <wpg:cNvGrpSpPr/>
                    <wpg:grpSpPr>
                      <a:xfrm>
                        <a:off x="0" y="0"/>
                        <a:ext cx="804334" cy="865302"/>
                        <a:chOff x="0" y="0"/>
                        <a:chExt cx="804334" cy="865302"/>
                      </a:xfrm>
                    </wpg:grpSpPr>
                    <wps:wsp>
                      <wps:cNvPr id="33062" name="Shape 33062"/>
                      <wps:cNvSpPr/>
                      <wps:spPr>
                        <a:xfrm>
                          <a:off x="0" y="0"/>
                          <a:ext cx="804334" cy="865302"/>
                        </a:xfrm>
                        <a:custGeom>
                          <a:avLst/>
                          <a:gdLst/>
                          <a:ahLst/>
                          <a:cxnLst/>
                          <a:rect l="0" t="0" r="0" b="0"/>
                          <a:pathLst>
                            <a:path w="804334" h="865302">
                              <a:moveTo>
                                <a:pt x="282848" y="422"/>
                              </a:moveTo>
                              <a:cubicBezTo>
                                <a:pt x="310807" y="0"/>
                                <a:pt x="426418" y="6871"/>
                                <a:pt x="486835" y="143798"/>
                              </a:cubicBezTo>
                              <a:lnTo>
                                <a:pt x="735277" y="706898"/>
                              </a:lnTo>
                              <a:cubicBezTo>
                                <a:pt x="735277" y="706898"/>
                                <a:pt x="804334" y="863386"/>
                                <a:pt x="662788" y="863722"/>
                              </a:cubicBezTo>
                              <a:lnTo>
                                <a:pt x="0" y="865302"/>
                              </a:lnTo>
                              <a:lnTo>
                                <a:pt x="0" y="26896"/>
                              </a:lnTo>
                              <a:lnTo>
                                <a:pt x="276649" y="691"/>
                              </a:lnTo>
                              <a:cubicBezTo>
                                <a:pt x="276649" y="691"/>
                                <a:pt x="278854" y="482"/>
                                <a:pt x="282848" y="422"/>
                              </a:cubicBezTo>
                              <a:close/>
                            </a:path>
                          </a:pathLst>
                        </a:custGeom>
                        <a:ln w="0" cap="flat">
                          <a:miter lim="127000"/>
                        </a:ln>
                      </wps:spPr>
                      <wps:style>
                        <a:lnRef idx="0">
                          <a:srgbClr val="000000">
                            <a:alpha val="0"/>
                          </a:srgbClr>
                        </a:lnRef>
                        <a:fillRef idx="1">
                          <a:srgbClr val="3E8395"/>
                        </a:fillRef>
                        <a:effectRef idx="0">
                          <a:scrgbClr r="0" g="0" b="0"/>
                        </a:effectRef>
                        <a:fontRef idx="none"/>
                      </wps:style>
                      <wps:bodyPr/>
                    </wps:wsp>
                    <wps:wsp>
                      <wps:cNvPr id="33063" name="Rectangle 33063"/>
                      <wps:cNvSpPr/>
                      <wps:spPr>
                        <a:xfrm>
                          <a:off x="215885" y="430763"/>
                          <a:ext cx="149811" cy="296179"/>
                        </a:xfrm>
                        <a:prstGeom prst="rect">
                          <a:avLst/>
                        </a:prstGeom>
                        <a:ln>
                          <a:noFill/>
                        </a:ln>
                      </wps:spPr>
                      <wps:txbx>
                        <w:txbxContent>
                          <w:p w:rsidR="006052F6" w:rsidRDefault="006052F6">
                            <w:r>
                              <w:fldChar w:fldCharType="begin"/>
                            </w:r>
                            <w:r>
                              <w:instrText xml:space="preserve"> PAGE   \* MERGEFORMAT </w:instrText>
                            </w:r>
                            <w:r>
                              <w:fldChar w:fldCharType="separate"/>
                            </w:r>
                            <w:r w:rsidR="00A21920" w:rsidRPr="00A21920">
                              <w:rPr>
                                <w:rFonts w:ascii="Times New Roman" w:eastAsia="Times New Roman" w:hAnsi="Times New Roman" w:cs="Times New Roman"/>
                                <w:noProof/>
                                <w:color w:val="FFFEFD"/>
                                <w:sz w:val="34"/>
                              </w:rPr>
                              <w:t>1</w:t>
                            </w:r>
                            <w:r>
                              <w:rPr>
                                <w:rFonts w:ascii="Times New Roman" w:eastAsia="Times New Roman" w:hAnsi="Times New Roman" w:cs="Times New Roman"/>
                                <w:color w:val="FFFEFD"/>
                                <w:sz w:val="34"/>
                              </w:rPr>
                              <w:fldChar w:fldCharType="end"/>
                            </w:r>
                          </w:p>
                        </w:txbxContent>
                      </wps:txbx>
                      <wps:bodyPr horzOverflow="overflow" vert="horz" lIns="0" tIns="0" rIns="0" bIns="0" rtlCol="0">
                        <a:noAutofit/>
                      </wps:bodyPr>
                    </wps:wsp>
                  </wpg:wgp>
                </a:graphicData>
              </a:graphic>
            </wp:anchor>
          </w:drawing>
        </mc:Choice>
        <mc:Fallback>
          <w:pict>
            <v:group id="Group 33061" o:spid="_x0000_s1372" alt="Title: picture" style="position:absolute;left:0;text-align:left;margin-left:0;margin-top:17.2pt;width:63.35pt;height:68.15pt;z-index:251666432;mso-position-horizontal-relative:page;mso-position-vertical-relative:page" coordsize="8043,8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">
              <v:shape id="Shape 33062" o:spid="_x0000_s1373" style="position:absolute;width:8043;height:8653;visibility:visible;mso-wrap-style:square;v-text-anchor:top" coordsize="804334,865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" path="m282848,422c310807,,426418,6871,486835,143798l735277,706898v,,69057,156488,-72489,156824l,865302,,26896,276649,691v,,2205,-209,6199,-269xe" fillcolor="#3e8395" stroked="f" strokeweight="0">
                <v:stroke miterlimit="83231f" joinstyle="miter"/>
                <v:path arrowok="t" textboxrect="0,0,804334,865302"/>
              </v:shape>
              <v:rect id="Rectangle 33063" o:spid="_x0000_s1374" style="position:absolute;left:2158;top:4307;width:1498;height:2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" filled="f" stroked="f">
                <v:textbox inset="0,0,0,0">
                  <w:txbxContent>
                    <w:p w:rsidR="006052F6" w:rsidRDefault="006052F6">
                      <w:r>
                        <w:fldChar w:fldCharType="begin"/>
                      </w:r>
                      <w:r>
                        <w:instrText xml:space="preserve"> PAGE   \* MERGEFORMAT </w:instrText>
                      </w:r>
                      <w:r>
                        <w:fldChar w:fldCharType="separate"/>
                      </w:r>
                      <w:r w:rsidR="00A21920" w:rsidRPr="00A21920">
                        <w:rPr>
                          <w:rFonts w:ascii="Times New Roman" w:eastAsia="Times New Roman" w:hAnsi="Times New Roman" w:cs="Times New Roman"/>
                          <w:noProof/>
                          <w:color w:val="FFFEFD"/>
                          <w:sz w:val="34"/>
                        </w:rPr>
                        <w:t>1</w:t>
                      </w:r>
                      <w:r>
                        <w:rPr>
                          <w:rFonts w:ascii="Times New Roman" w:eastAsia="Times New Roman" w:hAnsi="Times New Roman" w:cs="Times New Roman"/>
                          <w:color w:val="FFFEFD"/>
                          <w:sz w:val="34"/>
                        </w:rPr>
                        <w:fldChar w:fldCharType="end"/>
                      </w:r>
                    </w:p>
                  </w:txbxContent>
                </v:textbox>
              </v:rect>
              <w10:wrap type="square" anchorx="page" anchory="pag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52F6" w:rsidRDefault="006052F6"/>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40497C"/>
    <w:multiLevelType w:val="hybridMultilevel"/>
    <w:tmpl w:val="B16AE22A"/>
    <w:lvl w:ilvl="0" w:tplc="0F661562">
      <w:start w:val="1"/>
      <w:numFmt w:val="decimal"/>
      <w:lvlText w:val="%1."/>
      <w:lvlJc w:val="left"/>
      <w:pPr>
        <w:ind w:left="9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98EC2722">
      <w:start w:val="1"/>
      <w:numFmt w:val="lowerLetter"/>
      <w:lvlText w:val="%2"/>
      <w:lvlJc w:val="left"/>
      <w:pPr>
        <w:ind w:left="143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AC50E7BC">
      <w:start w:val="1"/>
      <w:numFmt w:val="lowerRoman"/>
      <w:lvlText w:val="%3"/>
      <w:lvlJc w:val="left"/>
      <w:pPr>
        <w:ind w:left="215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9904AFB4">
      <w:start w:val="1"/>
      <w:numFmt w:val="decimal"/>
      <w:lvlText w:val="%4"/>
      <w:lvlJc w:val="left"/>
      <w:pPr>
        <w:ind w:left="287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403E085C">
      <w:start w:val="1"/>
      <w:numFmt w:val="lowerLetter"/>
      <w:lvlText w:val="%5"/>
      <w:lvlJc w:val="left"/>
      <w:pPr>
        <w:ind w:left="359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0E264354">
      <w:start w:val="1"/>
      <w:numFmt w:val="lowerRoman"/>
      <w:lvlText w:val="%6"/>
      <w:lvlJc w:val="left"/>
      <w:pPr>
        <w:ind w:left="431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520E35DE">
      <w:start w:val="1"/>
      <w:numFmt w:val="decimal"/>
      <w:lvlText w:val="%7"/>
      <w:lvlJc w:val="left"/>
      <w:pPr>
        <w:ind w:left="503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D0F4DD86">
      <w:start w:val="1"/>
      <w:numFmt w:val="lowerLetter"/>
      <w:lvlText w:val="%8"/>
      <w:lvlJc w:val="left"/>
      <w:pPr>
        <w:ind w:left="575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0EE001BC">
      <w:start w:val="1"/>
      <w:numFmt w:val="lowerRoman"/>
      <w:lvlText w:val="%9"/>
      <w:lvlJc w:val="left"/>
      <w:pPr>
        <w:ind w:left="647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E616182"/>
    <w:multiLevelType w:val="hybridMultilevel"/>
    <w:tmpl w:val="2222E8E2"/>
    <w:lvl w:ilvl="0" w:tplc="A87E8874">
      <w:start w:val="1"/>
      <w:numFmt w:val="decimal"/>
      <w:lvlText w:val="%1."/>
      <w:lvlJc w:val="left"/>
      <w:pPr>
        <w:ind w:left="283"/>
      </w:pPr>
      <w:rPr>
        <w:rFonts w:ascii="Times New Roman" w:eastAsia="Times New Roman" w:hAnsi="Times New Roman" w:cs="Times New Roman"/>
        <w:b w:val="0"/>
        <w:i w:val="0"/>
        <w:strike w:val="0"/>
        <w:dstrike w:val="0"/>
        <w:color w:val="555655"/>
        <w:sz w:val="19"/>
        <w:szCs w:val="19"/>
        <w:u w:val="none" w:color="000000"/>
        <w:bdr w:val="none" w:sz="0" w:space="0" w:color="auto"/>
        <w:shd w:val="clear" w:color="auto" w:fill="auto"/>
        <w:vertAlign w:val="baseline"/>
      </w:rPr>
    </w:lvl>
    <w:lvl w:ilvl="1" w:tplc="63482DD8">
      <w:start w:val="1"/>
      <w:numFmt w:val="lowerLetter"/>
      <w:lvlText w:val="%2"/>
      <w:lvlJc w:val="left"/>
      <w:pPr>
        <w:ind w:left="1080"/>
      </w:pPr>
      <w:rPr>
        <w:rFonts w:ascii="Times New Roman" w:eastAsia="Times New Roman" w:hAnsi="Times New Roman" w:cs="Times New Roman"/>
        <w:b w:val="0"/>
        <w:i w:val="0"/>
        <w:strike w:val="0"/>
        <w:dstrike w:val="0"/>
        <w:color w:val="555655"/>
        <w:sz w:val="19"/>
        <w:szCs w:val="19"/>
        <w:u w:val="none" w:color="000000"/>
        <w:bdr w:val="none" w:sz="0" w:space="0" w:color="auto"/>
        <w:shd w:val="clear" w:color="auto" w:fill="auto"/>
        <w:vertAlign w:val="baseline"/>
      </w:rPr>
    </w:lvl>
    <w:lvl w:ilvl="2" w:tplc="3F72543C">
      <w:start w:val="1"/>
      <w:numFmt w:val="lowerRoman"/>
      <w:lvlText w:val="%3"/>
      <w:lvlJc w:val="left"/>
      <w:pPr>
        <w:ind w:left="1800"/>
      </w:pPr>
      <w:rPr>
        <w:rFonts w:ascii="Times New Roman" w:eastAsia="Times New Roman" w:hAnsi="Times New Roman" w:cs="Times New Roman"/>
        <w:b w:val="0"/>
        <w:i w:val="0"/>
        <w:strike w:val="0"/>
        <w:dstrike w:val="0"/>
        <w:color w:val="555655"/>
        <w:sz w:val="19"/>
        <w:szCs w:val="19"/>
        <w:u w:val="none" w:color="000000"/>
        <w:bdr w:val="none" w:sz="0" w:space="0" w:color="auto"/>
        <w:shd w:val="clear" w:color="auto" w:fill="auto"/>
        <w:vertAlign w:val="baseline"/>
      </w:rPr>
    </w:lvl>
    <w:lvl w:ilvl="3" w:tplc="149AAE6C">
      <w:start w:val="1"/>
      <w:numFmt w:val="decimal"/>
      <w:lvlText w:val="%4"/>
      <w:lvlJc w:val="left"/>
      <w:pPr>
        <w:ind w:left="2520"/>
      </w:pPr>
      <w:rPr>
        <w:rFonts w:ascii="Times New Roman" w:eastAsia="Times New Roman" w:hAnsi="Times New Roman" w:cs="Times New Roman"/>
        <w:b w:val="0"/>
        <w:i w:val="0"/>
        <w:strike w:val="0"/>
        <w:dstrike w:val="0"/>
        <w:color w:val="555655"/>
        <w:sz w:val="19"/>
        <w:szCs w:val="19"/>
        <w:u w:val="none" w:color="000000"/>
        <w:bdr w:val="none" w:sz="0" w:space="0" w:color="auto"/>
        <w:shd w:val="clear" w:color="auto" w:fill="auto"/>
        <w:vertAlign w:val="baseline"/>
      </w:rPr>
    </w:lvl>
    <w:lvl w:ilvl="4" w:tplc="DC788706">
      <w:start w:val="1"/>
      <w:numFmt w:val="lowerLetter"/>
      <w:lvlText w:val="%5"/>
      <w:lvlJc w:val="left"/>
      <w:pPr>
        <w:ind w:left="3240"/>
      </w:pPr>
      <w:rPr>
        <w:rFonts w:ascii="Times New Roman" w:eastAsia="Times New Roman" w:hAnsi="Times New Roman" w:cs="Times New Roman"/>
        <w:b w:val="0"/>
        <w:i w:val="0"/>
        <w:strike w:val="0"/>
        <w:dstrike w:val="0"/>
        <w:color w:val="555655"/>
        <w:sz w:val="19"/>
        <w:szCs w:val="19"/>
        <w:u w:val="none" w:color="000000"/>
        <w:bdr w:val="none" w:sz="0" w:space="0" w:color="auto"/>
        <w:shd w:val="clear" w:color="auto" w:fill="auto"/>
        <w:vertAlign w:val="baseline"/>
      </w:rPr>
    </w:lvl>
    <w:lvl w:ilvl="5" w:tplc="73A605CA">
      <w:start w:val="1"/>
      <w:numFmt w:val="lowerRoman"/>
      <w:lvlText w:val="%6"/>
      <w:lvlJc w:val="left"/>
      <w:pPr>
        <w:ind w:left="3960"/>
      </w:pPr>
      <w:rPr>
        <w:rFonts w:ascii="Times New Roman" w:eastAsia="Times New Roman" w:hAnsi="Times New Roman" w:cs="Times New Roman"/>
        <w:b w:val="0"/>
        <w:i w:val="0"/>
        <w:strike w:val="0"/>
        <w:dstrike w:val="0"/>
        <w:color w:val="555655"/>
        <w:sz w:val="19"/>
        <w:szCs w:val="19"/>
        <w:u w:val="none" w:color="000000"/>
        <w:bdr w:val="none" w:sz="0" w:space="0" w:color="auto"/>
        <w:shd w:val="clear" w:color="auto" w:fill="auto"/>
        <w:vertAlign w:val="baseline"/>
      </w:rPr>
    </w:lvl>
    <w:lvl w:ilvl="6" w:tplc="542C7064">
      <w:start w:val="1"/>
      <w:numFmt w:val="decimal"/>
      <w:lvlText w:val="%7"/>
      <w:lvlJc w:val="left"/>
      <w:pPr>
        <w:ind w:left="4680"/>
      </w:pPr>
      <w:rPr>
        <w:rFonts w:ascii="Times New Roman" w:eastAsia="Times New Roman" w:hAnsi="Times New Roman" w:cs="Times New Roman"/>
        <w:b w:val="0"/>
        <w:i w:val="0"/>
        <w:strike w:val="0"/>
        <w:dstrike w:val="0"/>
        <w:color w:val="555655"/>
        <w:sz w:val="19"/>
        <w:szCs w:val="19"/>
        <w:u w:val="none" w:color="000000"/>
        <w:bdr w:val="none" w:sz="0" w:space="0" w:color="auto"/>
        <w:shd w:val="clear" w:color="auto" w:fill="auto"/>
        <w:vertAlign w:val="baseline"/>
      </w:rPr>
    </w:lvl>
    <w:lvl w:ilvl="7" w:tplc="464AF054">
      <w:start w:val="1"/>
      <w:numFmt w:val="lowerLetter"/>
      <w:lvlText w:val="%8"/>
      <w:lvlJc w:val="left"/>
      <w:pPr>
        <w:ind w:left="5400"/>
      </w:pPr>
      <w:rPr>
        <w:rFonts w:ascii="Times New Roman" w:eastAsia="Times New Roman" w:hAnsi="Times New Roman" w:cs="Times New Roman"/>
        <w:b w:val="0"/>
        <w:i w:val="0"/>
        <w:strike w:val="0"/>
        <w:dstrike w:val="0"/>
        <w:color w:val="555655"/>
        <w:sz w:val="19"/>
        <w:szCs w:val="19"/>
        <w:u w:val="none" w:color="000000"/>
        <w:bdr w:val="none" w:sz="0" w:space="0" w:color="auto"/>
        <w:shd w:val="clear" w:color="auto" w:fill="auto"/>
        <w:vertAlign w:val="baseline"/>
      </w:rPr>
    </w:lvl>
    <w:lvl w:ilvl="8" w:tplc="8BBE5818">
      <w:start w:val="1"/>
      <w:numFmt w:val="lowerRoman"/>
      <w:lvlText w:val="%9"/>
      <w:lvlJc w:val="left"/>
      <w:pPr>
        <w:ind w:left="6120"/>
      </w:pPr>
      <w:rPr>
        <w:rFonts w:ascii="Times New Roman" w:eastAsia="Times New Roman" w:hAnsi="Times New Roman" w:cs="Times New Roman"/>
        <w:b w:val="0"/>
        <w:i w:val="0"/>
        <w:strike w:val="0"/>
        <w:dstrike w:val="0"/>
        <w:color w:val="555655"/>
        <w:sz w:val="19"/>
        <w:szCs w:val="19"/>
        <w:u w:val="none" w:color="000000"/>
        <w:bdr w:val="none" w:sz="0" w:space="0" w:color="auto"/>
        <w:shd w:val="clear" w:color="auto" w:fill="auto"/>
        <w:vertAlign w:val="baseline"/>
      </w:rPr>
    </w:lvl>
  </w:abstractNum>
  <w:abstractNum w:abstractNumId="2" w15:restartNumberingAfterBreak="0">
    <w:nsid w:val="127F405C"/>
    <w:multiLevelType w:val="hybridMultilevel"/>
    <w:tmpl w:val="8234A59A"/>
    <w:lvl w:ilvl="0" w:tplc="9C76033A">
      <w:start w:val="1"/>
      <w:numFmt w:val="bullet"/>
      <w:lvlText w:val="•"/>
      <w:lvlJc w:val="left"/>
      <w:pPr>
        <w:ind w:left="9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FF8E8B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8722CA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8EAB63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82C32C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7B0F5E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326AD1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2F2927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37C922E">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14787188"/>
    <w:multiLevelType w:val="hybridMultilevel"/>
    <w:tmpl w:val="A32692DE"/>
    <w:lvl w:ilvl="0" w:tplc="D5942C22">
      <w:start w:val="6"/>
      <w:numFmt w:val="decimal"/>
      <w:lvlText w:val="%1."/>
      <w:lvlJc w:val="left"/>
      <w:pPr>
        <w:ind w:left="198"/>
      </w:pPr>
      <w:rPr>
        <w:rFonts w:ascii="Times New Roman" w:eastAsia="Times New Roman" w:hAnsi="Times New Roman" w:cs="Times New Roman"/>
        <w:b w:val="0"/>
        <w:i w:val="0"/>
        <w:strike w:val="0"/>
        <w:dstrike w:val="0"/>
        <w:color w:val="3E8395"/>
        <w:sz w:val="19"/>
        <w:szCs w:val="19"/>
        <w:u w:val="none" w:color="000000"/>
        <w:bdr w:val="none" w:sz="0" w:space="0" w:color="auto"/>
        <w:shd w:val="clear" w:color="auto" w:fill="auto"/>
        <w:vertAlign w:val="baseline"/>
      </w:rPr>
    </w:lvl>
    <w:lvl w:ilvl="1" w:tplc="5EF4487C">
      <w:start w:val="1"/>
      <w:numFmt w:val="lowerLetter"/>
      <w:lvlText w:val="%2"/>
      <w:lvlJc w:val="left"/>
      <w:pPr>
        <w:ind w:left="1080"/>
      </w:pPr>
      <w:rPr>
        <w:rFonts w:ascii="Times New Roman" w:eastAsia="Times New Roman" w:hAnsi="Times New Roman" w:cs="Times New Roman"/>
        <w:b w:val="0"/>
        <w:i w:val="0"/>
        <w:strike w:val="0"/>
        <w:dstrike w:val="0"/>
        <w:color w:val="3E8395"/>
        <w:sz w:val="19"/>
        <w:szCs w:val="19"/>
        <w:u w:val="none" w:color="000000"/>
        <w:bdr w:val="none" w:sz="0" w:space="0" w:color="auto"/>
        <w:shd w:val="clear" w:color="auto" w:fill="auto"/>
        <w:vertAlign w:val="baseline"/>
      </w:rPr>
    </w:lvl>
    <w:lvl w:ilvl="2" w:tplc="09320328">
      <w:start w:val="1"/>
      <w:numFmt w:val="lowerRoman"/>
      <w:lvlText w:val="%3"/>
      <w:lvlJc w:val="left"/>
      <w:pPr>
        <w:ind w:left="1800"/>
      </w:pPr>
      <w:rPr>
        <w:rFonts w:ascii="Times New Roman" w:eastAsia="Times New Roman" w:hAnsi="Times New Roman" w:cs="Times New Roman"/>
        <w:b w:val="0"/>
        <w:i w:val="0"/>
        <w:strike w:val="0"/>
        <w:dstrike w:val="0"/>
        <w:color w:val="3E8395"/>
        <w:sz w:val="19"/>
        <w:szCs w:val="19"/>
        <w:u w:val="none" w:color="000000"/>
        <w:bdr w:val="none" w:sz="0" w:space="0" w:color="auto"/>
        <w:shd w:val="clear" w:color="auto" w:fill="auto"/>
        <w:vertAlign w:val="baseline"/>
      </w:rPr>
    </w:lvl>
    <w:lvl w:ilvl="3" w:tplc="55BA156A">
      <w:start w:val="1"/>
      <w:numFmt w:val="decimal"/>
      <w:lvlText w:val="%4"/>
      <w:lvlJc w:val="left"/>
      <w:pPr>
        <w:ind w:left="2520"/>
      </w:pPr>
      <w:rPr>
        <w:rFonts w:ascii="Times New Roman" w:eastAsia="Times New Roman" w:hAnsi="Times New Roman" w:cs="Times New Roman"/>
        <w:b w:val="0"/>
        <w:i w:val="0"/>
        <w:strike w:val="0"/>
        <w:dstrike w:val="0"/>
        <w:color w:val="3E8395"/>
        <w:sz w:val="19"/>
        <w:szCs w:val="19"/>
        <w:u w:val="none" w:color="000000"/>
        <w:bdr w:val="none" w:sz="0" w:space="0" w:color="auto"/>
        <w:shd w:val="clear" w:color="auto" w:fill="auto"/>
        <w:vertAlign w:val="baseline"/>
      </w:rPr>
    </w:lvl>
    <w:lvl w:ilvl="4" w:tplc="C7D26670">
      <w:start w:val="1"/>
      <w:numFmt w:val="lowerLetter"/>
      <w:lvlText w:val="%5"/>
      <w:lvlJc w:val="left"/>
      <w:pPr>
        <w:ind w:left="3240"/>
      </w:pPr>
      <w:rPr>
        <w:rFonts w:ascii="Times New Roman" w:eastAsia="Times New Roman" w:hAnsi="Times New Roman" w:cs="Times New Roman"/>
        <w:b w:val="0"/>
        <w:i w:val="0"/>
        <w:strike w:val="0"/>
        <w:dstrike w:val="0"/>
        <w:color w:val="3E8395"/>
        <w:sz w:val="19"/>
        <w:szCs w:val="19"/>
        <w:u w:val="none" w:color="000000"/>
        <w:bdr w:val="none" w:sz="0" w:space="0" w:color="auto"/>
        <w:shd w:val="clear" w:color="auto" w:fill="auto"/>
        <w:vertAlign w:val="baseline"/>
      </w:rPr>
    </w:lvl>
    <w:lvl w:ilvl="5" w:tplc="50D2D77C">
      <w:start w:val="1"/>
      <w:numFmt w:val="lowerRoman"/>
      <w:lvlText w:val="%6"/>
      <w:lvlJc w:val="left"/>
      <w:pPr>
        <w:ind w:left="3960"/>
      </w:pPr>
      <w:rPr>
        <w:rFonts w:ascii="Times New Roman" w:eastAsia="Times New Roman" w:hAnsi="Times New Roman" w:cs="Times New Roman"/>
        <w:b w:val="0"/>
        <w:i w:val="0"/>
        <w:strike w:val="0"/>
        <w:dstrike w:val="0"/>
        <w:color w:val="3E8395"/>
        <w:sz w:val="19"/>
        <w:szCs w:val="19"/>
        <w:u w:val="none" w:color="000000"/>
        <w:bdr w:val="none" w:sz="0" w:space="0" w:color="auto"/>
        <w:shd w:val="clear" w:color="auto" w:fill="auto"/>
        <w:vertAlign w:val="baseline"/>
      </w:rPr>
    </w:lvl>
    <w:lvl w:ilvl="6" w:tplc="42AC3A70">
      <w:start w:val="1"/>
      <w:numFmt w:val="decimal"/>
      <w:lvlText w:val="%7"/>
      <w:lvlJc w:val="left"/>
      <w:pPr>
        <w:ind w:left="4680"/>
      </w:pPr>
      <w:rPr>
        <w:rFonts w:ascii="Times New Roman" w:eastAsia="Times New Roman" w:hAnsi="Times New Roman" w:cs="Times New Roman"/>
        <w:b w:val="0"/>
        <w:i w:val="0"/>
        <w:strike w:val="0"/>
        <w:dstrike w:val="0"/>
        <w:color w:val="3E8395"/>
        <w:sz w:val="19"/>
        <w:szCs w:val="19"/>
        <w:u w:val="none" w:color="000000"/>
        <w:bdr w:val="none" w:sz="0" w:space="0" w:color="auto"/>
        <w:shd w:val="clear" w:color="auto" w:fill="auto"/>
        <w:vertAlign w:val="baseline"/>
      </w:rPr>
    </w:lvl>
    <w:lvl w:ilvl="7" w:tplc="5D6C5DDE">
      <w:start w:val="1"/>
      <w:numFmt w:val="lowerLetter"/>
      <w:lvlText w:val="%8"/>
      <w:lvlJc w:val="left"/>
      <w:pPr>
        <w:ind w:left="5400"/>
      </w:pPr>
      <w:rPr>
        <w:rFonts w:ascii="Times New Roman" w:eastAsia="Times New Roman" w:hAnsi="Times New Roman" w:cs="Times New Roman"/>
        <w:b w:val="0"/>
        <w:i w:val="0"/>
        <w:strike w:val="0"/>
        <w:dstrike w:val="0"/>
        <w:color w:val="3E8395"/>
        <w:sz w:val="19"/>
        <w:szCs w:val="19"/>
        <w:u w:val="none" w:color="000000"/>
        <w:bdr w:val="none" w:sz="0" w:space="0" w:color="auto"/>
        <w:shd w:val="clear" w:color="auto" w:fill="auto"/>
        <w:vertAlign w:val="baseline"/>
      </w:rPr>
    </w:lvl>
    <w:lvl w:ilvl="8" w:tplc="874CE8D0">
      <w:start w:val="1"/>
      <w:numFmt w:val="lowerRoman"/>
      <w:lvlText w:val="%9"/>
      <w:lvlJc w:val="left"/>
      <w:pPr>
        <w:ind w:left="6120"/>
      </w:pPr>
      <w:rPr>
        <w:rFonts w:ascii="Times New Roman" w:eastAsia="Times New Roman" w:hAnsi="Times New Roman" w:cs="Times New Roman"/>
        <w:b w:val="0"/>
        <w:i w:val="0"/>
        <w:strike w:val="0"/>
        <w:dstrike w:val="0"/>
        <w:color w:val="3E8395"/>
        <w:sz w:val="19"/>
        <w:szCs w:val="19"/>
        <w:u w:val="none" w:color="000000"/>
        <w:bdr w:val="none" w:sz="0" w:space="0" w:color="auto"/>
        <w:shd w:val="clear" w:color="auto" w:fill="auto"/>
        <w:vertAlign w:val="baseline"/>
      </w:rPr>
    </w:lvl>
  </w:abstractNum>
  <w:abstractNum w:abstractNumId="4" w15:restartNumberingAfterBreak="0">
    <w:nsid w:val="15A45B5E"/>
    <w:multiLevelType w:val="hybridMultilevel"/>
    <w:tmpl w:val="D7883B94"/>
    <w:lvl w:ilvl="0" w:tplc="1644B238">
      <w:start w:val="1"/>
      <w:numFmt w:val="decimal"/>
      <w:lvlText w:val="%1"/>
      <w:lvlJc w:val="left"/>
      <w:pPr>
        <w:ind w:left="1128"/>
      </w:pPr>
      <w:rPr>
        <w:rFonts w:ascii="Calibri" w:eastAsia="Calibri" w:hAnsi="Calibri" w:cs="Calibri"/>
        <w:b/>
        <w:bCs/>
        <w:i w:val="0"/>
        <w:strike w:val="0"/>
        <w:dstrike w:val="0"/>
        <w:color w:val="FFFEFD"/>
        <w:sz w:val="40"/>
        <w:szCs w:val="40"/>
        <w:u w:val="none" w:color="000000"/>
        <w:bdr w:val="none" w:sz="0" w:space="0" w:color="auto"/>
        <w:shd w:val="clear" w:color="auto" w:fill="auto"/>
        <w:vertAlign w:val="baseline"/>
      </w:rPr>
    </w:lvl>
    <w:lvl w:ilvl="1" w:tplc="7AE40944">
      <w:start w:val="1"/>
      <w:numFmt w:val="lowerLetter"/>
      <w:lvlText w:val="%2"/>
      <w:lvlJc w:val="left"/>
      <w:pPr>
        <w:ind w:left="1394"/>
      </w:pPr>
      <w:rPr>
        <w:rFonts w:ascii="Calibri" w:eastAsia="Calibri" w:hAnsi="Calibri" w:cs="Calibri"/>
        <w:b/>
        <w:bCs/>
        <w:i w:val="0"/>
        <w:strike w:val="0"/>
        <w:dstrike w:val="0"/>
        <w:color w:val="FFFEFD"/>
        <w:sz w:val="40"/>
        <w:szCs w:val="40"/>
        <w:u w:val="none" w:color="000000"/>
        <w:bdr w:val="none" w:sz="0" w:space="0" w:color="auto"/>
        <w:shd w:val="clear" w:color="auto" w:fill="auto"/>
        <w:vertAlign w:val="baseline"/>
      </w:rPr>
    </w:lvl>
    <w:lvl w:ilvl="2" w:tplc="F5649BA0">
      <w:start w:val="1"/>
      <w:numFmt w:val="lowerRoman"/>
      <w:lvlText w:val="%3"/>
      <w:lvlJc w:val="left"/>
      <w:pPr>
        <w:ind w:left="2114"/>
      </w:pPr>
      <w:rPr>
        <w:rFonts w:ascii="Calibri" w:eastAsia="Calibri" w:hAnsi="Calibri" w:cs="Calibri"/>
        <w:b/>
        <w:bCs/>
        <w:i w:val="0"/>
        <w:strike w:val="0"/>
        <w:dstrike w:val="0"/>
        <w:color w:val="FFFEFD"/>
        <w:sz w:val="40"/>
        <w:szCs w:val="40"/>
        <w:u w:val="none" w:color="000000"/>
        <w:bdr w:val="none" w:sz="0" w:space="0" w:color="auto"/>
        <w:shd w:val="clear" w:color="auto" w:fill="auto"/>
        <w:vertAlign w:val="baseline"/>
      </w:rPr>
    </w:lvl>
    <w:lvl w:ilvl="3" w:tplc="AEB6045C">
      <w:start w:val="1"/>
      <w:numFmt w:val="decimal"/>
      <w:lvlText w:val="%4"/>
      <w:lvlJc w:val="left"/>
      <w:pPr>
        <w:ind w:left="2834"/>
      </w:pPr>
      <w:rPr>
        <w:rFonts w:ascii="Calibri" w:eastAsia="Calibri" w:hAnsi="Calibri" w:cs="Calibri"/>
        <w:b/>
        <w:bCs/>
        <w:i w:val="0"/>
        <w:strike w:val="0"/>
        <w:dstrike w:val="0"/>
        <w:color w:val="FFFEFD"/>
        <w:sz w:val="40"/>
        <w:szCs w:val="40"/>
        <w:u w:val="none" w:color="000000"/>
        <w:bdr w:val="none" w:sz="0" w:space="0" w:color="auto"/>
        <w:shd w:val="clear" w:color="auto" w:fill="auto"/>
        <w:vertAlign w:val="baseline"/>
      </w:rPr>
    </w:lvl>
    <w:lvl w:ilvl="4" w:tplc="80385AB0">
      <w:start w:val="1"/>
      <w:numFmt w:val="lowerLetter"/>
      <w:lvlText w:val="%5"/>
      <w:lvlJc w:val="left"/>
      <w:pPr>
        <w:ind w:left="3554"/>
      </w:pPr>
      <w:rPr>
        <w:rFonts w:ascii="Calibri" w:eastAsia="Calibri" w:hAnsi="Calibri" w:cs="Calibri"/>
        <w:b/>
        <w:bCs/>
        <w:i w:val="0"/>
        <w:strike w:val="0"/>
        <w:dstrike w:val="0"/>
        <w:color w:val="FFFEFD"/>
        <w:sz w:val="40"/>
        <w:szCs w:val="40"/>
        <w:u w:val="none" w:color="000000"/>
        <w:bdr w:val="none" w:sz="0" w:space="0" w:color="auto"/>
        <w:shd w:val="clear" w:color="auto" w:fill="auto"/>
        <w:vertAlign w:val="baseline"/>
      </w:rPr>
    </w:lvl>
    <w:lvl w:ilvl="5" w:tplc="A232E98E">
      <w:start w:val="1"/>
      <w:numFmt w:val="lowerRoman"/>
      <w:lvlText w:val="%6"/>
      <w:lvlJc w:val="left"/>
      <w:pPr>
        <w:ind w:left="4274"/>
      </w:pPr>
      <w:rPr>
        <w:rFonts w:ascii="Calibri" w:eastAsia="Calibri" w:hAnsi="Calibri" w:cs="Calibri"/>
        <w:b/>
        <w:bCs/>
        <w:i w:val="0"/>
        <w:strike w:val="0"/>
        <w:dstrike w:val="0"/>
        <w:color w:val="FFFEFD"/>
        <w:sz w:val="40"/>
        <w:szCs w:val="40"/>
        <w:u w:val="none" w:color="000000"/>
        <w:bdr w:val="none" w:sz="0" w:space="0" w:color="auto"/>
        <w:shd w:val="clear" w:color="auto" w:fill="auto"/>
        <w:vertAlign w:val="baseline"/>
      </w:rPr>
    </w:lvl>
    <w:lvl w:ilvl="6" w:tplc="A4F8281E">
      <w:start w:val="1"/>
      <w:numFmt w:val="decimal"/>
      <w:lvlText w:val="%7"/>
      <w:lvlJc w:val="left"/>
      <w:pPr>
        <w:ind w:left="4994"/>
      </w:pPr>
      <w:rPr>
        <w:rFonts w:ascii="Calibri" w:eastAsia="Calibri" w:hAnsi="Calibri" w:cs="Calibri"/>
        <w:b/>
        <w:bCs/>
        <w:i w:val="0"/>
        <w:strike w:val="0"/>
        <w:dstrike w:val="0"/>
        <w:color w:val="FFFEFD"/>
        <w:sz w:val="40"/>
        <w:szCs w:val="40"/>
        <w:u w:val="none" w:color="000000"/>
        <w:bdr w:val="none" w:sz="0" w:space="0" w:color="auto"/>
        <w:shd w:val="clear" w:color="auto" w:fill="auto"/>
        <w:vertAlign w:val="baseline"/>
      </w:rPr>
    </w:lvl>
    <w:lvl w:ilvl="7" w:tplc="6CB6E44C">
      <w:start w:val="1"/>
      <w:numFmt w:val="lowerLetter"/>
      <w:lvlText w:val="%8"/>
      <w:lvlJc w:val="left"/>
      <w:pPr>
        <w:ind w:left="5714"/>
      </w:pPr>
      <w:rPr>
        <w:rFonts w:ascii="Calibri" w:eastAsia="Calibri" w:hAnsi="Calibri" w:cs="Calibri"/>
        <w:b/>
        <w:bCs/>
        <w:i w:val="0"/>
        <w:strike w:val="0"/>
        <w:dstrike w:val="0"/>
        <w:color w:val="FFFEFD"/>
        <w:sz w:val="40"/>
        <w:szCs w:val="40"/>
        <w:u w:val="none" w:color="000000"/>
        <w:bdr w:val="none" w:sz="0" w:space="0" w:color="auto"/>
        <w:shd w:val="clear" w:color="auto" w:fill="auto"/>
        <w:vertAlign w:val="baseline"/>
      </w:rPr>
    </w:lvl>
    <w:lvl w:ilvl="8" w:tplc="E7E60F74">
      <w:start w:val="1"/>
      <w:numFmt w:val="lowerRoman"/>
      <w:lvlText w:val="%9"/>
      <w:lvlJc w:val="left"/>
      <w:pPr>
        <w:ind w:left="6434"/>
      </w:pPr>
      <w:rPr>
        <w:rFonts w:ascii="Calibri" w:eastAsia="Calibri" w:hAnsi="Calibri" w:cs="Calibri"/>
        <w:b/>
        <w:bCs/>
        <w:i w:val="0"/>
        <w:strike w:val="0"/>
        <w:dstrike w:val="0"/>
        <w:color w:val="FFFEFD"/>
        <w:sz w:val="40"/>
        <w:szCs w:val="40"/>
        <w:u w:val="none" w:color="000000"/>
        <w:bdr w:val="none" w:sz="0" w:space="0" w:color="auto"/>
        <w:shd w:val="clear" w:color="auto" w:fill="auto"/>
        <w:vertAlign w:val="baseline"/>
      </w:rPr>
    </w:lvl>
  </w:abstractNum>
  <w:abstractNum w:abstractNumId="5" w15:restartNumberingAfterBreak="0">
    <w:nsid w:val="18151F76"/>
    <w:multiLevelType w:val="hybridMultilevel"/>
    <w:tmpl w:val="6F884AAC"/>
    <w:lvl w:ilvl="0" w:tplc="223E191C">
      <w:start w:val="1"/>
      <w:numFmt w:val="decimal"/>
      <w:lvlText w:val="%1."/>
      <w:lvlJc w:val="left"/>
      <w:pPr>
        <w:ind w:left="8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3F2FD78">
      <w:start w:val="1"/>
      <w:numFmt w:val="bullet"/>
      <w:lvlText w:val="-"/>
      <w:lvlJc w:val="left"/>
      <w:pPr>
        <w:ind w:left="16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B080DF6">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FF6BBB6">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4B4E544">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C440E5A">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8E03834">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CCAF51A">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D422FDA">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AD1797F"/>
    <w:multiLevelType w:val="hybridMultilevel"/>
    <w:tmpl w:val="995A9224"/>
    <w:lvl w:ilvl="0" w:tplc="E7AEAADE">
      <w:start w:val="1"/>
      <w:numFmt w:val="decimal"/>
      <w:lvlText w:val="%1."/>
      <w:lvlJc w:val="left"/>
      <w:pPr>
        <w:ind w:left="198"/>
      </w:pPr>
      <w:rPr>
        <w:rFonts w:ascii="Times New Roman" w:eastAsia="Times New Roman" w:hAnsi="Times New Roman" w:cs="Times New Roman"/>
        <w:b w:val="0"/>
        <w:i w:val="0"/>
        <w:strike w:val="0"/>
        <w:dstrike w:val="0"/>
        <w:color w:val="3E8395"/>
        <w:sz w:val="19"/>
        <w:szCs w:val="19"/>
        <w:u w:val="none" w:color="000000"/>
        <w:bdr w:val="none" w:sz="0" w:space="0" w:color="auto"/>
        <w:shd w:val="clear" w:color="auto" w:fill="auto"/>
        <w:vertAlign w:val="baseline"/>
      </w:rPr>
    </w:lvl>
    <w:lvl w:ilvl="1" w:tplc="81B2FFAE">
      <w:start w:val="1"/>
      <w:numFmt w:val="lowerLetter"/>
      <w:lvlText w:val="%2"/>
      <w:lvlJc w:val="left"/>
      <w:pPr>
        <w:ind w:left="1080"/>
      </w:pPr>
      <w:rPr>
        <w:rFonts w:ascii="Times New Roman" w:eastAsia="Times New Roman" w:hAnsi="Times New Roman" w:cs="Times New Roman"/>
        <w:b w:val="0"/>
        <w:i w:val="0"/>
        <w:strike w:val="0"/>
        <w:dstrike w:val="0"/>
        <w:color w:val="3E8395"/>
        <w:sz w:val="19"/>
        <w:szCs w:val="19"/>
        <w:u w:val="none" w:color="000000"/>
        <w:bdr w:val="none" w:sz="0" w:space="0" w:color="auto"/>
        <w:shd w:val="clear" w:color="auto" w:fill="auto"/>
        <w:vertAlign w:val="baseline"/>
      </w:rPr>
    </w:lvl>
    <w:lvl w:ilvl="2" w:tplc="60A4D048">
      <w:start w:val="1"/>
      <w:numFmt w:val="lowerRoman"/>
      <w:lvlText w:val="%3"/>
      <w:lvlJc w:val="left"/>
      <w:pPr>
        <w:ind w:left="1800"/>
      </w:pPr>
      <w:rPr>
        <w:rFonts w:ascii="Times New Roman" w:eastAsia="Times New Roman" w:hAnsi="Times New Roman" w:cs="Times New Roman"/>
        <w:b w:val="0"/>
        <w:i w:val="0"/>
        <w:strike w:val="0"/>
        <w:dstrike w:val="0"/>
        <w:color w:val="3E8395"/>
        <w:sz w:val="19"/>
        <w:szCs w:val="19"/>
        <w:u w:val="none" w:color="000000"/>
        <w:bdr w:val="none" w:sz="0" w:space="0" w:color="auto"/>
        <w:shd w:val="clear" w:color="auto" w:fill="auto"/>
        <w:vertAlign w:val="baseline"/>
      </w:rPr>
    </w:lvl>
    <w:lvl w:ilvl="3" w:tplc="10B89F18">
      <w:start w:val="1"/>
      <w:numFmt w:val="decimal"/>
      <w:lvlText w:val="%4"/>
      <w:lvlJc w:val="left"/>
      <w:pPr>
        <w:ind w:left="2520"/>
      </w:pPr>
      <w:rPr>
        <w:rFonts w:ascii="Times New Roman" w:eastAsia="Times New Roman" w:hAnsi="Times New Roman" w:cs="Times New Roman"/>
        <w:b w:val="0"/>
        <w:i w:val="0"/>
        <w:strike w:val="0"/>
        <w:dstrike w:val="0"/>
        <w:color w:val="3E8395"/>
        <w:sz w:val="19"/>
        <w:szCs w:val="19"/>
        <w:u w:val="none" w:color="000000"/>
        <w:bdr w:val="none" w:sz="0" w:space="0" w:color="auto"/>
        <w:shd w:val="clear" w:color="auto" w:fill="auto"/>
        <w:vertAlign w:val="baseline"/>
      </w:rPr>
    </w:lvl>
    <w:lvl w:ilvl="4" w:tplc="E304C746">
      <w:start w:val="1"/>
      <w:numFmt w:val="lowerLetter"/>
      <w:lvlText w:val="%5"/>
      <w:lvlJc w:val="left"/>
      <w:pPr>
        <w:ind w:left="3240"/>
      </w:pPr>
      <w:rPr>
        <w:rFonts w:ascii="Times New Roman" w:eastAsia="Times New Roman" w:hAnsi="Times New Roman" w:cs="Times New Roman"/>
        <w:b w:val="0"/>
        <w:i w:val="0"/>
        <w:strike w:val="0"/>
        <w:dstrike w:val="0"/>
        <w:color w:val="3E8395"/>
        <w:sz w:val="19"/>
        <w:szCs w:val="19"/>
        <w:u w:val="none" w:color="000000"/>
        <w:bdr w:val="none" w:sz="0" w:space="0" w:color="auto"/>
        <w:shd w:val="clear" w:color="auto" w:fill="auto"/>
        <w:vertAlign w:val="baseline"/>
      </w:rPr>
    </w:lvl>
    <w:lvl w:ilvl="5" w:tplc="64046354">
      <w:start w:val="1"/>
      <w:numFmt w:val="lowerRoman"/>
      <w:lvlText w:val="%6"/>
      <w:lvlJc w:val="left"/>
      <w:pPr>
        <w:ind w:left="3960"/>
      </w:pPr>
      <w:rPr>
        <w:rFonts w:ascii="Times New Roman" w:eastAsia="Times New Roman" w:hAnsi="Times New Roman" w:cs="Times New Roman"/>
        <w:b w:val="0"/>
        <w:i w:val="0"/>
        <w:strike w:val="0"/>
        <w:dstrike w:val="0"/>
        <w:color w:val="3E8395"/>
        <w:sz w:val="19"/>
        <w:szCs w:val="19"/>
        <w:u w:val="none" w:color="000000"/>
        <w:bdr w:val="none" w:sz="0" w:space="0" w:color="auto"/>
        <w:shd w:val="clear" w:color="auto" w:fill="auto"/>
        <w:vertAlign w:val="baseline"/>
      </w:rPr>
    </w:lvl>
    <w:lvl w:ilvl="6" w:tplc="104220DA">
      <w:start w:val="1"/>
      <w:numFmt w:val="decimal"/>
      <w:lvlText w:val="%7"/>
      <w:lvlJc w:val="left"/>
      <w:pPr>
        <w:ind w:left="4680"/>
      </w:pPr>
      <w:rPr>
        <w:rFonts w:ascii="Times New Roman" w:eastAsia="Times New Roman" w:hAnsi="Times New Roman" w:cs="Times New Roman"/>
        <w:b w:val="0"/>
        <w:i w:val="0"/>
        <w:strike w:val="0"/>
        <w:dstrike w:val="0"/>
        <w:color w:val="3E8395"/>
        <w:sz w:val="19"/>
        <w:szCs w:val="19"/>
        <w:u w:val="none" w:color="000000"/>
        <w:bdr w:val="none" w:sz="0" w:space="0" w:color="auto"/>
        <w:shd w:val="clear" w:color="auto" w:fill="auto"/>
        <w:vertAlign w:val="baseline"/>
      </w:rPr>
    </w:lvl>
    <w:lvl w:ilvl="7" w:tplc="B0985E24">
      <w:start w:val="1"/>
      <w:numFmt w:val="lowerLetter"/>
      <w:lvlText w:val="%8"/>
      <w:lvlJc w:val="left"/>
      <w:pPr>
        <w:ind w:left="5400"/>
      </w:pPr>
      <w:rPr>
        <w:rFonts w:ascii="Times New Roman" w:eastAsia="Times New Roman" w:hAnsi="Times New Roman" w:cs="Times New Roman"/>
        <w:b w:val="0"/>
        <w:i w:val="0"/>
        <w:strike w:val="0"/>
        <w:dstrike w:val="0"/>
        <w:color w:val="3E8395"/>
        <w:sz w:val="19"/>
        <w:szCs w:val="19"/>
        <w:u w:val="none" w:color="000000"/>
        <w:bdr w:val="none" w:sz="0" w:space="0" w:color="auto"/>
        <w:shd w:val="clear" w:color="auto" w:fill="auto"/>
        <w:vertAlign w:val="baseline"/>
      </w:rPr>
    </w:lvl>
    <w:lvl w:ilvl="8" w:tplc="062ADC6E">
      <w:start w:val="1"/>
      <w:numFmt w:val="lowerRoman"/>
      <w:lvlText w:val="%9"/>
      <w:lvlJc w:val="left"/>
      <w:pPr>
        <w:ind w:left="6120"/>
      </w:pPr>
      <w:rPr>
        <w:rFonts w:ascii="Times New Roman" w:eastAsia="Times New Roman" w:hAnsi="Times New Roman" w:cs="Times New Roman"/>
        <w:b w:val="0"/>
        <w:i w:val="0"/>
        <w:strike w:val="0"/>
        <w:dstrike w:val="0"/>
        <w:color w:val="3E8395"/>
        <w:sz w:val="19"/>
        <w:szCs w:val="19"/>
        <w:u w:val="none" w:color="000000"/>
        <w:bdr w:val="none" w:sz="0" w:space="0" w:color="auto"/>
        <w:shd w:val="clear" w:color="auto" w:fill="auto"/>
        <w:vertAlign w:val="baseline"/>
      </w:rPr>
    </w:lvl>
  </w:abstractNum>
  <w:abstractNum w:abstractNumId="7" w15:restartNumberingAfterBreak="0">
    <w:nsid w:val="22570B8E"/>
    <w:multiLevelType w:val="hybridMultilevel"/>
    <w:tmpl w:val="EAC63964"/>
    <w:lvl w:ilvl="0" w:tplc="25988A4A">
      <w:start w:val="1"/>
      <w:numFmt w:val="decimal"/>
      <w:lvlText w:val="%1"/>
      <w:lvlJc w:val="left"/>
      <w:pPr>
        <w:ind w:left="829"/>
      </w:pPr>
      <w:rPr>
        <w:rFonts w:ascii="Calibri" w:eastAsia="Calibri" w:hAnsi="Calibri" w:cs="Calibri"/>
        <w:b/>
        <w:bCs/>
        <w:i w:val="0"/>
        <w:strike w:val="0"/>
        <w:dstrike w:val="0"/>
        <w:color w:val="FFFEFD"/>
        <w:sz w:val="40"/>
        <w:szCs w:val="40"/>
        <w:u w:val="none" w:color="000000"/>
        <w:bdr w:val="none" w:sz="0" w:space="0" w:color="auto"/>
        <w:shd w:val="clear" w:color="auto" w:fill="auto"/>
        <w:vertAlign w:val="baseline"/>
      </w:rPr>
    </w:lvl>
    <w:lvl w:ilvl="1" w:tplc="A7AAC638">
      <w:start w:val="1"/>
      <w:numFmt w:val="lowerLetter"/>
      <w:lvlText w:val="%2"/>
      <w:lvlJc w:val="left"/>
      <w:pPr>
        <w:ind w:left="1237"/>
      </w:pPr>
      <w:rPr>
        <w:rFonts w:ascii="Calibri" w:eastAsia="Calibri" w:hAnsi="Calibri" w:cs="Calibri"/>
        <w:b/>
        <w:bCs/>
        <w:i w:val="0"/>
        <w:strike w:val="0"/>
        <w:dstrike w:val="0"/>
        <w:color w:val="FFFEFD"/>
        <w:sz w:val="40"/>
        <w:szCs w:val="40"/>
        <w:u w:val="none" w:color="000000"/>
        <w:bdr w:val="none" w:sz="0" w:space="0" w:color="auto"/>
        <w:shd w:val="clear" w:color="auto" w:fill="auto"/>
        <w:vertAlign w:val="baseline"/>
      </w:rPr>
    </w:lvl>
    <w:lvl w:ilvl="2" w:tplc="F022F3A4">
      <w:start w:val="1"/>
      <w:numFmt w:val="lowerRoman"/>
      <w:lvlText w:val="%3"/>
      <w:lvlJc w:val="left"/>
      <w:pPr>
        <w:ind w:left="1957"/>
      </w:pPr>
      <w:rPr>
        <w:rFonts w:ascii="Calibri" w:eastAsia="Calibri" w:hAnsi="Calibri" w:cs="Calibri"/>
        <w:b/>
        <w:bCs/>
        <w:i w:val="0"/>
        <w:strike w:val="0"/>
        <w:dstrike w:val="0"/>
        <w:color w:val="FFFEFD"/>
        <w:sz w:val="40"/>
        <w:szCs w:val="40"/>
        <w:u w:val="none" w:color="000000"/>
        <w:bdr w:val="none" w:sz="0" w:space="0" w:color="auto"/>
        <w:shd w:val="clear" w:color="auto" w:fill="auto"/>
        <w:vertAlign w:val="baseline"/>
      </w:rPr>
    </w:lvl>
    <w:lvl w:ilvl="3" w:tplc="88E05DE0">
      <w:start w:val="1"/>
      <w:numFmt w:val="decimal"/>
      <w:lvlText w:val="%4"/>
      <w:lvlJc w:val="left"/>
      <w:pPr>
        <w:ind w:left="2677"/>
      </w:pPr>
      <w:rPr>
        <w:rFonts w:ascii="Calibri" w:eastAsia="Calibri" w:hAnsi="Calibri" w:cs="Calibri"/>
        <w:b/>
        <w:bCs/>
        <w:i w:val="0"/>
        <w:strike w:val="0"/>
        <w:dstrike w:val="0"/>
        <w:color w:val="FFFEFD"/>
        <w:sz w:val="40"/>
        <w:szCs w:val="40"/>
        <w:u w:val="none" w:color="000000"/>
        <w:bdr w:val="none" w:sz="0" w:space="0" w:color="auto"/>
        <w:shd w:val="clear" w:color="auto" w:fill="auto"/>
        <w:vertAlign w:val="baseline"/>
      </w:rPr>
    </w:lvl>
    <w:lvl w:ilvl="4" w:tplc="C0EA4752">
      <w:start w:val="1"/>
      <w:numFmt w:val="lowerLetter"/>
      <w:lvlText w:val="%5"/>
      <w:lvlJc w:val="left"/>
      <w:pPr>
        <w:ind w:left="3397"/>
      </w:pPr>
      <w:rPr>
        <w:rFonts w:ascii="Calibri" w:eastAsia="Calibri" w:hAnsi="Calibri" w:cs="Calibri"/>
        <w:b/>
        <w:bCs/>
        <w:i w:val="0"/>
        <w:strike w:val="0"/>
        <w:dstrike w:val="0"/>
        <w:color w:val="FFFEFD"/>
        <w:sz w:val="40"/>
        <w:szCs w:val="40"/>
        <w:u w:val="none" w:color="000000"/>
        <w:bdr w:val="none" w:sz="0" w:space="0" w:color="auto"/>
        <w:shd w:val="clear" w:color="auto" w:fill="auto"/>
        <w:vertAlign w:val="baseline"/>
      </w:rPr>
    </w:lvl>
    <w:lvl w:ilvl="5" w:tplc="7AA2353C">
      <w:start w:val="1"/>
      <w:numFmt w:val="lowerRoman"/>
      <w:lvlText w:val="%6"/>
      <w:lvlJc w:val="left"/>
      <w:pPr>
        <w:ind w:left="4117"/>
      </w:pPr>
      <w:rPr>
        <w:rFonts w:ascii="Calibri" w:eastAsia="Calibri" w:hAnsi="Calibri" w:cs="Calibri"/>
        <w:b/>
        <w:bCs/>
        <w:i w:val="0"/>
        <w:strike w:val="0"/>
        <w:dstrike w:val="0"/>
        <w:color w:val="FFFEFD"/>
        <w:sz w:val="40"/>
        <w:szCs w:val="40"/>
        <w:u w:val="none" w:color="000000"/>
        <w:bdr w:val="none" w:sz="0" w:space="0" w:color="auto"/>
        <w:shd w:val="clear" w:color="auto" w:fill="auto"/>
        <w:vertAlign w:val="baseline"/>
      </w:rPr>
    </w:lvl>
    <w:lvl w:ilvl="6" w:tplc="CB8C5DE2">
      <w:start w:val="1"/>
      <w:numFmt w:val="decimal"/>
      <w:lvlText w:val="%7"/>
      <w:lvlJc w:val="left"/>
      <w:pPr>
        <w:ind w:left="4837"/>
      </w:pPr>
      <w:rPr>
        <w:rFonts w:ascii="Calibri" w:eastAsia="Calibri" w:hAnsi="Calibri" w:cs="Calibri"/>
        <w:b/>
        <w:bCs/>
        <w:i w:val="0"/>
        <w:strike w:val="0"/>
        <w:dstrike w:val="0"/>
        <w:color w:val="FFFEFD"/>
        <w:sz w:val="40"/>
        <w:szCs w:val="40"/>
        <w:u w:val="none" w:color="000000"/>
        <w:bdr w:val="none" w:sz="0" w:space="0" w:color="auto"/>
        <w:shd w:val="clear" w:color="auto" w:fill="auto"/>
        <w:vertAlign w:val="baseline"/>
      </w:rPr>
    </w:lvl>
    <w:lvl w:ilvl="7" w:tplc="3D2C3FF4">
      <w:start w:val="1"/>
      <w:numFmt w:val="lowerLetter"/>
      <w:lvlText w:val="%8"/>
      <w:lvlJc w:val="left"/>
      <w:pPr>
        <w:ind w:left="5557"/>
      </w:pPr>
      <w:rPr>
        <w:rFonts w:ascii="Calibri" w:eastAsia="Calibri" w:hAnsi="Calibri" w:cs="Calibri"/>
        <w:b/>
        <w:bCs/>
        <w:i w:val="0"/>
        <w:strike w:val="0"/>
        <w:dstrike w:val="0"/>
        <w:color w:val="FFFEFD"/>
        <w:sz w:val="40"/>
        <w:szCs w:val="40"/>
        <w:u w:val="none" w:color="000000"/>
        <w:bdr w:val="none" w:sz="0" w:space="0" w:color="auto"/>
        <w:shd w:val="clear" w:color="auto" w:fill="auto"/>
        <w:vertAlign w:val="baseline"/>
      </w:rPr>
    </w:lvl>
    <w:lvl w:ilvl="8" w:tplc="E124A586">
      <w:start w:val="1"/>
      <w:numFmt w:val="lowerRoman"/>
      <w:lvlText w:val="%9"/>
      <w:lvlJc w:val="left"/>
      <w:pPr>
        <w:ind w:left="6277"/>
      </w:pPr>
      <w:rPr>
        <w:rFonts w:ascii="Calibri" w:eastAsia="Calibri" w:hAnsi="Calibri" w:cs="Calibri"/>
        <w:b/>
        <w:bCs/>
        <w:i w:val="0"/>
        <w:strike w:val="0"/>
        <w:dstrike w:val="0"/>
        <w:color w:val="FFFEFD"/>
        <w:sz w:val="40"/>
        <w:szCs w:val="40"/>
        <w:u w:val="none" w:color="000000"/>
        <w:bdr w:val="none" w:sz="0" w:space="0" w:color="auto"/>
        <w:shd w:val="clear" w:color="auto" w:fill="auto"/>
        <w:vertAlign w:val="baseline"/>
      </w:rPr>
    </w:lvl>
  </w:abstractNum>
  <w:abstractNum w:abstractNumId="8" w15:restartNumberingAfterBreak="0">
    <w:nsid w:val="275C3FB7"/>
    <w:multiLevelType w:val="hybridMultilevel"/>
    <w:tmpl w:val="06066E48"/>
    <w:lvl w:ilvl="0" w:tplc="25769C20">
      <w:start w:val="1"/>
      <w:numFmt w:val="bullet"/>
      <w:lvlText w:val="•"/>
      <w:lvlJc w:val="left"/>
      <w:pPr>
        <w:ind w:left="99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D2E77D8">
      <w:start w:val="1"/>
      <w:numFmt w:val="bullet"/>
      <w:lvlText w:val="o"/>
      <w:lvlJc w:val="left"/>
      <w:pPr>
        <w:ind w:left="1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31A27DA">
      <w:start w:val="1"/>
      <w:numFmt w:val="bullet"/>
      <w:lvlText w:val="▪"/>
      <w:lvlJc w:val="left"/>
      <w:pPr>
        <w:ind w:left="21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1062452">
      <w:start w:val="1"/>
      <w:numFmt w:val="bullet"/>
      <w:lvlText w:val="•"/>
      <w:lvlJc w:val="left"/>
      <w:pPr>
        <w:ind w:left="28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45AEE14">
      <w:start w:val="1"/>
      <w:numFmt w:val="bullet"/>
      <w:lvlText w:val="o"/>
      <w:lvlJc w:val="left"/>
      <w:pPr>
        <w:ind w:left="3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2AA2964">
      <w:start w:val="1"/>
      <w:numFmt w:val="bullet"/>
      <w:lvlText w:val="▪"/>
      <w:lvlJc w:val="left"/>
      <w:pPr>
        <w:ind w:left="43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6FE895C">
      <w:start w:val="1"/>
      <w:numFmt w:val="bullet"/>
      <w:lvlText w:val="•"/>
      <w:lvlJc w:val="left"/>
      <w:pPr>
        <w:ind w:left="5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1FAFA28">
      <w:start w:val="1"/>
      <w:numFmt w:val="bullet"/>
      <w:lvlText w:val="o"/>
      <w:lvlJc w:val="left"/>
      <w:pPr>
        <w:ind w:left="5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6264332">
      <w:start w:val="1"/>
      <w:numFmt w:val="bullet"/>
      <w:lvlText w:val="▪"/>
      <w:lvlJc w:val="left"/>
      <w:pPr>
        <w:ind w:left="64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2CAC0D7A"/>
    <w:multiLevelType w:val="hybridMultilevel"/>
    <w:tmpl w:val="4BD0FA48"/>
    <w:lvl w:ilvl="0" w:tplc="5414ED28">
      <w:start w:val="1"/>
      <w:numFmt w:val="bullet"/>
      <w:lvlText w:val="•"/>
      <w:lvlJc w:val="left"/>
      <w:pPr>
        <w:ind w:left="61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7222036">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C90EE52">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A28F7B0">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1DAA6E2">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4A43178">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DC447BC">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EEE3056">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B643C8E">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2EA767EF"/>
    <w:multiLevelType w:val="hybridMultilevel"/>
    <w:tmpl w:val="14405A44"/>
    <w:lvl w:ilvl="0" w:tplc="55562388">
      <w:start w:val="1"/>
      <w:numFmt w:val="bullet"/>
      <w:lvlText w:val="•"/>
      <w:lvlJc w:val="left"/>
      <w:pPr>
        <w:ind w:left="9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57EE77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6E27D8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3F82D9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856486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2786A8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5B08E5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EFE445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648AA1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30F010EC"/>
    <w:multiLevelType w:val="hybridMultilevel"/>
    <w:tmpl w:val="CCB01CCA"/>
    <w:lvl w:ilvl="0" w:tplc="E9108E98">
      <w:start w:val="1"/>
      <w:numFmt w:val="bullet"/>
      <w:lvlText w:val=""/>
      <w:lvlJc w:val="left"/>
      <w:pPr>
        <w:ind w:left="99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D55821BA">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4760B88E">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C0C2781C">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66ECD15C">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5B16F29A">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B15ED468">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10700280">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65946D54">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54E23C9B"/>
    <w:multiLevelType w:val="hybridMultilevel"/>
    <w:tmpl w:val="AD6489A4"/>
    <w:lvl w:ilvl="0" w:tplc="E78ED4CA">
      <w:start w:val="1"/>
      <w:numFmt w:val="decimal"/>
      <w:lvlText w:val="%1."/>
      <w:lvlJc w:val="left"/>
      <w:pPr>
        <w:ind w:left="10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66C74AA">
      <w:start w:val="1"/>
      <w:numFmt w:val="lowerLetter"/>
      <w:lvlText w:val="%2"/>
      <w:lvlJc w:val="left"/>
      <w:pPr>
        <w:ind w:left="15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FD413B2">
      <w:start w:val="1"/>
      <w:numFmt w:val="lowerRoman"/>
      <w:lvlText w:val="%3"/>
      <w:lvlJc w:val="left"/>
      <w:pPr>
        <w:ind w:left="22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57200D8">
      <w:start w:val="1"/>
      <w:numFmt w:val="decimal"/>
      <w:lvlText w:val="%4"/>
      <w:lvlJc w:val="left"/>
      <w:pPr>
        <w:ind w:left="29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C74B0F2">
      <w:start w:val="1"/>
      <w:numFmt w:val="lowerLetter"/>
      <w:lvlText w:val="%5"/>
      <w:lvlJc w:val="left"/>
      <w:pPr>
        <w:ind w:left="36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1544EDA">
      <w:start w:val="1"/>
      <w:numFmt w:val="lowerRoman"/>
      <w:lvlText w:val="%6"/>
      <w:lvlJc w:val="left"/>
      <w:pPr>
        <w:ind w:left="43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FD25926">
      <w:start w:val="1"/>
      <w:numFmt w:val="decimal"/>
      <w:lvlText w:val="%7"/>
      <w:lvlJc w:val="left"/>
      <w:pPr>
        <w:ind w:left="51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4D4335A">
      <w:start w:val="1"/>
      <w:numFmt w:val="lowerLetter"/>
      <w:lvlText w:val="%8"/>
      <w:lvlJc w:val="left"/>
      <w:pPr>
        <w:ind w:left="58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514C6DA">
      <w:start w:val="1"/>
      <w:numFmt w:val="lowerRoman"/>
      <w:lvlText w:val="%9"/>
      <w:lvlJc w:val="left"/>
      <w:pPr>
        <w:ind w:left="65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56165DDB"/>
    <w:multiLevelType w:val="multilevel"/>
    <w:tmpl w:val="C2864334"/>
    <w:lvl w:ilvl="0">
      <w:start w:val="1"/>
      <w:numFmt w:val="decimal"/>
      <w:pStyle w:val="Heading1"/>
      <w:lvlText w:val="%1."/>
      <w:lvlJc w:val="left"/>
      <w:pPr>
        <w:ind w:left="0"/>
      </w:pPr>
      <w:rPr>
        <w:rFonts w:ascii="Calibri" w:eastAsia="Calibri" w:hAnsi="Calibri" w:cs="Calibri"/>
        <w:b/>
        <w:bCs/>
        <w:i w:val="0"/>
        <w:strike w:val="0"/>
        <w:dstrike w:val="0"/>
        <w:color w:val="000000"/>
        <w:sz w:val="36"/>
        <w:szCs w:val="36"/>
        <w:u w:val="none" w:color="000000"/>
        <w:bdr w:val="none" w:sz="0" w:space="0" w:color="auto"/>
        <w:shd w:val="clear" w:color="auto" w:fill="auto"/>
        <w:vertAlign w:val="baseline"/>
      </w:rPr>
    </w:lvl>
    <w:lvl w:ilvl="1">
      <w:start w:val="1"/>
      <w:numFmt w:val="decimal"/>
      <w:pStyle w:val="Heading2"/>
      <w:lvlText w:val="%1.%2"/>
      <w:lvlJc w:val="left"/>
      <w:pPr>
        <w:ind w:left="0"/>
      </w:pPr>
      <w:rPr>
        <w:rFonts w:ascii="Calibri" w:eastAsia="Calibri" w:hAnsi="Calibri" w:cs="Calibri"/>
        <w:b/>
        <w:bCs/>
        <w:i w:val="0"/>
        <w:strike w:val="0"/>
        <w:dstrike w:val="0"/>
        <w:color w:val="000000"/>
        <w:sz w:val="36"/>
        <w:szCs w:val="36"/>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val="0"/>
        <w:strike w:val="0"/>
        <w:dstrike w:val="0"/>
        <w:color w:val="000000"/>
        <w:sz w:val="36"/>
        <w:szCs w:val="36"/>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val="0"/>
        <w:strike w:val="0"/>
        <w:dstrike w:val="0"/>
        <w:color w:val="000000"/>
        <w:sz w:val="36"/>
        <w:szCs w:val="36"/>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val="0"/>
        <w:strike w:val="0"/>
        <w:dstrike w:val="0"/>
        <w:color w:val="000000"/>
        <w:sz w:val="36"/>
        <w:szCs w:val="36"/>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val="0"/>
        <w:strike w:val="0"/>
        <w:dstrike w:val="0"/>
        <w:color w:val="000000"/>
        <w:sz w:val="36"/>
        <w:szCs w:val="36"/>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val="0"/>
        <w:strike w:val="0"/>
        <w:dstrike w:val="0"/>
        <w:color w:val="000000"/>
        <w:sz w:val="36"/>
        <w:szCs w:val="36"/>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val="0"/>
        <w:strike w:val="0"/>
        <w:dstrike w:val="0"/>
        <w:color w:val="000000"/>
        <w:sz w:val="36"/>
        <w:szCs w:val="36"/>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val="0"/>
        <w:strike w:val="0"/>
        <w:dstrike w:val="0"/>
        <w:color w:val="000000"/>
        <w:sz w:val="36"/>
        <w:szCs w:val="36"/>
        <w:u w:val="none" w:color="000000"/>
        <w:bdr w:val="none" w:sz="0" w:space="0" w:color="auto"/>
        <w:shd w:val="clear" w:color="auto" w:fill="auto"/>
        <w:vertAlign w:val="baseline"/>
      </w:rPr>
    </w:lvl>
  </w:abstractNum>
  <w:abstractNum w:abstractNumId="14" w15:restartNumberingAfterBreak="0">
    <w:nsid w:val="5C3F3540"/>
    <w:multiLevelType w:val="hybridMultilevel"/>
    <w:tmpl w:val="1B062B6C"/>
    <w:lvl w:ilvl="0" w:tplc="2A08E21C">
      <w:start w:val="1"/>
      <w:numFmt w:val="bullet"/>
      <w:lvlText w:val="•"/>
      <w:lvlJc w:val="left"/>
      <w:pPr>
        <w:ind w:left="9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AD4DC8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E20055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8D070D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5ACDA0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D6C8F6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7E01B1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AA8B7A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EEEE5D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651765C2"/>
    <w:multiLevelType w:val="hybridMultilevel"/>
    <w:tmpl w:val="3752C618"/>
    <w:lvl w:ilvl="0" w:tplc="23F4B644">
      <w:start w:val="1"/>
      <w:numFmt w:val="bullet"/>
      <w:lvlText w:val="•"/>
      <w:lvlJc w:val="left"/>
      <w:pPr>
        <w:ind w:left="9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61E685C">
      <w:start w:val="1"/>
      <w:numFmt w:val="bullet"/>
      <w:lvlText w:val="-"/>
      <w:lvlJc w:val="left"/>
      <w:pPr>
        <w:ind w:left="17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60CE420">
      <w:start w:val="1"/>
      <w:numFmt w:val="bullet"/>
      <w:lvlText w:val="▪"/>
      <w:lvlJc w:val="left"/>
      <w:pPr>
        <w:ind w:left="24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38EDC28">
      <w:start w:val="1"/>
      <w:numFmt w:val="bullet"/>
      <w:lvlText w:val="•"/>
      <w:lvlJc w:val="left"/>
      <w:pPr>
        <w:ind w:left="31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8CEB2C6">
      <w:start w:val="1"/>
      <w:numFmt w:val="bullet"/>
      <w:lvlText w:val="o"/>
      <w:lvlJc w:val="left"/>
      <w:pPr>
        <w:ind w:left="38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722969E">
      <w:start w:val="1"/>
      <w:numFmt w:val="bullet"/>
      <w:lvlText w:val="▪"/>
      <w:lvlJc w:val="left"/>
      <w:pPr>
        <w:ind w:left="45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60A1F0A">
      <w:start w:val="1"/>
      <w:numFmt w:val="bullet"/>
      <w:lvlText w:val="•"/>
      <w:lvlJc w:val="left"/>
      <w:pPr>
        <w:ind w:left="53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C520EC4">
      <w:start w:val="1"/>
      <w:numFmt w:val="bullet"/>
      <w:lvlText w:val="o"/>
      <w:lvlJc w:val="left"/>
      <w:pPr>
        <w:ind w:left="60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9D8DC42">
      <w:start w:val="1"/>
      <w:numFmt w:val="bullet"/>
      <w:lvlText w:val="▪"/>
      <w:lvlJc w:val="left"/>
      <w:pPr>
        <w:ind w:left="67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num w:numId="1">
    <w:abstractNumId w:val="12"/>
  </w:num>
  <w:num w:numId="2">
    <w:abstractNumId w:val="0"/>
  </w:num>
  <w:num w:numId="3">
    <w:abstractNumId w:val="15"/>
  </w:num>
  <w:num w:numId="4">
    <w:abstractNumId w:val="8"/>
  </w:num>
  <w:num w:numId="5">
    <w:abstractNumId w:val="5"/>
  </w:num>
  <w:num w:numId="6">
    <w:abstractNumId w:val="2"/>
  </w:num>
  <w:num w:numId="7">
    <w:abstractNumId w:val="10"/>
  </w:num>
  <w:num w:numId="8">
    <w:abstractNumId w:val="9"/>
  </w:num>
  <w:num w:numId="9">
    <w:abstractNumId w:val="11"/>
  </w:num>
  <w:num w:numId="10">
    <w:abstractNumId w:val="14"/>
  </w:num>
  <w:num w:numId="11">
    <w:abstractNumId w:val="6"/>
  </w:num>
  <w:num w:numId="12">
    <w:abstractNumId w:val="3"/>
  </w:num>
  <w:num w:numId="13">
    <w:abstractNumId w:val="1"/>
  </w:num>
  <w:num w:numId="14">
    <w:abstractNumId w:val="4"/>
  </w:num>
  <w:num w:numId="15">
    <w:abstractNumId w:val="7"/>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defaultTabStop w:val="720"/>
  <w:evenAndOddHeaders/>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6E72"/>
    <w:rsid w:val="00025043"/>
    <w:rsid w:val="0003416D"/>
    <w:rsid w:val="001457CB"/>
    <w:rsid w:val="00194FD1"/>
    <w:rsid w:val="003A37EE"/>
    <w:rsid w:val="003C1002"/>
    <w:rsid w:val="003C190A"/>
    <w:rsid w:val="0047282D"/>
    <w:rsid w:val="00475A44"/>
    <w:rsid w:val="004769C5"/>
    <w:rsid w:val="004F69C0"/>
    <w:rsid w:val="00510FC4"/>
    <w:rsid w:val="00517727"/>
    <w:rsid w:val="0056603F"/>
    <w:rsid w:val="00580AC1"/>
    <w:rsid w:val="006052F6"/>
    <w:rsid w:val="006D79AB"/>
    <w:rsid w:val="006F01E5"/>
    <w:rsid w:val="00701332"/>
    <w:rsid w:val="007A6173"/>
    <w:rsid w:val="00830503"/>
    <w:rsid w:val="00877B5D"/>
    <w:rsid w:val="008A5CAC"/>
    <w:rsid w:val="00946E72"/>
    <w:rsid w:val="00A21920"/>
    <w:rsid w:val="00BD720C"/>
    <w:rsid w:val="00C30956"/>
    <w:rsid w:val="00CF0036"/>
    <w:rsid w:val="00CF7AAE"/>
    <w:rsid w:val="00D0042A"/>
    <w:rsid w:val="00D833F3"/>
    <w:rsid w:val="00DC5F27"/>
    <w:rsid w:val="00E62274"/>
    <w:rsid w:val="00E82DC2"/>
    <w:rsid w:val="00FD4A6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4A6469AD-FCA9-4D5B-8EE3-B2DCA9B3B3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numPr>
        <w:numId w:val="16"/>
      </w:numPr>
      <w:spacing w:after="15" w:line="250" w:lineRule="auto"/>
      <w:ind w:left="281" w:hanging="10"/>
      <w:outlineLvl w:val="0"/>
    </w:pPr>
    <w:rPr>
      <w:rFonts w:ascii="Calibri" w:eastAsia="Calibri" w:hAnsi="Calibri" w:cs="Calibri"/>
      <w:b/>
      <w:color w:val="000000"/>
      <w:sz w:val="36"/>
    </w:rPr>
  </w:style>
  <w:style w:type="paragraph" w:styleId="Heading2">
    <w:name w:val="heading 2"/>
    <w:next w:val="Normal"/>
    <w:link w:val="Heading2Char"/>
    <w:uiPriority w:val="9"/>
    <w:unhideWhenUsed/>
    <w:qFormat/>
    <w:pPr>
      <w:keepNext/>
      <w:keepLines/>
      <w:numPr>
        <w:ilvl w:val="1"/>
        <w:numId w:val="16"/>
      </w:numPr>
      <w:spacing w:after="4" w:line="254" w:lineRule="auto"/>
      <w:ind w:left="10" w:hanging="10"/>
      <w:outlineLvl w:val="1"/>
    </w:pPr>
    <w:rPr>
      <w:rFonts w:ascii="Times New Roman" w:eastAsia="Times New Roman" w:hAnsi="Times New Roman" w:cs="Times New Roman"/>
      <w:color w:val="3E8395"/>
      <w:sz w:val="32"/>
    </w:rPr>
  </w:style>
  <w:style w:type="paragraph" w:styleId="Heading3">
    <w:name w:val="heading 3"/>
    <w:next w:val="Normal"/>
    <w:link w:val="Heading3Char"/>
    <w:uiPriority w:val="9"/>
    <w:unhideWhenUsed/>
    <w:qFormat/>
    <w:pPr>
      <w:keepNext/>
      <w:keepLines/>
      <w:spacing w:after="4" w:line="254" w:lineRule="auto"/>
      <w:ind w:left="10" w:hanging="10"/>
      <w:outlineLvl w:val="2"/>
    </w:pPr>
    <w:rPr>
      <w:rFonts w:ascii="Times New Roman" w:eastAsia="Times New Roman" w:hAnsi="Times New Roman" w:cs="Times New Roman"/>
      <w:color w:val="3E8395"/>
      <w:sz w:val="32"/>
    </w:rPr>
  </w:style>
  <w:style w:type="paragraph" w:styleId="Heading4">
    <w:name w:val="heading 4"/>
    <w:next w:val="Normal"/>
    <w:link w:val="Heading4Char"/>
    <w:uiPriority w:val="9"/>
    <w:unhideWhenUsed/>
    <w:qFormat/>
    <w:pPr>
      <w:keepNext/>
      <w:keepLines/>
      <w:spacing w:after="76"/>
      <w:ind w:left="281" w:hanging="10"/>
      <w:outlineLvl w:val="3"/>
    </w:pPr>
    <w:rPr>
      <w:rFonts w:ascii="Calibri" w:eastAsia="Calibri" w:hAnsi="Calibri" w:cs="Calibr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Calibri" w:eastAsia="Calibri" w:hAnsi="Calibri" w:cs="Calibri"/>
      <w:color w:val="000000"/>
      <w:sz w:val="22"/>
    </w:rPr>
  </w:style>
  <w:style w:type="character" w:customStyle="1" w:styleId="Heading3Char">
    <w:name w:val="Heading 3 Char"/>
    <w:link w:val="Heading3"/>
    <w:rPr>
      <w:rFonts w:ascii="Times New Roman" w:eastAsia="Times New Roman" w:hAnsi="Times New Roman" w:cs="Times New Roman"/>
      <w:color w:val="3E8395"/>
      <w:sz w:val="32"/>
    </w:rPr>
  </w:style>
  <w:style w:type="paragraph" w:customStyle="1" w:styleId="footnotedescription">
    <w:name w:val="footnote description"/>
    <w:next w:val="Normal"/>
    <w:link w:val="footnotedescriptionChar"/>
    <w:hidden/>
    <w:pPr>
      <w:spacing w:after="0"/>
      <w:ind w:left="271"/>
    </w:pPr>
    <w:rPr>
      <w:rFonts w:ascii="Calibri" w:eastAsia="Calibri" w:hAnsi="Calibri" w:cs="Calibri"/>
      <w:color w:val="000000"/>
      <w:sz w:val="20"/>
    </w:rPr>
  </w:style>
  <w:style w:type="character" w:customStyle="1" w:styleId="footnotedescriptionChar">
    <w:name w:val="footnote description Char"/>
    <w:link w:val="footnotedescription"/>
    <w:rPr>
      <w:rFonts w:ascii="Calibri" w:eastAsia="Calibri" w:hAnsi="Calibri" w:cs="Calibri"/>
      <w:color w:val="000000"/>
      <w:sz w:val="20"/>
    </w:rPr>
  </w:style>
  <w:style w:type="character" w:customStyle="1" w:styleId="Heading1Char">
    <w:name w:val="Heading 1 Char"/>
    <w:link w:val="Heading1"/>
    <w:rPr>
      <w:rFonts w:ascii="Calibri" w:eastAsia="Calibri" w:hAnsi="Calibri" w:cs="Calibri"/>
      <w:b/>
      <w:color w:val="000000"/>
      <w:sz w:val="36"/>
    </w:rPr>
  </w:style>
  <w:style w:type="character" w:customStyle="1" w:styleId="Heading2Char">
    <w:name w:val="Heading 2 Char"/>
    <w:link w:val="Heading2"/>
    <w:rPr>
      <w:rFonts w:ascii="Times New Roman" w:eastAsia="Times New Roman" w:hAnsi="Times New Roman" w:cs="Times New Roman"/>
      <w:color w:val="3E8395"/>
      <w:sz w:val="32"/>
    </w:rPr>
  </w:style>
  <w:style w:type="paragraph" w:styleId="TOC1">
    <w:name w:val="toc 1"/>
    <w:hidden/>
    <w:uiPriority w:val="39"/>
    <w:pPr>
      <w:spacing w:after="239" w:line="268" w:lineRule="auto"/>
      <w:ind w:left="296" w:right="15" w:hanging="10"/>
    </w:pPr>
    <w:rPr>
      <w:rFonts w:ascii="Calibri" w:eastAsia="Calibri" w:hAnsi="Calibri" w:cs="Calibri"/>
      <w:color w:val="000000"/>
    </w:rPr>
  </w:style>
  <w:style w:type="paragraph" w:styleId="TOC2">
    <w:name w:val="toc 2"/>
    <w:hidden/>
    <w:uiPriority w:val="39"/>
    <w:pPr>
      <w:spacing w:after="246"/>
      <w:ind w:left="641" w:right="15" w:hanging="10"/>
      <w:jc w:val="right"/>
    </w:pPr>
    <w:rPr>
      <w:rFonts w:ascii="Calibri" w:eastAsia="Calibri" w:hAnsi="Calibri" w:cs="Calibri"/>
      <w:color w:val="000000"/>
    </w:rPr>
  </w:style>
  <w:style w:type="character" w:customStyle="1" w:styleId="footnotemark">
    <w:name w:val="footnote mark"/>
    <w:hidden/>
    <w:rPr>
      <w:rFonts w:ascii="Calibri" w:eastAsia="Calibri" w:hAnsi="Calibri" w:cs="Calibri"/>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FD4A60"/>
    <w:rPr>
      <w:color w:val="0563C1" w:themeColor="hyperlink"/>
      <w:u w:val="single"/>
    </w:rPr>
  </w:style>
  <w:style w:type="character" w:styleId="CommentReference">
    <w:name w:val="annotation reference"/>
    <w:basedOn w:val="DefaultParagraphFont"/>
    <w:uiPriority w:val="99"/>
    <w:semiHidden/>
    <w:unhideWhenUsed/>
    <w:rsid w:val="003C1002"/>
    <w:rPr>
      <w:sz w:val="16"/>
      <w:szCs w:val="16"/>
    </w:rPr>
  </w:style>
  <w:style w:type="paragraph" w:styleId="CommentText">
    <w:name w:val="annotation text"/>
    <w:basedOn w:val="Normal"/>
    <w:link w:val="CommentTextChar"/>
    <w:uiPriority w:val="99"/>
    <w:semiHidden/>
    <w:unhideWhenUsed/>
    <w:rsid w:val="003C1002"/>
    <w:pPr>
      <w:spacing w:line="240" w:lineRule="auto"/>
    </w:pPr>
    <w:rPr>
      <w:sz w:val="20"/>
      <w:szCs w:val="20"/>
    </w:rPr>
  </w:style>
  <w:style w:type="character" w:customStyle="1" w:styleId="CommentTextChar">
    <w:name w:val="Comment Text Char"/>
    <w:basedOn w:val="DefaultParagraphFont"/>
    <w:link w:val="CommentText"/>
    <w:uiPriority w:val="99"/>
    <w:semiHidden/>
    <w:rsid w:val="003C1002"/>
    <w:rPr>
      <w:rFonts w:ascii="Calibri" w:eastAsia="Calibri" w:hAnsi="Calibri" w:cs="Calibri"/>
      <w:color w:val="000000"/>
      <w:sz w:val="20"/>
      <w:szCs w:val="20"/>
    </w:rPr>
  </w:style>
  <w:style w:type="paragraph" w:styleId="CommentSubject">
    <w:name w:val="annotation subject"/>
    <w:basedOn w:val="CommentText"/>
    <w:next w:val="CommentText"/>
    <w:link w:val="CommentSubjectChar"/>
    <w:uiPriority w:val="99"/>
    <w:semiHidden/>
    <w:unhideWhenUsed/>
    <w:rsid w:val="003C1002"/>
    <w:rPr>
      <w:b/>
      <w:bCs/>
    </w:rPr>
  </w:style>
  <w:style w:type="character" w:customStyle="1" w:styleId="CommentSubjectChar">
    <w:name w:val="Comment Subject Char"/>
    <w:basedOn w:val="CommentTextChar"/>
    <w:link w:val="CommentSubject"/>
    <w:uiPriority w:val="99"/>
    <w:semiHidden/>
    <w:rsid w:val="003C1002"/>
    <w:rPr>
      <w:rFonts w:ascii="Calibri" w:eastAsia="Calibri" w:hAnsi="Calibri" w:cs="Calibri"/>
      <w:b/>
      <w:bCs/>
      <w:color w:val="000000"/>
      <w:sz w:val="20"/>
      <w:szCs w:val="20"/>
    </w:rPr>
  </w:style>
  <w:style w:type="paragraph" w:styleId="BalloonText">
    <w:name w:val="Balloon Text"/>
    <w:basedOn w:val="Normal"/>
    <w:link w:val="BalloonTextChar"/>
    <w:uiPriority w:val="99"/>
    <w:semiHidden/>
    <w:unhideWhenUsed/>
    <w:rsid w:val="003C100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C1002"/>
    <w:rPr>
      <w:rFonts w:ascii="Segoe UI" w:eastAsia="Calibri" w:hAnsi="Segoe UI" w:cs="Segoe UI"/>
      <w:color w:val="000000"/>
      <w:sz w:val="18"/>
      <w:szCs w:val="18"/>
    </w:rPr>
  </w:style>
  <w:style w:type="paragraph" w:styleId="Header">
    <w:name w:val="header"/>
    <w:basedOn w:val="Normal"/>
    <w:link w:val="HeaderChar"/>
    <w:uiPriority w:val="99"/>
    <w:unhideWhenUsed/>
    <w:rsid w:val="003C1002"/>
    <w:pPr>
      <w:tabs>
        <w:tab w:val="center" w:pos="4513"/>
        <w:tab w:val="right" w:pos="9026"/>
      </w:tabs>
      <w:spacing w:after="0" w:line="240" w:lineRule="auto"/>
    </w:pPr>
  </w:style>
  <w:style w:type="character" w:customStyle="1" w:styleId="HeaderChar">
    <w:name w:val="Header Char"/>
    <w:basedOn w:val="DefaultParagraphFont"/>
    <w:link w:val="Header"/>
    <w:uiPriority w:val="99"/>
    <w:rsid w:val="003C1002"/>
    <w:rPr>
      <w:rFonts w:ascii="Calibri" w:eastAsia="Calibri" w:hAnsi="Calibri" w:cs="Calibri"/>
      <w:color w:val="000000"/>
    </w:rPr>
  </w:style>
  <w:style w:type="paragraph" w:styleId="Footer">
    <w:name w:val="footer"/>
    <w:basedOn w:val="Normal"/>
    <w:link w:val="FooterChar"/>
    <w:uiPriority w:val="99"/>
    <w:unhideWhenUsed/>
    <w:rsid w:val="003C1002"/>
    <w:pPr>
      <w:tabs>
        <w:tab w:val="center" w:pos="4513"/>
        <w:tab w:val="right" w:pos="9026"/>
      </w:tabs>
      <w:spacing w:after="0" w:line="240" w:lineRule="auto"/>
    </w:pPr>
  </w:style>
  <w:style w:type="character" w:customStyle="1" w:styleId="FooterChar">
    <w:name w:val="Footer Char"/>
    <w:basedOn w:val="DefaultParagraphFont"/>
    <w:link w:val="Footer"/>
    <w:uiPriority w:val="99"/>
    <w:rsid w:val="003C1002"/>
    <w:rPr>
      <w:rFonts w:ascii="Calibri" w:eastAsia="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2.png"/><Relationship Id="rId42" Type="http://schemas.openxmlformats.org/officeDocument/2006/relationships/image" Target="media/image22.png"/><Relationship Id="rId47" Type="http://schemas.openxmlformats.org/officeDocument/2006/relationships/image" Target="media/image29.png"/><Relationship Id="rId63" Type="http://schemas.openxmlformats.org/officeDocument/2006/relationships/footer" Target="footer8.xml"/><Relationship Id="rId68" Type="http://schemas.openxmlformats.org/officeDocument/2006/relationships/image" Target="media/image42.png"/><Relationship Id="rId84" Type="http://schemas.openxmlformats.org/officeDocument/2006/relationships/footer" Target="footer9.xml"/><Relationship Id="rId89" Type="http://schemas.openxmlformats.org/officeDocument/2006/relationships/theme" Target="theme/theme1.xml"/><Relationship Id="rId16" Type="http://schemas.openxmlformats.org/officeDocument/2006/relationships/image" Target="media/image7.png"/><Relationship Id="rId11" Type="http://schemas.openxmlformats.org/officeDocument/2006/relationships/header" Target="header2.xml"/><Relationship Id="rId32" Type="http://schemas.openxmlformats.org/officeDocument/2006/relationships/hyperlink" Target="https://www.rdv.vic.gov.au/__data/assets/pdf_file/0007/1158631/EducationAspiration_FullReport.pdf" TargetMode="External"/><Relationship Id="rId37" Type="http://schemas.openxmlformats.org/officeDocument/2006/relationships/footer" Target="footer4.xml"/><Relationship Id="rId53" Type="http://schemas.openxmlformats.org/officeDocument/2006/relationships/image" Target="media/image31.png"/><Relationship Id="rId58" Type="http://schemas.openxmlformats.org/officeDocument/2006/relationships/header" Target="header6.xml"/><Relationship Id="rId74" Type="http://schemas.openxmlformats.org/officeDocument/2006/relationships/image" Target="media/image48.png"/><Relationship Id="rId79" Type="http://schemas.openxmlformats.org/officeDocument/2006/relationships/image" Target="media/image55.png"/><Relationship Id="rId5" Type="http://schemas.openxmlformats.org/officeDocument/2006/relationships/webSettings" Target="webSettings.xml"/><Relationship Id="rId90" Type="http://schemas.openxmlformats.org/officeDocument/2006/relationships/customXml" Target="../customXml/item2.xml"/><Relationship Id="rId14" Type="http://schemas.openxmlformats.org/officeDocument/2006/relationships/image" Target="media/image6.jp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yperlink" Target="https://www.rdv.vic.gov.au/__data/assets/pdf_file/0007/1158631/EducationAspiration_FullReport.pdf" TargetMode="External"/><Relationship Id="rId35" Type="http://schemas.openxmlformats.org/officeDocument/2006/relationships/header" Target="header4.xml"/><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36.png"/><Relationship Id="rId69" Type="http://schemas.openxmlformats.org/officeDocument/2006/relationships/image" Target="media/image43.png"/><Relationship Id="rId77" Type="http://schemas.openxmlformats.org/officeDocument/2006/relationships/image" Target="media/image51.png"/><Relationship Id="rId8" Type="http://schemas.openxmlformats.org/officeDocument/2006/relationships/image" Target="media/image1.jpg"/><Relationship Id="rId51" Type="http://schemas.openxmlformats.org/officeDocument/2006/relationships/image" Target="media/image33.png"/><Relationship Id="rId72" Type="http://schemas.openxmlformats.org/officeDocument/2006/relationships/image" Target="media/image46.png"/><Relationship Id="rId80" Type="http://schemas.openxmlformats.org/officeDocument/2006/relationships/image" Target="media/image56.png"/><Relationship Id="rId85" Type="http://schemas.openxmlformats.org/officeDocument/2006/relationships/footer" Target="footer10.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8.png"/><Relationship Id="rId33" Type="http://schemas.openxmlformats.org/officeDocument/2006/relationships/image" Target="media/image13.png"/><Relationship Id="rId38" Type="http://schemas.openxmlformats.org/officeDocument/2006/relationships/header" Target="header5.xml"/><Relationship Id="rId46" Type="http://schemas.openxmlformats.org/officeDocument/2006/relationships/image" Target="media/image24.png"/><Relationship Id="rId59" Type="http://schemas.openxmlformats.org/officeDocument/2006/relationships/header" Target="header7.xml"/><Relationship Id="rId67" Type="http://schemas.openxmlformats.org/officeDocument/2006/relationships/image" Target="media/image41.png"/><Relationship Id="rId20" Type="http://schemas.openxmlformats.org/officeDocument/2006/relationships/image" Target="media/image11.png"/><Relationship Id="rId41" Type="http://schemas.openxmlformats.org/officeDocument/2006/relationships/image" Target="media/image21.png"/><Relationship Id="rId54" Type="http://schemas.openxmlformats.org/officeDocument/2006/relationships/image" Target="media/image32.png"/><Relationship Id="rId62" Type="http://schemas.openxmlformats.org/officeDocument/2006/relationships/header" Target="header8.xml"/><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header" Target="header10.xml"/><Relationship Id="rId88" Type="http://schemas.openxmlformats.org/officeDocument/2006/relationships/fontTable" Target="fontTable.xml"/><Relationship Id="rId91"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hyperlink" Target="https://www.rdv.vic.gov.au/__data/assets/pdf_file/0007/1158631/EducationAspiration_FullReport.pdf" TargetMode="External"/><Relationship Id="rId36" Type="http://schemas.openxmlformats.org/officeDocument/2006/relationships/footer" Target="footer3.xml"/><Relationship Id="rId49" Type="http://schemas.openxmlformats.org/officeDocument/2006/relationships/image" Target="media/image27.png"/><Relationship Id="rId57" Type="http://schemas.openxmlformats.org/officeDocument/2006/relationships/image" Target="media/image35.png"/><Relationship Id="rId10" Type="http://schemas.openxmlformats.org/officeDocument/2006/relationships/header" Target="header1.xml"/><Relationship Id="rId31" Type="http://schemas.openxmlformats.org/officeDocument/2006/relationships/hyperlink" Target="https://www.rdv.vic.gov.au/__data/assets/pdf_file/0007/1158631/EducationAspiration_FullReport.pdf" TargetMode="External"/><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footer" Target="footer6.xml"/><Relationship Id="rId65" Type="http://schemas.openxmlformats.org/officeDocument/2006/relationships/image" Target="media/image39.png"/><Relationship Id="rId73" Type="http://schemas.openxmlformats.org/officeDocument/2006/relationships/image" Target="media/image47.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footer" Target="footer2.xml"/><Relationship Id="rId18" Type="http://schemas.openxmlformats.org/officeDocument/2006/relationships/image" Target="media/image9.png"/><Relationship Id="rId39" Type="http://schemas.openxmlformats.org/officeDocument/2006/relationships/footer" Target="footer5.xml"/><Relationship Id="rId34" Type="http://schemas.openxmlformats.org/officeDocument/2006/relationships/header" Target="header3.xml"/><Relationship Id="rId50" Type="http://schemas.openxmlformats.org/officeDocument/2006/relationships/image" Target="media/image28.png"/><Relationship Id="rId55" Type="http://schemas.openxmlformats.org/officeDocument/2006/relationships/image" Target="media/image37.png"/><Relationship Id="rId76" Type="http://schemas.openxmlformats.org/officeDocument/2006/relationships/image" Target="media/image50.pn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customXml" Target="../customXml/item4.xml"/><Relationship Id="rId2" Type="http://schemas.openxmlformats.org/officeDocument/2006/relationships/numbering" Target="numbering.xml"/><Relationship Id="rId29" Type="http://schemas.openxmlformats.org/officeDocument/2006/relationships/hyperlink" Target="https://www.rdv.vic.gov.au/__data/assets/pdf_file/0007/1158631/EducationAspiration_FullReport.pdf" TargetMode="External"/><Relationship Id="rId24" Type="http://schemas.openxmlformats.org/officeDocument/2006/relationships/image" Target="media/image17.png"/><Relationship Id="rId40" Type="http://schemas.openxmlformats.org/officeDocument/2006/relationships/image" Target="media/image14.png"/><Relationship Id="rId45" Type="http://schemas.openxmlformats.org/officeDocument/2006/relationships/image" Target="media/image23.png"/><Relationship Id="rId66" Type="http://schemas.openxmlformats.org/officeDocument/2006/relationships/image" Target="media/image40.png"/><Relationship Id="rId87" Type="http://schemas.openxmlformats.org/officeDocument/2006/relationships/footer" Target="footer11.xml"/><Relationship Id="rId61" Type="http://schemas.openxmlformats.org/officeDocument/2006/relationships/footer" Target="footer7.xml"/><Relationship Id="rId82" Type="http://schemas.openxmlformats.org/officeDocument/2006/relationships/header" Target="header9.xml"/><Relationship Id="rId19" Type="http://schemas.openxmlformats.org/officeDocument/2006/relationships/image" Target="media/image10.png"/></Relationships>
</file>

<file path=word/_rels/footer1.xml.rels><?xml version="1.0" encoding="UTF-8" standalone="yes"?>
<Relationships xmlns="http://schemas.openxmlformats.org/package/2006/relationships"><Relationship Id="rId3" Type="http://schemas.openxmlformats.org/officeDocument/2006/relationships/image" Target="media/image5.jpg"/><Relationship Id="rId2" Type="http://schemas.openxmlformats.org/officeDocument/2006/relationships/image" Target="media/image5.jpeg"/><Relationship Id="rId1" Type="http://schemas.openxmlformats.org/officeDocument/2006/relationships/image" Target="media/image4.jpg"/></Relationships>
</file>

<file path=word/_rels/footer2.xml.rels><?xml version="1.0" encoding="UTF-8" standalone="yes"?>
<Relationships xmlns="http://schemas.openxmlformats.org/package/2006/relationships"><Relationship Id="rId3" Type="http://schemas.openxmlformats.org/officeDocument/2006/relationships/image" Target="media/image5.jpg"/><Relationship Id="rId2" Type="http://schemas.openxmlformats.org/officeDocument/2006/relationships/image" Target="media/image5.jpeg"/><Relationship Id="rId1" Type="http://schemas.openxmlformats.org/officeDocument/2006/relationships/image" Target="media/image4.jpg"/></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003D028BDD7BBD4E991BC96C2A58C755" ma:contentTypeVersion="1" ma:contentTypeDescription="Create a new document." ma:contentTypeScope="" ma:versionID="cc77a1ea23c01b62f40b2d83b16efe37">
  <xsd:schema xmlns:xsd="http://www.w3.org/2001/XMLSchema" xmlns:xs="http://www.w3.org/2001/XMLSchema" xmlns:p="http://schemas.microsoft.com/office/2006/metadata/properties" xmlns:ns1="http://schemas.microsoft.com/sharepoint/v3" targetNamespace="http://schemas.microsoft.com/office/2006/metadata/properties" ma:root="true" ma:fieldsID="a447206dab0015f8b9f8924535193e8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07B494C8-86CD-4F58-8FE2-6454640B4150}"/>
</file>

<file path=customXml/itemProps2.xml><?xml version="1.0" encoding="utf-8"?>
<ds:datastoreItem xmlns:ds="http://schemas.openxmlformats.org/officeDocument/2006/customXml" ds:itemID="{5D11F223-4CCD-4B12-B8C5-D71AECB54BD8}"/>
</file>

<file path=customXml/itemProps3.xml><?xml version="1.0" encoding="utf-8"?>
<ds:datastoreItem xmlns:ds="http://schemas.openxmlformats.org/officeDocument/2006/customXml" ds:itemID="{307D77BE-6894-4361-A22C-25F784647C7B}"/>
</file>

<file path=customXml/itemProps4.xml><?xml version="1.0" encoding="utf-8"?>
<ds:datastoreItem xmlns:ds="http://schemas.openxmlformats.org/officeDocument/2006/customXml" ds:itemID="{26F0C327-8322-4317-AEEF-2B72B3F81733}"/>
</file>

<file path=docProps/app.xml><?xml version="1.0" encoding="utf-8"?>
<Properties xmlns="http://schemas.openxmlformats.org/officeDocument/2006/extended-properties" xmlns:vt="http://schemas.openxmlformats.org/officeDocument/2006/docPropsVTypes">
  <Template>233C6C7.dotm</Template>
  <TotalTime>0</TotalTime>
  <Pages>32</Pages>
  <Words>7064</Words>
  <Characters>40271</Characters>
  <Application>Microsoft Office Word</Application>
  <DocSecurity>0</DocSecurity>
  <Lines>335</Lines>
  <Paragraphs>94</Paragraphs>
  <ScaleCrop>false</ScaleCrop>
  <HeadingPairs>
    <vt:vector size="2" baseType="variant">
      <vt:variant>
        <vt:lpstr>Title</vt:lpstr>
      </vt:variant>
      <vt:variant>
        <vt:i4>1</vt:i4>
      </vt:variant>
    </vt:vector>
  </HeadingPairs>
  <TitlesOfParts>
    <vt:vector size="1" baseType="lpstr">
      <vt:lpstr/>
    </vt:vector>
  </TitlesOfParts>
  <Company>Australian Government</Company>
  <LinksUpToDate>false</LinksUpToDate>
  <CharactersWithSpaces>47241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Gilmour (Open)</dc:creator>
  <cp:keywords/>
  <cp:lastModifiedBy>KIRUPAKARAN,Thevini</cp:lastModifiedBy>
  <cp:revision>3</cp:revision>
  <dcterms:created xsi:type="dcterms:W3CDTF">2018-02-08T03:34:00Z</dcterms:created>
  <dcterms:modified xsi:type="dcterms:W3CDTF">2018-02-20T23:02:00Z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0x010100003D028BDD7BBD4E991BC96C2A58C755</vt:lpwstr>
  </property>
</Properties>
</file>