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6BF" w:rsidRDefault="00C2664C">
      <w:pPr>
        <w:spacing w:before="9" w:after="0" w:line="160" w:lineRule="exact"/>
        <w:rPr>
          <w:sz w:val="16"/>
          <w:szCs w:val="16"/>
        </w:rPr>
      </w:pPr>
      <w:bookmarkStart w:id="0" w:name="_GoBack"/>
      <w:bookmarkEnd w:id="0"/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128905</wp:posOffset>
                </wp:positionH>
                <wp:positionV relativeFrom="page">
                  <wp:posOffset>203200</wp:posOffset>
                </wp:positionV>
                <wp:extent cx="7282180" cy="10300335"/>
                <wp:effectExtent l="0" t="3175" r="0" b="2540"/>
                <wp:wrapNone/>
                <wp:docPr id="13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2180" cy="1030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0B5" w:rsidRDefault="00EC70B5">
                            <w:pPr>
                              <w:spacing w:before="5" w:after="0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40" w:lineRule="auto"/>
                              <w:ind w:left="930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.0</w:t>
                            </w: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C70B5" w:rsidRDefault="00EC70B5">
                            <w:pPr>
                              <w:spacing w:before="9" w:after="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C70B5" w:rsidRDefault="00EC70B5">
                            <w:pPr>
                              <w:tabs>
                                <w:tab w:val="left" w:pos="10440"/>
                              </w:tabs>
                              <w:spacing w:after="0" w:line="240" w:lineRule="auto"/>
                              <w:ind w:left="1357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80808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808080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808080"/>
                              </w:rPr>
                              <w:t>cial rese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80808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808080"/>
                              </w:rPr>
                              <w:t>rch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3399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8" o:spid="_x0000_s1026" type="#_x0000_t202" style="position:absolute;margin-left:10.15pt;margin-top:16pt;width:573.4pt;height:811.0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6jsA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" filled="f" stroked="f">
                <v:textbox inset="0,0,0,0">
                  <w:txbxContent>
                    <w:p w:rsidR="00EC70B5" w:rsidRDefault="00EC70B5">
                      <w:pPr>
                        <w:spacing w:before="5" w:after="0" w:line="180" w:lineRule="exact"/>
                        <w:rPr>
                          <w:sz w:val="18"/>
                          <w:szCs w:val="18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40" w:lineRule="auto"/>
                        <w:ind w:left="930" w:right="-2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</w:rPr>
                        <w:t>.0</w:t>
                      </w: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C70B5" w:rsidRDefault="00EC70B5">
                      <w:pPr>
                        <w:spacing w:before="9" w:after="0" w:line="280" w:lineRule="exact"/>
                        <w:rPr>
                          <w:sz w:val="28"/>
                          <w:szCs w:val="28"/>
                        </w:rPr>
                      </w:pPr>
                    </w:p>
                    <w:p w:rsidR="00EC70B5" w:rsidRDefault="00EC70B5">
                      <w:pPr>
                        <w:tabs>
                          <w:tab w:val="left" w:pos="10440"/>
                        </w:tabs>
                        <w:spacing w:after="0" w:line="240" w:lineRule="auto"/>
                        <w:ind w:left="1357" w:right="-2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808080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808080"/>
                          <w:spacing w:val="-1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808080"/>
                        </w:rPr>
                        <w:t>cial rese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808080"/>
                          <w:spacing w:val="-1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808080"/>
                        </w:rPr>
                        <w:t>rch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80808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3399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128905</wp:posOffset>
                </wp:positionH>
                <wp:positionV relativeFrom="page">
                  <wp:posOffset>203200</wp:posOffset>
                </wp:positionV>
                <wp:extent cx="7282180" cy="10300335"/>
                <wp:effectExtent l="5080" t="0" r="0" b="2540"/>
                <wp:wrapNone/>
                <wp:docPr id="12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2180" cy="10300335"/>
                          <a:chOff x="203" y="320"/>
                          <a:chExt cx="11468" cy="16221"/>
                        </a:xfrm>
                      </wpg:grpSpPr>
                      <pic:pic xmlns:pic="http://schemas.openxmlformats.org/drawingml/2006/picture">
                        <pic:nvPicPr>
                          <pic:cNvPr id="13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" y="15704"/>
                            <a:ext cx="756" cy="6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" y="1133"/>
                            <a:ext cx="9641" cy="2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" y="320"/>
                            <a:ext cx="11468" cy="16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4" y="5731"/>
                            <a:ext cx="9720" cy="21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5" y="15391"/>
                            <a:ext cx="1203" cy="10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0" y="10363"/>
                            <a:ext cx="9720" cy="27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3" y="15919"/>
                            <a:ext cx="3854" cy="3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" y="12960"/>
                            <a:ext cx="11077" cy="19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" o:spid="_x0000_s1026" style="position:absolute;margin-left:10.15pt;margin-top:16pt;width:573.4pt;height:811.05pt;z-index:-251662848;mso-position-horizontal-relative:page;mso-position-vertical-relative:page" coordorigin="203,320" coordsize="11468,162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gDTP0AAUXCzL4AAAAASUVORK5CYIJQSwMECgAAAAAAAAAh&#10;AOQGXtGyBgAAsgYAABQAAABkcnMvbWVkaWEvaW1hZ2U0LnBuZ4lQTkcNChoKAAAADUlIRFIAAAVF&#10;AAABMQgGAAAAWx7DCAAAAAZiS0dEAP8A/wD/oL2nkwAAAAlwSFlzAAAOxAAADsQBlSsOGwAABlJJ&#10;REFUeJztwTEBAAAAwqD1T20Gf6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7" o:spid="_x0000_s1027" type="#_x0000_t75" style="position:absolute;left:818;top:15704;width:756;height: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lNeLHAAAA3AAAAA8AAABkcnMvZG93bnJldi54bWxEj0FPAjEQhe8m/odmSLwQ6aKGmIVClIRE&#10;OUgEf8CwHbcr2+mmrezKr3cOJt5m8t68981iNfhWnSmmJrCB6aQARVwF23Bt4OOwuX0ElTKyxTYw&#10;GfihBKvl9dUCSxt6fqfzPtdKQjiVaMDl3JVap8qRxzQJHbFonyF6zLLGWtuIvYT7Vt8VxUx7bFga&#10;HHa0dlSd9t/eQOx3s+PzZjx2h9d1/zbdxq/LQzTmZjQ8zUFlGvK/+e/6xQr+veDLMzKBXv4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llNeLHAAAA3AAAAA8AAAAAAAAAAAAA&#10;AAAAnwIAAGRycy9kb3ducmV2LnhtbFBLBQYAAAAABAAEAPcAAACTAwAAAAA=&#10;">
                  <v:imagedata r:id="rId18" o:title=""/>
                </v:shape>
                <v:shape id="Picture 126" o:spid="_x0000_s1028" type="#_x0000_t75" style="position:absolute;left:1164;top:1133;width:9641;height: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CdDrCAAAA3AAAAA8AAABkcnMvZG93bnJldi54bWxET9tqwkAQfS/0H5Yp+KYbtWhMXUUEi6KC&#10;tw8Ys9MkmJ0N2W2Mf98VhL7N4VxnOm9NKRqqXWFZQb8XgSBOrS44U3A5r7oxCOeRNZaWScGDHMxn&#10;729TTLS985Gak89ECGGXoILc+yqR0qU5GXQ9WxEH7sfWBn2AdSZ1jfcQbko5iKKRNFhwaMixomVO&#10;6e30axR8j9Zxs4n9brs6PD71vrpGk81Yqc5Hu/gC4an1/+KXe63D/GEfns+EC+Ts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wnQ6wgAAANwAAAAPAAAAAAAAAAAAAAAAAJ8C&#10;AABkcnMvZG93bnJldi54bWxQSwUGAAAAAAQABAD3AAAAjgMAAAAA&#10;">
                  <v:imagedata r:id="rId19" o:title=""/>
                </v:shape>
                <v:shape id="Picture 125" o:spid="_x0000_s1029" type="#_x0000_t75" style="position:absolute;left:203;top:320;width:11468;height:16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KIcLBAAAA3AAAAA8AAABkcnMvZG93bnJldi54bWxET91qwjAUvh/4DuEIu5upFTqpRhFBJ7vZ&#10;/HmAQ3Jsi8lJaWKtb78MBrs7H9/vWa4HZ0VPXWg8K5hOMhDE2puGKwWX8+5tDiJEZIPWMyl4UoD1&#10;avSyxNL4Bx+pP8VKpBAOJSqoY2xLKYOuyWGY+JY4cVffOYwJdpU0HT5SuLMyz7JCOmw4NdTY0rYm&#10;fTvdnQL9df8u5DGzs/7yXtiP/FPv9qjU63jYLEBEGuK/+M99MGn+LIffZ9IFcv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5KIcLBAAAA3AAAAA8AAAAAAAAAAAAAAAAAnwIA&#10;AGRycy9kb3ducmV2LnhtbFBLBQYAAAAABAAEAPcAAACNAwAAAAA=&#10;">
                  <v:imagedata r:id="rId20" o:title=""/>
                </v:shape>
                <v:shape id="Picture 124" o:spid="_x0000_s1030" type="#_x0000_t75" style="position:absolute;left:1644;top:5731;width:9720;height:2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i82XDAAAA3AAAAA8AAABkcnMvZG93bnJldi54bWxET01LAzEQvQv+hzCCF2mzdcHK2rSUQkXR&#10;S1uh12EzblY3kzUZt+u/N4LQ2zze5yxWo+/UQDG1gQ3MpgUo4jrYlhsDb4ft5B5UEmSLXWAy8EMJ&#10;VsvLiwVWNpx4R8NeGpVDOFVowIn0ldapduQxTUNPnLn3ED1KhrHRNuIph/tO3xbFnfbYcm5w2NPG&#10;Uf25//YGkhxft1/tx/omucfdcylzPbxEY66vxvUDKKFRzuJ/95PN88sS/p7JF+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LzZcMAAADcAAAADwAAAAAAAAAAAAAAAACf&#10;AgAAZHJzL2Rvd25yZXYueG1sUEsFBgAAAAAEAAQA9wAAAI8DAAAAAA==&#10;">
                  <v:imagedata r:id="rId21" o:title=""/>
                </v:shape>
                <v:shape id="Picture 123" o:spid="_x0000_s1031" type="#_x0000_t75" style="position:absolute;left:4275;top:15391;width:1203;height:1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z/jLCAAAA3AAAAA8AAABkcnMvZG93bnJldi54bWxET8lqwzAQvRfyD2ICuTVym9IEN4oJhkJy&#10;rN1Dj4M1sd1aI0eSl/x9VCj0No+3zj6bTSdGcr61rOBpnYAgrqxuuVbwWb4/7kD4gKyxs0wKbuQh&#10;Oywe9phqO/EHjUWoRQxhn6KCJoQ+ldJXDRn0a9sTR+5incEQoauldjjFcNPJ5yR5lQZbjg0N9pQ3&#10;VP0Ug1GwvU16d8HzOJQ1Tdfv/DS47ZdSq+V8fAMRaA7/4j/3Scf5mxf4fSZeIA9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M/4ywgAAANwAAAAPAAAAAAAAAAAAAAAAAJ8C&#10;AABkcnMvZG93bnJldi54bWxQSwUGAAAAAAQABAD3AAAAjgMAAAAA&#10;">
                  <v:imagedata r:id="rId22" o:title=""/>
                </v:shape>
                <v:shape id="Picture 122" o:spid="_x0000_s1032" type="#_x0000_t75" style="position:absolute;left:1610;top:10363;width:9720;height:2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P/BDBAAAA3AAAAA8AAABkcnMvZG93bnJldi54bWxET99rwjAQfh/4P4QT9jZTFceopmUIYx3M&#10;h3Vjz0dzNmXNpSZR639vBoJv9/H9vE052l6cyIfOsYL5LANB3Djdcavg5/vt6QVEiMgae8ek4EIB&#10;ymLysMFcuzN/0amOrUghHHJUYGIccilDY8himLmBOHF75y3GBH0rtcdzCre9XGTZs7TYcWowONDW&#10;UPNXH62CbVV9fK4OYdF5vTPod+/jb2SlHqfj6xpEpDHexTd3pdP85Qr+n0kXyOIK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WP/BDBAAAA3AAAAA8AAAAAAAAAAAAAAAAAnwIA&#10;AGRycy9kb3ducmV2LnhtbFBLBQYAAAAABAAEAPcAAACNAwAAAAA=&#10;">
                  <v:imagedata r:id="rId23" o:title=""/>
                </v:shape>
                <v:shape id="Picture 121" o:spid="_x0000_s1033" type="#_x0000_t75" style="position:absolute;left:5323;top:15919;width:3854;height:3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xOkrCAAAA3AAAAA8AAABkcnMvZG93bnJldi54bWxET02LwjAQvQv7H8IseJE1tYJI1yiuoHgQ&#10;wSrsHodmti02k9BErf/eCIK3ebzPmS0604grtb62rGA0TEAQF1bXXCo4HddfUxA+IGtsLJOCO3lY&#10;zD96M8y0vfGBrnkoRQxhn6GCKgSXSemLigz6oXXEkfu3rcEQYVtK3eIthptGpkkykQZrjg0VOlpV&#10;VJzzi1FwHnC6/CucN+l4v/vZpAc3/e2U6n92y28QgbrwFr/cWx3njyfwfCZeIO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8TpKwgAAANwAAAAPAAAAAAAAAAAAAAAAAJ8C&#10;AABkcnMvZG93bnJldi54bWxQSwUGAAAAAAQABAD3AAAAjgMAAAAA&#10;">
                  <v:imagedata r:id="rId24" o:title=""/>
                </v:shape>
                <v:shape id="Picture 120" o:spid="_x0000_s1034" type="#_x0000_t75" style="position:absolute;left:386;top:12960;width:11077;height:1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rugHHAAAA3AAAAA8AAABkcnMvZG93bnJldi54bWxEj0FrwkAQhe8F/8MyQm+6sRYtaTYiQmsP&#10;Vmz0YG/D7pgEs7Mhu2r677sFobcZ3vvevMkWvW3ElTpfO1YwGScgiLUzNZcKDvu30QsIH5ANNo5J&#10;wQ95WOSDhwxT4278RdcilCKGsE9RQRVCm0rpdUUW/di1xFE7uc5iiGtXStPhLYbbRj4lyUxarDle&#10;qLClVUX6XFxsrFEcj+fn7a7+TorPtdHvejvdbJR6HPbLVxCB+vBvvtMfJnLTOfw9EyeQ+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WrugHHAAAA3AAAAA8AAAAAAAAAAAAA&#10;AAAAnwIAAGRycy9kb3ducmV2LnhtbFBLBQYAAAAABAAEAPcAAACTAwAAAAA=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632" w:lineRule="exact"/>
        <w:ind w:left="108" w:right="-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bCs/>
          <w:color w:val="FFFFFF"/>
          <w:position w:val="-1"/>
          <w:sz w:val="56"/>
          <w:szCs w:val="56"/>
        </w:rPr>
        <w:t>Ext</w:t>
      </w:r>
      <w:r>
        <w:rPr>
          <w:rFonts w:ascii="Arial" w:eastAsia="Arial" w:hAnsi="Arial" w:cs="Arial"/>
          <w:b/>
          <w:bCs/>
          <w:color w:val="FFFFFF"/>
          <w:spacing w:val="2"/>
          <w:position w:val="-1"/>
          <w:sz w:val="56"/>
          <w:szCs w:val="56"/>
        </w:rPr>
        <w:t>e</w:t>
      </w:r>
      <w:r>
        <w:rPr>
          <w:rFonts w:ascii="Arial" w:eastAsia="Arial" w:hAnsi="Arial" w:cs="Arial"/>
          <w:b/>
          <w:bCs/>
          <w:color w:val="FFFFFF"/>
          <w:position w:val="-1"/>
          <w:sz w:val="56"/>
          <w:szCs w:val="56"/>
        </w:rPr>
        <w:t>n</w:t>
      </w:r>
      <w:r>
        <w:rPr>
          <w:rFonts w:ascii="Arial" w:eastAsia="Arial" w:hAnsi="Arial" w:cs="Arial"/>
          <w:b/>
          <w:bCs/>
          <w:color w:val="FFFFFF"/>
          <w:spacing w:val="-2"/>
          <w:position w:val="-1"/>
          <w:sz w:val="56"/>
          <w:szCs w:val="56"/>
        </w:rPr>
        <w:t>d</w:t>
      </w:r>
      <w:r>
        <w:rPr>
          <w:rFonts w:ascii="Arial" w:eastAsia="Arial" w:hAnsi="Arial" w:cs="Arial"/>
          <w:b/>
          <w:bCs/>
          <w:color w:val="FFFFFF"/>
          <w:spacing w:val="3"/>
          <w:position w:val="-1"/>
          <w:sz w:val="56"/>
          <w:szCs w:val="56"/>
        </w:rPr>
        <w:t>e</w:t>
      </w:r>
      <w:r>
        <w:rPr>
          <w:rFonts w:ascii="Arial" w:eastAsia="Arial" w:hAnsi="Arial" w:cs="Arial"/>
          <w:b/>
          <w:bCs/>
          <w:color w:val="FFFFFF"/>
          <w:position w:val="-1"/>
          <w:sz w:val="56"/>
          <w:szCs w:val="56"/>
        </w:rPr>
        <w:t>d</w:t>
      </w:r>
      <w:r>
        <w:rPr>
          <w:rFonts w:ascii="Arial" w:eastAsia="Arial" w:hAnsi="Arial" w:cs="Arial"/>
          <w:b/>
          <w:bCs/>
          <w:color w:val="FFFFFF"/>
          <w:spacing w:val="-25"/>
          <w:position w:val="-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FFFFFF"/>
          <w:position w:val="-1"/>
          <w:sz w:val="56"/>
          <w:szCs w:val="56"/>
        </w:rPr>
        <w:t>Ser</w:t>
      </w:r>
      <w:r>
        <w:rPr>
          <w:rFonts w:ascii="Arial" w:eastAsia="Arial" w:hAnsi="Arial" w:cs="Arial"/>
          <w:b/>
          <w:bCs/>
          <w:color w:val="FFFFFF"/>
          <w:spacing w:val="1"/>
          <w:position w:val="-1"/>
          <w:sz w:val="56"/>
          <w:szCs w:val="56"/>
        </w:rPr>
        <w:t>v</w:t>
      </w:r>
      <w:r>
        <w:rPr>
          <w:rFonts w:ascii="Arial" w:eastAsia="Arial" w:hAnsi="Arial" w:cs="Arial"/>
          <w:b/>
          <w:bCs/>
          <w:color w:val="FFFFFF"/>
          <w:position w:val="-1"/>
          <w:sz w:val="56"/>
          <w:szCs w:val="56"/>
        </w:rPr>
        <w:t>ice</w:t>
      </w:r>
      <w:r>
        <w:rPr>
          <w:rFonts w:ascii="Arial" w:eastAsia="Arial" w:hAnsi="Arial" w:cs="Arial"/>
          <w:b/>
          <w:bCs/>
          <w:color w:val="FFFFFF"/>
          <w:spacing w:val="-18"/>
          <w:position w:val="-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FFFFFF"/>
          <w:position w:val="-1"/>
          <w:sz w:val="56"/>
          <w:szCs w:val="56"/>
        </w:rPr>
        <w:t>School</w:t>
      </w:r>
      <w:r>
        <w:rPr>
          <w:rFonts w:ascii="Arial" w:eastAsia="Arial" w:hAnsi="Arial" w:cs="Arial"/>
          <w:b/>
          <w:bCs/>
          <w:color w:val="FFFFFF"/>
          <w:spacing w:val="-19"/>
          <w:position w:val="-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FFFFFF"/>
          <w:position w:val="-1"/>
          <w:sz w:val="56"/>
          <w:szCs w:val="56"/>
        </w:rPr>
        <w:t>Models</w:t>
      </w:r>
    </w:p>
    <w:p w:rsidR="008156BF" w:rsidRDefault="008156BF">
      <w:pPr>
        <w:spacing w:before="6" w:after="0" w:line="110" w:lineRule="exact"/>
        <w:rPr>
          <w:sz w:val="11"/>
          <w:szCs w:val="11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496" w:lineRule="exact"/>
        <w:ind w:left="108" w:right="-20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color w:val="FFFFFF"/>
          <w:position w:val="-2"/>
          <w:sz w:val="44"/>
          <w:szCs w:val="44"/>
        </w:rPr>
        <w:t>E</w:t>
      </w:r>
      <w:r>
        <w:rPr>
          <w:rFonts w:ascii="Arial" w:eastAsia="Arial" w:hAnsi="Arial" w:cs="Arial"/>
          <w:color w:val="FFFFFF"/>
          <w:spacing w:val="-1"/>
          <w:position w:val="-2"/>
          <w:sz w:val="44"/>
          <w:szCs w:val="44"/>
        </w:rPr>
        <w:t>x</w:t>
      </w:r>
      <w:r>
        <w:rPr>
          <w:rFonts w:ascii="Arial" w:eastAsia="Arial" w:hAnsi="Arial" w:cs="Arial"/>
          <w:color w:val="FFFFFF"/>
          <w:position w:val="-2"/>
          <w:sz w:val="44"/>
          <w:szCs w:val="44"/>
        </w:rPr>
        <w:t>e</w:t>
      </w:r>
      <w:r>
        <w:rPr>
          <w:rFonts w:ascii="Arial" w:eastAsia="Arial" w:hAnsi="Arial" w:cs="Arial"/>
          <w:color w:val="FFFFFF"/>
          <w:spacing w:val="1"/>
          <w:position w:val="-2"/>
          <w:sz w:val="44"/>
          <w:szCs w:val="44"/>
        </w:rPr>
        <w:t>c</w:t>
      </w:r>
      <w:r>
        <w:rPr>
          <w:rFonts w:ascii="Arial" w:eastAsia="Arial" w:hAnsi="Arial" w:cs="Arial"/>
          <w:color w:val="FFFFFF"/>
          <w:position w:val="-2"/>
          <w:sz w:val="44"/>
          <w:szCs w:val="44"/>
        </w:rPr>
        <w:t>ut</w:t>
      </w:r>
      <w:r>
        <w:rPr>
          <w:rFonts w:ascii="Arial" w:eastAsia="Arial" w:hAnsi="Arial" w:cs="Arial"/>
          <w:color w:val="FFFFFF"/>
          <w:spacing w:val="1"/>
          <w:position w:val="-2"/>
          <w:sz w:val="44"/>
          <w:szCs w:val="44"/>
        </w:rPr>
        <w:t>i</w:t>
      </w:r>
      <w:r>
        <w:rPr>
          <w:rFonts w:ascii="Arial" w:eastAsia="Arial" w:hAnsi="Arial" w:cs="Arial"/>
          <w:color w:val="FFFFFF"/>
          <w:position w:val="-2"/>
          <w:sz w:val="44"/>
          <w:szCs w:val="44"/>
        </w:rPr>
        <w:t>ve</w:t>
      </w:r>
      <w:r>
        <w:rPr>
          <w:rFonts w:ascii="Arial" w:eastAsia="Arial" w:hAnsi="Arial" w:cs="Arial"/>
          <w:color w:val="FFFFFF"/>
          <w:spacing w:val="-19"/>
          <w:position w:val="-2"/>
          <w:sz w:val="44"/>
          <w:szCs w:val="44"/>
        </w:rPr>
        <w:t xml:space="preserve"> </w:t>
      </w:r>
      <w:r>
        <w:rPr>
          <w:rFonts w:ascii="Arial" w:eastAsia="Arial" w:hAnsi="Arial" w:cs="Arial"/>
          <w:color w:val="FFFFFF"/>
          <w:spacing w:val="1"/>
          <w:position w:val="-2"/>
          <w:sz w:val="44"/>
          <w:szCs w:val="44"/>
        </w:rPr>
        <w:t>S</w:t>
      </w:r>
      <w:r>
        <w:rPr>
          <w:rFonts w:ascii="Arial" w:eastAsia="Arial" w:hAnsi="Arial" w:cs="Arial"/>
          <w:color w:val="FFFFFF"/>
          <w:position w:val="-2"/>
          <w:sz w:val="44"/>
          <w:szCs w:val="44"/>
        </w:rPr>
        <w:t>um</w:t>
      </w:r>
      <w:r>
        <w:rPr>
          <w:rFonts w:ascii="Arial" w:eastAsia="Arial" w:hAnsi="Arial" w:cs="Arial"/>
          <w:color w:val="FFFFFF"/>
          <w:spacing w:val="-1"/>
          <w:position w:val="-2"/>
          <w:sz w:val="44"/>
          <w:szCs w:val="44"/>
        </w:rPr>
        <w:t>m</w:t>
      </w:r>
      <w:r>
        <w:rPr>
          <w:rFonts w:ascii="Arial" w:eastAsia="Arial" w:hAnsi="Arial" w:cs="Arial"/>
          <w:color w:val="FFFFFF"/>
          <w:position w:val="-2"/>
          <w:sz w:val="44"/>
          <w:szCs w:val="44"/>
        </w:rPr>
        <w:t>a</w:t>
      </w:r>
      <w:r>
        <w:rPr>
          <w:rFonts w:ascii="Arial" w:eastAsia="Arial" w:hAnsi="Arial" w:cs="Arial"/>
          <w:color w:val="FFFFFF"/>
          <w:spacing w:val="3"/>
          <w:position w:val="-2"/>
          <w:sz w:val="44"/>
          <w:szCs w:val="44"/>
        </w:rPr>
        <w:t>r</w:t>
      </w:r>
      <w:r>
        <w:rPr>
          <w:rFonts w:ascii="Arial" w:eastAsia="Arial" w:hAnsi="Arial" w:cs="Arial"/>
          <w:color w:val="FFFFFF"/>
          <w:position w:val="-2"/>
          <w:sz w:val="44"/>
          <w:szCs w:val="44"/>
        </w:rPr>
        <w:t>y</w:t>
      </w:r>
      <w:r>
        <w:rPr>
          <w:rFonts w:ascii="Arial" w:eastAsia="Arial" w:hAnsi="Arial" w:cs="Arial"/>
          <w:color w:val="FFFFFF"/>
          <w:spacing w:val="-19"/>
          <w:position w:val="-2"/>
          <w:sz w:val="44"/>
          <w:szCs w:val="44"/>
        </w:rPr>
        <w:t xml:space="preserve"> </w:t>
      </w:r>
      <w:r>
        <w:rPr>
          <w:rFonts w:ascii="Arial" w:eastAsia="Arial" w:hAnsi="Arial" w:cs="Arial"/>
          <w:color w:val="FFFFFF"/>
          <w:position w:val="-2"/>
          <w:sz w:val="44"/>
          <w:szCs w:val="44"/>
        </w:rPr>
        <w:t>R</w:t>
      </w:r>
      <w:r>
        <w:rPr>
          <w:rFonts w:ascii="Arial" w:eastAsia="Arial" w:hAnsi="Arial" w:cs="Arial"/>
          <w:color w:val="FFFFFF"/>
          <w:spacing w:val="1"/>
          <w:position w:val="-2"/>
          <w:sz w:val="44"/>
          <w:szCs w:val="44"/>
        </w:rPr>
        <w:t>e</w:t>
      </w:r>
      <w:r>
        <w:rPr>
          <w:rFonts w:ascii="Arial" w:eastAsia="Arial" w:hAnsi="Arial" w:cs="Arial"/>
          <w:color w:val="FFFFFF"/>
          <w:position w:val="-2"/>
          <w:sz w:val="44"/>
          <w:szCs w:val="44"/>
        </w:rPr>
        <w:t>po</w:t>
      </w:r>
      <w:r>
        <w:rPr>
          <w:rFonts w:ascii="Arial" w:eastAsia="Arial" w:hAnsi="Arial" w:cs="Arial"/>
          <w:color w:val="FFFFFF"/>
          <w:spacing w:val="1"/>
          <w:position w:val="-2"/>
          <w:sz w:val="44"/>
          <w:szCs w:val="44"/>
        </w:rPr>
        <w:t>r</w:t>
      </w:r>
      <w:r>
        <w:rPr>
          <w:rFonts w:ascii="Arial" w:eastAsia="Arial" w:hAnsi="Arial" w:cs="Arial"/>
          <w:color w:val="FFFFFF"/>
          <w:position w:val="-2"/>
          <w:sz w:val="44"/>
          <w:szCs w:val="44"/>
        </w:rPr>
        <w:t>t</w: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before="1" w:after="0" w:line="220" w:lineRule="exact"/>
      </w:pPr>
    </w:p>
    <w:p w:rsidR="008156BF" w:rsidRPr="00EC70B5" w:rsidRDefault="00EC70B5">
      <w:pPr>
        <w:tabs>
          <w:tab w:val="left" w:pos="1000"/>
          <w:tab w:val="left" w:pos="2460"/>
          <w:tab w:val="left" w:pos="4820"/>
          <w:tab w:val="left" w:pos="5420"/>
        </w:tabs>
        <w:spacing w:after="0" w:line="554" w:lineRule="exact"/>
        <w:ind w:right="106"/>
        <w:jc w:val="right"/>
        <w:rPr>
          <w:rFonts w:eastAsia="Arial" w:cstheme="minorHAnsi"/>
          <w:sz w:val="56"/>
          <w:szCs w:val="56"/>
        </w:rPr>
      </w:pPr>
      <w:r w:rsidRPr="00EC70B5">
        <w:rPr>
          <w:rFonts w:eastAsia="Times New Roman" w:cstheme="minorHAnsi"/>
          <w:color w:val="FFFFFF"/>
          <w:w w:val="70"/>
          <w:position w:val="1"/>
          <w:sz w:val="56"/>
          <w:szCs w:val="56"/>
        </w:rPr>
        <w:t>“I</w:t>
      </w:r>
      <w:r w:rsidRPr="00EC70B5">
        <w:rPr>
          <w:rFonts w:eastAsia="Times New Roman" w:cstheme="minorHAnsi"/>
          <w:color w:val="FFFFFF"/>
          <w:spacing w:val="2"/>
          <w:w w:val="70"/>
          <w:position w:val="1"/>
          <w:sz w:val="56"/>
          <w:szCs w:val="56"/>
        </w:rPr>
        <w:t>t</w:t>
      </w:r>
      <w:r w:rsidRPr="00EC70B5">
        <w:rPr>
          <w:rFonts w:eastAsia="Times New Roman" w:cstheme="minorHAnsi"/>
          <w:color w:val="FFFFFF"/>
          <w:spacing w:val="3"/>
          <w:w w:val="40"/>
          <w:position w:val="1"/>
          <w:sz w:val="56"/>
          <w:szCs w:val="56"/>
        </w:rPr>
        <w:t>’</w:t>
      </w:r>
      <w:r w:rsidRPr="00EC70B5">
        <w:rPr>
          <w:rFonts w:eastAsia="Arial" w:cstheme="minorHAnsi"/>
          <w:color w:val="FFFFFF"/>
          <w:w w:val="75"/>
          <w:position w:val="1"/>
          <w:sz w:val="56"/>
          <w:szCs w:val="56"/>
        </w:rPr>
        <w:t>s</w:t>
      </w:r>
      <w:r w:rsidRPr="00EC70B5">
        <w:rPr>
          <w:rFonts w:eastAsia="Arial" w:cstheme="minorHAnsi"/>
          <w:color w:val="FFFFFF"/>
          <w:position w:val="1"/>
          <w:sz w:val="56"/>
          <w:szCs w:val="56"/>
        </w:rPr>
        <w:tab/>
      </w:r>
      <w:r w:rsidRPr="00EC70B5">
        <w:rPr>
          <w:rFonts w:eastAsia="Arial" w:cstheme="minorHAnsi"/>
          <w:color w:val="FFFFFF"/>
          <w:spacing w:val="2"/>
          <w:w w:val="83"/>
          <w:position w:val="1"/>
          <w:sz w:val="56"/>
          <w:szCs w:val="56"/>
        </w:rPr>
        <w:t>a</w:t>
      </w:r>
      <w:r w:rsidRPr="00EC70B5">
        <w:rPr>
          <w:rFonts w:eastAsia="Arial" w:cstheme="minorHAnsi"/>
          <w:color w:val="FFFFFF"/>
          <w:w w:val="83"/>
          <w:position w:val="1"/>
          <w:sz w:val="56"/>
          <w:szCs w:val="56"/>
        </w:rPr>
        <w:t>bout</w:t>
      </w:r>
      <w:r w:rsidRPr="00EC70B5">
        <w:rPr>
          <w:rFonts w:eastAsia="Arial" w:cstheme="minorHAnsi"/>
          <w:color w:val="FFFFFF"/>
          <w:spacing w:val="-129"/>
          <w:w w:val="83"/>
          <w:position w:val="1"/>
          <w:sz w:val="56"/>
          <w:szCs w:val="56"/>
        </w:rPr>
        <w:t xml:space="preserve"> </w:t>
      </w:r>
      <w:r w:rsidRPr="00EC70B5">
        <w:rPr>
          <w:rFonts w:eastAsia="Arial" w:cstheme="minorHAnsi"/>
          <w:color w:val="FFFFFF"/>
          <w:position w:val="1"/>
          <w:sz w:val="56"/>
          <w:szCs w:val="56"/>
        </w:rPr>
        <w:tab/>
      </w:r>
      <w:r w:rsidRPr="00EC70B5">
        <w:rPr>
          <w:rFonts w:eastAsia="Arial" w:cstheme="minorHAnsi"/>
          <w:color w:val="FFFFFF"/>
          <w:w w:val="92"/>
          <w:position w:val="1"/>
          <w:sz w:val="56"/>
          <w:szCs w:val="56"/>
        </w:rPr>
        <w:t>chan</w:t>
      </w:r>
      <w:r w:rsidRPr="00EC70B5">
        <w:rPr>
          <w:rFonts w:eastAsia="Arial" w:cstheme="minorHAnsi"/>
          <w:color w:val="FFFFFF"/>
          <w:spacing w:val="1"/>
          <w:w w:val="92"/>
          <w:position w:val="1"/>
          <w:sz w:val="56"/>
          <w:szCs w:val="56"/>
        </w:rPr>
        <w:t>g</w:t>
      </w:r>
      <w:r w:rsidRPr="00EC70B5">
        <w:rPr>
          <w:rFonts w:eastAsia="Arial" w:cstheme="minorHAnsi"/>
          <w:color w:val="FFFFFF"/>
          <w:spacing w:val="2"/>
          <w:w w:val="88"/>
          <w:position w:val="1"/>
          <w:sz w:val="56"/>
          <w:szCs w:val="56"/>
        </w:rPr>
        <w:t>i</w:t>
      </w:r>
      <w:r w:rsidRPr="00EC70B5">
        <w:rPr>
          <w:rFonts w:eastAsia="Arial" w:cstheme="minorHAnsi"/>
          <w:color w:val="FFFFFF"/>
          <w:w w:val="91"/>
          <w:position w:val="1"/>
          <w:sz w:val="56"/>
          <w:szCs w:val="56"/>
        </w:rPr>
        <w:t>ng</w:t>
      </w:r>
      <w:r w:rsidRPr="00EC70B5">
        <w:rPr>
          <w:rFonts w:eastAsia="Arial" w:cstheme="minorHAnsi"/>
          <w:color w:val="FFFFFF"/>
          <w:position w:val="1"/>
          <w:sz w:val="56"/>
          <w:szCs w:val="56"/>
        </w:rPr>
        <w:tab/>
      </w:r>
      <w:r w:rsidRPr="00EC70B5">
        <w:rPr>
          <w:rFonts w:eastAsia="Arial" w:cstheme="minorHAnsi"/>
          <w:color w:val="FFFFFF"/>
          <w:w w:val="97"/>
          <w:position w:val="1"/>
          <w:sz w:val="56"/>
          <w:szCs w:val="56"/>
        </w:rPr>
        <w:t>a</w:t>
      </w:r>
      <w:r w:rsidRPr="00EC70B5">
        <w:rPr>
          <w:rFonts w:eastAsia="Arial" w:cstheme="minorHAnsi"/>
          <w:color w:val="FFFFFF"/>
          <w:position w:val="1"/>
          <w:sz w:val="56"/>
          <w:szCs w:val="56"/>
        </w:rPr>
        <w:tab/>
      </w:r>
      <w:r w:rsidRPr="00EC70B5">
        <w:rPr>
          <w:rFonts w:eastAsia="Arial" w:cstheme="minorHAnsi"/>
          <w:color w:val="FFFFFF"/>
          <w:spacing w:val="1"/>
          <w:w w:val="103"/>
          <w:position w:val="1"/>
          <w:sz w:val="56"/>
          <w:szCs w:val="56"/>
        </w:rPr>
        <w:t>g</w:t>
      </w:r>
      <w:r w:rsidRPr="00EC70B5">
        <w:rPr>
          <w:rFonts w:eastAsia="Arial" w:cstheme="minorHAnsi"/>
          <w:color w:val="FFFFFF"/>
          <w:spacing w:val="3"/>
          <w:w w:val="70"/>
          <w:position w:val="1"/>
          <w:sz w:val="56"/>
          <w:szCs w:val="56"/>
        </w:rPr>
        <w:t>e</w:t>
      </w:r>
      <w:r w:rsidRPr="00EC70B5">
        <w:rPr>
          <w:rFonts w:eastAsia="Arial" w:cstheme="minorHAnsi"/>
          <w:color w:val="FFFFFF"/>
          <w:w w:val="88"/>
          <w:position w:val="1"/>
          <w:sz w:val="56"/>
          <w:szCs w:val="56"/>
        </w:rPr>
        <w:t>ner</w:t>
      </w:r>
      <w:r w:rsidRPr="00EC70B5">
        <w:rPr>
          <w:rFonts w:eastAsia="Arial" w:cstheme="minorHAnsi"/>
          <w:color w:val="FFFFFF"/>
          <w:spacing w:val="2"/>
          <w:w w:val="88"/>
          <w:position w:val="1"/>
          <w:sz w:val="56"/>
          <w:szCs w:val="56"/>
        </w:rPr>
        <w:t>a</w:t>
      </w:r>
      <w:r w:rsidRPr="00EC70B5">
        <w:rPr>
          <w:rFonts w:eastAsia="Arial" w:cstheme="minorHAnsi"/>
          <w:color w:val="FFFFFF"/>
          <w:w w:val="106"/>
          <w:position w:val="1"/>
          <w:sz w:val="56"/>
          <w:szCs w:val="56"/>
        </w:rPr>
        <w:t>t</w:t>
      </w:r>
      <w:r w:rsidRPr="00EC70B5">
        <w:rPr>
          <w:rFonts w:eastAsia="Arial" w:cstheme="minorHAnsi"/>
          <w:color w:val="FFFFFF"/>
          <w:spacing w:val="3"/>
          <w:w w:val="106"/>
          <w:position w:val="1"/>
          <w:sz w:val="56"/>
          <w:szCs w:val="56"/>
        </w:rPr>
        <w:t>i</w:t>
      </w:r>
      <w:r w:rsidRPr="00EC70B5">
        <w:rPr>
          <w:rFonts w:eastAsia="Arial" w:cstheme="minorHAnsi"/>
          <w:color w:val="FFFFFF"/>
          <w:w w:val="70"/>
          <w:position w:val="1"/>
          <w:sz w:val="56"/>
          <w:szCs w:val="56"/>
        </w:rPr>
        <w:t>on</w:t>
      </w:r>
    </w:p>
    <w:p w:rsidR="008156BF" w:rsidRPr="00EC70B5" w:rsidRDefault="008156BF">
      <w:pPr>
        <w:spacing w:before="9" w:after="0" w:line="150" w:lineRule="exact"/>
        <w:rPr>
          <w:rFonts w:cstheme="minorHAnsi"/>
          <w:sz w:val="56"/>
          <w:szCs w:val="56"/>
        </w:rPr>
      </w:pPr>
    </w:p>
    <w:p w:rsidR="008156BF" w:rsidRPr="00EC70B5" w:rsidRDefault="008156BF">
      <w:pPr>
        <w:spacing w:after="0" w:line="200" w:lineRule="exact"/>
        <w:rPr>
          <w:rFonts w:cstheme="minorHAnsi"/>
          <w:sz w:val="56"/>
          <w:szCs w:val="56"/>
        </w:rPr>
      </w:pPr>
    </w:p>
    <w:p w:rsidR="008156BF" w:rsidRDefault="00EC70B5">
      <w:pPr>
        <w:tabs>
          <w:tab w:val="left" w:pos="1280"/>
          <w:tab w:val="left" w:pos="3540"/>
          <w:tab w:val="left" w:pos="4520"/>
        </w:tabs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56"/>
          <w:szCs w:val="56"/>
        </w:rPr>
      </w:pPr>
      <w:r w:rsidRPr="00EC70B5">
        <w:rPr>
          <w:rFonts w:eastAsia="Times New Roman" w:cstheme="minorHAnsi"/>
          <w:color w:val="FFFFFF"/>
          <w:spacing w:val="1"/>
          <w:w w:val="70"/>
          <w:sz w:val="56"/>
          <w:szCs w:val="56"/>
        </w:rPr>
        <w:t>…</w:t>
      </w:r>
      <w:r w:rsidRPr="00EC70B5">
        <w:rPr>
          <w:rFonts w:eastAsia="Times New Roman" w:cstheme="minorHAnsi"/>
          <w:color w:val="FFFFFF"/>
          <w:w w:val="78"/>
          <w:sz w:val="56"/>
          <w:szCs w:val="56"/>
        </w:rPr>
        <w:t>it’s</w:t>
      </w:r>
      <w:r w:rsidRPr="00EC70B5">
        <w:rPr>
          <w:rFonts w:eastAsia="Times New Roman" w:cstheme="minorHAnsi"/>
          <w:color w:val="FFFFFF"/>
          <w:sz w:val="56"/>
          <w:szCs w:val="56"/>
        </w:rPr>
        <w:tab/>
      </w:r>
      <w:r w:rsidRPr="00EC70B5">
        <w:rPr>
          <w:rFonts w:eastAsia="Times New Roman" w:cstheme="minorHAnsi"/>
          <w:color w:val="FFFFFF"/>
          <w:w w:val="104"/>
          <w:sz w:val="56"/>
          <w:szCs w:val="56"/>
        </w:rPr>
        <w:t>b</w:t>
      </w:r>
      <w:r w:rsidRPr="00EC70B5">
        <w:rPr>
          <w:rFonts w:eastAsia="Times New Roman" w:cstheme="minorHAnsi"/>
          <w:color w:val="FFFFFF"/>
          <w:spacing w:val="1"/>
          <w:w w:val="104"/>
          <w:sz w:val="56"/>
          <w:szCs w:val="56"/>
        </w:rPr>
        <w:t>r</w:t>
      </w:r>
      <w:r w:rsidRPr="00EC70B5">
        <w:rPr>
          <w:rFonts w:eastAsia="Times New Roman" w:cstheme="minorHAnsi"/>
          <w:color w:val="FFFFFF"/>
          <w:spacing w:val="3"/>
          <w:w w:val="88"/>
          <w:sz w:val="56"/>
          <w:szCs w:val="56"/>
        </w:rPr>
        <w:t>e</w:t>
      </w:r>
      <w:r w:rsidRPr="00EC70B5">
        <w:rPr>
          <w:rFonts w:eastAsia="Times New Roman" w:cstheme="minorHAnsi"/>
          <w:color w:val="FFFFFF"/>
          <w:w w:val="145"/>
          <w:sz w:val="56"/>
          <w:szCs w:val="56"/>
        </w:rPr>
        <w:t>a</w:t>
      </w:r>
      <w:r w:rsidRPr="00EC70B5">
        <w:rPr>
          <w:rFonts w:eastAsia="Times New Roman" w:cstheme="minorHAnsi"/>
          <w:color w:val="FFFFFF"/>
          <w:spacing w:val="2"/>
          <w:w w:val="145"/>
          <w:sz w:val="56"/>
          <w:szCs w:val="56"/>
        </w:rPr>
        <w:t>k</w:t>
      </w:r>
      <w:r w:rsidRPr="00EC70B5">
        <w:rPr>
          <w:rFonts w:eastAsia="Times New Roman" w:cstheme="minorHAnsi"/>
          <w:color w:val="FFFFFF"/>
          <w:w w:val="60"/>
          <w:sz w:val="56"/>
          <w:szCs w:val="56"/>
        </w:rPr>
        <w:t>in</w:t>
      </w:r>
      <w:r w:rsidRPr="00EC70B5">
        <w:rPr>
          <w:rFonts w:eastAsia="Times New Roman" w:cstheme="minorHAnsi"/>
          <w:color w:val="FFFFFF"/>
          <w:w w:val="114"/>
          <w:sz w:val="56"/>
          <w:szCs w:val="56"/>
        </w:rPr>
        <w:t>g</w:t>
      </w:r>
      <w:r w:rsidRPr="00EC70B5">
        <w:rPr>
          <w:rFonts w:eastAsia="Times New Roman" w:cstheme="minorHAnsi"/>
          <w:color w:val="FFFFFF"/>
          <w:sz w:val="56"/>
          <w:szCs w:val="56"/>
        </w:rPr>
        <w:tab/>
      </w:r>
      <w:r w:rsidRPr="00EC70B5">
        <w:rPr>
          <w:rFonts w:eastAsia="Times New Roman" w:cstheme="minorHAnsi"/>
          <w:color w:val="FFFFFF"/>
          <w:w w:val="102"/>
          <w:sz w:val="56"/>
          <w:szCs w:val="56"/>
        </w:rPr>
        <w:t>the</w:t>
      </w:r>
      <w:r w:rsidRPr="00EC70B5">
        <w:rPr>
          <w:rFonts w:eastAsia="Times New Roman" w:cstheme="minorHAnsi"/>
          <w:color w:val="FFFFFF"/>
          <w:sz w:val="56"/>
          <w:szCs w:val="56"/>
        </w:rPr>
        <w:tab/>
      </w:r>
      <w:r w:rsidRPr="00EC70B5">
        <w:rPr>
          <w:rFonts w:eastAsia="Times New Roman" w:cstheme="minorHAnsi"/>
          <w:color w:val="FFFFFF"/>
          <w:spacing w:val="1"/>
          <w:w w:val="95"/>
          <w:sz w:val="56"/>
          <w:szCs w:val="56"/>
        </w:rPr>
        <w:t>c</w:t>
      </w:r>
      <w:r w:rsidRPr="00EC70B5">
        <w:rPr>
          <w:rFonts w:eastAsia="Times New Roman" w:cstheme="minorHAnsi"/>
          <w:color w:val="FFFFFF"/>
          <w:sz w:val="56"/>
          <w:szCs w:val="56"/>
        </w:rPr>
        <w:t>y</w:t>
      </w:r>
      <w:r w:rsidRPr="00EC70B5">
        <w:rPr>
          <w:rFonts w:eastAsia="Times New Roman" w:cstheme="minorHAnsi"/>
          <w:color w:val="FFFFFF"/>
          <w:spacing w:val="3"/>
          <w:sz w:val="56"/>
          <w:szCs w:val="56"/>
        </w:rPr>
        <w:t>c</w:t>
      </w:r>
      <w:r w:rsidRPr="00EC70B5">
        <w:rPr>
          <w:rFonts w:eastAsia="Times New Roman" w:cstheme="minorHAnsi"/>
          <w:color w:val="FFFFFF"/>
          <w:w w:val="57"/>
          <w:sz w:val="56"/>
          <w:szCs w:val="56"/>
        </w:rPr>
        <w:t>l</w:t>
      </w:r>
      <w:r w:rsidRPr="00EC70B5">
        <w:rPr>
          <w:rFonts w:eastAsia="Times New Roman" w:cstheme="minorHAnsi"/>
          <w:color w:val="FFFFFF"/>
          <w:spacing w:val="7"/>
          <w:w w:val="57"/>
          <w:sz w:val="56"/>
          <w:szCs w:val="56"/>
        </w:rPr>
        <w:t>e</w:t>
      </w:r>
      <w:r w:rsidRPr="00EC70B5">
        <w:rPr>
          <w:rFonts w:eastAsia="Arial" w:cstheme="minorHAnsi"/>
          <w:color w:val="FFFFFF"/>
          <w:spacing w:val="1"/>
          <w:w w:val="84"/>
          <w:sz w:val="56"/>
          <w:szCs w:val="56"/>
        </w:rPr>
        <w:t>.</w:t>
      </w:r>
      <w:r w:rsidRPr="00EC70B5">
        <w:rPr>
          <w:rFonts w:eastAsia="Times New Roman" w:cstheme="minorHAnsi"/>
          <w:color w:val="FFFFFF"/>
          <w:w w:val="62"/>
          <w:sz w:val="56"/>
          <w:szCs w:val="56"/>
        </w:rPr>
        <w:t>”</w:t>
      </w:r>
    </w:p>
    <w:p w:rsidR="008156BF" w:rsidRDefault="008156BF">
      <w:pPr>
        <w:spacing w:before="13" w:after="0" w:line="200" w:lineRule="exact"/>
        <w:rPr>
          <w:sz w:val="20"/>
          <w:szCs w:val="20"/>
        </w:rPr>
      </w:pPr>
    </w:p>
    <w:p w:rsidR="008156BF" w:rsidRDefault="00EC70B5">
      <w:pPr>
        <w:spacing w:after="0" w:line="271" w:lineRule="exact"/>
        <w:ind w:right="97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FFFFFF"/>
          <w:spacing w:val="-1"/>
          <w:position w:val="-1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</w:rPr>
        <w:t>Principa</w:t>
      </w:r>
      <w:r>
        <w:rPr>
          <w:rFonts w:ascii="Arial" w:eastAsia="Arial" w:hAnsi="Arial" w:cs="Arial"/>
          <w:b/>
          <w:bCs/>
          <w:color w:val="FFFFFF"/>
          <w:spacing w:val="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</w:rPr>
        <w:t>)</w: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before="5" w:after="0" w:line="200" w:lineRule="exact"/>
        <w:rPr>
          <w:sz w:val="20"/>
          <w:szCs w:val="20"/>
        </w:rPr>
      </w:pPr>
    </w:p>
    <w:p w:rsidR="008156BF" w:rsidRDefault="00EC70B5">
      <w:pPr>
        <w:spacing w:before="19" w:after="0" w:line="240" w:lineRule="auto"/>
        <w:ind w:left="3744" w:right="3448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color w:val="FFFFFF"/>
          <w:sz w:val="32"/>
          <w:szCs w:val="32"/>
        </w:rPr>
        <w:t>s</w:t>
      </w:r>
      <w:r>
        <w:rPr>
          <w:rFonts w:ascii="Arial" w:eastAsia="Arial" w:hAnsi="Arial" w:cs="Arial"/>
          <w:b/>
          <w:bCs/>
          <w:color w:val="FFFFFF"/>
          <w:spacing w:val="-1"/>
          <w:sz w:val="32"/>
          <w:szCs w:val="32"/>
        </w:rPr>
        <w:t>o</w:t>
      </w:r>
      <w:r>
        <w:rPr>
          <w:rFonts w:ascii="Arial" w:eastAsia="Arial" w:hAnsi="Arial" w:cs="Arial"/>
          <w:b/>
          <w:bCs/>
          <w:color w:val="FFFFFF"/>
          <w:sz w:val="32"/>
          <w:szCs w:val="32"/>
        </w:rPr>
        <w:t>cial</w:t>
      </w:r>
      <w:r>
        <w:rPr>
          <w:rFonts w:ascii="Arial" w:eastAsia="Arial" w:hAnsi="Arial" w:cs="Arial"/>
          <w:b/>
          <w:bCs/>
          <w:color w:val="FFFFFF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FFFFFF"/>
          <w:w w:val="99"/>
          <w:sz w:val="32"/>
          <w:szCs w:val="32"/>
        </w:rPr>
        <w:t>res</w:t>
      </w:r>
      <w:r>
        <w:rPr>
          <w:rFonts w:ascii="Arial" w:eastAsia="Arial" w:hAnsi="Arial" w:cs="Arial"/>
          <w:b/>
          <w:bCs/>
          <w:color w:val="FFFFFF"/>
          <w:spacing w:val="2"/>
          <w:w w:val="99"/>
          <w:sz w:val="32"/>
          <w:szCs w:val="32"/>
        </w:rPr>
        <w:t>e</w:t>
      </w:r>
      <w:r>
        <w:rPr>
          <w:rFonts w:ascii="Arial" w:eastAsia="Arial" w:hAnsi="Arial" w:cs="Arial"/>
          <w:b/>
          <w:bCs/>
          <w:color w:val="FFFFFF"/>
          <w:w w:val="99"/>
          <w:sz w:val="32"/>
          <w:szCs w:val="32"/>
        </w:rPr>
        <w:t>arch</w:t>
      </w:r>
    </w:p>
    <w:p w:rsidR="008156BF" w:rsidRDefault="008156BF">
      <w:pPr>
        <w:spacing w:after="0"/>
        <w:jc w:val="center"/>
        <w:sectPr w:rsidR="008156BF">
          <w:type w:val="continuous"/>
          <w:pgSz w:w="11920" w:h="16840"/>
          <w:pgMar w:top="1560" w:right="600" w:bottom="280" w:left="1680" w:header="720" w:footer="720" w:gutter="0"/>
          <w:cols w:space="720"/>
        </w:sectPr>
      </w:pPr>
    </w:p>
    <w:p w:rsidR="008156BF" w:rsidRDefault="00C2664C">
      <w:pPr>
        <w:spacing w:after="0" w:line="200" w:lineRule="exact"/>
        <w:rPr>
          <w:sz w:val="20"/>
          <w:szCs w:val="20"/>
        </w:rPr>
      </w:pPr>
      <w:r>
        <w:rPr>
          <w:noProof/>
          <w:lang w:val="en-AU" w:eastAsia="en-AU"/>
        </w:rPr>
        <w:lastRenderedPageBreak/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posOffset>519430</wp:posOffset>
            </wp:positionH>
            <wp:positionV relativeFrom="page">
              <wp:posOffset>10072370</wp:posOffset>
            </wp:positionV>
            <wp:extent cx="480060" cy="424815"/>
            <wp:effectExtent l="0" t="0" r="0" b="0"/>
            <wp:wrapNone/>
            <wp:docPr id="12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2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before="5" w:after="0" w:line="240" w:lineRule="exact"/>
        <w:rPr>
          <w:sz w:val="24"/>
          <w:szCs w:val="24"/>
        </w:rPr>
      </w:pPr>
    </w:p>
    <w:p w:rsidR="008156BF" w:rsidRDefault="00EC70B5">
      <w:pPr>
        <w:spacing w:before="34" w:after="0" w:line="313" w:lineRule="auto"/>
        <w:ind w:left="113"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tern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uris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pro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j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-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t of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n.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Gr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prised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 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 Re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 N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North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Q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Ca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tors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tern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Or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urisd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the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up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hrou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t. 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of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ards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2" w:lineRule="auto"/>
        <w:ind w:left="113" w:right="5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omm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throu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erature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 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uc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E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od De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oo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uth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 the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 a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 th</w:t>
      </w:r>
      <w:r>
        <w:rPr>
          <w:rFonts w:ascii="Arial" w:eastAsia="Arial" w:hAnsi="Arial" w:cs="Arial"/>
          <w:spacing w:val="-1"/>
          <w:sz w:val="20"/>
          <w:szCs w:val="20"/>
        </w:rPr>
        <w:t>ei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4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what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what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2" w:lineRule="auto"/>
        <w:ind w:left="113" w:right="6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ared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he</w:t>
      </w:r>
      <w:r>
        <w:rPr>
          <w:rFonts w:ascii="Arial" w:eastAsia="Arial" w:hAnsi="Arial" w:cs="Arial"/>
          <w:b/>
          <w:bCs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Depart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ent</w:t>
      </w:r>
      <w:r>
        <w:rPr>
          <w:rFonts w:ascii="Arial" w:eastAsia="Arial" w:hAnsi="Arial" w:cs="Arial"/>
          <w:b/>
          <w:bCs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duc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stra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NS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ust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. 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 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urpo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0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pts no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orised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240" w:lineRule="auto"/>
        <w:ind w:left="113" w:right="182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a)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e:</w:t>
      </w:r>
    </w:p>
    <w:p w:rsidR="008156BF" w:rsidRDefault="00EC70B5">
      <w:pPr>
        <w:tabs>
          <w:tab w:val="left" w:pos="820"/>
        </w:tabs>
        <w:spacing w:before="70" w:after="0" w:line="240" w:lineRule="auto"/>
        <w:ind w:left="473" w:right="-20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K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w w:val="66"/>
          <w:sz w:val="20"/>
          <w:szCs w:val="20"/>
        </w:rPr>
        <w:t>‟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Do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NS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ar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k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@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)</w:t>
      </w:r>
    </w:p>
    <w:p w:rsidR="008156BF" w:rsidRDefault="00EC70B5">
      <w:pPr>
        <w:tabs>
          <w:tab w:val="left" w:pos="820"/>
        </w:tabs>
        <w:spacing w:before="70" w:after="0" w:line="240" w:lineRule="auto"/>
        <w:ind w:left="473" w:right="-20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>Caro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NS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arc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aro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e.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@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)</w: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before="16" w:after="0" w:line="220" w:lineRule="exact"/>
      </w:pPr>
    </w:p>
    <w:p w:rsidR="008156BF" w:rsidRDefault="00C2664C">
      <w:pPr>
        <w:spacing w:after="0" w:line="240" w:lineRule="auto"/>
        <w:ind w:left="13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>
            <wp:extent cx="6074410" cy="1056005"/>
            <wp:effectExtent l="0" t="0" r="254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6BF" w:rsidRDefault="008156BF">
      <w:pPr>
        <w:spacing w:after="0"/>
        <w:sectPr w:rsidR="008156BF">
          <w:footerReference w:type="default" r:id="rId28"/>
          <w:pgSz w:w="11920" w:h="16840"/>
          <w:pgMar w:top="1560" w:right="1020" w:bottom="800" w:left="1020" w:header="0" w:footer="606" w:gutter="0"/>
          <w:cols w:space="720"/>
        </w:sectPr>
      </w:pPr>
    </w:p>
    <w:p w:rsidR="008156BF" w:rsidRPr="00C74790" w:rsidRDefault="00C2664C" w:rsidP="00C74790">
      <w:pPr>
        <w:pStyle w:val="Heading1"/>
        <w:rPr>
          <w:rFonts w:asciiTheme="minorHAnsi" w:eastAsia="Calibri" w:hAnsiTheme="minorHAnsi" w:cstheme="minorHAnsi"/>
          <w:color w:val="auto"/>
          <w:sz w:val="56"/>
          <w:szCs w:val="56"/>
        </w:rPr>
      </w:pPr>
      <w:r>
        <w:rPr>
          <w:rFonts w:asciiTheme="minorHAnsi" w:hAnsiTheme="minorHAnsi" w:cstheme="minorHAnsi"/>
          <w:noProof/>
          <w:color w:val="auto"/>
          <w:sz w:val="56"/>
          <w:szCs w:val="56"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749935</wp:posOffset>
                </wp:positionV>
                <wp:extent cx="6160135" cy="1270"/>
                <wp:effectExtent l="15240" t="16510" r="15875" b="20320"/>
                <wp:wrapNone/>
                <wp:docPr id="126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0135" cy="1270"/>
                          <a:chOff x="1104" y="707"/>
                          <a:chExt cx="9701" cy="2"/>
                        </a:xfrm>
                      </wpg:grpSpPr>
                      <wps:wsp>
                        <wps:cNvPr id="127" name="Freeform 116"/>
                        <wps:cNvSpPr>
                          <a:spLocks/>
                        </wps:cNvSpPr>
                        <wps:spPr bwMode="auto">
                          <a:xfrm>
                            <a:off x="1104" y="707"/>
                            <a:ext cx="9701" cy="2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701"/>
                              <a:gd name="T2" fmla="+- 0 10805 1104"/>
                              <a:gd name="T3" fmla="*/ T2 w 97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01">
                                <a:moveTo>
                                  <a:pt x="0" y="0"/>
                                </a:moveTo>
                                <a:lnTo>
                                  <a:pt x="9701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3399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5" o:spid="_x0000_s1026" style="position:absolute;margin-left:55.2pt;margin-top:59.05pt;width:485.05pt;height:.1pt;z-index:-251658752;mso-position-horizontal-relative:page" coordorigin="1104,707" coordsize="97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">
                <v:shape id="Freeform 116" o:spid="_x0000_s1027" style="position:absolute;left:1104;top:707;width:9701;height:2;visibility:visible;mso-wrap-style:square;v-text-anchor:top" coordsize="97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osYccA&#10;AADcAAAADwAAAGRycy9kb3ducmV2LnhtbESPQWvCQBCF74L/YZlCL6VutGI1uoYSKLQeBDUHj0N2&#10;TEKzs2F3a2J/fbdQ8DbDe/O+N5tsMK24kvONZQXTSQKCuLS64UpBcXp/XoLwAVlja5kU3MhDth2P&#10;Nphq2/OBrsdQiRjCPkUFdQhdKqUvazLoJ7YjjtrFOoMhrq6S2mEfw00rZ0mykAYbjoQaO8prKr+O&#10;3yZCmIqXy09/vu0WQ17s56H4fFop9fgwvK1BBBrC3fx//aFj/dkr/D0TJ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KLGHHAAAA3AAAAA8AAAAAAAAAAAAAAAAAmAIAAGRy&#10;cy9kb3ducmV2LnhtbFBLBQYAAAAABAAEAPUAAACMAwAAAAA=&#10;" path="m,l9701,e" filled="f" strokecolor="#39c" strokeweight="2.26pt">
                  <v:path arrowok="t" o:connecttype="custom" o:connectlocs="0,0;9701,0" o:connectangles="0,0"/>
                </v:shape>
                <w10:wrap anchorx="page"/>
              </v:group>
            </w:pict>
          </mc:Fallback>
        </mc:AlternateContent>
      </w:r>
      <w:r w:rsidR="00EC70B5" w:rsidRPr="00C74790">
        <w:rPr>
          <w:rFonts w:asciiTheme="minorHAnsi" w:eastAsia="Calibri" w:hAnsiTheme="minorHAnsi" w:cstheme="minorHAnsi"/>
          <w:color w:val="auto"/>
          <w:sz w:val="56"/>
          <w:szCs w:val="56"/>
        </w:rPr>
        <w:t>E</w:t>
      </w:r>
      <w:r w:rsidR="00EC70B5" w:rsidRPr="00C74790">
        <w:rPr>
          <w:rFonts w:asciiTheme="minorHAnsi" w:eastAsia="Calibri" w:hAnsiTheme="minorHAnsi" w:cstheme="minorHAnsi"/>
          <w:color w:val="auto"/>
          <w:spacing w:val="-13"/>
          <w:sz w:val="56"/>
          <w:szCs w:val="56"/>
        </w:rPr>
        <w:t>x</w:t>
      </w:r>
      <w:r w:rsidR="00EC70B5" w:rsidRPr="00C74790">
        <w:rPr>
          <w:rFonts w:asciiTheme="minorHAnsi" w:eastAsia="Calibri" w:hAnsiTheme="minorHAnsi" w:cstheme="minorHAnsi"/>
          <w:color w:val="auto"/>
          <w:sz w:val="56"/>
          <w:szCs w:val="56"/>
        </w:rPr>
        <w:t>ecuti</w:t>
      </w:r>
      <w:r w:rsidR="00EC70B5" w:rsidRPr="00C74790">
        <w:rPr>
          <w:rFonts w:asciiTheme="minorHAnsi" w:eastAsia="Calibri" w:hAnsiTheme="minorHAnsi" w:cstheme="minorHAnsi"/>
          <w:color w:val="auto"/>
          <w:spacing w:val="-3"/>
          <w:sz w:val="56"/>
          <w:szCs w:val="56"/>
        </w:rPr>
        <w:t>v</w:t>
      </w:r>
      <w:r w:rsidR="00EC70B5" w:rsidRPr="00C74790">
        <w:rPr>
          <w:rFonts w:asciiTheme="minorHAnsi" w:eastAsia="Calibri" w:hAnsiTheme="minorHAnsi" w:cstheme="minorHAnsi"/>
          <w:color w:val="auto"/>
          <w:sz w:val="56"/>
          <w:szCs w:val="56"/>
        </w:rPr>
        <w:t>e</w:t>
      </w:r>
      <w:r w:rsidR="00EC70B5" w:rsidRPr="00C74790">
        <w:rPr>
          <w:rFonts w:asciiTheme="minorHAnsi" w:eastAsia="Calibri" w:hAnsiTheme="minorHAnsi" w:cstheme="minorHAnsi"/>
          <w:color w:val="auto"/>
          <w:spacing w:val="-22"/>
          <w:sz w:val="56"/>
          <w:szCs w:val="56"/>
        </w:rPr>
        <w:t xml:space="preserve"> </w:t>
      </w:r>
      <w:r w:rsidR="00EC70B5" w:rsidRPr="00C74790">
        <w:rPr>
          <w:rFonts w:asciiTheme="minorHAnsi" w:eastAsia="Calibri" w:hAnsiTheme="minorHAnsi" w:cstheme="minorHAnsi"/>
          <w:color w:val="auto"/>
          <w:sz w:val="56"/>
          <w:szCs w:val="56"/>
        </w:rPr>
        <w:t>Sum</w:t>
      </w:r>
      <w:r w:rsidR="00EC70B5" w:rsidRPr="00C74790">
        <w:rPr>
          <w:rFonts w:asciiTheme="minorHAnsi" w:eastAsia="Calibri" w:hAnsiTheme="minorHAnsi" w:cstheme="minorHAnsi"/>
          <w:color w:val="auto"/>
          <w:spacing w:val="2"/>
          <w:sz w:val="56"/>
          <w:szCs w:val="56"/>
        </w:rPr>
        <w:t>m</w:t>
      </w:r>
      <w:r w:rsidR="00EC70B5" w:rsidRPr="00C74790">
        <w:rPr>
          <w:rFonts w:asciiTheme="minorHAnsi" w:eastAsia="Calibri" w:hAnsiTheme="minorHAnsi" w:cstheme="minorHAnsi"/>
          <w:color w:val="auto"/>
          <w:sz w:val="56"/>
          <w:szCs w:val="56"/>
        </w:rPr>
        <w:t>a</w:t>
      </w:r>
      <w:r w:rsidR="00EC70B5" w:rsidRPr="00C74790">
        <w:rPr>
          <w:rFonts w:asciiTheme="minorHAnsi" w:eastAsia="Calibri" w:hAnsiTheme="minorHAnsi" w:cstheme="minorHAnsi"/>
          <w:color w:val="auto"/>
          <w:spacing w:val="2"/>
          <w:sz w:val="56"/>
          <w:szCs w:val="56"/>
        </w:rPr>
        <w:t>r</w:t>
      </w:r>
      <w:r w:rsidR="00EC70B5" w:rsidRPr="00C74790">
        <w:rPr>
          <w:rFonts w:asciiTheme="minorHAnsi" w:eastAsia="Calibri" w:hAnsiTheme="minorHAnsi" w:cstheme="minorHAnsi"/>
          <w:color w:val="auto"/>
          <w:sz w:val="56"/>
          <w:szCs w:val="56"/>
        </w:rPr>
        <w:t>y</w: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before="15" w:after="0" w:line="240" w:lineRule="exact"/>
        <w:rPr>
          <w:sz w:val="24"/>
          <w:szCs w:val="24"/>
        </w:rPr>
      </w:pPr>
    </w:p>
    <w:p w:rsidR="008156BF" w:rsidRDefault="008156BF">
      <w:pPr>
        <w:spacing w:after="0"/>
        <w:sectPr w:rsidR="008156BF">
          <w:footerReference w:type="default" r:id="rId29"/>
          <w:pgSz w:w="11920" w:h="16840"/>
          <w:pgMar w:top="1140" w:right="1020" w:bottom="800" w:left="740" w:header="0" w:footer="606" w:gutter="0"/>
          <w:cols w:space="720"/>
        </w:sectPr>
      </w:pPr>
    </w:p>
    <w:p w:rsidR="008156BF" w:rsidRDefault="00C2664C">
      <w:pPr>
        <w:spacing w:before="34" w:after="0" w:line="313" w:lineRule="auto"/>
        <w:ind w:left="110" w:right="-54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519430</wp:posOffset>
            </wp:positionH>
            <wp:positionV relativeFrom="page">
              <wp:posOffset>10069195</wp:posOffset>
            </wp:positionV>
            <wp:extent cx="480060" cy="424815"/>
            <wp:effectExtent l="0" t="0" r="0" b="0"/>
            <wp:wrapNone/>
            <wp:docPr id="125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2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4981575</wp:posOffset>
                </wp:positionH>
                <wp:positionV relativeFrom="page">
                  <wp:posOffset>8329295</wp:posOffset>
                </wp:positionV>
                <wp:extent cx="2564765" cy="2315210"/>
                <wp:effectExtent l="0" t="4445" r="0" b="4445"/>
                <wp:wrapNone/>
                <wp:docPr id="106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4765" cy="2315210"/>
                          <a:chOff x="7845" y="13117"/>
                          <a:chExt cx="4039" cy="3646"/>
                        </a:xfrm>
                      </wpg:grpSpPr>
                      <pic:pic xmlns:pic="http://schemas.openxmlformats.org/drawingml/2006/picture">
                        <pic:nvPicPr>
                          <pic:cNvPr id="107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3" y="14347"/>
                            <a:ext cx="2397" cy="24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36" y="14822"/>
                            <a:ext cx="1469" cy="14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9" name="Group 110"/>
                        <wpg:cNvGrpSpPr>
                          <a:grpSpLocks/>
                        </wpg:cNvGrpSpPr>
                        <wpg:grpSpPr bwMode="auto">
                          <a:xfrm>
                            <a:off x="8401" y="15097"/>
                            <a:ext cx="896" cy="917"/>
                            <a:chOff x="8401" y="15097"/>
                            <a:chExt cx="896" cy="917"/>
                          </a:xfrm>
                        </wpg:grpSpPr>
                        <wps:wsp>
                          <wps:cNvPr id="110" name="Freeform 111"/>
                          <wps:cNvSpPr>
                            <a:spLocks/>
                          </wps:cNvSpPr>
                          <wps:spPr bwMode="auto">
                            <a:xfrm>
                              <a:off x="8401" y="15097"/>
                              <a:ext cx="896" cy="917"/>
                            </a:xfrm>
                            <a:custGeom>
                              <a:avLst/>
                              <a:gdLst>
                                <a:gd name="T0" fmla="+- 0 8401 8401"/>
                                <a:gd name="T1" fmla="*/ T0 w 896"/>
                                <a:gd name="T2" fmla="+- 0 15555 15097"/>
                                <a:gd name="T3" fmla="*/ 15555 h 917"/>
                                <a:gd name="T4" fmla="+- 0 8407 8401"/>
                                <a:gd name="T5" fmla="*/ T4 w 896"/>
                                <a:gd name="T6" fmla="+- 0 15630 15097"/>
                                <a:gd name="T7" fmla="*/ 15630 h 917"/>
                                <a:gd name="T8" fmla="+- 0 8424 8401"/>
                                <a:gd name="T9" fmla="*/ T8 w 896"/>
                                <a:gd name="T10" fmla="+- 0 15700 15097"/>
                                <a:gd name="T11" fmla="*/ 15700 h 917"/>
                                <a:gd name="T12" fmla="+- 0 8451 8401"/>
                                <a:gd name="T13" fmla="*/ T12 w 896"/>
                                <a:gd name="T14" fmla="+- 0 15766 15097"/>
                                <a:gd name="T15" fmla="*/ 15766 h 917"/>
                                <a:gd name="T16" fmla="+- 0 8488 8401"/>
                                <a:gd name="T17" fmla="*/ T16 w 896"/>
                                <a:gd name="T18" fmla="+- 0 15826 15097"/>
                                <a:gd name="T19" fmla="*/ 15826 h 917"/>
                                <a:gd name="T20" fmla="+- 0 8533 8401"/>
                                <a:gd name="T21" fmla="*/ T20 w 896"/>
                                <a:gd name="T22" fmla="+- 0 15879 15097"/>
                                <a:gd name="T23" fmla="*/ 15879 h 917"/>
                                <a:gd name="T24" fmla="+- 0 8585 8401"/>
                                <a:gd name="T25" fmla="*/ T24 w 896"/>
                                <a:gd name="T26" fmla="+- 0 15925 15097"/>
                                <a:gd name="T27" fmla="*/ 15925 h 917"/>
                                <a:gd name="T28" fmla="+- 0 8644 8401"/>
                                <a:gd name="T29" fmla="*/ T28 w 896"/>
                                <a:gd name="T30" fmla="+- 0 15963 15097"/>
                                <a:gd name="T31" fmla="*/ 15963 h 917"/>
                                <a:gd name="T32" fmla="+- 0 8708 8401"/>
                                <a:gd name="T33" fmla="*/ T32 w 896"/>
                                <a:gd name="T34" fmla="+- 0 15990 15097"/>
                                <a:gd name="T35" fmla="*/ 15990 h 917"/>
                                <a:gd name="T36" fmla="+- 0 8777 8401"/>
                                <a:gd name="T37" fmla="*/ T36 w 896"/>
                                <a:gd name="T38" fmla="+- 0 16008 15097"/>
                                <a:gd name="T39" fmla="*/ 16008 h 917"/>
                                <a:gd name="T40" fmla="+- 0 8849 8401"/>
                                <a:gd name="T41" fmla="*/ T40 w 896"/>
                                <a:gd name="T42" fmla="+- 0 16014 15097"/>
                                <a:gd name="T43" fmla="*/ 16014 h 917"/>
                                <a:gd name="T44" fmla="+- 0 8886 8401"/>
                                <a:gd name="T45" fmla="*/ T44 w 896"/>
                                <a:gd name="T46" fmla="+- 0 16012 15097"/>
                                <a:gd name="T47" fmla="*/ 16012 h 917"/>
                                <a:gd name="T48" fmla="+- 0 8957 8401"/>
                                <a:gd name="T49" fmla="*/ T48 w 896"/>
                                <a:gd name="T50" fmla="+- 0 16000 15097"/>
                                <a:gd name="T51" fmla="*/ 16000 h 917"/>
                                <a:gd name="T52" fmla="+- 0 9024 8401"/>
                                <a:gd name="T53" fmla="*/ T52 w 896"/>
                                <a:gd name="T54" fmla="+- 0 15978 15097"/>
                                <a:gd name="T55" fmla="*/ 15978 h 917"/>
                                <a:gd name="T56" fmla="+- 0 9086 8401"/>
                                <a:gd name="T57" fmla="*/ T56 w 896"/>
                                <a:gd name="T58" fmla="+- 0 15945 15097"/>
                                <a:gd name="T59" fmla="*/ 15945 h 917"/>
                                <a:gd name="T60" fmla="+- 0 9141 8401"/>
                                <a:gd name="T61" fmla="*/ T60 w 896"/>
                                <a:gd name="T62" fmla="+- 0 15903 15097"/>
                                <a:gd name="T63" fmla="*/ 15903 h 917"/>
                                <a:gd name="T64" fmla="+- 0 9190 8401"/>
                                <a:gd name="T65" fmla="*/ T64 w 896"/>
                                <a:gd name="T66" fmla="+- 0 15854 15097"/>
                                <a:gd name="T67" fmla="*/ 15854 h 917"/>
                                <a:gd name="T68" fmla="+- 0 9230 8401"/>
                                <a:gd name="T69" fmla="*/ T68 w 896"/>
                                <a:gd name="T70" fmla="+- 0 15797 15097"/>
                                <a:gd name="T71" fmla="*/ 15797 h 917"/>
                                <a:gd name="T72" fmla="+- 0 9262 8401"/>
                                <a:gd name="T73" fmla="*/ T72 w 896"/>
                                <a:gd name="T74" fmla="+- 0 15734 15097"/>
                                <a:gd name="T75" fmla="*/ 15734 h 917"/>
                                <a:gd name="T76" fmla="+- 0 9285 8401"/>
                                <a:gd name="T77" fmla="*/ T76 w 896"/>
                                <a:gd name="T78" fmla="+- 0 15665 15097"/>
                                <a:gd name="T79" fmla="*/ 15665 h 917"/>
                                <a:gd name="T80" fmla="+- 0 9296 8401"/>
                                <a:gd name="T81" fmla="*/ T80 w 896"/>
                                <a:gd name="T82" fmla="+- 0 15593 15097"/>
                                <a:gd name="T83" fmla="*/ 15593 h 917"/>
                                <a:gd name="T84" fmla="+- 0 9298 8401"/>
                                <a:gd name="T85" fmla="*/ T84 w 896"/>
                                <a:gd name="T86" fmla="+- 0 15555 15097"/>
                                <a:gd name="T87" fmla="*/ 15555 h 917"/>
                                <a:gd name="T88" fmla="+- 0 9296 8401"/>
                                <a:gd name="T89" fmla="*/ T88 w 896"/>
                                <a:gd name="T90" fmla="+- 0 15518 15097"/>
                                <a:gd name="T91" fmla="*/ 15518 h 917"/>
                                <a:gd name="T92" fmla="+- 0 9285 8401"/>
                                <a:gd name="T93" fmla="*/ T92 w 896"/>
                                <a:gd name="T94" fmla="+- 0 15445 15097"/>
                                <a:gd name="T95" fmla="*/ 15445 h 917"/>
                                <a:gd name="T96" fmla="+- 0 9262 8401"/>
                                <a:gd name="T97" fmla="*/ T96 w 896"/>
                                <a:gd name="T98" fmla="+- 0 15377 15097"/>
                                <a:gd name="T99" fmla="*/ 15377 h 917"/>
                                <a:gd name="T100" fmla="+- 0 9230 8401"/>
                                <a:gd name="T101" fmla="*/ T100 w 896"/>
                                <a:gd name="T102" fmla="+- 0 15314 15097"/>
                                <a:gd name="T103" fmla="*/ 15314 h 917"/>
                                <a:gd name="T104" fmla="+- 0 9190 8401"/>
                                <a:gd name="T105" fmla="*/ T104 w 896"/>
                                <a:gd name="T106" fmla="+- 0 15257 15097"/>
                                <a:gd name="T107" fmla="*/ 15257 h 917"/>
                                <a:gd name="T108" fmla="+- 0 9141 8401"/>
                                <a:gd name="T109" fmla="*/ T108 w 896"/>
                                <a:gd name="T110" fmla="+- 0 15207 15097"/>
                                <a:gd name="T111" fmla="*/ 15207 h 917"/>
                                <a:gd name="T112" fmla="+- 0 9086 8401"/>
                                <a:gd name="T113" fmla="*/ T112 w 896"/>
                                <a:gd name="T114" fmla="+- 0 15165 15097"/>
                                <a:gd name="T115" fmla="*/ 15165 h 917"/>
                                <a:gd name="T116" fmla="+- 0 9024 8401"/>
                                <a:gd name="T117" fmla="*/ T116 w 896"/>
                                <a:gd name="T118" fmla="+- 0 15133 15097"/>
                                <a:gd name="T119" fmla="*/ 15133 h 917"/>
                                <a:gd name="T120" fmla="+- 0 8957 8401"/>
                                <a:gd name="T121" fmla="*/ T120 w 896"/>
                                <a:gd name="T122" fmla="+- 0 15110 15097"/>
                                <a:gd name="T123" fmla="*/ 15110 h 917"/>
                                <a:gd name="T124" fmla="+- 0 8886 8401"/>
                                <a:gd name="T125" fmla="*/ T124 w 896"/>
                                <a:gd name="T126" fmla="+- 0 15098 15097"/>
                                <a:gd name="T127" fmla="*/ 15098 h 917"/>
                                <a:gd name="T128" fmla="+- 0 8849 8401"/>
                                <a:gd name="T129" fmla="*/ T128 w 896"/>
                                <a:gd name="T130" fmla="+- 0 15097 15097"/>
                                <a:gd name="T131" fmla="*/ 15097 h 917"/>
                                <a:gd name="T132" fmla="+- 0 8813 8401"/>
                                <a:gd name="T133" fmla="*/ T132 w 896"/>
                                <a:gd name="T134" fmla="+- 0 15098 15097"/>
                                <a:gd name="T135" fmla="*/ 15098 h 917"/>
                                <a:gd name="T136" fmla="+- 0 8742 8401"/>
                                <a:gd name="T137" fmla="*/ T136 w 896"/>
                                <a:gd name="T138" fmla="+- 0 15110 15097"/>
                                <a:gd name="T139" fmla="*/ 15110 h 917"/>
                                <a:gd name="T140" fmla="+- 0 8675 8401"/>
                                <a:gd name="T141" fmla="*/ T140 w 896"/>
                                <a:gd name="T142" fmla="+- 0 15133 15097"/>
                                <a:gd name="T143" fmla="*/ 15133 h 917"/>
                                <a:gd name="T144" fmla="+- 0 8613 8401"/>
                                <a:gd name="T145" fmla="*/ T144 w 896"/>
                                <a:gd name="T146" fmla="+- 0 15165 15097"/>
                                <a:gd name="T147" fmla="*/ 15165 h 917"/>
                                <a:gd name="T148" fmla="+- 0 8558 8401"/>
                                <a:gd name="T149" fmla="*/ T148 w 896"/>
                                <a:gd name="T150" fmla="+- 0 15207 15097"/>
                                <a:gd name="T151" fmla="*/ 15207 h 917"/>
                                <a:gd name="T152" fmla="+- 0 8509 8401"/>
                                <a:gd name="T153" fmla="*/ T152 w 896"/>
                                <a:gd name="T154" fmla="+- 0 15257 15097"/>
                                <a:gd name="T155" fmla="*/ 15257 h 917"/>
                                <a:gd name="T156" fmla="+- 0 8469 8401"/>
                                <a:gd name="T157" fmla="*/ T156 w 896"/>
                                <a:gd name="T158" fmla="+- 0 15314 15097"/>
                                <a:gd name="T159" fmla="*/ 15314 h 917"/>
                                <a:gd name="T160" fmla="+- 0 8437 8401"/>
                                <a:gd name="T161" fmla="*/ T160 w 896"/>
                                <a:gd name="T162" fmla="+- 0 15377 15097"/>
                                <a:gd name="T163" fmla="*/ 15377 h 917"/>
                                <a:gd name="T164" fmla="+- 0 8414 8401"/>
                                <a:gd name="T165" fmla="*/ T164 w 896"/>
                                <a:gd name="T166" fmla="+- 0 15445 15097"/>
                                <a:gd name="T167" fmla="*/ 15445 h 917"/>
                                <a:gd name="T168" fmla="+- 0 8403 8401"/>
                                <a:gd name="T169" fmla="*/ T168 w 896"/>
                                <a:gd name="T170" fmla="+- 0 15518 15097"/>
                                <a:gd name="T171" fmla="*/ 15518 h 917"/>
                                <a:gd name="T172" fmla="+- 0 8401 8401"/>
                                <a:gd name="T173" fmla="*/ T172 w 896"/>
                                <a:gd name="T174" fmla="+- 0 15555 15097"/>
                                <a:gd name="T175" fmla="*/ 15555 h 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896" h="917">
                                  <a:moveTo>
                                    <a:pt x="0" y="458"/>
                                  </a:moveTo>
                                  <a:lnTo>
                                    <a:pt x="6" y="533"/>
                                  </a:lnTo>
                                  <a:lnTo>
                                    <a:pt x="23" y="603"/>
                                  </a:lnTo>
                                  <a:lnTo>
                                    <a:pt x="50" y="669"/>
                                  </a:lnTo>
                                  <a:lnTo>
                                    <a:pt x="87" y="729"/>
                                  </a:lnTo>
                                  <a:lnTo>
                                    <a:pt x="132" y="782"/>
                                  </a:lnTo>
                                  <a:lnTo>
                                    <a:pt x="184" y="828"/>
                                  </a:lnTo>
                                  <a:lnTo>
                                    <a:pt x="243" y="866"/>
                                  </a:lnTo>
                                  <a:lnTo>
                                    <a:pt x="307" y="893"/>
                                  </a:lnTo>
                                  <a:lnTo>
                                    <a:pt x="376" y="911"/>
                                  </a:lnTo>
                                  <a:lnTo>
                                    <a:pt x="448" y="917"/>
                                  </a:lnTo>
                                  <a:lnTo>
                                    <a:pt x="485" y="915"/>
                                  </a:lnTo>
                                  <a:lnTo>
                                    <a:pt x="556" y="903"/>
                                  </a:lnTo>
                                  <a:lnTo>
                                    <a:pt x="623" y="881"/>
                                  </a:lnTo>
                                  <a:lnTo>
                                    <a:pt x="685" y="848"/>
                                  </a:lnTo>
                                  <a:lnTo>
                                    <a:pt x="740" y="806"/>
                                  </a:lnTo>
                                  <a:lnTo>
                                    <a:pt x="789" y="757"/>
                                  </a:lnTo>
                                  <a:lnTo>
                                    <a:pt x="829" y="700"/>
                                  </a:lnTo>
                                  <a:lnTo>
                                    <a:pt x="861" y="637"/>
                                  </a:lnTo>
                                  <a:lnTo>
                                    <a:pt x="884" y="568"/>
                                  </a:lnTo>
                                  <a:lnTo>
                                    <a:pt x="895" y="496"/>
                                  </a:lnTo>
                                  <a:lnTo>
                                    <a:pt x="897" y="458"/>
                                  </a:lnTo>
                                  <a:lnTo>
                                    <a:pt x="895" y="421"/>
                                  </a:lnTo>
                                  <a:lnTo>
                                    <a:pt x="884" y="348"/>
                                  </a:lnTo>
                                  <a:lnTo>
                                    <a:pt x="861" y="280"/>
                                  </a:lnTo>
                                  <a:lnTo>
                                    <a:pt x="829" y="217"/>
                                  </a:lnTo>
                                  <a:lnTo>
                                    <a:pt x="789" y="160"/>
                                  </a:lnTo>
                                  <a:lnTo>
                                    <a:pt x="740" y="110"/>
                                  </a:lnTo>
                                  <a:lnTo>
                                    <a:pt x="685" y="68"/>
                                  </a:lnTo>
                                  <a:lnTo>
                                    <a:pt x="623" y="36"/>
                                  </a:lnTo>
                                  <a:lnTo>
                                    <a:pt x="556" y="13"/>
                                  </a:lnTo>
                                  <a:lnTo>
                                    <a:pt x="485" y="1"/>
                                  </a:lnTo>
                                  <a:lnTo>
                                    <a:pt x="448" y="0"/>
                                  </a:lnTo>
                                  <a:lnTo>
                                    <a:pt x="412" y="1"/>
                                  </a:lnTo>
                                  <a:lnTo>
                                    <a:pt x="341" y="13"/>
                                  </a:lnTo>
                                  <a:lnTo>
                                    <a:pt x="274" y="36"/>
                                  </a:lnTo>
                                  <a:lnTo>
                                    <a:pt x="212" y="68"/>
                                  </a:lnTo>
                                  <a:lnTo>
                                    <a:pt x="157" y="110"/>
                                  </a:lnTo>
                                  <a:lnTo>
                                    <a:pt x="108" y="160"/>
                                  </a:lnTo>
                                  <a:lnTo>
                                    <a:pt x="68" y="217"/>
                                  </a:lnTo>
                                  <a:lnTo>
                                    <a:pt x="36" y="280"/>
                                  </a:lnTo>
                                  <a:lnTo>
                                    <a:pt x="13" y="348"/>
                                  </a:lnTo>
                                  <a:lnTo>
                                    <a:pt x="2" y="421"/>
                                  </a:lnTo>
                                  <a:lnTo>
                                    <a:pt x="0" y="458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06"/>
                        <wpg:cNvGrpSpPr>
                          <a:grpSpLocks/>
                        </wpg:cNvGrpSpPr>
                        <wpg:grpSpPr bwMode="auto">
                          <a:xfrm>
                            <a:off x="8401" y="15097"/>
                            <a:ext cx="896" cy="917"/>
                            <a:chOff x="8401" y="15097"/>
                            <a:chExt cx="896" cy="917"/>
                          </a:xfrm>
                        </wpg:grpSpPr>
                        <wps:wsp>
                          <wps:cNvPr id="112" name="Freeform 109"/>
                          <wps:cNvSpPr>
                            <a:spLocks/>
                          </wps:cNvSpPr>
                          <wps:spPr bwMode="auto">
                            <a:xfrm>
                              <a:off x="8401" y="15097"/>
                              <a:ext cx="896" cy="917"/>
                            </a:xfrm>
                            <a:custGeom>
                              <a:avLst/>
                              <a:gdLst>
                                <a:gd name="T0" fmla="+- 0 8849 8401"/>
                                <a:gd name="T1" fmla="*/ T0 w 896"/>
                                <a:gd name="T2" fmla="+- 0 16014 15097"/>
                                <a:gd name="T3" fmla="*/ 16014 h 917"/>
                                <a:gd name="T4" fmla="+- 0 8777 8401"/>
                                <a:gd name="T5" fmla="*/ T4 w 896"/>
                                <a:gd name="T6" fmla="+- 0 16008 15097"/>
                                <a:gd name="T7" fmla="*/ 16008 h 917"/>
                                <a:gd name="T8" fmla="+- 0 8708 8401"/>
                                <a:gd name="T9" fmla="*/ T8 w 896"/>
                                <a:gd name="T10" fmla="+- 0 15990 15097"/>
                                <a:gd name="T11" fmla="*/ 15990 h 917"/>
                                <a:gd name="T12" fmla="+- 0 8644 8401"/>
                                <a:gd name="T13" fmla="*/ T12 w 896"/>
                                <a:gd name="T14" fmla="+- 0 15963 15097"/>
                                <a:gd name="T15" fmla="*/ 15963 h 917"/>
                                <a:gd name="T16" fmla="+- 0 8585 8401"/>
                                <a:gd name="T17" fmla="*/ T16 w 896"/>
                                <a:gd name="T18" fmla="+- 0 15925 15097"/>
                                <a:gd name="T19" fmla="*/ 15925 h 917"/>
                                <a:gd name="T20" fmla="+- 0 8533 8401"/>
                                <a:gd name="T21" fmla="*/ T20 w 896"/>
                                <a:gd name="T22" fmla="+- 0 15879 15097"/>
                                <a:gd name="T23" fmla="*/ 15879 h 917"/>
                                <a:gd name="T24" fmla="+- 0 8488 8401"/>
                                <a:gd name="T25" fmla="*/ T24 w 896"/>
                                <a:gd name="T26" fmla="+- 0 15826 15097"/>
                                <a:gd name="T27" fmla="*/ 15826 h 917"/>
                                <a:gd name="T28" fmla="+- 0 8451 8401"/>
                                <a:gd name="T29" fmla="*/ T28 w 896"/>
                                <a:gd name="T30" fmla="+- 0 15766 15097"/>
                                <a:gd name="T31" fmla="*/ 15766 h 917"/>
                                <a:gd name="T32" fmla="+- 0 8424 8401"/>
                                <a:gd name="T33" fmla="*/ T32 w 896"/>
                                <a:gd name="T34" fmla="+- 0 15700 15097"/>
                                <a:gd name="T35" fmla="*/ 15700 h 917"/>
                                <a:gd name="T36" fmla="+- 0 8407 8401"/>
                                <a:gd name="T37" fmla="*/ T36 w 896"/>
                                <a:gd name="T38" fmla="+- 0 15630 15097"/>
                                <a:gd name="T39" fmla="*/ 15630 h 917"/>
                                <a:gd name="T40" fmla="+- 0 8401 8401"/>
                                <a:gd name="T41" fmla="*/ T40 w 896"/>
                                <a:gd name="T42" fmla="+- 0 15555 15097"/>
                                <a:gd name="T43" fmla="*/ 15555 h 917"/>
                                <a:gd name="T44" fmla="+- 0 8403 8401"/>
                                <a:gd name="T45" fmla="*/ T44 w 896"/>
                                <a:gd name="T46" fmla="+- 0 15518 15097"/>
                                <a:gd name="T47" fmla="*/ 15518 h 917"/>
                                <a:gd name="T48" fmla="+- 0 8407 8401"/>
                                <a:gd name="T49" fmla="*/ T48 w 896"/>
                                <a:gd name="T50" fmla="+- 0 15481 15097"/>
                                <a:gd name="T51" fmla="*/ 15481 h 917"/>
                                <a:gd name="T52" fmla="+- 0 8424 8401"/>
                                <a:gd name="T53" fmla="*/ T52 w 896"/>
                                <a:gd name="T54" fmla="+- 0 15410 15097"/>
                                <a:gd name="T55" fmla="*/ 15410 h 917"/>
                                <a:gd name="T56" fmla="+- 0 8451 8401"/>
                                <a:gd name="T57" fmla="*/ T56 w 896"/>
                                <a:gd name="T58" fmla="+- 0 15345 15097"/>
                                <a:gd name="T59" fmla="*/ 15345 h 917"/>
                                <a:gd name="T60" fmla="+- 0 8488 8401"/>
                                <a:gd name="T61" fmla="*/ T60 w 896"/>
                                <a:gd name="T62" fmla="+- 0 15285 15097"/>
                                <a:gd name="T63" fmla="*/ 15285 h 917"/>
                                <a:gd name="T64" fmla="+- 0 8533 8401"/>
                                <a:gd name="T65" fmla="*/ T64 w 896"/>
                                <a:gd name="T66" fmla="+- 0 15231 15097"/>
                                <a:gd name="T67" fmla="*/ 15231 h 917"/>
                                <a:gd name="T68" fmla="+- 0 8585 8401"/>
                                <a:gd name="T69" fmla="*/ T68 w 896"/>
                                <a:gd name="T70" fmla="+- 0 15185 15097"/>
                                <a:gd name="T71" fmla="*/ 15185 h 917"/>
                                <a:gd name="T72" fmla="+- 0 8644 8401"/>
                                <a:gd name="T73" fmla="*/ T72 w 896"/>
                                <a:gd name="T74" fmla="+- 0 15148 15097"/>
                                <a:gd name="T75" fmla="*/ 15148 h 917"/>
                                <a:gd name="T76" fmla="+- 0 8708 8401"/>
                                <a:gd name="T77" fmla="*/ T76 w 896"/>
                                <a:gd name="T78" fmla="+- 0 15120 15097"/>
                                <a:gd name="T79" fmla="*/ 15120 h 917"/>
                                <a:gd name="T80" fmla="+- 0 8777 8401"/>
                                <a:gd name="T81" fmla="*/ T80 w 896"/>
                                <a:gd name="T82" fmla="+- 0 15103 15097"/>
                                <a:gd name="T83" fmla="*/ 15103 h 917"/>
                                <a:gd name="T84" fmla="+- 0 8849 8401"/>
                                <a:gd name="T85" fmla="*/ T84 w 896"/>
                                <a:gd name="T86" fmla="+- 0 15097 15097"/>
                                <a:gd name="T87" fmla="*/ 15097 h 917"/>
                                <a:gd name="T88" fmla="+- 0 8886 8401"/>
                                <a:gd name="T89" fmla="*/ T88 w 896"/>
                                <a:gd name="T90" fmla="+- 0 15098 15097"/>
                                <a:gd name="T91" fmla="*/ 15098 h 917"/>
                                <a:gd name="T92" fmla="+- 0 8922 8401"/>
                                <a:gd name="T93" fmla="*/ T92 w 896"/>
                                <a:gd name="T94" fmla="+- 0 15103 15097"/>
                                <a:gd name="T95" fmla="*/ 15103 h 917"/>
                                <a:gd name="T96" fmla="+- 0 8991 8401"/>
                                <a:gd name="T97" fmla="*/ T96 w 896"/>
                                <a:gd name="T98" fmla="+- 0 15120 15097"/>
                                <a:gd name="T99" fmla="*/ 15120 h 917"/>
                                <a:gd name="T100" fmla="+- 0 9055 8401"/>
                                <a:gd name="T101" fmla="*/ T100 w 896"/>
                                <a:gd name="T102" fmla="+- 0 15148 15097"/>
                                <a:gd name="T103" fmla="*/ 15148 h 917"/>
                                <a:gd name="T104" fmla="+- 0 9114 8401"/>
                                <a:gd name="T105" fmla="*/ T104 w 896"/>
                                <a:gd name="T106" fmla="+- 0 15185 15097"/>
                                <a:gd name="T107" fmla="*/ 15185 h 917"/>
                                <a:gd name="T108" fmla="+- 0 9166 8401"/>
                                <a:gd name="T109" fmla="*/ T108 w 896"/>
                                <a:gd name="T110" fmla="+- 0 15231 15097"/>
                                <a:gd name="T111" fmla="*/ 15231 h 917"/>
                                <a:gd name="T112" fmla="+- 0 9211 8401"/>
                                <a:gd name="T113" fmla="*/ T112 w 896"/>
                                <a:gd name="T114" fmla="+- 0 15285 15097"/>
                                <a:gd name="T115" fmla="*/ 15285 h 917"/>
                                <a:gd name="T116" fmla="+- 0 9248 8401"/>
                                <a:gd name="T117" fmla="*/ T116 w 896"/>
                                <a:gd name="T118" fmla="+- 0 15345 15097"/>
                                <a:gd name="T119" fmla="*/ 15345 h 917"/>
                                <a:gd name="T120" fmla="+- 0 9275 8401"/>
                                <a:gd name="T121" fmla="*/ T120 w 896"/>
                                <a:gd name="T122" fmla="+- 0 15410 15097"/>
                                <a:gd name="T123" fmla="*/ 15410 h 917"/>
                                <a:gd name="T124" fmla="+- 0 9292 8401"/>
                                <a:gd name="T125" fmla="*/ T124 w 896"/>
                                <a:gd name="T126" fmla="+- 0 15481 15097"/>
                                <a:gd name="T127" fmla="*/ 15481 h 917"/>
                                <a:gd name="T128" fmla="+- 0 9298 8401"/>
                                <a:gd name="T129" fmla="*/ T128 w 896"/>
                                <a:gd name="T130" fmla="+- 0 15555 15097"/>
                                <a:gd name="T131" fmla="*/ 15555 h 917"/>
                                <a:gd name="T132" fmla="+- 0 9296 8401"/>
                                <a:gd name="T133" fmla="*/ T132 w 896"/>
                                <a:gd name="T134" fmla="+- 0 15593 15097"/>
                                <a:gd name="T135" fmla="*/ 15593 h 917"/>
                                <a:gd name="T136" fmla="+- 0 9292 8401"/>
                                <a:gd name="T137" fmla="*/ T136 w 896"/>
                                <a:gd name="T138" fmla="+- 0 15630 15097"/>
                                <a:gd name="T139" fmla="*/ 15630 h 917"/>
                                <a:gd name="T140" fmla="+- 0 9275 8401"/>
                                <a:gd name="T141" fmla="*/ T140 w 896"/>
                                <a:gd name="T142" fmla="+- 0 15700 15097"/>
                                <a:gd name="T143" fmla="*/ 15700 h 917"/>
                                <a:gd name="T144" fmla="+- 0 9248 8401"/>
                                <a:gd name="T145" fmla="*/ T144 w 896"/>
                                <a:gd name="T146" fmla="+- 0 15766 15097"/>
                                <a:gd name="T147" fmla="*/ 15766 h 917"/>
                                <a:gd name="T148" fmla="+- 0 9211 8401"/>
                                <a:gd name="T149" fmla="*/ T148 w 896"/>
                                <a:gd name="T150" fmla="+- 0 15826 15097"/>
                                <a:gd name="T151" fmla="*/ 15826 h 917"/>
                                <a:gd name="T152" fmla="+- 0 9166 8401"/>
                                <a:gd name="T153" fmla="*/ T152 w 896"/>
                                <a:gd name="T154" fmla="+- 0 15879 15097"/>
                                <a:gd name="T155" fmla="*/ 15879 h 917"/>
                                <a:gd name="T156" fmla="+- 0 9114 8401"/>
                                <a:gd name="T157" fmla="*/ T156 w 896"/>
                                <a:gd name="T158" fmla="+- 0 15925 15097"/>
                                <a:gd name="T159" fmla="*/ 15925 h 917"/>
                                <a:gd name="T160" fmla="+- 0 9055 8401"/>
                                <a:gd name="T161" fmla="*/ T160 w 896"/>
                                <a:gd name="T162" fmla="+- 0 15963 15097"/>
                                <a:gd name="T163" fmla="*/ 15963 h 917"/>
                                <a:gd name="T164" fmla="+- 0 8991 8401"/>
                                <a:gd name="T165" fmla="*/ T164 w 896"/>
                                <a:gd name="T166" fmla="+- 0 15990 15097"/>
                                <a:gd name="T167" fmla="*/ 15990 h 917"/>
                                <a:gd name="T168" fmla="+- 0 8922 8401"/>
                                <a:gd name="T169" fmla="*/ T168 w 896"/>
                                <a:gd name="T170" fmla="+- 0 16008 15097"/>
                                <a:gd name="T171" fmla="*/ 16008 h 917"/>
                                <a:gd name="T172" fmla="+- 0 8849 8401"/>
                                <a:gd name="T173" fmla="*/ T172 w 896"/>
                                <a:gd name="T174" fmla="+- 0 16014 15097"/>
                                <a:gd name="T175" fmla="*/ 16014 h 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896" h="917">
                                  <a:moveTo>
                                    <a:pt x="448" y="917"/>
                                  </a:moveTo>
                                  <a:lnTo>
                                    <a:pt x="376" y="911"/>
                                  </a:lnTo>
                                  <a:lnTo>
                                    <a:pt x="307" y="893"/>
                                  </a:lnTo>
                                  <a:lnTo>
                                    <a:pt x="243" y="866"/>
                                  </a:lnTo>
                                  <a:lnTo>
                                    <a:pt x="184" y="828"/>
                                  </a:lnTo>
                                  <a:lnTo>
                                    <a:pt x="132" y="782"/>
                                  </a:lnTo>
                                  <a:lnTo>
                                    <a:pt x="87" y="729"/>
                                  </a:lnTo>
                                  <a:lnTo>
                                    <a:pt x="50" y="669"/>
                                  </a:lnTo>
                                  <a:lnTo>
                                    <a:pt x="23" y="603"/>
                                  </a:lnTo>
                                  <a:lnTo>
                                    <a:pt x="6" y="533"/>
                                  </a:lnTo>
                                  <a:lnTo>
                                    <a:pt x="0" y="458"/>
                                  </a:lnTo>
                                  <a:lnTo>
                                    <a:pt x="2" y="421"/>
                                  </a:lnTo>
                                  <a:lnTo>
                                    <a:pt x="6" y="384"/>
                                  </a:lnTo>
                                  <a:lnTo>
                                    <a:pt x="23" y="313"/>
                                  </a:lnTo>
                                  <a:lnTo>
                                    <a:pt x="50" y="248"/>
                                  </a:lnTo>
                                  <a:lnTo>
                                    <a:pt x="87" y="188"/>
                                  </a:lnTo>
                                  <a:lnTo>
                                    <a:pt x="132" y="134"/>
                                  </a:lnTo>
                                  <a:lnTo>
                                    <a:pt x="184" y="88"/>
                                  </a:lnTo>
                                  <a:lnTo>
                                    <a:pt x="243" y="51"/>
                                  </a:lnTo>
                                  <a:lnTo>
                                    <a:pt x="307" y="23"/>
                                  </a:lnTo>
                                  <a:lnTo>
                                    <a:pt x="376" y="6"/>
                                  </a:lnTo>
                                  <a:lnTo>
                                    <a:pt x="448" y="0"/>
                                  </a:lnTo>
                                  <a:lnTo>
                                    <a:pt x="485" y="1"/>
                                  </a:lnTo>
                                  <a:lnTo>
                                    <a:pt x="521" y="6"/>
                                  </a:lnTo>
                                  <a:lnTo>
                                    <a:pt x="590" y="23"/>
                                  </a:lnTo>
                                  <a:lnTo>
                                    <a:pt x="654" y="51"/>
                                  </a:lnTo>
                                  <a:lnTo>
                                    <a:pt x="713" y="88"/>
                                  </a:lnTo>
                                  <a:lnTo>
                                    <a:pt x="765" y="134"/>
                                  </a:lnTo>
                                  <a:lnTo>
                                    <a:pt x="810" y="188"/>
                                  </a:lnTo>
                                  <a:lnTo>
                                    <a:pt x="847" y="248"/>
                                  </a:lnTo>
                                  <a:lnTo>
                                    <a:pt x="874" y="313"/>
                                  </a:lnTo>
                                  <a:lnTo>
                                    <a:pt x="891" y="384"/>
                                  </a:lnTo>
                                  <a:lnTo>
                                    <a:pt x="897" y="458"/>
                                  </a:lnTo>
                                  <a:lnTo>
                                    <a:pt x="895" y="496"/>
                                  </a:lnTo>
                                  <a:lnTo>
                                    <a:pt x="891" y="533"/>
                                  </a:lnTo>
                                  <a:lnTo>
                                    <a:pt x="874" y="603"/>
                                  </a:lnTo>
                                  <a:lnTo>
                                    <a:pt x="847" y="669"/>
                                  </a:lnTo>
                                  <a:lnTo>
                                    <a:pt x="810" y="729"/>
                                  </a:lnTo>
                                  <a:lnTo>
                                    <a:pt x="765" y="782"/>
                                  </a:lnTo>
                                  <a:lnTo>
                                    <a:pt x="713" y="828"/>
                                  </a:lnTo>
                                  <a:lnTo>
                                    <a:pt x="654" y="866"/>
                                  </a:lnTo>
                                  <a:lnTo>
                                    <a:pt x="590" y="893"/>
                                  </a:lnTo>
                                  <a:lnTo>
                                    <a:pt x="521" y="911"/>
                                  </a:lnTo>
                                  <a:lnTo>
                                    <a:pt x="448" y="9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0560">
                              <a:solidFill>
                                <a:srgbClr val="00AF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3" name="Picture 10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45" y="14056"/>
                              <a:ext cx="1749" cy="176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" name="Picture 1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75" y="14207"/>
                              <a:ext cx="1469" cy="14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5" name="Group 104"/>
                        <wpg:cNvGrpSpPr>
                          <a:grpSpLocks/>
                        </wpg:cNvGrpSpPr>
                        <wpg:grpSpPr bwMode="auto">
                          <a:xfrm>
                            <a:off x="8164" y="14806"/>
                            <a:ext cx="248" cy="270"/>
                            <a:chOff x="8164" y="14806"/>
                            <a:chExt cx="248" cy="270"/>
                          </a:xfrm>
                        </wpg:grpSpPr>
                        <wps:wsp>
                          <wps:cNvPr id="116" name="Freeform 105"/>
                          <wps:cNvSpPr>
                            <a:spLocks/>
                          </wps:cNvSpPr>
                          <wps:spPr bwMode="auto">
                            <a:xfrm>
                              <a:off x="8164" y="14806"/>
                              <a:ext cx="248" cy="270"/>
                            </a:xfrm>
                            <a:custGeom>
                              <a:avLst/>
                              <a:gdLst>
                                <a:gd name="T0" fmla="+- 0 8164 8164"/>
                                <a:gd name="T1" fmla="*/ T0 w 248"/>
                                <a:gd name="T2" fmla="+- 0 14940 14806"/>
                                <a:gd name="T3" fmla="*/ 14940 h 270"/>
                                <a:gd name="T4" fmla="+- 0 8182 8164"/>
                                <a:gd name="T5" fmla="*/ T4 w 248"/>
                                <a:gd name="T6" fmla="+- 0 15011 14806"/>
                                <a:gd name="T7" fmla="*/ 15011 h 270"/>
                                <a:gd name="T8" fmla="+- 0 8226 8164"/>
                                <a:gd name="T9" fmla="*/ T8 w 248"/>
                                <a:gd name="T10" fmla="+- 0 15057 14806"/>
                                <a:gd name="T11" fmla="*/ 15057 h 270"/>
                                <a:gd name="T12" fmla="+- 0 8288 8164"/>
                                <a:gd name="T13" fmla="*/ T12 w 248"/>
                                <a:gd name="T14" fmla="+- 0 15075 14806"/>
                                <a:gd name="T15" fmla="*/ 15075 h 270"/>
                                <a:gd name="T16" fmla="+- 0 8292 8164"/>
                                <a:gd name="T17" fmla="*/ T16 w 248"/>
                                <a:gd name="T18" fmla="+- 0 15075 14806"/>
                                <a:gd name="T19" fmla="*/ 15075 h 270"/>
                                <a:gd name="T20" fmla="+- 0 8353 8164"/>
                                <a:gd name="T21" fmla="*/ T20 w 248"/>
                                <a:gd name="T22" fmla="+- 0 15056 14806"/>
                                <a:gd name="T23" fmla="*/ 15056 h 270"/>
                                <a:gd name="T24" fmla="+- 0 8396 8164"/>
                                <a:gd name="T25" fmla="*/ T24 w 248"/>
                                <a:gd name="T26" fmla="+- 0 15007 14806"/>
                                <a:gd name="T27" fmla="*/ 15007 h 270"/>
                                <a:gd name="T28" fmla="+- 0 8412 8164"/>
                                <a:gd name="T29" fmla="*/ T28 w 248"/>
                                <a:gd name="T30" fmla="+- 0 14940 14806"/>
                                <a:gd name="T31" fmla="*/ 14940 h 270"/>
                                <a:gd name="T32" fmla="+- 0 8412 8164"/>
                                <a:gd name="T33" fmla="*/ T32 w 248"/>
                                <a:gd name="T34" fmla="+- 0 14936 14806"/>
                                <a:gd name="T35" fmla="*/ 14936 h 270"/>
                                <a:gd name="T36" fmla="+- 0 8394 8164"/>
                                <a:gd name="T37" fmla="*/ T36 w 248"/>
                                <a:gd name="T38" fmla="+- 0 14870 14806"/>
                                <a:gd name="T39" fmla="*/ 14870 h 270"/>
                                <a:gd name="T40" fmla="+- 0 8350 8164"/>
                                <a:gd name="T41" fmla="*/ T40 w 248"/>
                                <a:gd name="T42" fmla="+- 0 14823 14806"/>
                                <a:gd name="T43" fmla="*/ 14823 h 270"/>
                                <a:gd name="T44" fmla="+- 0 8288 8164"/>
                                <a:gd name="T45" fmla="*/ T44 w 248"/>
                                <a:gd name="T46" fmla="+- 0 14806 14806"/>
                                <a:gd name="T47" fmla="*/ 14806 h 270"/>
                                <a:gd name="T48" fmla="+- 0 8284 8164"/>
                                <a:gd name="T49" fmla="*/ T48 w 248"/>
                                <a:gd name="T50" fmla="+- 0 14806 14806"/>
                                <a:gd name="T51" fmla="*/ 14806 h 270"/>
                                <a:gd name="T52" fmla="+- 0 8223 8164"/>
                                <a:gd name="T53" fmla="*/ T52 w 248"/>
                                <a:gd name="T54" fmla="+- 0 14825 14806"/>
                                <a:gd name="T55" fmla="*/ 14825 h 270"/>
                                <a:gd name="T56" fmla="+- 0 8180 8164"/>
                                <a:gd name="T57" fmla="*/ T56 w 248"/>
                                <a:gd name="T58" fmla="+- 0 14873 14806"/>
                                <a:gd name="T59" fmla="*/ 14873 h 270"/>
                                <a:gd name="T60" fmla="+- 0 8164 8164"/>
                                <a:gd name="T61" fmla="*/ T60 w 248"/>
                                <a:gd name="T62" fmla="+- 0 14940 14806"/>
                                <a:gd name="T63" fmla="*/ 1494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8" h="270">
                                  <a:moveTo>
                                    <a:pt x="0" y="134"/>
                                  </a:moveTo>
                                  <a:lnTo>
                                    <a:pt x="18" y="205"/>
                                  </a:lnTo>
                                  <a:lnTo>
                                    <a:pt x="62" y="251"/>
                                  </a:lnTo>
                                  <a:lnTo>
                                    <a:pt x="124" y="269"/>
                                  </a:lnTo>
                                  <a:lnTo>
                                    <a:pt x="128" y="269"/>
                                  </a:lnTo>
                                  <a:lnTo>
                                    <a:pt x="189" y="250"/>
                                  </a:lnTo>
                                  <a:lnTo>
                                    <a:pt x="232" y="201"/>
                                  </a:lnTo>
                                  <a:lnTo>
                                    <a:pt x="248" y="134"/>
                                  </a:lnTo>
                                  <a:lnTo>
                                    <a:pt x="248" y="130"/>
                                  </a:lnTo>
                                  <a:lnTo>
                                    <a:pt x="230" y="64"/>
                                  </a:lnTo>
                                  <a:lnTo>
                                    <a:pt x="186" y="17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16" y="67"/>
                                  </a:lnTo>
                                  <a:lnTo>
                                    <a:pt x="0" y="134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00"/>
                        <wpg:cNvGrpSpPr>
                          <a:grpSpLocks/>
                        </wpg:cNvGrpSpPr>
                        <wpg:grpSpPr bwMode="auto">
                          <a:xfrm>
                            <a:off x="8164" y="14806"/>
                            <a:ext cx="248" cy="270"/>
                            <a:chOff x="8164" y="14806"/>
                            <a:chExt cx="248" cy="270"/>
                          </a:xfrm>
                        </wpg:grpSpPr>
                        <wps:wsp>
                          <wps:cNvPr id="118" name="Freeform 103"/>
                          <wps:cNvSpPr>
                            <a:spLocks/>
                          </wps:cNvSpPr>
                          <wps:spPr bwMode="auto">
                            <a:xfrm>
                              <a:off x="8164" y="14806"/>
                              <a:ext cx="248" cy="270"/>
                            </a:xfrm>
                            <a:custGeom>
                              <a:avLst/>
                              <a:gdLst>
                                <a:gd name="T0" fmla="+- 0 8288 8164"/>
                                <a:gd name="T1" fmla="*/ T0 w 248"/>
                                <a:gd name="T2" fmla="+- 0 15075 14806"/>
                                <a:gd name="T3" fmla="*/ 15075 h 270"/>
                                <a:gd name="T4" fmla="+- 0 8226 8164"/>
                                <a:gd name="T5" fmla="*/ T4 w 248"/>
                                <a:gd name="T6" fmla="+- 0 15057 14806"/>
                                <a:gd name="T7" fmla="*/ 15057 h 270"/>
                                <a:gd name="T8" fmla="+- 0 8182 8164"/>
                                <a:gd name="T9" fmla="*/ T8 w 248"/>
                                <a:gd name="T10" fmla="+- 0 15011 14806"/>
                                <a:gd name="T11" fmla="*/ 15011 h 270"/>
                                <a:gd name="T12" fmla="+- 0 8164 8164"/>
                                <a:gd name="T13" fmla="*/ T12 w 248"/>
                                <a:gd name="T14" fmla="+- 0 14944 14806"/>
                                <a:gd name="T15" fmla="*/ 14944 h 270"/>
                                <a:gd name="T16" fmla="+- 0 8164 8164"/>
                                <a:gd name="T17" fmla="*/ T16 w 248"/>
                                <a:gd name="T18" fmla="+- 0 14940 14806"/>
                                <a:gd name="T19" fmla="*/ 14940 h 270"/>
                                <a:gd name="T20" fmla="+- 0 8166 8164"/>
                                <a:gd name="T21" fmla="*/ T20 w 248"/>
                                <a:gd name="T22" fmla="+- 0 14917 14806"/>
                                <a:gd name="T23" fmla="*/ 14917 h 270"/>
                                <a:gd name="T24" fmla="+- 0 8171 8164"/>
                                <a:gd name="T25" fmla="*/ T24 w 248"/>
                                <a:gd name="T26" fmla="+- 0 14894 14806"/>
                                <a:gd name="T27" fmla="*/ 14894 h 270"/>
                                <a:gd name="T28" fmla="+- 0 8207 8164"/>
                                <a:gd name="T29" fmla="*/ T28 w 248"/>
                                <a:gd name="T30" fmla="+- 0 14839 14806"/>
                                <a:gd name="T31" fmla="*/ 14839 h 270"/>
                                <a:gd name="T32" fmla="+- 0 8263 8164"/>
                                <a:gd name="T33" fmla="*/ T32 w 248"/>
                                <a:gd name="T34" fmla="+- 0 14808 14806"/>
                                <a:gd name="T35" fmla="*/ 14808 h 270"/>
                                <a:gd name="T36" fmla="+- 0 8288 8164"/>
                                <a:gd name="T37" fmla="*/ T36 w 248"/>
                                <a:gd name="T38" fmla="+- 0 14806 14806"/>
                                <a:gd name="T39" fmla="*/ 14806 h 270"/>
                                <a:gd name="T40" fmla="+- 0 8310 8164"/>
                                <a:gd name="T41" fmla="*/ T40 w 248"/>
                                <a:gd name="T42" fmla="+- 0 14808 14806"/>
                                <a:gd name="T43" fmla="*/ 14808 h 270"/>
                                <a:gd name="T44" fmla="+- 0 8331 8164"/>
                                <a:gd name="T45" fmla="*/ T44 w 248"/>
                                <a:gd name="T46" fmla="+- 0 14814 14806"/>
                                <a:gd name="T47" fmla="*/ 14814 h 270"/>
                                <a:gd name="T48" fmla="+- 0 8382 8164"/>
                                <a:gd name="T49" fmla="*/ T48 w 248"/>
                                <a:gd name="T50" fmla="+- 0 14852 14806"/>
                                <a:gd name="T51" fmla="*/ 14852 h 270"/>
                                <a:gd name="T52" fmla="+- 0 8410 8164"/>
                                <a:gd name="T53" fmla="*/ T52 w 248"/>
                                <a:gd name="T54" fmla="+- 0 14913 14806"/>
                                <a:gd name="T55" fmla="*/ 14913 h 270"/>
                                <a:gd name="T56" fmla="+- 0 8412 8164"/>
                                <a:gd name="T57" fmla="*/ T56 w 248"/>
                                <a:gd name="T58" fmla="+- 0 14940 14806"/>
                                <a:gd name="T59" fmla="*/ 14940 h 270"/>
                                <a:gd name="T60" fmla="+- 0 8410 8164"/>
                                <a:gd name="T61" fmla="*/ T60 w 248"/>
                                <a:gd name="T62" fmla="+- 0 14964 14806"/>
                                <a:gd name="T63" fmla="*/ 14964 h 270"/>
                                <a:gd name="T64" fmla="+- 0 8405 8164"/>
                                <a:gd name="T65" fmla="*/ T64 w 248"/>
                                <a:gd name="T66" fmla="+- 0 14987 14806"/>
                                <a:gd name="T67" fmla="*/ 14987 h 270"/>
                                <a:gd name="T68" fmla="+- 0 8369 8164"/>
                                <a:gd name="T69" fmla="*/ T68 w 248"/>
                                <a:gd name="T70" fmla="+- 0 15042 14806"/>
                                <a:gd name="T71" fmla="*/ 15042 h 270"/>
                                <a:gd name="T72" fmla="+- 0 8313 8164"/>
                                <a:gd name="T73" fmla="*/ T72 w 248"/>
                                <a:gd name="T74" fmla="+- 0 15072 14806"/>
                                <a:gd name="T75" fmla="*/ 15072 h 270"/>
                                <a:gd name="T76" fmla="+- 0 8288 8164"/>
                                <a:gd name="T77" fmla="*/ T76 w 248"/>
                                <a:gd name="T78" fmla="+- 0 15075 14806"/>
                                <a:gd name="T79" fmla="*/ 15075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48" h="270">
                                  <a:moveTo>
                                    <a:pt x="124" y="269"/>
                                  </a:moveTo>
                                  <a:lnTo>
                                    <a:pt x="62" y="251"/>
                                  </a:lnTo>
                                  <a:lnTo>
                                    <a:pt x="18" y="205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34"/>
                                  </a:lnTo>
                                  <a:lnTo>
                                    <a:pt x="2" y="111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43" y="33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67" y="8"/>
                                  </a:lnTo>
                                  <a:lnTo>
                                    <a:pt x="218" y="46"/>
                                  </a:lnTo>
                                  <a:lnTo>
                                    <a:pt x="246" y="107"/>
                                  </a:lnTo>
                                  <a:lnTo>
                                    <a:pt x="248" y="134"/>
                                  </a:lnTo>
                                  <a:lnTo>
                                    <a:pt x="246" y="158"/>
                                  </a:lnTo>
                                  <a:lnTo>
                                    <a:pt x="241" y="181"/>
                                  </a:lnTo>
                                  <a:lnTo>
                                    <a:pt x="205" y="236"/>
                                  </a:lnTo>
                                  <a:lnTo>
                                    <a:pt x="149" y="266"/>
                                  </a:lnTo>
                                  <a:lnTo>
                                    <a:pt x="124" y="2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0559">
                              <a:solidFill>
                                <a:srgbClr val="92D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9" name="Picture 1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450" y="13117"/>
                              <a:ext cx="3434" cy="3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0" name="Picture 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433" y="14121"/>
                              <a:ext cx="1469" cy="14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1" name="Group 98"/>
                        <wpg:cNvGrpSpPr>
                          <a:grpSpLocks/>
                        </wpg:cNvGrpSpPr>
                        <wpg:grpSpPr bwMode="auto">
                          <a:xfrm>
                            <a:off x="8769" y="13867"/>
                            <a:ext cx="1933" cy="1963"/>
                            <a:chOff x="8769" y="13867"/>
                            <a:chExt cx="1933" cy="1963"/>
                          </a:xfrm>
                        </wpg:grpSpPr>
                        <wps:wsp>
                          <wps:cNvPr id="122" name="Freeform 99"/>
                          <wps:cNvSpPr>
                            <a:spLocks/>
                          </wps:cNvSpPr>
                          <wps:spPr bwMode="auto">
                            <a:xfrm>
                              <a:off x="8769" y="13867"/>
                              <a:ext cx="1933" cy="1963"/>
                            </a:xfrm>
                            <a:custGeom>
                              <a:avLst/>
                              <a:gdLst>
                                <a:gd name="T0" fmla="+- 0 8772 8769"/>
                                <a:gd name="T1" fmla="*/ T0 w 1933"/>
                                <a:gd name="T2" fmla="+- 0 14929 13867"/>
                                <a:gd name="T3" fmla="*/ 14929 h 1963"/>
                                <a:gd name="T4" fmla="+- 0 8797 8769"/>
                                <a:gd name="T5" fmla="*/ T4 w 1933"/>
                                <a:gd name="T6" fmla="+- 0 15085 13867"/>
                                <a:gd name="T7" fmla="*/ 15085 h 1963"/>
                                <a:gd name="T8" fmla="+- 0 8844 8769"/>
                                <a:gd name="T9" fmla="*/ T8 w 1933"/>
                                <a:gd name="T10" fmla="+- 0 15231 13867"/>
                                <a:gd name="T11" fmla="*/ 15231 h 1963"/>
                                <a:gd name="T12" fmla="+- 0 8913 8769"/>
                                <a:gd name="T13" fmla="*/ T12 w 1933"/>
                                <a:gd name="T14" fmla="+- 0 15366 13867"/>
                                <a:gd name="T15" fmla="*/ 15366 h 1963"/>
                                <a:gd name="T16" fmla="+- 0 9001 8769"/>
                                <a:gd name="T17" fmla="*/ T16 w 1933"/>
                                <a:gd name="T18" fmla="+- 0 15488 13867"/>
                                <a:gd name="T19" fmla="*/ 15488 h 1963"/>
                                <a:gd name="T20" fmla="+- 0 9106 8769"/>
                                <a:gd name="T21" fmla="*/ T20 w 1933"/>
                                <a:gd name="T22" fmla="+- 0 15594 13867"/>
                                <a:gd name="T23" fmla="*/ 15594 h 1963"/>
                                <a:gd name="T24" fmla="+- 0 9226 8769"/>
                                <a:gd name="T25" fmla="*/ T24 w 1933"/>
                                <a:gd name="T26" fmla="+- 0 15683 13867"/>
                                <a:gd name="T27" fmla="*/ 15683 h 1963"/>
                                <a:gd name="T28" fmla="+- 0 9359 8769"/>
                                <a:gd name="T29" fmla="*/ T28 w 1933"/>
                                <a:gd name="T30" fmla="+- 0 15753 13867"/>
                                <a:gd name="T31" fmla="*/ 15753 h 1963"/>
                                <a:gd name="T32" fmla="+- 0 9503 8769"/>
                                <a:gd name="T33" fmla="*/ T32 w 1933"/>
                                <a:gd name="T34" fmla="+- 0 15802 13867"/>
                                <a:gd name="T35" fmla="*/ 15802 h 1963"/>
                                <a:gd name="T36" fmla="+- 0 9656 8769"/>
                                <a:gd name="T37" fmla="*/ T36 w 1933"/>
                                <a:gd name="T38" fmla="+- 0 15827 13867"/>
                                <a:gd name="T39" fmla="*/ 15827 h 1963"/>
                                <a:gd name="T40" fmla="+- 0 9814 8769"/>
                                <a:gd name="T41" fmla="*/ T40 w 1933"/>
                                <a:gd name="T42" fmla="+- 0 15827 13867"/>
                                <a:gd name="T43" fmla="*/ 15827 h 1963"/>
                                <a:gd name="T44" fmla="+- 0 9967 8769"/>
                                <a:gd name="T45" fmla="*/ T44 w 1933"/>
                                <a:gd name="T46" fmla="+- 0 15802 13867"/>
                                <a:gd name="T47" fmla="*/ 15802 h 1963"/>
                                <a:gd name="T48" fmla="+- 0 10111 8769"/>
                                <a:gd name="T49" fmla="*/ T48 w 1933"/>
                                <a:gd name="T50" fmla="+- 0 15753 13867"/>
                                <a:gd name="T51" fmla="*/ 15753 h 1963"/>
                                <a:gd name="T52" fmla="+- 0 10244 8769"/>
                                <a:gd name="T53" fmla="*/ T52 w 1933"/>
                                <a:gd name="T54" fmla="+- 0 15683 13867"/>
                                <a:gd name="T55" fmla="*/ 15683 h 1963"/>
                                <a:gd name="T56" fmla="+- 0 10364 8769"/>
                                <a:gd name="T57" fmla="*/ T56 w 1933"/>
                                <a:gd name="T58" fmla="+- 0 15594 13867"/>
                                <a:gd name="T59" fmla="*/ 15594 h 1963"/>
                                <a:gd name="T60" fmla="+- 0 10469 8769"/>
                                <a:gd name="T61" fmla="*/ T60 w 1933"/>
                                <a:gd name="T62" fmla="+- 0 15488 13867"/>
                                <a:gd name="T63" fmla="*/ 15488 h 1963"/>
                                <a:gd name="T64" fmla="+- 0 10557 8769"/>
                                <a:gd name="T65" fmla="*/ T64 w 1933"/>
                                <a:gd name="T66" fmla="+- 0 15366 13867"/>
                                <a:gd name="T67" fmla="*/ 15366 h 1963"/>
                                <a:gd name="T68" fmla="+- 0 10625 8769"/>
                                <a:gd name="T69" fmla="*/ T68 w 1933"/>
                                <a:gd name="T70" fmla="+- 0 15231 13867"/>
                                <a:gd name="T71" fmla="*/ 15231 h 1963"/>
                                <a:gd name="T72" fmla="+- 0 10673 8769"/>
                                <a:gd name="T73" fmla="*/ T72 w 1933"/>
                                <a:gd name="T74" fmla="+- 0 15085 13867"/>
                                <a:gd name="T75" fmla="*/ 15085 h 1963"/>
                                <a:gd name="T76" fmla="+- 0 10698 8769"/>
                                <a:gd name="T77" fmla="*/ T76 w 1933"/>
                                <a:gd name="T78" fmla="+- 0 14929 13867"/>
                                <a:gd name="T79" fmla="*/ 14929 h 1963"/>
                                <a:gd name="T80" fmla="+- 0 10698 8769"/>
                                <a:gd name="T81" fmla="*/ T80 w 1933"/>
                                <a:gd name="T82" fmla="+- 0 14768 13867"/>
                                <a:gd name="T83" fmla="*/ 14768 h 1963"/>
                                <a:gd name="T84" fmla="+- 0 10673 8769"/>
                                <a:gd name="T85" fmla="*/ T84 w 1933"/>
                                <a:gd name="T86" fmla="+- 0 14613 13867"/>
                                <a:gd name="T87" fmla="*/ 14613 h 1963"/>
                                <a:gd name="T88" fmla="+- 0 10625 8769"/>
                                <a:gd name="T89" fmla="*/ T88 w 1933"/>
                                <a:gd name="T90" fmla="+- 0 14467 13867"/>
                                <a:gd name="T91" fmla="*/ 14467 h 1963"/>
                                <a:gd name="T92" fmla="+- 0 10557 8769"/>
                                <a:gd name="T93" fmla="*/ T92 w 1933"/>
                                <a:gd name="T94" fmla="+- 0 14332 13867"/>
                                <a:gd name="T95" fmla="*/ 14332 h 1963"/>
                                <a:gd name="T96" fmla="+- 0 10469 8769"/>
                                <a:gd name="T97" fmla="*/ T96 w 1933"/>
                                <a:gd name="T98" fmla="+- 0 14210 13867"/>
                                <a:gd name="T99" fmla="*/ 14210 h 1963"/>
                                <a:gd name="T100" fmla="+- 0 10364 8769"/>
                                <a:gd name="T101" fmla="*/ T100 w 1933"/>
                                <a:gd name="T102" fmla="+- 0 14103 13867"/>
                                <a:gd name="T103" fmla="*/ 14103 h 1963"/>
                                <a:gd name="T104" fmla="+- 0 10244 8769"/>
                                <a:gd name="T105" fmla="*/ T104 w 1933"/>
                                <a:gd name="T106" fmla="+- 0 14014 13867"/>
                                <a:gd name="T107" fmla="*/ 14014 h 1963"/>
                                <a:gd name="T108" fmla="+- 0 10111 8769"/>
                                <a:gd name="T109" fmla="*/ T108 w 1933"/>
                                <a:gd name="T110" fmla="+- 0 13944 13867"/>
                                <a:gd name="T111" fmla="*/ 13944 h 1963"/>
                                <a:gd name="T112" fmla="+- 0 9967 8769"/>
                                <a:gd name="T113" fmla="*/ T112 w 1933"/>
                                <a:gd name="T114" fmla="+- 0 13896 13867"/>
                                <a:gd name="T115" fmla="*/ 13896 h 1963"/>
                                <a:gd name="T116" fmla="+- 0 9814 8769"/>
                                <a:gd name="T117" fmla="*/ T116 w 1933"/>
                                <a:gd name="T118" fmla="+- 0 13870 13867"/>
                                <a:gd name="T119" fmla="*/ 13870 h 1963"/>
                                <a:gd name="T120" fmla="+- 0 9656 8769"/>
                                <a:gd name="T121" fmla="*/ T120 w 1933"/>
                                <a:gd name="T122" fmla="+- 0 13870 13867"/>
                                <a:gd name="T123" fmla="*/ 13870 h 1963"/>
                                <a:gd name="T124" fmla="+- 0 9503 8769"/>
                                <a:gd name="T125" fmla="*/ T124 w 1933"/>
                                <a:gd name="T126" fmla="+- 0 13896 13867"/>
                                <a:gd name="T127" fmla="*/ 13896 h 1963"/>
                                <a:gd name="T128" fmla="+- 0 9359 8769"/>
                                <a:gd name="T129" fmla="*/ T128 w 1933"/>
                                <a:gd name="T130" fmla="+- 0 13944 13867"/>
                                <a:gd name="T131" fmla="*/ 13944 h 1963"/>
                                <a:gd name="T132" fmla="+- 0 9226 8769"/>
                                <a:gd name="T133" fmla="*/ T132 w 1933"/>
                                <a:gd name="T134" fmla="+- 0 14014 13867"/>
                                <a:gd name="T135" fmla="*/ 14014 h 1963"/>
                                <a:gd name="T136" fmla="+- 0 9106 8769"/>
                                <a:gd name="T137" fmla="*/ T136 w 1933"/>
                                <a:gd name="T138" fmla="+- 0 14103 13867"/>
                                <a:gd name="T139" fmla="*/ 14103 h 1963"/>
                                <a:gd name="T140" fmla="+- 0 9001 8769"/>
                                <a:gd name="T141" fmla="*/ T140 w 1933"/>
                                <a:gd name="T142" fmla="+- 0 14210 13867"/>
                                <a:gd name="T143" fmla="*/ 14210 h 1963"/>
                                <a:gd name="T144" fmla="+- 0 8913 8769"/>
                                <a:gd name="T145" fmla="*/ T144 w 1933"/>
                                <a:gd name="T146" fmla="+- 0 14332 13867"/>
                                <a:gd name="T147" fmla="*/ 14332 h 1963"/>
                                <a:gd name="T148" fmla="+- 0 8844 8769"/>
                                <a:gd name="T149" fmla="*/ T148 w 1933"/>
                                <a:gd name="T150" fmla="+- 0 14467 13867"/>
                                <a:gd name="T151" fmla="*/ 14467 h 1963"/>
                                <a:gd name="T152" fmla="+- 0 8797 8769"/>
                                <a:gd name="T153" fmla="*/ T152 w 1933"/>
                                <a:gd name="T154" fmla="+- 0 14613 13867"/>
                                <a:gd name="T155" fmla="*/ 14613 h 1963"/>
                                <a:gd name="T156" fmla="+- 0 8772 8769"/>
                                <a:gd name="T157" fmla="*/ T156 w 1933"/>
                                <a:gd name="T158" fmla="+- 0 14768 13867"/>
                                <a:gd name="T159" fmla="*/ 14768 h 19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933" h="1963">
                                  <a:moveTo>
                                    <a:pt x="0" y="982"/>
                                  </a:moveTo>
                                  <a:lnTo>
                                    <a:pt x="3" y="1062"/>
                                  </a:lnTo>
                                  <a:lnTo>
                                    <a:pt x="12" y="1141"/>
                                  </a:lnTo>
                                  <a:lnTo>
                                    <a:pt x="28" y="1218"/>
                                  </a:lnTo>
                                  <a:lnTo>
                                    <a:pt x="49" y="1292"/>
                                  </a:lnTo>
                                  <a:lnTo>
                                    <a:pt x="75" y="1364"/>
                                  </a:lnTo>
                                  <a:lnTo>
                                    <a:pt x="107" y="1433"/>
                                  </a:lnTo>
                                  <a:lnTo>
                                    <a:pt x="144" y="1499"/>
                                  </a:lnTo>
                                  <a:lnTo>
                                    <a:pt x="186" y="1561"/>
                                  </a:lnTo>
                                  <a:lnTo>
                                    <a:pt x="232" y="1621"/>
                                  </a:lnTo>
                                  <a:lnTo>
                                    <a:pt x="283" y="1676"/>
                                  </a:lnTo>
                                  <a:lnTo>
                                    <a:pt x="337" y="1727"/>
                                  </a:lnTo>
                                  <a:lnTo>
                                    <a:pt x="395" y="1774"/>
                                  </a:lnTo>
                                  <a:lnTo>
                                    <a:pt x="457" y="1816"/>
                                  </a:lnTo>
                                  <a:lnTo>
                                    <a:pt x="522" y="1854"/>
                                  </a:lnTo>
                                  <a:lnTo>
                                    <a:pt x="590" y="1886"/>
                                  </a:lnTo>
                                  <a:lnTo>
                                    <a:pt x="660" y="1913"/>
                                  </a:lnTo>
                                  <a:lnTo>
                                    <a:pt x="734" y="1935"/>
                                  </a:lnTo>
                                  <a:lnTo>
                                    <a:pt x="809" y="1950"/>
                                  </a:lnTo>
                                  <a:lnTo>
                                    <a:pt x="887" y="1960"/>
                                  </a:lnTo>
                                  <a:lnTo>
                                    <a:pt x="966" y="1963"/>
                                  </a:lnTo>
                                  <a:lnTo>
                                    <a:pt x="1045" y="1960"/>
                                  </a:lnTo>
                                  <a:lnTo>
                                    <a:pt x="1123" y="1950"/>
                                  </a:lnTo>
                                  <a:lnTo>
                                    <a:pt x="1198" y="1935"/>
                                  </a:lnTo>
                                  <a:lnTo>
                                    <a:pt x="1271" y="1913"/>
                                  </a:lnTo>
                                  <a:lnTo>
                                    <a:pt x="1342" y="1886"/>
                                  </a:lnTo>
                                  <a:lnTo>
                                    <a:pt x="1410" y="1854"/>
                                  </a:lnTo>
                                  <a:lnTo>
                                    <a:pt x="1475" y="1816"/>
                                  </a:lnTo>
                                  <a:lnTo>
                                    <a:pt x="1537" y="1774"/>
                                  </a:lnTo>
                                  <a:lnTo>
                                    <a:pt x="1595" y="1727"/>
                                  </a:lnTo>
                                  <a:lnTo>
                                    <a:pt x="1649" y="1676"/>
                                  </a:lnTo>
                                  <a:lnTo>
                                    <a:pt x="1700" y="1621"/>
                                  </a:lnTo>
                                  <a:lnTo>
                                    <a:pt x="1746" y="1561"/>
                                  </a:lnTo>
                                  <a:lnTo>
                                    <a:pt x="1788" y="1499"/>
                                  </a:lnTo>
                                  <a:lnTo>
                                    <a:pt x="1825" y="1433"/>
                                  </a:lnTo>
                                  <a:lnTo>
                                    <a:pt x="1856" y="1364"/>
                                  </a:lnTo>
                                  <a:lnTo>
                                    <a:pt x="1883" y="1292"/>
                                  </a:lnTo>
                                  <a:lnTo>
                                    <a:pt x="1904" y="1218"/>
                                  </a:lnTo>
                                  <a:lnTo>
                                    <a:pt x="1920" y="1141"/>
                                  </a:lnTo>
                                  <a:lnTo>
                                    <a:pt x="1929" y="1062"/>
                                  </a:lnTo>
                                  <a:lnTo>
                                    <a:pt x="1932" y="982"/>
                                  </a:lnTo>
                                  <a:lnTo>
                                    <a:pt x="1929" y="901"/>
                                  </a:lnTo>
                                  <a:lnTo>
                                    <a:pt x="1920" y="822"/>
                                  </a:lnTo>
                                  <a:lnTo>
                                    <a:pt x="1904" y="746"/>
                                  </a:lnTo>
                                  <a:lnTo>
                                    <a:pt x="1883" y="671"/>
                                  </a:lnTo>
                                  <a:lnTo>
                                    <a:pt x="1856" y="600"/>
                                  </a:lnTo>
                                  <a:lnTo>
                                    <a:pt x="1825" y="531"/>
                                  </a:lnTo>
                                  <a:lnTo>
                                    <a:pt x="1788" y="465"/>
                                  </a:lnTo>
                                  <a:lnTo>
                                    <a:pt x="1746" y="402"/>
                                  </a:lnTo>
                                  <a:lnTo>
                                    <a:pt x="1700" y="343"/>
                                  </a:lnTo>
                                  <a:lnTo>
                                    <a:pt x="1649" y="288"/>
                                  </a:lnTo>
                                  <a:lnTo>
                                    <a:pt x="1595" y="236"/>
                                  </a:lnTo>
                                  <a:lnTo>
                                    <a:pt x="1537" y="189"/>
                                  </a:lnTo>
                                  <a:lnTo>
                                    <a:pt x="1475" y="147"/>
                                  </a:lnTo>
                                  <a:lnTo>
                                    <a:pt x="1410" y="110"/>
                                  </a:lnTo>
                                  <a:lnTo>
                                    <a:pt x="1342" y="77"/>
                                  </a:lnTo>
                                  <a:lnTo>
                                    <a:pt x="1271" y="50"/>
                                  </a:lnTo>
                                  <a:lnTo>
                                    <a:pt x="1198" y="29"/>
                                  </a:lnTo>
                                  <a:lnTo>
                                    <a:pt x="1123" y="13"/>
                                  </a:lnTo>
                                  <a:lnTo>
                                    <a:pt x="1045" y="3"/>
                                  </a:lnTo>
                                  <a:lnTo>
                                    <a:pt x="966" y="0"/>
                                  </a:lnTo>
                                  <a:lnTo>
                                    <a:pt x="887" y="3"/>
                                  </a:lnTo>
                                  <a:lnTo>
                                    <a:pt x="809" y="13"/>
                                  </a:lnTo>
                                  <a:lnTo>
                                    <a:pt x="734" y="29"/>
                                  </a:lnTo>
                                  <a:lnTo>
                                    <a:pt x="660" y="50"/>
                                  </a:lnTo>
                                  <a:lnTo>
                                    <a:pt x="590" y="77"/>
                                  </a:lnTo>
                                  <a:lnTo>
                                    <a:pt x="522" y="110"/>
                                  </a:lnTo>
                                  <a:lnTo>
                                    <a:pt x="457" y="147"/>
                                  </a:lnTo>
                                  <a:lnTo>
                                    <a:pt x="395" y="189"/>
                                  </a:lnTo>
                                  <a:lnTo>
                                    <a:pt x="337" y="236"/>
                                  </a:lnTo>
                                  <a:lnTo>
                                    <a:pt x="283" y="288"/>
                                  </a:lnTo>
                                  <a:lnTo>
                                    <a:pt x="232" y="343"/>
                                  </a:lnTo>
                                  <a:lnTo>
                                    <a:pt x="186" y="402"/>
                                  </a:lnTo>
                                  <a:lnTo>
                                    <a:pt x="144" y="465"/>
                                  </a:lnTo>
                                  <a:lnTo>
                                    <a:pt x="107" y="531"/>
                                  </a:lnTo>
                                  <a:lnTo>
                                    <a:pt x="75" y="600"/>
                                  </a:lnTo>
                                  <a:lnTo>
                                    <a:pt x="49" y="671"/>
                                  </a:lnTo>
                                  <a:lnTo>
                                    <a:pt x="28" y="746"/>
                                  </a:lnTo>
                                  <a:lnTo>
                                    <a:pt x="12" y="822"/>
                                  </a:lnTo>
                                  <a:lnTo>
                                    <a:pt x="3" y="901"/>
                                  </a:lnTo>
                                  <a:lnTo>
                                    <a:pt x="0" y="982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96"/>
                        <wpg:cNvGrpSpPr>
                          <a:grpSpLocks/>
                        </wpg:cNvGrpSpPr>
                        <wpg:grpSpPr bwMode="auto">
                          <a:xfrm>
                            <a:off x="8769" y="13867"/>
                            <a:ext cx="1933" cy="1963"/>
                            <a:chOff x="8769" y="13867"/>
                            <a:chExt cx="1933" cy="1963"/>
                          </a:xfrm>
                        </wpg:grpSpPr>
                        <wps:wsp>
                          <wps:cNvPr id="124" name="Freeform 97"/>
                          <wps:cNvSpPr>
                            <a:spLocks/>
                          </wps:cNvSpPr>
                          <wps:spPr bwMode="auto">
                            <a:xfrm>
                              <a:off x="8769" y="13867"/>
                              <a:ext cx="1933" cy="1963"/>
                            </a:xfrm>
                            <a:custGeom>
                              <a:avLst/>
                              <a:gdLst>
                                <a:gd name="T0" fmla="+- 0 9656 8769"/>
                                <a:gd name="T1" fmla="*/ T0 w 1933"/>
                                <a:gd name="T2" fmla="+- 0 15827 13867"/>
                                <a:gd name="T3" fmla="*/ 15827 h 1963"/>
                                <a:gd name="T4" fmla="+- 0 9503 8769"/>
                                <a:gd name="T5" fmla="*/ T4 w 1933"/>
                                <a:gd name="T6" fmla="+- 0 15802 13867"/>
                                <a:gd name="T7" fmla="*/ 15802 h 1963"/>
                                <a:gd name="T8" fmla="+- 0 9359 8769"/>
                                <a:gd name="T9" fmla="*/ T8 w 1933"/>
                                <a:gd name="T10" fmla="+- 0 15753 13867"/>
                                <a:gd name="T11" fmla="*/ 15753 h 1963"/>
                                <a:gd name="T12" fmla="+- 0 9226 8769"/>
                                <a:gd name="T13" fmla="*/ T12 w 1933"/>
                                <a:gd name="T14" fmla="+- 0 15683 13867"/>
                                <a:gd name="T15" fmla="*/ 15683 h 1963"/>
                                <a:gd name="T16" fmla="+- 0 9106 8769"/>
                                <a:gd name="T17" fmla="*/ T16 w 1933"/>
                                <a:gd name="T18" fmla="+- 0 15594 13867"/>
                                <a:gd name="T19" fmla="*/ 15594 h 1963"/>
                                <a:gd name="T20" fmla="+- 0 9001 8769"/>
                                <a:gd name="T21" fmla="*/ T20 w 1933"/>
                                <a:gd name="T22" fmla="+- 0 15488 13867"/>
                                <a:gd name="T23" fmla="*/ 15488 h 1963"/>
                                <a:gd name="T24" fmla="+- 0 8913 8769"/>
                                <a:gd name="T25" fmla="*/ T24 w 1933"/>
                                <a:gd name="T26" fmla="+- 0 15366 13867"/>
                                <a:gd name="T27" fmla="*/ 15366 h 1963"/>
                                <a:gd name="T28" fmla="+- 0 8844 8769"/>
                                <a:gd name="T29" fmla="*/ T28 w 1933"/>
                                <a:gd name="T30" fmla="+- 0 15231 13867"/>
                                <a:gd name="T31" fmla="*/ 15231 h 1963"/>
                                <a:gd name="T32" fmla="+- 0 8797 8769"/>
                                <a:gd name="T33" fmla="*/ T32 w 1933"/>
                                <a:gd name="T34" fmla="+- 0 15085 13867"/>
                                <a:gd name="T35" fmla="*/ 15085 h 1963"/>
                                <a:gd name="T36" fmla="+- 0 8772 8769"/>
                                <a:gd name="T37" fmla="*/ T36 w 1933"/>
                                <a:gd name="T38" fmla="+- 0 14929 13867"/>
                                <a:gd name="T39" fmla="*/ 14929 h 1963"/>
                                <a:gd name="T40" fmla="+- 0 8772 8769"/>
                                <a:gd name="T41" fmla="*/ T40 w 1933"/>
                                <a:gd name="T42" fmla="+- 0 14768 13867"/>
                                <a:gd name="T43" fmla="*/ 14768 h 1963"/>
                                <a:gd name="T44" fmla="+- 0 8797 8769"/>
                                <a:gd name="T45" fmla="*/ T44 w 1933"/>
                                <a:gd name="T46" fmla="+- 0 14613 13867"/>
                                <a:gd name="T47" fmla="*/ 14613 h 1963"/>
                                <a:gd name="T48" fmla="+- 0 8844 8769"/>
                                <a:gd name="T49" fmla="*/ T48 w 1933"/>
                                <a:gd name="T50" fmla="+- 0 14467 13867"/>
                                <a:gd name="T51" fmla="*/ 14467 h 1963"/>
                                <a:gd name="T52" fmla="+- 0 8913 8769"/>
                                <a:gd name="T53" fmla="*/ T52 w 1933"/>
                                <a:gd name="T54" fmla="+- 0 14332 13867"/>
                                <a:gd name="T55" fmla="*/ 14332 h 1963"/>
                                <a:gd name="T56" fmla="+- 0 9001 8769"/>
                                <a:gd name="T57" fmla="*/ T56 w 1933"/>
                                <a:gd name="T58" fmla="+- 0 14210 13867"/>
                                <a:gd name="T59" fmla="*/ 14210 h 1963"/>
                                <a:gd name="T60" fmla="+- 0 9106 8769"/>
                                <a:gd name="T61" fmla="*/ T60 w 1933"/>
                                <a:gd name="T62" fmla="+- 0 14103 13867"/>
                                <a:gd name="T63" fmla="*/ 14103 h 1963"/>
                                <a:gd name="T64" fmla="+- 0 9226 8769"/>
                                <a:gd name="T65" fmla="*/ T64 w 1933"/>
                                <a:gd name="T66" fmla="+- 0 14014 13867"/>
                                <a:gd name="T67" fmla="*/ 14014 h 1963"/>
                                <a:gd name="T68" fmla="+- 0 9359 8769"/>
                                <a:gd name="T69" fmla="*/ T68 w 1933"/>
                                <a:gd name="T70" fmla="+- 0 13944 13867"/>
                                <a:gd name="T71" fmla="*/ 13944 h 1963"/>
                                <a:gd name="T72" fmla="+- 0 9503 8769"/>
                                <a:gd name="T73" fmla="*/ T72 w 1933"/>
                                <a:gd name="T74" fmla="+- 0 13896 13867"/>
                                <a:gd name="T75" fmla="*/ 13896 h 1963"/>
                                <a:gd name="T76" fmla="+- 0 9656 8769"/>
                                <a:gd name="T77" fmla="*/ T76 w 1933"/>
                                <a:gd name="T78" fmla="+- 0 13870 13867"/>
                                <a:gd name="T79" fmla="*/ 13870 h 1963"/>
                                <a:gd name="T80" fmla="+- 0 9814 8769"/>
                                <a:gd name="T81" fmla="*/ T80 w 1933"/>
                                <a:gd name="T82" fmla="+- 0 13870 13867"/>
                                <a:gd name="T83" fmla="*/ 13870 h 1963"/>
                                <a:gd name="T84" fmla="+- 0 9967 8769"/>
                                <a:gd name="T85" fmla="*/ T84 w 1933"/>
                                <a:gd name="T86" fmla="+- 0 13896 13867"/>
                                <a:gd name="T87" fmla="*/ 13896 h 1963"/>
                                <a:gd name="T88" fmla="+- 0 10111 8769"/>
                                <a:gd name="T89" fmla="*/ T88 w 1933"/>
                                <a:gd name="T90" fmla="+- 0 13944 13867"/>
                                <a:gd name="T91" fmla="*/ 13944 h 1963"/>
                                <a:gd name="T92" fmla="+- 0 10244 8769"/>
                                <a:gd name="T93" fmla="*/ T92 w 1933"/>
                                <a:gd name="T94" fmla="+- 0 14014 13867"/>
                                <a:gd name="T95" fmla="*/ 14014 h 1963"/>
                                <a:gd name="T96" fmla="+- 0 10364 8769"/>
                                <a:gd name="T97" fmla="*/ T96 w 1933"/>
                                <a:gd name="T98" fmla="+- 0 14103 13867"/>
                                <a:gd name="T99" fmla="*/ 14103 h 1963"/>
                                <a:gd name="T100" fmla="+- 0 10469 8769"/>
                                <a:gd name="T101" fmla="*/ T100 w 1933"/>
                                <a:gd name="T102" fmla="+- 0 14210 13867"/>
                                <a:gd name="T103" fmla="*/ 14210 h 1963"/>
                                <a:gd name="T104" fmla="+- 0 10557 8769"/>
                                <a:gd name="T105" fmla="*/ T104 w 1933"/>
                                <a:gd name="T106" fmla="+- 0 14332 13867"/>
                                <a:gd name="T107" fmla="*/ 14332 h 1963"/>
                                <a:gd name="T108" fmla="+- 0 10625 8769"/>
                                <a:gd name="T109" fmla="*/ T108 w 1933"/>
                                <a:gd name="T110" fmla="+- 0 14467 13867"/>
                                <a:gd name="T111" fmla="*/ 14467 h 1963"/>
                                <a:gd name="T112" fmla="+- 0 10673 8769"/>
                                <a:gd name="T113" fmla="*/ T112 w 1933"/>
                                <a:gd name="T114" fmla="+- 0 14613 13867"/>
                                <a:gd name="T115" fmla="*/ 14613 h 1963"/>
                                <a:gd name="T116" fmla="+- 0 10698 8769"/>
                                <a:gd name="T117" fmla="*/ T116 w 1933"/>
                                <a:gd name="T118" fmla="+- 0 14768 13867"/>
                                <a:gd name="T119" fmla="*/ 14768 h 1963"/>
                                <a:gd name="T120" fmla="+- 0 10698 8769"/>
                                <a:gd name="T121" fmla="*/ T120 w 1933"/>
                                <a:gd name="T122" fmla="+- 0 14929 13867"/>
                                <a:gd name="T123" fmla="*/ 14929 h 1963"/>
                                <a:gd name="T124" fmla="+- 0 10673 8769"/>
                                <a:gd name="T125" fmla="*/ T124 w 1933"/>
                                <a:gd name="T126" fmla="+- 0 15085 13867"/>
                                <a:gd name="T127" fmla="*/ 15085 h 1963"/>
                                <a:gd name="T128" fmla="+- 0 10625 8769"/>
                                <a:gd name="T129" fmla="*/ T128 w 1933"/>
                                <a:gd name="T130" fmla="+- 0 15231 13867"/>
                                <a:gd name="T131" fmla="*/ 15231 h 1963"/>
                                <a:gd name="T132" fmla="+- 0 10557 8769"/>
                                <a:gd name="T133" fmla="*/ T132 w 1933"/>
                                <a:gd name="T134" fmla="+- 0 15366 13867"/>
                                <a:gd name="T135" fmla="*/ 15366 h 1963"/>
                                <a:gd name="T136" fmla="+- 0 10469 8769"/>
                                <a:gd name="T137" fmla="*/ T136 w 1933"/>
                                <a:gd name="T138" fmla="+- 0 15488 13867"/>
                                <a:gd name="T139" fmla="*/ 15488 h 1963"/>
                                <a:gd name="T140" fmla="+- 0 10364 8769"/>
                                <a:gd name="T141" fmla="*/ T140 w 1933"/>
                                <a:gd name="T142" fmla="+- 0 15594 13867"/>
                                <a:gd name="T143" fmla="*/ 15594 h 1963"/>
                                <a:gd name="T144" fmla="+- 0 10244 8769"/>
                                <a:gd name="T145" fmla="*/ T144 w 1933"/>
                                <a:gd name="T146" fmla="+- 0 15683 13867"/>
                                <a:gd name="T147" fmla="*/ 15683 h 1963"/>
                                <a:gd name="T148" fmla="+- 0 10111 8769"/>
                                <a:gd name="T149" fmla="*/ T148 w 1933"/>
                                <a:gd name="T150" fmla="+- 0 15753 13867"/>
                                <a:gd name="T151" fmla="*/ 15753 h 1963"/>
                                <a:gd name="T152" fmla="+- 0 9967 8769"/>
                                <a:gd name="T153" fmla="*/ T152 w 1933"/>
                                <a:gd name="T154" fmla="+- 0 15802 13867"/>
                                <a:gd name="T155" fmla="*/ 15802 h 1963"/>
                                <a:gd name="T156" fmla="+- 0 9814 8769"/>
                                <a:gd name="T157" fmla="*/ T156 w 1933"/>
                                <a:gd name="T158" fmla="+- 0 15827 13867"/>
                                <a:gd name="T159" fmla="*/ 15827 h 19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933" h="1963">
                                  <a:moveTo>
                                    <a:pt x="966" y="1963"/>
                                  </a:moveTo>
                                  <a:lnTo>
                                    <a:pt x="887" y="1960"/>
                                  </a:lnTo>
                                  <a:lnTo>
                                    <a:pt x="809" y="1950"/>
                                  </a:lnTo>
                                  <a:lnTo>
                                    <a:pt x="734" y="1935"/>
                                  </a:lnTo>
                                  <a:lnTo>
                                    <a:pt x="660" y="1913"/>
                                  </a:lnTo>
                                  <a:lnTo>
                                    <a:pt x="590" y="1886"/>
                                  </a:lnTo>
                                  <a:lnTo>
                                    <a:pt x="522" y="1854"/>
                                  </a:lnTo>
                                  <a:lnTo>
                                    <a:pt x="457" y="1816"/>
                                  </a:lnTo>
                                  <a:lnTo>
                                    <a:pt x="395" y="1774"/>
                                  </a:lnTo>
                                  <a:lnTo>
                                    <a:pt x="337" y="1727"/>
                                  </a:lnTo>
                                  <a:lnTo>
                                    <a:pt x="283" y="1676"/>
                                  </a:lnTo>
                                  <a:lnTo>
                                    <a:pt x="232" y="1621"/>
                                  </a:lnTo>
                                  <a:lnTo>
                                    <a:pt x="186" y="1561"/>
                                  </a:lnTo>
                                  <a:lnTo>
                                    <a:pt x="144" y="1499"/>
                                  </a:lnTo>
                                  <a:lnTo>
                                    <a:pt x="107" y="1433"/>
                                  </a:lnTo>
                                  <a:lnTo>
                                    <a:pt x="75" y="1364"/>
                                  </a:lnTo>
                                  <a:lnTo>
                                    <a:pt x="49" y="1292"/>
                                  </a:lnTo>
                                  <a:lnTo>
                                    <a:pt x="28" y="1218"/>
                                  </a:lnTo>
                                  <a:lnTo>
                                    <a:pt x="12" y="1141"/>
                                  </a:lnTo>
                                  <a:lnTo>
                                    <a:pt x="3" y="1062"/>
                                  </a:lnTo>
                                  <a:lnTo>
                                    <a:pt x="0" y="982"/>
                                  </a:lnTo>
                                  <a:lnTo>
                                    <a:pt x="3" y="901"/>
                                  </a:lnTo>
                                  <a:lnTo>
                                    <a:pt x="12" y="822"/>
                                  </a:lnTo>
                                  <a:lnTo>
                                    <a:pt x="28" y="746"/>
                                  </a:lnTo>
                                  <a:lnTo>
                                    <a:pt x="49" y="671"/>
                                  </a:lnTo>
                                  <a:lnTo>
                                    <a:pt x="75" y="600"/>
                                  </a:lnTo>
                                  <a:lnTo>
                                    <a:pt x="107" y="531"/>
                                  </a:lnTo>
                                  <a:lnTo>
                                    <a:pt x="144" y="465"/>
                                  </a:lnTo>
                                  <a:lnTo>
                                    <a:pt x="186" y="402"/>
                                  </a:lnTo>
                                  <a:lnTo>
                                    <a:pt x="232" y="343"/>
                                  </a:lnTo>
                                  <a:lnTo>
                                    <a:pt x="283" y="288"/>
                                  </a:lnTo>
                                  <a:lnTo>
                                    <a:pt x="337" y="236"/>
                                  </a:lnTo>
                                  <a:lnTo>
                                    <a:pt x="395" y="189"/>
                                  </a:lnTo>
                                  <a:lnTo>
                                    <a:pt x="457" y="147"/>
                                  </a:lnTo>
                                  <a:lnTo>
                                    <a:pt x="522" y="110"/>
                                  </a:lnTo>
                                  <a:lnTo>
                                    <a:pt x="590" y="77"/>
                                  </a:lnTo>
                                  <a:lnTo>
                                    <a:pt x="660" y="50"/>
                                  </a:lnTo>
                                  <a:lnTo>
                                    <a:pt x="734" y="29"/>
                                  </a:lnTo>
                                  <a:lnTo>
                                    <a:pt x="809" y="13"/>
                                  </a:lnTo>
                                  <a:lnTo>
                                    <a:pt x="887" y="3"/>
                                  </a:lnTo>
                                  <a:lnTo>
                                    <a:pt x="966" y="0"/>
                                  </a:lnTo>
                                  <a:lnTo>
                                    <a:pt x="1045" y="3"/>
                                  </a:lnTo>
                                  <a:lnTo>
                                    <a:pt x="1123" y="13"/>
                                  </a:lnTo>
                                  <a:lnTo>
                                    <a:pt x="1198" y="29"/>
                                  </a:lnTo>
                                  <a:lnTo>
                                    <a:pt x="1271" y="50"/>
                                  </a:lnTo>
                                  <a:lnTo>
                                    <a:pt x="1342" y="77"/>
                                  </a:lnTo>
                                  <a:lnTo>
                                    <a:pt x="1410" y="110"/>
                                  </a:lnTo>
                                  <a:lnTo>
                                    <a:pt x="1475" y="147"/>
                                  </a:lnTo>
                                  <a:lnTo>
                                    <a:pt x="1537" y="189"/>
                                  </a:lnTo>
                                  <a:lnTo>
                                    <a:pt x="1595" y="236"/>
                                  </a:lnTo>
                                  <a:lnTo>
                                    <a:pt x="1649" y="288"/>
                                  </a:lnTo>
                                  <a:lnTo>
                                    <a:pt x="1700" y="343"/>
                                  </a:lnTo>
                                  <a:lnTo>
                                    <a:pt x="1746" y="402"/>
                                  </a:lnTo>
                                  <a:lnTo>
                                    <a:pt x="1788" y="465"/>
                                  </a:lnTo>
                                  <a:lnTo>
                                    <a:pt x="1825" y="531"/>
                                  </a:lnTo>
                                  <a:lnTo>
                                    <a:pt x="1856" y="600"/>
                                  </a:lnTo>
                                  <a:lnTo>
                                    <a:pt x="1883" y="671"/>
                                  </a:lnTo>
                                  <a:lnTo>
                                    <a:pt x="1904" y="746"/>
                                  </a:lnTo>
                                  <a:lnTo>
                                    <a:pt x="1920" y="822"/>
                                  </a:lnTo>
                                  <a:lnTo>
                                    <a:pt x="1929" y="901"/>
                                  </a:lnTo>
                                  <a:lnTo>
                                    <a:pt x="1932" y="982"/>
                                  </a:lnTo>
                                  <a:lnTo>
                                    <a:pt x="1929" y="1062"/>
                                  </a:lnTo>
                                  <a:lnTo>
                                    <a:pt x="1920" y="1141"/>
                                  </a:lnTo>
                                  <a:lnTo>
                                    <a:pt x="1904" y="1218"/>
                                  </a:lnTo>
                                  <a:lnTo>
                                    <a:pt x="1883" y="1292"/>
                                  </a:lnTo>
                                  <a:lnTo>
                                    <a:pt x="1856" y="1364"/>
                                  </a:lnTo>
                                  <a:lnTo>
                                    <a:pt x="1825" y="1433"/>
                                  </a:lnTo>
                                  <a:lnTo>
                                    <a:pt x="1788" y="1499"/>
                                  </a:lnTo>
                                  <a:lnTo>
                                    <a:pt x="1746" y="1561"/>
                                  </a:lnTo>
                                  <a:lnTo>
                                    <a:pt x="1700" y="1621"/>
                                  </a:lnTo>
                                  <a:lnTo>
                                    <a:pt x="1649" y="1676"/>
                                  </a:lnTo>
                                  <a:lnTo>
                                    <a:pt x="1595" y="1727"/>
                                  </a:lnTo>
                                  <a:lnTo>
                                    <a:pt x="1537" y="1774"/>
                                  </a:lnTo>
                                  <a:lnTo>
                                    <a:pt x="1475" y="1816"/>
                                  </a:lnTo>
                                  <a:lnTo>
                                    <a:pt x="1410" y="1854"/>
                                  </a:lnTo>
                                  <a:lnTo>
                                    <a:pt x="1342" y="1886"/>
                                  </a:lnTo>
                                  <a:lnTo>
                                    <a:pt x="1271" y="1913"/>
                                  </a:lnTo>
                                  <a:lnTo>
                                    <a:pt x="1198" y="1935"/>
                                  </a:lnTo>
                                  <a:lnTo>
                                    <a:pt x="1123" y="1950"/>
                                  </a:lnTo>
                                  <a:lnTo>
                                    <a:pt x="1045" y="1960"/>
                                  </a:lnTo>
                                  <a:lnTo>
                                    <a:pt x="966" y="19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056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margin-left:392.25pt;margin-top:655.85pt;width:201.95pt;height:182.3pt;z-index:-251659776;mso-position-horizontal-relative:page;mso-position-vertical-relative:page" coordorigin="7845,13117" coordsize="4039,3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">
                <v:shape id="Picture 113" o:spid="_x0000_s1027" type="#_x0000_t75" style="position:absolute;left:8083;top:14347;width:2397;height:2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TzDzFAAAA3AAAAA8AAABkcnMvZG93bnJldi54bWxET01rwkAQvRf8D8sIvdVNStESXYMWLKGH&#10;Qo0Uj0N2TEKys2l2jam/vlsQvM3jfc4qHU0rBupdbVlBPItAEBdW11wqOOS7p1cQziNrbC2Tgl9y&#10;kK4nDytMtL3wFw17X4oQwi5BBZX3XSKlKyoy6Ga2Iw7cyfYGfYB9KXWPlxBuWvkcRXNpsObQUGFH&#10;bxUVzf5sFDTbj/j951hm+e57eNlez4es+GyUepyOmyUIT6O/i2/uTIf50QL+nwkX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08w8xQAAANwAAAAPAAAAAAAAAAAAAAAA&#10;AJ8CAABkcnMvZG93bnJldi54bWxQSwUGAAAAAAQABAD3AAAAkQMAAAAA&#10;">
                  <v:imagedata r:id="rId34" o:title=""/>
                </v:shape>
                <v:shape id="Picture 112" o:spid="_x0000_s1028" type="#_x0000_t75" style="position:absolute;left:8536;top:14822;width:1469;height:1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SU+LHAAAA3AAAAA8AAABkcnMvZG93bnJldi54bWxEj0trw0AMhO+F/odFgd6adQoOtZNNCH3Q&#10;lgbyvOQmvIpt6tUa7yZx+uurQyE3iRnNfJrOe9eoM3Wh9mxgNExAERfe1lwa2O/eH59BhYhssfFM&#10;Bq4UYD67v5tibv2FN3TexlJJCIccDVQxtrnWoajIYRj6lli0o+8cRlm7UtsOLxLuGv2UJGPtsGZp&#10;qLCll4qKn+3JGThlr2maZm+/x++vjzYs1/6wyrwxD4N+MQEVqY838//1pxX8RGjlGZlAz/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QSU+LHAAAA3AAAAA8AAAAAAAAAAAAA&#10;AAAAnwIAAGRycy9kb3ducmV2LnhtbFBLBQYAAAAABAAEAPcAAACTAwAAAAA=&#10;">
                  <v:imagedata r:id="rId35" o:title=""/>
                </v:shape>
                <v:group id="Group 110" o:spid="_x0000_s1029" style="position:absolute;left:8401;top:15097;width:896;height:917" coordorigin="8401,15097" coordsize="896,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11" o:spid="_x0000_s1030" style="position:absolute;left:8401;top:15097;width:896;height:917;visibility:visible;mso-wrap-style:square;v-text-anchor:top" coordsize="896,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RT8UA&#10;AADcAAAADwAAAGRycy9kb3ducmV2LnhtbESPT2vCQBDF74V+h2UKvRTdWPwTUlcRqeBVW9TjkJ1m&#10;g9nZkN1q2k/vHARvM7w37/1mvux9oy7UxTqwgdEwA0VcBltzZeD7azPIQcWEbLEJTAb+KMJy8fw0&#10;x8KGK+/osk+VkhCOBRpwKbWF1rF05DEOQ0ss2k/oPCZZu0rbDq8S7hv9nmVT7bFmaXDY0tpRed7/&#10;egP5aevKQ5zMYtaM347/+edmNzkb8/rSrz5AJerTw3y/3lrBHwm+PCMT6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7JFPxQAAANwAAAAPAAAAAAAAAAAAAAAAAJgCAABkcnMv&#10;ZG93bnJldi54bWxQSwUGAAAAAAQABAD1AAAAigMAAAAA&#10;" path="m,458r6,75l23,603r27,66l87,729r45,53l184,828r59,38l307,893r69,18l448,917r37,-2l556,903r67,-22l685,848r55,-42l789,757r40,-57l861,637r23,-69l895,496r2,-38l895,421,884,348,861,280,829,217,789,160,740,110,685,68,623,36,556,13,485,1,448,,412,1,341,13,274,36,212,68r-55,42l108,160,68,217,36,280,13,348,2,421,,458e" fillcolor="#92d050" stroked="f">
                    <v:path arrowok="t" o:connecttype="custom" o:connectlocs="0,15555;6,15630;23,15700;50,15766;87,15826;132,15879;184,15925;243,15963;307,15990;376,16008;448,16014;485,16012;556,16000;623,15978;685,15945;740,15903;789,15854;829,15797;861,15734;884,15665;895,15593;897,15555;895,15518;884,15445;861,15377;829,15314;789,15257;740,15207;685,15165;623,15133;556,15110;485,15098;448,15097;412,15098;341,15110;274,15133;212,15165;157,15207;108,15257;68,15314;36,15377;13,15445;2,15518;0,15555" o:connectangles="0,0,0,0,0,0,0,0,0,0,0,0,0,0,0,0,0,0,0,0,0,0,0,0,0,0,0,0,0,0,0,0,0,0,0,0,0,0,0,0,0,0,0,0"/>
                  </v:shape>
                </v:group>
                <v:group id="Group 106" o:spid="_x0000_s1031" style="position:absolute;left:8401;top:15097;width:896;height:917" coordorigin="8401,15097" coordsize="896,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09" o:spid="_x0000_s1032" style="position:absolute;left:8401;top:15097;width:896;height:917;visibility:visible;mso-wrap-style:square;v-text-anchor:top" coordsize="896,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Im8QA&#10;AADcAAAADwAAAGRycy9kb3ducmV2LnhtbERPTWvCQBC9F/oflin0VjduQSW6igiGUj1oWup1yE6T&#10;1Oxsmt1q/PeuIPQ2j/c5s0VvG3GizteONQwHCQjiwpmaSw2fH+uXCQgfkA02jknDhTws5o8PM0yN&#10;O/OeTnkoRQxhn6KGKoQ2ldIXFVn0A9cSR+7bdRZDhF0pTYfnGG4bqZJkJC3WHBsqbGlVUXHM/6yG&#10;L3X4UZPffFNkuyx/fx2rkdlmWj8/9cspiEB9+Bff3W8mzh8quD0TL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pSJvEAAAA3AAAAA8AAAAAAAAAAAAAAAAAmAIAAGRycy9k&#10;b3ducmV2LnhtbFBLBQYAAAAABAAEAPUAAACJAwAAAAA=&#10;" path="m448,917r-72,-6l307,893,243,866,184,828,132,782,87,729,50,669,23,603,6,533,,458,2,421,6,384,23,313,50,248,87,188r45,-54l184,88,243,51,307,23,376,6,448,r37,1l521,6r69,17l654,51r59,37l765,134r45,54l847,248r27,65l891,384r6,74l895,496r-4,37l874,603r-27,66l810,729r-45,53l713,828r-59,38l590,893r-69,18l448,917xe" filled="f" strokecolor="#00af50" strokeweight=".57111mm">
                    <v:path arrowok="t" o:connecttype="custom" o:connectlocs="448,16014;376,16008;307,15990;243,15963;184,15925;132,15879;87,15826;50,15766;23,15700;6,15630;0,15555;2,15518;6,15481;23,15410;50,15345;87,15285;132,15231;184,15185;243,15148;307,15120;376,15103;448,15097;485,15098;521,15103;590,15120;654,15148;713,15185;765,15231;810,15285;847,15345;874,15410;891,15481;897,15555;895,15593;891,15630;874,15700;847,15766;810,15826;765,15879;713,15925;654,15963;590,15990;521,16008;448,16014" o:connectangles="0,0,0,0,0,0,0,0,0,0,0,0,0,0,0,0,0,0,0,0,0,0,0,0,0,0,0,0,0,0,0,0,0,0,0,0,0,0,0,0,0,0,0,0"/>
                  </v:shape>
                  <v:shape id="Picture 108" o:spid="_x0000_s1033" type="#_x0000_t75" style="position:absolute;left:7845;top:14056;width:1749;height:17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ESdvBAAAA3AAAAA8AAABkcnMvZG93bnJldi54bWxET82KwjAQvi/4DmGEva1pK4hUo6iL6Gll&#10;1QcYmrEpNpPaZNvu228EYW/z8f3Ocj3YWnTU+sqxgnSSgCAunK64VHC97D/mIHxA1lg7JgW/5GG9&#10;Gr0tMdeu52/qzqEUMYR9jgpMCE0upS8MWfQT1xBH7uZaiyHCtpS6xT6G21pmSTKTFiuODQYb2hkq&#10;7ucfq+Cx3x6zJHweuuHr2p/SzO9MM1fqfTxsFiACDeFf/HIfdZyfTuH5TLxAr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/ESdvBAAAA3AAAAA8AAAAAAAAAAAAAAAAAnwIA&#10;AGRycy9kb3ducmV2LnhtbFBLBQYAAAAABAAEAPcAAACNAwAAAAA=&#10;">
                    <v:imagedata r:id="rId36" o:title=""/>
                  </v:shape>
                  <v:shape id="Picture 107" o:spid="_x0000_s1034" type="#_x0000_t75" style="position:absolute;left:7975;top:14207;width:1469;height:1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GzzrFAAAA3AAAAA8AAABkcnMvZG93bnJldi54bWxET01rwkAQvQv9D8sUvOlGMdKkrlJsRcVC&#10;Ne2ltyE7JqHZ2ZBdNe2vdwWht3m8z5ktOlOLM7WusqxgNIxAEOdWV1wo+PpcDZ5AOI+ssbZMCn7J&#10;wWL+0Jthqu2FD3TOfCFCCLsUFZTeN6mULi/JoBvahjhwR9sa9AG2hdQtXkK4qeU4iqbSYMWhocSG&#10;liXlP9nJKDglr3EcJ29/x9123bj3vf3+SKxS/cfu5RmEp87/i+/ujQ7zRxO4PRMuk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hs86xQAAANwAAAAPAAAAAAAAAAAAAAAA&#10;AJ8CAABkcnMvZG93bnJldi54bWxQSwUGAAAAAAQABAD3AAAAkQMAAAAA&#10;">
                    <v:imagedata r:id="rId35" o:title=""/>
                  </v:shape>
                </v:group>
                <v:group id="Group 104" o:spid="_x0000_s1035" style="position:absolute;left:8164;top:14806;width:248;height:270" coordorigin="8164,14806" coordsize="248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05" o:spid="_x0000_s1036" style="position:absolute;left:8164;top:14806;width:248;height:270;visibility:visible;mso-wrap-style:square;v-text-anchor:top" coordsize="248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3vosEA&#10;AADcAAAADwAAAGRycy9kb3ducmV2LnhtbERPTYvCMBC9C/sfwix4KZrqQZdqFHdB8CKyVdjr0IxN&#10;sZmUJtbqrzfCgrd5vM9Zrntbi45aXzlWMBmnIIgLpysuFZyO29EXCB+QNdaOScGdPKxXH4MlZtrd&#10;+Je6PJQihrDPUIEJocmk9IUhi37sGuLInV1rMUTYllK3eIvhtpbTNJ1JixXHBoMN/RgqLvnVKji4&#10;ZL7Pj99mPg1d2V8eyR/aRKnhZ79ZgAjUh7f4373Tcf5kBq9n4gV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976LBAAAA3AAAAA8AAAAAAAAAAAAAAAAAmAIAAGRycy9kb3du&#10;cmV2LnhtbFBLBQYAAAAABAAEAPUAAACGAwAAAAA=&#10;" path="m,134r18,71l62,251r62,18l128,269r61,-19l232,201r16,-67l248,130,230,64,186,17,124,r-4,l59,19,16,67,,134e" fillcolor="#92d050" stroked="f">
                    <v:path arrowok="t" o:connecttype="custom" o:connectlocs="0,14940;18,15011;62,15057;124,15075;128,15075;189,15056;232,15007;248,14940;248,14936;230,14870;186,14823;124,14806;120,14806;59,14825;16,14873;0,14940" o:connectangles="0,0,0,0,0,0,0,0,0,0,0,0,0,0,0,0"/>
                  </v:shape>
                </v:group>
                <v:group id="Group 100" o:spid="_x0000_s1037" style="position:absolute;left:8164;top:14806;width:248;height:270" coordorigin="8164,14806" coordsize="248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03" o:spid="_x0000_s1038" style="position:absolute;left:8164;top:14806;width:248;height:270;visibility:visible;mso-wrap-style:square;v-text-anchor:top" coordsize="248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KiMMA&#10;AADcAAAADwAAAGRycy9kb3ducmV2LnhtbESPQWvDMAyF74P+B6PCbqvTMsrI6pQxKGS7LduhRyXW&#10;4pBYDrGbpv9+Ogx6k3hP7306HBc/qJmm2AU2sN1koIibYDtuDfx8n55eQMWEbHEITAZuFOFYrB4O&#10;mNtw5S+aq9QqCeGYowGX0phrHRtHHuMmjMSi/YbJY5J1arWd8CrhftC7LNtrjx1Lg8OR3h01fXXx&#10;Bkp38lUz1/Vz2Z8/5+XWZfRRGfO4Xt5eQSVa0t38f11awd8KrTwjE+j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TKiMMAAADcAAAADwAAAAAAAAAAAAAAAACYAgAAZHJzL2Rv&#10;d25yZXYueG1sUEsFBgAAAAAEAAQA9QAAAIgDAAAAAA==&#10;" path="m124,269l62,251,18,205,,138r,-4l2,111,7,88,43,33,99,2,124,r22,2l167,8r51,38l246,107r2,27l246,158r-5,23l205,236r-56,30l124,269xe" filled="f" strokecolor="#92d050" strokeweight=".57108mm">
                    <v:path arrowok="t" o:connecttype="custom" o:connectlocs="124,15075;62,15057;18,15011;0,14944;0,14940;2,14917;7,14894;43,14839;99,14808;124,14806;146,14808;167,14814;218,14852;246,14913;248,14940;246,14964;241,14987;205,15042;149,15072;124,15075" o:connectangles="0,0,0,0,0,0,0,0,0,0,0,0,0,0,0,0,0,0,0,0"/>
                  </v:shape>
                  <v:shape id="Picture 102" o:spid="_x0000_s1039" type="#_x0000_t75" style="position:absolute;left:8450;top:13117;width:3434;height:3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6alDCAAAA3AAAAA8AAABkcnMvZG93bnJldi54bWxET02LwjAQvQv7H8Is7E3TuljWapRlQfDg&#10;Qa2H9TY0Y1ttJqWJtv57Iwje5vE+Z77sTS1u1LrKsoJ4FIEgzq2uuFBwyFbDHxDOI2usLZOCOzlY&#10;Lj4Gc0y17XhHt70vRAhhl6KC0vsmldLlJRl0I9sQB+5kW4M+wLaQusUuhJtajqMokQYrDg0lNvRX&#10;Un7ZX42C7CivXWbjfPO9SybJ9n98Liqj1Ndn/zsD4an3b/HLvdZhfjyF5zPhAr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+mpQwgAAANwAAAAPAAAAAAAAAAAAAAAAAJ8C&#10;AABkcnMvZG93bnJldi54bWxQSwUGAAAAAAQABAD3AAAAjgMAAAAA&#10;">
                    <v:imagedata r:id="rId37" o:title=""/>
                  </v:shape>
                  <v:shape id="Picture 101" o:spid="_x0000_s1040" type="#_x0000_t75" style="position:absolute;left:9433;top:14121;width:1469;height:1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RA4THAAAA3AAAAA8AAABkcnMvZG93bnJldi54bWxEj0FrwkAQhe8F/8MyQm91UyHSpK5S1KJS&#10;oa3tpbchOybB7GzIrhr99Z1DobcZ3pv3vpnOe9eoM3Wh9mzgcZSAIi68rbk08P31+vAEKkRki41n&#10;MnClAPPZ4G6KufUX/qTzPpZKQjjkaKCKsc21DkVFDsPIt8SiHXznMMraldp2eJFw1+hxkky0w5ql&#10;ocKWFhUVx/3JGThlyzRNs9Xt8LZdt2H34X/eM2/M/bB/eQYVqY//5r/rjRX8seDLMzKBnv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HRA4THAAAA3AAAAA8AAAAAAAAAAAAA&#10;AAAAnwIAAGRycy9kb3ducmV2LnhtbFBLBQYAAAAABAAEAPcAAACTAwAAAAA=&#10;">
                    <v:imagedata r:id="rId35" o:title=""/>
                  </v:shape>
                </v:group>
                <v:group id="Group 98" o:spid="_x0000_s1041" style="position:absolute;left:8769;top:13867;width:1933;height:1963" coordorigin="8769,13867" coordsize="1933,1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99" o:spid="_x0000_s1042" style="position:absolute;left:8769;top:13867;width:1933;height:1963;visibility:visible;mso-wrap-style:square;v-text-anchor:top" coordsize="1933,1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dEgcEA&#10;AADcAAAADwAAAGRycy9kb3ducmV2LnhtbERPTWvCQBC9C/6HZYTedGMOIjGrlKhQkB7U4HmanSah&#10;2dmwu43Jv+8WCr3N431OfhhNJwZyvrWsYL1KQBBXVrdcKyjv5+UWhA/IGjvLpGAiD4f9fJZjpu2T&#10;rzTcQi1iCPsMFTQh9JmUvmrIoF/Znjhyn9YZDBG6WmqHzxhuOpkmyUYabDk2NNhT0VD1dfs2Clw/&#10;TOVwPxbFu5vKiy7Tk/94KPWyGF93IAKN4V/8537TcX6awu8z8QK5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3RIHBAAAA3AAAAA8AAAAAAAAAAAAAAAAAmAIAAGRycy9kb3du&#10;cmV2LnhtbFBLBQYAAAAABAAEAPUAAACGAwAAAAA=&#10;" path="m,982r3,80l12,1141r16,77l49,1292r26,72l107,1433r37,66l186,1561r46,60l283,1676r54,51l395,1774r62,42l522,1854r68,32l660,1913r74,22l809,1950r78,10l966,1963r79,-3l1123,1950r75,-15l1271,1913r71,-27l1410,1854r65,-38l1537,1774r58,-47l1649,1676r51,-55l1746,1561r42,-62l1825,1433r31,-69l1883,1292r21,-74l1920,1141r9,-79l1932,982r-3,-81l1920,822r-16,-76l1883,671r-27,-71l1825,531r-37,-66l1746,402r-46,-59l1649,288r-54,-52l1537,189r-62,-42l1410,110,1342,77,1271,50,1198,29,1123,13,1045,3,966,,887,3,809,13,734,29,660,50,590,77r-68,33l457,147r-62,42l337,236r-54,52l232,343r-46,59l144,465r-37,66l75,600,49,671,28,746,12,822,3,901,,982e" fillcolor="#92d050" stroked="f">
                    <v:path arrowok="t" o:connecttype="custom" o:connectlocs="3,14929;28,15085;75,15231;144,15366;232,15488;337,15594;457,15683;590,15753;734,15802;887,15827;1045,15827;1198,15802;1342,15753;1475,15683;1595,15594;1700,15488;1788,15366;1856,15231;1904,15085;1929,14929;1929,14768;1904,14613;1856,14467;1788,14332;1700,14210;1595,14103;1475,14014;1342,13944;1198,13896;1045,13870;887,13870;734,13896;590,13944;457,14014;337,14103;232,14210;144,14332;75,14467;28,14613;3,14768" o:connectangles="0,0,0,0,0,0,0,0,0,0,0,0,0,0,0,0,0,0,0,0,0,0,0,0,0,0,0,0,0,0,0,0,0,0,0,0,0,0,0,0"/>
                  </v:shape>
                </v:group>
                <v:group id="Group 96" o:spid="_x0000_s1043" style="position:absolute;left:8769;top:13867;width:1933;height:1963" coordorigin="8769,13867" coordsize="1933,1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97" o:spid="_x0000_s1044" style="position:absolute;left:8769;top:13867;width:1933;height:1963;visibility:visible;mso-wrap-style:square;v-text-anchor:top" coordsize="1933,1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1HSMMA&#10;AADcAAAADwAAAGRycy9kb3ducmV2LnhtbERP22rCQBB9F/oPyxT6ppumRUx0lVToBTQPpvmAaXZM&#10;QrOzIbvV+PduQfBtDuc6q81oOnGiwbWWFTzPIhDEldUt1wrK7/fpAoTzyBo7y6TgQg4264fJClNt&#10;z3ygU+FrEULYpaig8b5PpXRVQwbdzPbEgTvawaAPcKilHvAcwk0n4yiaS4Mth4YGe9o2VP0Wf0bB&#10;PuP88yXR+Y//0NtdVZcJvZVKPT2O2RKEp9HfxTf3lw7z41f4fyZcIN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1HSMMAAADcAAAADwAAAAAAAAAAAAAAAACYAgAAZHJzL2Rv&#10;d25yZXYueG1sUEsFBgAAAAAEAAQA9QAAAIgDAAAAAA==&#10;" path="m966,1963r-79,-3l809,1950r-75,-15l660,1913r-70,-27l522,1854r-65,-38l395,1774r-58,-47l283,1676r-51,-55l186,1561r-42,-62l107,1433,75,1364,49,1292,28,1218,12,1141,3,1062,,982,3,901r9,-79l28,746,49,671,75,600r32,-69l144,465r42,-63l232,343r51,-55l337,236r58,-47l457,147r65,-37l590,77,660,50,734,29,809,13,887,3,966,r79,3l1123,13r75,16l1271,50r71,27l1410,110r65,37l1537,189r58,47l1649,288r51,55l1746,402r42,63l1825,531r31,69l1883,671r21,75l1920,822r9,79l1932,982r-3,80l1920,1141r-16,77l1883,1292r-27,72l1825,1433r-37,66l1746,1561r-46,60l1649,1676r-54,51l1537,1774r-62,42l1410,1854r-68,32l1271,1913r-73,22l1123,1950r-78,10l966,1963xe" filled="f" strokecolor="white" strokeweight=".57111mm">
                    <v:path arrowok="t" o:connecttype="custom" o:connectlocs="887,15827;734,15802;590,15753;457,15683;337,15594;232,15488;144,15366;75,15231;28,15085;3,14929;3,14768;28,14613;75,14467;144,14332;232,14210;337,14103;457,14014;590,13944;734,13896;887,13870;1045,13870;1198,13896;1342,13944;1475,14014;1595,14103;1700,14210;1788,14332;1856,14467;1904,14613;1929,14768;1929,14929;1904,15085;1856,15231;1788,15366;1700,15488;1595,15594;1475,15683;1342,15753;1198,15802;1045,15827" o:connectangles="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EC70B5">
        <w:rPr>
          <w:rFonts w:ascii="Arial" w:eastAsia="Arial" w:hAnsi="Arial" w:cs="Arial"/>
          <w:sz w:val="20"/>
          <w:szCs w:val="20"/>
        </w:rPr>
        <w:t>In</w:t>
      </w:r>
      <w:r w:rsidR="00EC70B5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De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z w:val="20"/>
          <w:szCs w:val="20"/>
        </w:rPr>
        <w:t>b</w:t>
      </w:r>
      <w:r w:rsidR="00EC70B5">
        <w:rPr>
          <w:rFonts w:ascii="Arial" w:eastAsia="Arial" w:hAnsi="Arial" w:cs="Arial"/>
          <w:spacing w:val="-1"/>
          <w:sz w:val="20"/>
          <w:szCs w:val="20"/>
        </w:rPr>
        <w:t>e</w:t>
      </w:r>
      <w:r w:rsidR="00EC70B5">
        <w:rPr>
          <w:rFonts w:ascii="Arial" w:eastAsia="Arial" w:hAnsi="Arial" w:cs="Arial"/>
          <w:sz w:val="20"/>
          <w:szCs w:val="20"/>
        </w:rPr>
        <w:t>r</w:t>
      </w:r>
      <w:r w:rsidR="00EC70B5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2</w:t>
      </w:r>
      <w:r w:rsidR="00EC70B5">
        <w:rPr>
          <w:rFonts w:ascii="Arial" w:eastAsia="Arial" w:hAnsi="Arial" w:cs="Arial"/>
          <w:spacing w:val="-1"/>
          <w:sz w:val="20"/>
          <w:szCs w:val="20"/>
        </w:rPr>
        <w:t>0</w:t>
      </w:r>
      <w:r w:rsidR="00EC70B5">
        <w:rPr>
          <w:rFonts w:ascii="Arial" w:eastAsia="Arial" w:hAnsi="Arial" w:cs="Arial"/>
          <w:sz w:val="20"/>
          <w:szCs w:val="20"/>
        </w:rPr>
        <w:t>0</w:t>
      </w:r>
      <w:r w:rsidR="00EC70B5">
        <w:rPr>
          <w:rFonts w:ascii="Arial" w:eastAsia="Arial" w:hAnsi="Arial" w:cs="Arial"/>
          <w:spacing w:val="-1"/>
          <w:sz w:val="20"/>
          <w:szCs w:val="20"/>
        </w:rPr>
        <w:t>8</w:t>
      </w:r>
      <w:r w:rsidR="00EC70B5">
        <w:rPr>
          <w:rFonts w:ascii="Arial" w:eastAsia="Arial" w:hAnsi="Arial" w:cs="Arial"/>
          <w:sz w:val="20"/>
          <w:szCs w:val="20"/>
        </w:rPr>
        <w:t>,</w:t>
      </w:r>
      <w:r w:rsidR="00EC70B5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a</w:t>
      </w:r>
      <w:r w:rsidR="00EC70B5">
        <w:rPr>
          <w:rFonts w:ascii="Arial" w:eastAsia="Arial" w:hAnsi="Arial" w:cs="Arial"/>
          <w:spacing w:val="1"/>
          <w:sz w:val="20"/>
          <w:szCs w:val="20"/>
        </w:rPr>
        <w:t>l</w:t>
      </w:r>
      <w:r w:rsidR="00EC70B5">
        <w:rPr>
          <w:rFonts w:ascii="Arial" w:eastAsia="Arial" w:hAnsi="Arial" w:cs="Arial"/>
          <w:sz w:val="20"/>
          <w:szCs w:val="20"/>
        </w:rPr>
        <w:t>l</w:t>
      </w:r>
      <w:r w:rsidR="00EC70B5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-1"/>
          <w:sz w:val="20"/>
          <w:szCs w:val="20"/>
        </w:rPr>
        <w:t>A</w:t>
      </w:r>
      <w:r w:rsidR="00EC70B5">
        <w:rPr>
          <w:rFonts w:ascii="Arial" w:eastAsia="Arial" w:hAnsi="Arial" w:cs="Arial"/>
          <w:spacing w:val="2"/>
          <w:sz w:val="20"/>
          <w:szCs w:val="20"/>
        </w:rPr>
        <w:t>u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tra</w:t>
      </w:r>
      <w:r w:rsidR="00EC70B5">
        <w:rPr>
          <w:rFonts w:ascii="Arial" w:eastAsia="Arial" w:hAnsi="Arial" w:cs="Arial"/>
          <w:spacing w:val="-1"/>
          <w:sz w:val="20"/>
          <w:szCs w:val="20"/>
        </w:rPr>
        <w:t>li</w:t>
      </w:r>
      <w:r w:rsidR="00EC70B5">
        <w:rPr>
          <w:rFonts w:ascii="Arial" w:eastAsia="Arial" w:hAnsi="Arial" w:cs="Arial"/>
          <w:spacing w:val="2"/>
          <w:sz w:val="20"/>
          <w:szCs w:val="20"/>
        </w:rPr>
        <w:t>a</w:t>
      </w:r>
      <w:r w:rsidR="00EC70B5">
        <w:rPr>
          <w:rFonts w:ascii="Arial" w:eastAsia="Arial" w:hAnsi="Arial" w:cs="Arial"/>
          <w:sz w:val="20"/>
          <w:szCs w:val="20"/>
        </w:rPr>
        <w:t xml:space="preserve">n </w:t>
      </w:r>
      <w:r w:rsidR="00EC70B5">
        <w:rPr>
          <w:rFonts w:ascii="Arial" w:eastAsia="Arial" w:hAnsi="Arial" w:cs="Arial"/>
          <w:spacing w:val="-1"/>
          <w:sz w:val="20"/>
          <w:szCs w:val="20"/>
        </w:rPr>
        <w:t>S</w:t>
      </w:r>
      <w:r w:rsidR="00EC70B5">
        <w:rPr>
          <w:rFonts w:ascii="Arial" w:eastAsia="Arial" w:hAnsi="Arial" w:cs="Arial"/>
          <w:spacing w:val="2"/>
          <w:sz w:val="20"/>
          <w:szCs w:val="20"/>
        </w:rPr>
        <w:t>t</w:t>
      </w:r>
      <w:r w:rsidR="00EC70B5">
        <w:rPr>
          <w:rFonts w:ascii="Arial" w:eastAsia="Arial" w:hAnsi="Arial" w:cs="Arial"/>
          <w:sz w:val="20"/>
          <w:szCs w:val="20"/>
        </w:rPr>
        <w:t>ate</w:t>
      </w:r>
      <w:r w:rsidR="00EC70B5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2"/>
          <w:sz w:val="20"/>
          <w:szCs w:val="20"/>
        </w:rPr>
        <w:t>a</w:t>
      </w:r>
      <w:r w:rsidR="00EC70B5">
        <w:rPr>
          <w:rFonts w:ascii="Arial" w:eastAsia="Arial" w:hAnsi="Arial" w:cs="Arial"/>
          <w:sz w:val="20"/>
          <w:szCs w:val="20"/>
        </w:rPr>
        <w:t>nd</w:t>
      </w:r>
      <w:r w:rsidR="00EC70B5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3"/>
          <w:sz w:val="20"/>
          <w:szCs w:val="20"/>
        </w:rPr>
        <w:t>T</w:t>
      </w:r>
      <w:r w:rsidR="00EC70B5">
        <w:rPr>
          <w:rFonts w:ascii="Arial" w:eastAsia="Arial" w:hAnsi="Arial" w:cs="Arial"/>
          <w:sz w:val="20"/>
          <w:szCs w:val="20"/>
        </w:rPr>
        <w:t>er</w:t>
      </w:r>
      <w:r w:rsidR="00EC70B5">
        <w:rPr>
          <w:rFonts w:ascii="Arial" w:eastAsia="Arial" w:hAnsi="Arial" w:cs="Arial"/>
          <w:spacing w:val="1"/>
          <w:sz w:val="20"/>
          <w:szCs w:val="20"/>
        </w:rPr>
        <w:t>r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to</w:t>
      </w:r>
      <w:r w:rsidR="00EC70B5">
        <w:rPr>
          <w:rFonts w:ascii="Arial" w:eastAsia="Arial" w:hAnsi="Arial" w:cs="Arial"/>
          <w:spacing w:val="3"/>
          <w:sz w:val="20"/>
          <w:szCs w:val="20"/>
        </w:rPr>
        <w:t>r</w:t>
      </w:r>
      <w:r w:rsidR="00EC70B5">
        <w:rPr>
          <w:rFonts w:ascii="Arial" w:eastAsia="Arial" w:hAnsi="Arial" w:cs="Arial"/>
          <w:sz w:val="20"/>
          <w:szCs w:val="20"/>
        </w:rPr>
        <w:t xml:space="preserve">y </w:t>
      </w:r>
      <w:r w:rsidR="00EC70B5">
        <w:rPr>
          <w:rFonts w:ascii="Arial" w:eastAsia="Arial" w:hAnsi="Arial" w:cs="Arial"/>
          <w:spacing w:val="1"/>
          <w:sz w:val="20"/>
          <w:szCs w:val="20"/>
        </w:rPr>
        <w:t>G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-2"/>
          <w:sz w:val="20"/>
          <w:szCs w:val="20"/>
        </w:rPr>
        <w:t>v</w:t>
      </w:r>
      <w:r w:rsidR="00EC70B5">
        <w:rPr>
          <w:rFonts w:ascii="Arial" w:eastAsia="Arial" w:hAnsi="Arial" w:cs="Arial"/>
          <w:sz w:val="20"/>
          <w:szCs w:val="20"/>
        </w:rPr>
        <w:t>ern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>ts e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>ter</w:t>
      </w:r>
      <w:r w:rsidR="00EC70B5">
        <w:rPr>
          <w:rFonts w:ascii="Arial" w:eastAsia="Arial" w:hAnsi="Arial" w:cs="Arial"/>
          <w:spacing w:val="2"/>
          <w:sz w:val="20"/>
          <w:szCs w:val="20"/>
        </w:rPr>
        <w:t>e</w:t>
      </w:r>
      <w:r w:rsidR="00EC70B5">
        <w:rPr>
          <w:rFonts w:ascii="Arial" w:eastAsia="Arial" w:hAnsi="Arial" w:cs="Arial"/>
          <w:sz w:val="20"/>
          <w:szCs w:val="20"/>
        </w:rPr>
        <w:t>d</w:t>
      </w:r>
      <w:r w:rsidR="00EC70B5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pacing w:val="2"/>
          <w:sz w:val="20"/>
          <w:szCs w:val="20"/>
        </w:rPr>
        <w:t>nt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8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an</w:t>
      </w:r>
      <w:r w:rsidR="00EC70B5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a</w:t>
      </w:r>
      <w:r w:rsidR="00EC70B5">
        <w:rPr>
          <w:rFonts w:ascii="Arial" w:eastAsia="Arial" w:hAnsi="Arial" w:cs="Arial"/>
          <w:spacing w:val="-1"/>
          <w:sz w:val="20"/>
          <w:szCs w:val="20"/>
        </w:rPr>
        <w:t>g</w:t>
      </w:r>
      <w:r w:rsidR="00EC70B5">
        <w:rPr>
          <w:rFonts w:ascii="Arial" w:eastAsia="Arial" w:hAnsi="Arial" w:cs="Arial"/>
          <w:spacing w:val="3"/>
          <w:sz w:val="20"/>
          <w:szCs w:val="20"/>
        </w:rPr>
        <w:t>r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e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>t</w:t>
      </w:r>
      <w:r w:rsidR="00EC70B5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w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th</w:t>
      </w:r>
      <w:r w:rsidR="00EC70B5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2"/>
          <w:sz w:val="20"/>
          <w:szCs w:val="20"/>
        </w:rPr>
        <w:t>th</w:t>
      </w:r>
      <w:r w:rsidR="00EC70B5">
        <w:rPr>
          <w:rFonts w:ascii="Arial" w:eastAsia="Arial" w:hAnsi="Arial" w:cs="Arial"/>
          <w:sz w:val="20"/>
          <w:szCs w:val="20"/>
        </w:rPr>
        <w:t xml:space="preserve">e </w:t>
      </w:r>
      <w:r w:rsidR="00EC70B5">
        <w:rPr>
          <w:rFonts w:ascii="Arial" w:eastAsia="Arial" w:hAnsi="Arial" w:cs="Arial"/>
          <w:spacing w:val="-1"/>
          <w:sz w:val="20"/>
          <w:szCs w:val="20"/>
        </w:rPr>
        <w:t>A</w:t>
      </w:r>
      <w:r w:rsidR="00EC70B5">
        <w:rPr>
          <w:rFonts w:ascii="Arial" w:eastAsia="Arial" w:hAnsi="Arial" w:cs="Arial"/>
          <w:sz w:val="20"/>
          <w:szCs w:val="20"/>
        </w:rPr>
        <w:t>u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tra</w:t>
      </w:r>
      <w:r w:rsidR="00EC70B5">
        <w:rPr>
          <w:rFonts w:ascii="Arial" w:eastAsia="Arial" w:hAnsi="Arial" w:cs="Arial"/>
          <w:spacing w:val="1"/>
          <w:sz w:val="20"/>
          <w:szCs w:val="20"/>
        </w:rPr>
        <w:t>l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pacing w:val="3"/>
          <w:sz w:val="20"/>
          <w:szCs w:val="20"/>
        </w:rPr>
        <w:t>a</w:t>
      </w:r>
      <w:r w:rsidR="00EC70B5">
        <w:rPr>
          <w:rFonts w:ascii="Arial" w:eastAsia="Arial" w:hAnsi="Arial" w:cs="Arial"/>
          <w:sz w:val="20"/>
          <w:szCs w:val="20"/>
        </w:rPr>
        <w:t>n</w:t>
      </w:r>
      <w:r w:rsidR="00EC70B5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G</w:t>
      </w:r>
      <w:r w:rsidR="00EC70B5">
        <w:rPr>
          <w:rFonts w:ascii="Arial" w:eastAsia="Arial" w:hAnsi="Arial" w:cs="Arial"/>
          <w:spacing w:val="2"/>
          <w:sz w:val="20"/>
          <w:szCs w:val="20"/>
        </w:rPr>
        <w:t>o</w:t>
      </w:r>
      <w:r w:rsidR="00EC70B5">
        <w:rPr>
          <w:rFonts w:ascii="Arial" w:eastAsia="Arial" w:hAnsi="Arial" w:cs="Arial"/>
          <w:spacing w:val="-1"/>
          <w:sz w:val="20"/>
          <w:szCs w:val="20"/>
        </w:rPr>
        <w:t>v</w:t>
      </w:r>
      <w:r w:rsidR="00EC70B5">
        <w:rPr>
          <w:rFonts w:ascii="Arial" w:eastAsia="Arial" w:hAnsi="Arial" w:cs="Arial"/>
          <w:sz w:val="20"/>
          <w:szCs w:val="20"/>
        </w:rPr>
        <w:t>ern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 xml:space="preserve">t </w:t>
      </w:r>
      <w:r w:rsidR="00EC70B5">
        <w:rPr>
          <w:rFonts w:ascii="Arial" w:eastAsia="Arial" w:hAnsi="Arial" w:cs="Arial"/>
          <w:spacing w:val="2"/>
          <w:sz w:val="20"/>
          <w:szCs w:val="20"/>
        </w:rPr>
        <w:t>f</w:t>
      </w:r>
      <w:r w:rsidR="00EC70B5">
        <w:rPr>
          <w:rFonts w:ascii="Arial" w:eastAsia="Arial" w:hAnsi="Arial" w:cs="Arial"/>
          <w:sz w:val="20"/>
          <w:szCs w:val="20"/>
        </w:rPr>
        <w:t>or</w:t>
      </w:r>
      <w:r w:rsidR="00EC70B5"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the</w:t>
      </w:r>
      <w:r w:rsidR="00EC70B5"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thr</w:t>
      </w:r>
      <w:r w:rsidR="00EC70B5">
        <w:rPr>
          <w:rFonts w:ascii="Arial" w:eastAsia="Arial" w:hAnsi="Arial" w:cs="Arial"/>
          <w:spacing w:val="2"/>
          <w:sz w:val="20"/>
          <w:szCs w:val="20"/>
        </w:rPr>
        <w:t>e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-1"/>
          <w:sz w:val="20"/>
          <w:szCs w:val="20"/>
        </w:rPr>
        <w:t>S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z w:val="20"/>
          <w:szCs w:val="20"/>
        </w:rPr>
        <w:t>arter</w:t>
      </w:r>
      <w:r w:rsidR="00EC70B5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-1"/>
          <w:sz w:val="20"/>
          <w:szCs w:val="20"/>
        </w:rPr>
        <w:t>S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z w:val="20"/>
          <w:szCs w:val="20"/>
        </w:rPr>
        <w:t>h</w:t>
      </w:r>
      <w:r w:rsidR="00EC70B5">
        <w:rPr>
          <w:rFonts w:ascii="Arial" w:eastAsia="Arial" w:hAnsi="Arial" w:cs="Arial"/>
          <w:spacing w:val="-1"/>
          <w:sz w:val="20"/>
          <w:szCs w:val="20"/>
        </w:rPr>
        <w:t>o</w:t>
      </w:r>
      <w:r w:rsidR="00EC70B5">
        <w:rPr>
          <w:rFonts w:ascii="Arial" w:eastAsia="Arial" w:hAnsi="Arial" w:cs="Arial"/>
          <w:spacing w:val="2"/>
          <w:sz w:val="20"/>
          <w:szCs w:val="20"/>
        </w:rPr>
        <w:t>o</w:t>
      </w:r>
      <w:r w:rsidR="00EC70B5">
        <w:rPr>
          <w:rFonts w:ascii="Arial" w:eastAsia="Arial" w:hAnsi="Arial" w:cs="Arial"/>
          <w:spacing w:val="1"/>
          <w:sz w:val="20"/>
          <w:szCs w:val="20"/>
        </w:rPr>
        <w:t>l</w:t>
      </w:r>
      <w:r w:rsidR="00EC70B5">
        <w:rPr>
          <w:rFonts w:ascii="Arial" w:eastAsia="Arial" w:hAnsi="Arial" w:cs="Arial"/>
          <w:sz w:val="20"/>
          <w:szCs w:val="20"/>
        </w:rPr>
        <w:t>s Nat</w:t>
      </w:r>
      <w:r w:rsidR="00EC70B5">
        <w:rPr>
          <w:rFonts w:ascii="Arial" w:eastAsia="Arial" w:hAnsi="Arial" w:cs="Arial"/>
          <w:spacing w:val="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pacing w:val="2"/>
          <w:sz w:val="20"/>
          <w:szCs w:val="20"/>
        </w:rPr>
        <w:t>a</w:t>
      </w:r>
      <w:r w:rsidR="00EC70B5">
        <w:rPr>
          <w:rFonts w:ascii="Arial" w:eastAsia="Arial" w:hAnsi="Arial" w:cs="Arial"/>
          <w:sz w:val="20"/>
          <w:szCs w:val="20"/>
        </w:rPr>
        <w:t>l</w:t>
      </w:r>
      <w:r w:rsidR="00EC70B5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-1"/>
          <w:sz w:val="20"/>
          <w:szCs w:val="20"/>
        </w:rPr>
        <w:t>P</w:t>
      </w:r>
      <w:r w:rsidR="00EC70B5">
        <w:rPr>
          <w:rFonts w:ascii="Arial" w:eastAsia="Arial" w:hAnsi="Arial" w:cs="Arial"/>
          <w:sz w:val="20"/>
          <w:szCs w:val="20"/>
        </w:rPr>
        <w:t>art</w:t>
      </w:r>
      <w:r w:rsidR="00EC70B5">
        <w:rPr>
          <w:rFonts w:ascii="Arial" w:eastAsia="Arial" w:hAnsi="Arial" w:cs="Arial"/>
          <w:spacing w:val="2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>er</w:t>
      </w:r>
      <w:r w:rsidR="00EC70B5">
        <w:rPr>
          <w:rFonts w:ascii="Arial" w:eastAsia="Arial" w:hAnsi="Arial" w:cs="Arial"/>
          <w:spacing w:val="2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h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p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 xml:space="preserve">:  </w:t>
      </w:r>
      <w:r w:rsidR="00EC70B5">
        <w:rPr>
          <w:rFonts w:ascii="Arial" w:eastAsia="Arial" w:hAnsi="Arial" w:cs="Arial"/>
          <w:spacing w:val="2"/>
          <w:sz w:val="20"/>
          <w:szCs w:val="20"/>
        </w:rPr>
        <w:t xml:space="preserve"> L</w:t>
      </w:r>
      <w:r w:rsidR="00EC70B5">
        <w:rPr>
          <w:rFonts w:ascii="Arial" w:eastAsia="Arial" w:hAnsi="Arial" w:cs="Arial"/>
          <w:spacing w:val="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tera</w:t>
      </w:r>
      <w:r w:rsidR="00EC70B5">
        <w:rPr>
          <w:rFonts w:ascii="Arial" w:eastAsia="Arial" w:hAnsi="Arial" w:cs="Arial"/>
          <w:spacing w:val="3"/>
          <w:sz w:val="20"/>
          <w:szCs w:val="20"/>
        </w:rPr>
        <w:t>c</w:t>
      </w:r>
      <w:r w:rsidR="00EC70B5">
        <w:rPr>
          <w:rFonts w:ascii="Arial" w:eastAsia="Arial" w:hAnsi="Arial" w:cs="Arial"/>
          <w:sz w:val="20"/>
          <w:szCs w:val="20"/>
        </w:rPr>
        <w:t>y</w:t>
      </w:r>
      <w:r w:rsidR="00EC70B5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a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>d</w:t>
      </w:r>
      <w:r w:rsidR="00EC70B5">
        <w:rPr>
          <w:rFonts w:ascii="Arial" w:eastAsia="Arial" w:hAnsi="Arial" w:cs="Arial"/>
          <w:spacing w:val="8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Nu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z w:val="20"/>
          <w:szCs w:val="20"/>
        </w:rPr>
        <w:t>era</w:t>
      </w:r>
      <w:r w:rsidR="00EC70B5">
        <w:rPr>
          <w:rFonts w:ascii="Arial" w:eastAsia="Arial" w:hAnsi="Arial" w:cs="Arial"/>
          <w:spacing w:val="4"/>
          <w:sz w:val="20"/>
          <w:szCs w:val="20"/>
        </w:rPr>
        <w:t>c</w:t>
      </w:r>
      <w:r w:rsidR="00EC70B5">
        <w:rPr>
          <w:rFonts w:ascii="Arial" w:eastAsia="Arial" w:hAnsi="Arial" w:cs="Arial"/>
          <w:spacing w:val="-4"/>
          <w:sz w:val="20"/>
          <w:szCs w:val="20"/>
        </w:rPr>
        <w:t>y</w:t>
      </w:r>
      <w:r w:rsidR="00EC70B5">
        <w:rPr>
          <w:rFonts w:ascii="Arial" w:eastAsia="Arial" w:hAnsi="Arial" w:cs="Arial"/>
          <w:sz w:val="20"/>
          <w:szCs w:val="20"/>
        </w:rPr>
        <w:t xml:space="preserve">, </w:t>
      </w:r>
      <w:r w:rsidR="00EC70B5">
        <w:rPr>
          <w:rFonts w:ascii="Arial" w:eastAsia="Arial" w:hAnsi="Arial" w:cs="Arial"/>
          <w:spacing w:val="2"/>
          <w:sz w:val="20"/>
          <w:szCs w:val="20"/>
        </w:rPr>
        <w:t>Lo</w:t>
      </w:r>
      <w:r w:rsidR="00EC70B5">
        <w:rPr>
          <w:rFonts w:ascii="Arial" w:eastAsia="Arial" w:hAnsi="Arial" w:cs="Arial"/>
          <w:sz w:val="20"/>
          <w:szCs w:val="20"/>
        </w:rPr>
        <w:t xml:space="preserve">w </w:t>
      </w:r>
      <w:r w:rsidR="00EC70B5">
        <w:rPr>
          <w:rFonts w:ascii="Arial" w:eastAsia="Arial" w:hAnsi="Arial" w:cs="Arial"/>
          <w:spacing w:val="-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3"/>
          <w:sz w:val="20"/>
          <w:szCs w:val="20"/>
        </w:rPr>
        <w:t>-</w:t>
      </w:r>
      <w:r w:rsidR="00EC70B5">
        <w:rPr>
          <w:rFonts w:ascii="Arial" w:eastAsia="Arial" w:hAnsi="Arial" w:cs="Arial"/>
          <w:spacing w:val="-1"/>
          <w:sz w:val="20"/>
          <w:szCs w:val="20"/>
        </w:rPr>
        <w:t>E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c</w:t>
      </w:r>
      <w:r w:rsidR="00EC70B5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-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ta</w:t>
      </w:r>
      <w:r w:rsidR="00EC70B5">
        <w:rPr>
          <w:rFonts w:ascii="Arial" w:eastAsia="Arial" w:hAnsi="Arial" w:cs="Arial"/>
          <w:spacing w:val="-1"/>
          <w:sz w:val="20"/>
          <w:szCs w:val="20"/>
        </w:rPr>
        <w:t>t</w:t>
      </w:r>
      <w:r w:rsidR="00EC70B5">
        <w:rPr>
          <w:rFonts w:ascii="Arial" w:eastAsia="Arial" w:hAnsi="Arial" w:cs="Arial"/>
          <w:sz w:val="20"/>
          <w:szCs w:val="20"/>
        </w:rPr>
        <w:t>us</w:t>
      </w:r>
      <w:r w:rsidR="00EC70B5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(S</w:t>
      </w:r>
      <w:r w:rsidR="00EC70B5">
        <w:rPr>
          <w:rFonts w:ascii="Arial" w:eastAsia="Arial" w:hAnsi="Arial" w:cs="Arial"/>
          <w:spacing w:val="-1"/>
          <w:sz w:val="20"/>
          <w:szCs w:val="20"/>
        </w:rPr>
        <w:t>ES</w:t>
      </w:r>
      <w:r w:rsidR="00EC70B5">
        <w:rPr>
          <w:rFonts w:ascii="Arial" w:eastAsia="Arial" w:hAnsi="Arial" w:cs="Arial"/>
          <w:sz w:val="20"/>
          <w:szCs w:val="20"/>
        </w:rPr>
        <w:t>)</w:t>
      </w:r>
      <w:r w:rsidR="00EC70B5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-1"/>
          <w:sz w:val="20"/>
          <w:szCs w:val="20"/>
        </w:rPr>
        <w:t>S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z w:val="20"/>
          <w:szCs w:val="20"/>
        </w:rPr>
        <w:t>h</w:t>
      </w:r>
      <w:r w:rsidR="00EC70B5">
        <w:rPr>
          <w:rFonts w:ascii="Arial" w:eastAsia="Arial" w:hAnsi="Arial" w:cs="Arial"/>
          <w:spacing w:val="1"/>
          <w:sz w:val="20"/>
          <w:szCs w:val="20"/>
        </w:rPr>
        <w:t>o</w:t>
      </w:r>
      <w:r w:rsidR="00EC70B5">
        <w:rPr>
          <w:rFonts w:ascii="Arial" w:eastAsia="Arial" w:hAnsi="Arial" w:cs="Arial"/>
          <w:sz w:val="20"/>
          <w:szCs w:val="20"/>
        </w:rPr>
        <w:t>ol</w:t>
      </w:r>
      <w:r w:rsidR="00EC70B5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Co</w:t>
      </w:r>
      <w:r w:rsidR="00EC70B5">
        <w:rPr>
          <w:rFonts w:ascii="Arial" w:eastAsia="Arial" w:hAnsi="Arial" w:cs="Arial"/>
          <w:spacing w:val="2"/>
          <w:sz w:val="20"/>
          <w:szCs w:val="20"/>
        </w:rPr>
        <w:t>m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z w:val="20"/>
          <w:szCs w:val="20"/>
        </w:rPr>
        <w:t>u</w:t>
      </w:r>
      <w:r w:rsidR="00EC70B5">
        <w:rPr>
          <w:rFonts w:ascii="Arial" w:eastAsia="Arial" w:hAnsi="Arial" w:cs="Arial"/>
          <w:spacing w:val="-1"/>
          <w:sz w:val="20"/>
          <w:szCs w:val="20"/>
        </w:rPr>
        <w:t>ni</w:t>
      </w:r>
      <w:r w:rsidR="00EC70B5">
        <w:rPr>
          <w:rFonts w:ascii="Arial" w:eastAsia="Arial" w:hAnsi="Arial" w:cs="Arial"/>
          <w:sz w:val="20"/>
          <w:szCs w:val="20"/>
        </w:rPr>
        <w:t>t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es</w:t>
      </w:r>
      <w:r w:rsidR="00EC70B5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2"/>
          <w:sz w:val="20"/>
          <w:szCs w:val="20"/>
        </w:rPr>
        <w:t>a</w:t>
      </w:r>
      <w:r w:rsidR="00EC70B5">
        <w:rPr>
          <w:rFonts w:ascii="Arial" w:eastAsia="Arial" w:hAnsi="Arial" w:cs="Arial"/>
          <w:sz w:val="20"/>
          <w:szCs w:val="20"/>
        </w:rPr>
        <w:t>nd I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z w:val="20"/>
          <w:szCs w:val="20"/>
        </w:rPr>
        <w:t>pro</w:t>
      </w:r>
      <w:r w:rsidR="00EC70B5">
        <w:rPr>
          <w:rFonts w:ascii="Arial" w:eastAsia="Arial" w:hAnsi="Arial" w:cs="Arial"/>
          <w:spacing w:val="-1"/>
          <w:sz w:val="20"/>
          <w:szCs w:val="20"/>
        </w:rPr>
        <w:t>vi</w:t>
      </w:r>
      <w:r w:rsidR="00EC70B5">
        <w:rPr>
          <w:rFonts w:ascii="Arial" w:eastAsia="Arial" w:hAnsi="Arial" w:cs="Arial"/>
          <w:sz w:val="20"/>
          <w:szCs w:val="20"/>
        </w:rPr>
        <w:t>ng</w:t>
      </w:r>
      <w:r w:rsidR="00EC70B5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3"/>
          <w:sz w:val="20"/>
          <w:szCs w:val="20"/>
        </w:rPr>
        <w:t>T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a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z w:val="20"/>
          <w:szCs w:val="20"/>
        </w:rPr>
        <w:t>h</w:t>
      </w:r>
      <w:r w:rsidR="00EC70B5">
        <w:rPr>
          <w:rFonts w:ascii="Arial" w:eastAsia="Arial" w:hAnsi="Arial" w:cs="Arial"/>
          <w:spacing w:val="-1"/>
          <w:sz w:val="20"/>
          <w:szCs w:val="20"/>
        </w:rPr>
        <w:t>e</w:t>
      </w:r>
      <w:r w:rsidR="00EC70B5">
        <w:rPr>
          <w:rFonts w:ascii="Arial" w:eastAsia="Arial" w:hAnsi="Arial" w:cs="Arial"/>
          <w:sz w:val="20"/>
          <w:szCs w:val="20"/>
        </w:rPr>
        <w:t>r</w:t>
      </w:r>
      <w:r w:rsidR="00EC70B5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Q</w:t>
      </w:r>
      <w:r w:rsidR="00EC70B5">
        <w:rPr>
          <w:rFonts w:ascii="Arial" w:eastAsia="Arial" w:hAnsi="Arial" w:cs="Arial"/>
          <w:sz w:val="20"/>
          <w:szCs w:val="20"/>
        </w:rPr>
        <w:t>u</w:t>
      </w:r>
      <w:r w:rsidR="00EC70B5">
        <w:rPr>
          <w:rFonts w:ascii="Arial" w:eastAsia="Arial" w:hAnsi="Arial" w:cs="Arial"/>
          <w:spacing w:val="1"/>
          <w:sz w:val="20"/>
          <w:szCs w:val="20"/>
        </w:rPr>
        <w:t>a</w:t>
      </w:r>
      <w:r w:rsidR="00EC70B5">
        <w:rPr>
          <w:rFonts w:ascii="Arial" w:eastAsia="Arial" w:hAnsi="Arial" w:cs="Arial"/>
          <w:spacing w:val="-1"/>
          <w:sz w:val="20"/>
          <w:szCs w:val="20"/>
        </w:rPr>
        <w:t>li</w:t>
      </w:r>
      <w:r w:rsidR="00EC70B5">
        <w:rPr>
          <w:rFonts w:ascii="Arial" w:eastAsia="Arial" w:hAnsi="Arial" w:cs="Arial"/>
          <w:spacing w:val="4"/>
          <w:sz w:val="20"/>
          <w:szCs w:val="20"/>
        </w:rPr>
        <w:t>t</w:t>
      </w:r>
      <w:r w:rsidR="00EC70B5">
        <w:rPr>
          <w:rFonts w:ascii="Arial" w:eastAsia="Arial" w:hAnsi="Arial" w:cs="Arial"/>
          <w:spacing w:val="-4"/>
          <w:sz w:val="20"/>
          <w:szCs w:val="20"/>
        </w:rPr>
        <w:t>y</w:t>
      </w:r>
      <w:r w:rsidR="00EC70B5">
        <w:rPr>
          <w:rFonts w:ascii="Arial" w:eastAsia="Arial" w:hAnsi="Arial" w:cs="Arial"/>
          <w:sz w:val="20"/>
          <w:szCs w:val="20"/>
        </w:rPr>
        <w:t xml:space="preserve">. </w:t>
      </w:r>
      <w:r w:rsidR="00EC70B5">
        <w:rPr>
          <w:rFonts w:ascii="Arial" w:eastAsia="Arial" w:hAnsi="Arial" w:cs="Arial"/>
          <w:spacing w:val="3"/>
          <w:sz w:val="20"/>
          <w:szCs w:val="20"/>
        </w:rPr>
        <w:t xml:space="preserve"> T</w:t>
      </w:r>
      <w:r w:rsidR="00EC70B5">
        <w:rPr>
          <w:rFonts w:ascii="Arial" w:eastAsia="Arial" w:hAnsi="Arial" w:cs="Arial"/>
          <w:sz w:val="20"/>
          <w:szCs w:val="20"/>
        </w:rPr>
        <w:t>h</w:t>
      </w:r>
      <w:r w:rsidR="00EC70B5">
        <w:rPr>
          <w:rFonts w:ascii="Arial" w:eastAsia="Arial" w:hAnsi="Arial" w:cs="Arial"/>
          <w:spacing w:val="-1"/>
          <w:sz w:val="20"/>
          <w:szCs w:val="20"/>
        </w:rPr>
        <w:t>e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Nat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>al</w:t>
      </w:r>
      <w:r w:rsidR="00EC70B5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-1"/>
          <w:sz w:val="20"/>
          <w:szCs w:val="20"/>
        </w:rPr>
        <w:t>P</w:t>
      </w:r>
      <w:r w:rsidR="00EC70B5">
        <w:rPr>
          <w:rFonts w:ascii="Arial" w:eastAsia="Arial" w:hAnsi="Arial" w:cs="Arial"/>
          <w:sz w:val="20"/>
          <w:szCs w:val="20"/>
        </w:rPr>
        <w:t>ar</w:t>
      </w:r>
      <w:r w:rsidR="00EC70B5">
        <w:rPr>
          <w:rFonts w:ascii="Arial" w:eastAsia="Arial" w:hAnsi="Arial" w:cs="Arial"/>
          <w:spacing w:val="3"/>
          <w:sz w:val="20"/>
          <w:szCs w:val="20"/>
        </w:rPr>
        <w:t>t</w:t>
      </w:r>
      <w:r w:rsidR="00EC70B5">
        <w:rPr>
          <w:rFonts w:ascii="Arial" w:eastAsia="Arial" w:hAnsi="Arial" w:cs="Arial"/>
          <w:sz w:val="20"/>
          <w:szCs w:val="20"/>
        </w:rPr>
        <w:t>n</w:t>
      </w:r>
      <w:r w:rsidR="00EC70B5">
        <w:rPr>
          <w:rFonts w:ascii="Arial" w:eastAsia="Arial" w:hAnsi="Arial" w:cs="Arial"/>
          <w:spacing w:val="-1"/>
          <w:sz w:val="20"/>
          <w:szCs w:val="20"/>
        </w:rPr>
        <w:t>e</w:t>
      </w:r>
      <w:r w:rsidR="00EC70B5">
        <w:rPr>
          <w:rFonts w:ascii="Arial" w:eastAsia="Arial" w:hAnsi="Arial" w:cs="Arial"/>
          <w:spacing w:val="1"/>
          <w:sz w:val="20"/>
          <w:szCs w:val="20"/>
        </w:rPr>
        <w:t>rs</w:t>
      </w:r>
      <w:r w:rsidR="00EC70B5">
        <w:rPr>
          <w:rFonts w:ascii="Arial" w:eastAsia="Arial" w:hAnsi="Arial" w:cs="Arial"/>
          <w:sz w:val="20"/>
          <w:szCs w:val="20"/>
        </w:rPr>
        <w:t>h</w:t>
      </w:r>
      <w:r w:rsidR="00EC70B5">
        <w:rPr>
          <w:rFonts w:ascii="Arial" w:eastAsia="Arial" w:hAnsi="Arial" w:cs="Arial"/>
          <w:spacing w:val="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 xml:space="preserve">p </w:t>
      </w:r>
      <w:r w:rsidR="00EC70B5">
        <w:rPr>
          <w:rFonts w:ascii="Arial" w:eastAsia="Arial" w:hAnsi="Arial" w:cs="Arial"/>
          <w:spacing w:val="1"/>
          <w:sz w:val="20"/>
          <w:szCs w:val="20"/>
        </w:rPr>
        <w:t>(</w:t>
      </w:r>
      <w:r w:rsidR="00EC70B5">
        <w:rPr>
          <w:rFonts w:ascii="Arial" w:eastAsia="Arial" w:hAnsi="Arial" w:cs="Arial"/>
          <w:sz w:val="20"/>
          <w:szCs w:val="20"/>
        </w:rPr>
        <w:t>N</w:t>
      </w:r>
      <w:r w:rsidR="00EC70B5">
        <w:rPr>
          <w:rFonts w:ascii="Arial" w:eastAsia="Arial" w:hAnsi="Arial" w:cs="Arial"/>
          <w:spacing w:val="-1"/>
          <w:sz w:val="20"/>
          <w:szCs w:val="20"/>
        </w:rPr>
        <w:t>P</w:t>
      </w:r>
      <w:r w:rsidR="00EC70B5">
        <w:rPr>
          <w:rFonts w:ascii="Arial" w:eastAsia="Arial" w:hAnsi="Arial" w:cs="Arial"/>
          <w:sz w:val="20"/>
          <w:szCs w:val="20"/>
        </w:rPr>
        <w:t xml:space="preserve">)  </w:t>
      </w:r>
      <w:r w:rsidR="00EC70B5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a</w:t>
      </w:r>
      <w:r w:rsidR="00EC70B5">
        <w:rPr>
          <w:rFonts w:ascii="Arial" w:eastAsia="Arial" w:hAnsi="Arial" w:cs="Arial"/>
          <w:spacing w:val="-1"/>
          <w:sz w:val="20"/>
          <w:szCs w:val="20"/>
        </w:rPr>
        <w:t>g</w:t>
      </w:r>
      <w:r w:rsidR="00EC70B5">
        <w:rPr>
          <w:rFonts w:ascii="Arial" w:eastAsia="Arial" w:hAnsi="Arial" w:cs="Arial"/>
          <w:spacing w:val="1"/>
          <w:sz w:val="20"/>
          <w:szCs w:val="20"/>
        </w:rPr>
        <w:t>r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e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 xml:space="preserve">ts are  </w:t>
      </w:r>
      <w:r w:rsidR="00EC70B5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2"/>
          <w:sz w:val="20"/>
          <w:szCs w:val="20"/>
        </w:rPr>
        <w:t>p</w:t>
      </w:r>
      <w:r w:rsidR="00EC70B5">
        <w:rPr>
          <w:rFonts w:ascii="Arial" w:eastAsia="Arial" w:hAnsi="Arial" w:cs="Arial"/>
          <w:sz w:val="20"/>
          <w:szCs w:val="20"/>
        </w:rPr>
        <w:t xml:space="preserve">art  </w:t>
      </w:r>
      <w:r w:rsidR="00EC70B5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 xml:space="preserve">of  </w:t>
      </w:r>
      <w:r w:rsidR="00EC70B5"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 xml:space="preserve">the  </w:t>
      </w:r>
      <w:r w:rsidR="00EC70B5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sc</w:t>
      </w:r>
      <w:r w:rsidR="00EC70B5">
        <w:rPr>
          <w:rFonts w:ascii="Arial" w:eastAsia="Arial" w:hAnsi="Arial" w:cs="Arial"/>
          <w:sz w:val="20"/>
          <w:szCs w:val="20"/>
        </w:rPr>
        <w:t>h</w:t>
      </w:r>
      <w:r w:rsidR="00EC70B5">
        <w:rPr>
          <w:rFonts w:ascii="Arial" w:eastAsia="Arial" w:hAnsi="Arial" w:cs="Arial"/>
          <w:spacing w:val="-1"/>
          <w:sz w:val="20"/>
          <w:szCs w:val="20"/>
        </w:rPr>
        <w:t>o</w:t>
      </w:r>
      <w:r w:rsidR="00EC70B5">
        <w:rPr>
          <w:rFonts w:ascii="Arial" w:eastAsia="Arial" w:hAnsi="Arial" w:cs="Arial"/>
          <w:spacing w:val="2"/>
          <w:sz w:val="20"/>
          <w:szCs w:val="20"/>
        </w:rPr>
        <w:t>o</w:t>
      </w:r>
      <w:r w:rsidR="00EC70B5">
        <w:rPr>
          <w:rFonts w:ascii="Arial" w:eastAsia="Arial" w:hAnsi="Arial" w:cs="Arial"/>
          <w:sz w:val="20"/>
          <w:szCs w:val="20"/>
        </w:rPr>
        <w:t xml:space="preserve">l  </w:t>
      </w:r>
      <w:r w:rsidR="00EC70B5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r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2"/>
          <w:sz w:val="20"/>
          <w:szCs w:val="20"/>
        </w:rPr>
        <w:t>f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-2"/>
          <w:sz w:val="20"/>
          <w:szCs w:val="20"/>
        </w:rPr>
        <w:t>r</w:t>
      </w:r>
      <w:r w:rsidR="00EC70B5">
        <w:rPr>
          <w:rFonts w:ascii="Arial" w:eastAsia="Arial" w:hAnsi="Arial" w:cs="Arial"/>
          <w:sz w:val="20"/>
          <w:szCs w:val="20"/>
        </w:rPr>
        <w:t xml:space="preserve">m 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n</w:t>
      </w:r>
      <w:r w:rsidR="00EC70B5">
        <w:rPr>
          <w:rFonts w:ascii="Arial" w:eastAsia="Arial" w:hAnsi="Arial" w:cs="Arial"/>
          <w:spacing w:val="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t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pacing w:val="2"/>
          <w:sz w:val="20"/>
          <w:szCs w:val="20"/>
        </w:rPr>
        <w:t>a</w:t>
      </w:r>
      <w:r w:rsidR="00EC70B5">
        <w:rPr>
          <w:rFonts w:ascii="Arial" w:eastAsia="Arial" w:hAnsi="Arial" w:cs="Arial"/>
          <w:sz w:val="20"/>
          <w:szCs w:val="20"/>
        </w:rPr>
        <w:t>t</w:t>
      </w:r>
      <w:r w:rsidR="00EC70B5">
        <w:rPr>
          <w:rFonts w:ascii="Arial" w:eastAsia="Arial" w:hAnsi="Arial" w:cs="Arial"/>
          <w:spacing w:val="1"/>
          <w:sz w:val="20"/>
          <w:szCs w:val="20"/>
        </w:rPr>
        <w:t>i</w:t>
      </w:r>
      <w:r w:rsidR="00EC70B5">
        <w:rPr>
          <w:rFonts w:ascii="Arial" w:eastAsia="Arial" w:hAnsi="Arial" w:cs="Arial"/>
          <w:spacing w:val="-1"/>
          <w:sz w:val="20"/>
          <w:szCs w:val="20"/>
        </w:rPr>
        <w:t>v</w:t>
      </w:r>
      <w:r w:rsidR="00EC70B5">
        <w:rPr>
          <w:rFonts w:ascii="Arial" w:eastAsia="Arial" w:hAnsi="Arial" w:cs="Arial"/>
          <w:sz w:val="20"/>
          <w:szCs w:val="20"/>
        </w:rPr>
        <w:t>es</w:t>
      </w:r>
      <w:r w:rsidR="00EC70B5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of</w:t>
      </w:r>
      <w:r w:rsidR="00EC70B5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the</w:t>
      </w:r>
      <w:r w:rsidR="00EC70B5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Cou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pacing w:val="1"/>
          <w:sz w:val="20"/>
          <w:szCs w:val="20"/>
        </w:rPr>
        <w:t>ci</w:t>
      </w:r>
      <w:r w:rsidR="00EC70B5">
        <w:rPr>
          <w:rFonts w:ascii="Arial" w:eastAsia="Arial" w:hAnsi="Arial" w:cs="Arial"/>
          <w:sz w:val="20"/>
          <w:szCs w:val="20"/>
        </w:rPr>
        <w:t>l</w:t>
      </w:r>
      <w:r w:rsidR="00EC70B5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of</w:t>
      </w:r>
      <w:r w:rsidR="00EC70B5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-1"/>
          <w:sz w:val="20"/>
          <w:szCs w:val="20"/>
        </w:rPr>
        <w:t>A</w:t>
      </w:r>
      <w:r w:rsidR="00EC70B5">
        <w:rPr>
          <w:rFonts w:ascii="Arial" w:eastAsia="Arial" w:hAnsi="Arial" w:cs="Arial"/>
          <w:sz w:val="20"/>
          <w:szCs w:val="20"/>
        </w:rPr>
        <w:t>u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tra</w:t>
      </w:r>
      <w:r w:rsidR="00EC70B5">
        <w:rPr>
          <w:rFonts w:ascii="Arial" w:eastAsia="Arial" w:hAnsi="Arial" w:cs="Arial"/>
          <w:spacing w:val="-1"/>
          <w:sz w:val="20"/>
          <w:szCs w:val="20"/>
        </w:rPr>
        <w:t>li</w:t>
      </w:r>
      <w:r w:rsidR="00EC70B5">
        <w:rPr>
          <w:rFonts w:ascii="Arial" w:eastAsia="Arial" w:hAnsi="Arial" w:cs="Arial"/>
          <w:spacing w:val="2"/>
          <w:sz w:val="20"/>
          <w:szCs w:val="20"/>
        </w:rPr>
        <w:t>a</w:t>
      </w:r>
      <w:r w:rsidR="00EC70B5">
        <w:rPr>
          <w:rFonts w:ascii="Arial" w:eastAsia="Arial" w:hAnsi="Arial" w:cs="Arial"/>
          <w:sz w:val="20"/>
          <w:szCs w:val="20"/>
        </w:rPr>
        <w:t xml:space="preserve">n </w:t>
      </w:r>
      <w:r w:rsidR="00EC70B5">
        <w:rPr>
          <w:rFonts w:ascii="Arial" w:eastAsia="Arial" w:hAnsi="Arial" w:cs="Arial"/>
          <w:spacing w:val="1"/>
          <w:sz w:val="20"/>
          <w:szCs w:val="20"/>
        </w:rPr>
        <w:t>G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-2"/>
          <w:sz w:val="20"/>
          <w:szCs w:val="20"/>
        </w:rPr>
        <w:t>v</w:t>
      </w:r>
      <w:r w:rsidR="00EC70B5">
        <w:rPr>
          <w:rFonts w:ascii="Arial" w:eastAsia="Arial" w:hAnsi="Arial" w:cs="Arial"/>
          <w:sz w:val="20"/>
          <w:szCs w:val="20"/>
        </w:rPr>
        <w:t>ern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pacing w:val="2"/>
          <w:sz w:val="20"/>
          <w:szCs w:val="20"/>
        </w:rPr>
        <w:t>t</w:t>
      </w:r>
      <w:r w:rsidR="00EC70B5">
        <w:rPr>
          <w:rFonts w:ascii="Arial" w:eastAsia="Arial" w:hAnsi="Arial" w:cs="Arial"/>
          <w:sz w:val="20"/>
          <w:szCs w:val="20"/>
        </w:rPr>
        <w:t xml:space="preserve">s </w:t>
      </w:r>
      <w:r w:rsidR="00EC70B5">
        <w:rPr>
          <w:rFonts w:ascii="Arial" w:eastAsia="Arial" w:hAnsi="Arial" w:cs="Arial"/>
          <w:spacing w:val="1"/>
          <w:sz w:val="20"/>
          <w:szCs w:val="20"/>
        </w:rPr>
        <w:t>(</w:t>
      </w:r>
      <w:r w:rsidR="00EC70B5">
        <w:rPr>
          <w:rFonts w:ascii="Arial" w:eastAsia="Arial" w:hAnsi="Arial" w:cs="Arial"/>
          <w:sz w:val="20"/>
          <w:szCs w:val="20"/>
        </w:rPr>
        <w:t>C</w:t>
      </w:r>
      <w:r w:rsidR="00EC70B5">
        <w:rPr>
          <w:rFonts w:ascii="Arial" w:eastAsia="Arial" w:hAnsi="Arial" w:cs="Arial"/>
          <w:spacing w:val="1"/>
          <w:sz w:val="20"/>
          <w:szCs w:val="20"/>
        </w:rPr>
        <w:t>O</w:t>
      </w:r>
      <w:r w:rsidR="00EC70B5">
        <w:rPr>
          <w:rFonts w:ascii="Arial" w:eastAsia="Arial" w:hAnsi="Arial" w:cs="Arial"/>
          <w:spacing w:val="-1"/>
          <w:sz w:val="20"/>
          <w:szCs w:val="20"/>
        </w:rPr>
        <w:t>A</w:t>
      </w:r>
      <w:r w:rsidR="00EC70B5">
        <w:rPr>
          <w:rFonts w:ascii="Arial" w:eastAsia="Arial" w:hAnsi="Arial" w:cs="Arial"/>
          <w:spacing w:val="1"/>
          <w:sz w:val="20"/>
          <w:szCs w:val="20"/>
        </w:rPr>
        <w:t>G)</w:t>
      </w:r>
      <w:r w:rsidR="00EC70B5">
        <w:rPr>
          <w:rFonts w:ascii="Arial" w:eastAsia="Arial" w:hAnsi="Arial" w:cs="Arial"/>
          <w:sz w:val="20"/>
          <w:szCs w:val="20"/>
        </w:rPr>
        <w:t>,</w:t>
      </w:r>
      <w:r w:rsidR="00EC70B5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a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>d</w:t>
      </w:r>
      <w:r w:rsidR="00EC70B5"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pr</w:t>
      </w:r>
      <w:r w:rsidR="00EC70B5">
        <w:rPr>
          <w:rFonts w:ascii="Arial" w:eastAsia="Arial" w:hAnsi="Arial" w:cs="Arial"/>
          <w:spacing w:val="2"/>
          <w:sz w:val="20"/>
          <w:szCs w:val="20"/>
        </w:rPr>
        <w:t>o</w:t>
      </w:r>
      <w:r w:rsidR="00EC70B5">
        <w:rPr>
          <w:rFonts w:ascii="Arial" w:eastAsia="Arial" w:hAnsi="Arial" w:cs="Arial"/>
          <w:spacing w:val="-1"/>
          <w:sz w:val="20"/>
          <w:szCs w:val="20"/>
        </w:rPr>
        <w:t>v</w:t>
      </w:r>
      <w:r w:rsidR="00EC70B5">
        <w:rPr>
          <w:rFonts w:ascii="Arial" w:eastAsia="Arial" w:hAnsi="Arial" w:cs="Arial"/>
          <w:spacing w:val="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de</w:t>
      </w:r>
      <w:r w:rsidR="00EC70B5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pacing w:val="2"/>
          <w:sz w:val="20"/>
          <w:szCs w:val="20"/>
        </w:rPr>
        <w:t>g</w:t>
      </w:r>
      <w:r w:rsidR="00EC70B5">
        <w:rPr>
          <w:rFonts w:ascii="Arial" w:eastAsia="Arial" w:hAnsi="Arial" w:cs="Arial"/>
          <w:sz w:val="20"/>
          <w:szCs w:val="20"/>
        </w:rPr>
        <w:t>n</w:t>
      </w:r>
      <w:r w:rsidR="00EC70B5">
        <w:rPr>
          <w:rFonts w:ascii="Arial" w:eastAsia="Arial" w:hAnsi="Arial" w:cs="Arial"/>
          <w:spacing w:val="1"/>
          <w:sz w:val="20"/>
          <w:szCs w:val="20"/>
        </w:rPr>
        <w:t>i</w:t>
      </w:r>
      <w:r w:rsidR="00EC70B5">
        <w:rPr>
          <w:rFonts w:ascii="Arial" w:eastAsia="Arial" w:hAnsi="Arial" w:cs="Arial"/>
          <w:spacing w:val="2"/>
          <w:sz w:val="20"/>
          <w:szCs w:val="20"/>
        </w:rPr>
        <w:t>f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z w:val="20"/>
          <w:szCs w:val="20"/>
        </w:rPr>
        <w:t>a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>t</w:t>
      </w:r>
      <w:r w:rsidR="00EC70B5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r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-1"/>
          <w:sz w:val="20"/>
          <w:szCs w:val="20"/>
        </w:rPr>
        <w:t>u</w:t>
      </w:r>
      <w:r w:rsidR="00EC70B5">
        <w:rPr>
          <w:rFonts w:ascii="Arial" w:eastAsia="Arial" w:hAnsi="Arial" w:cs="Arial"/>
          <w:spacing w:val="1"/>
          <w:sz w:val="20"/>
          <w:szCs w:val="20"/>
        </w:rPr>
        <w:t>rc</w:t>
      </w:r>
      <w:r w:rsidR="00EC70B5">
        <w:rPr>
          <w:rFonts w:ascii="Arial" w:eastAsia="Arial" w:hAnsi="Arial" w:cs="Arial"/>
          <w:sz w:val="20"/>
          <w:szCs w:val="20"/>
        </w:rPr>
        <w:t>es</w:t>
      </w:r>
      <w:r w:rsidR="00EC70B5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to</w:t>
      </w:r>
      <w:r w:rsidR="00EC70B5"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l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z w:val="20"/>
          <w:szCs w:val="20"/>
        </w:rPr>
        <w:t>t</w:t>
      </w:r>
      <w:r w:rsidR="00EC70B5">
        <w:rPr>
          <w:rFonts w:ascii="Arial" w:eastAsia="Arial" w:hAnsi="Arial" w:cs="Arial"/>
          <w:spacing w:val="2"/>
          <w:sz w:val="20"/>
          <w:szCs w:val="20"/>
        </w:rPr>
        <w:t>e</w:t>
      </w:r>
      <w:r w:rsidR="00EC70B5">
        <w:rPr>
          <w:rFonts w:ascii="Arial" w:eastAsia="Arial" w:hAnsi="Arial" w:cs="Arial"/>
          <w:sz w:val="20"/>
          <w:szCs w:val="20"/>
        </w:rPr>
        <w:t xml:space="preserve">d </w:t>
      </w:r>
      <w:r w:rsidR="00EC70B5">
        <w:rPr>
          <w:rFonts w:ascii="Arial" w:eastAsia="Arial" w:hAnsi="Arial" w:cs="Arial"/>
          <w:spacing w:val="1"/>
          <w:sz w:val="20"/>
          <w:szCs w:val="20"/>
        </w:rPr>
        <w:t>sc</w:t>
      </w:r>
      <w:r w:rsidR="00EC70B5">
        <w:rPr>
          <w:rFonts w:ascii="Arial" w:eastAsia="Arial" w:hAnsi="Arial" w:cs="Arial"/>
          <w:sz w:val="20"/>
          <w:szCs w:val="20"/>
        </w:rPr>
        <w:t>h</w:t>
      </w:r>
      <w:r w:rsidR="00EC70B5">
        <w:rPr>
          <w:rFonts w:ascii="Arial" w:eastAsia="Arial" w:hAnsi="Arial" w:cs="Arial"/>
          <w:spacing w:val="-1"/>
          <w:sz w:val="20"/>
          <w:szCs w:val="20"/>
        </w:rPr>
        <w:t>o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-1"/>
          <w:sz w:val="20"/>
          <w:szCs w:val="20"/>
        </w:rPr>
        <w:t>l</w:t>
      </w:r>
      <w:r w:rsidR="00EC70B5">
        <w:rPr>
          <w:rFonts w:ascii="Arial" w:eastAsia="Arial" w:hAnsi="Arial" w:cs="Arial"/>
          <w:sz w:val="20"/>
          <w:szCs w:val="20"/>
        </w:rPr>
        <w:t>s</w:t>
      </w:r>
      <w:r w:rsidR="00EC70B5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w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th</w:t>
      </w:r>
      <w:r w:rsidR="00EC70B5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2"/>
          <w:sz w:val="20"/>
          <w:szCs w:val="20"/>
        </w:rPr>
        <w:t>t</w:t>
      </w:r>
      <w:r w:rsidR="00EC70B5">
        <w:rPr>
          <w:rFonts w:ascii="Arial" w:eastAsia="Arial" w:hAnsi="Arial" w:cs="Arial"/>
          <w:sz w:val="20"/>
          <w:szCs w:val="20"/>
        </w:rPr>
        <w:t>he</w:t>
      </w:r>
      <w:r w:rsidR="00EC70B5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2"/>
          <w:sz w:val="20"/>
          <w:szCs w:val="20"/>
        </w:rPr>
        <w:t>a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m</w:t>
      </w:r>
      <w:r w:rsidR="00EC70B5"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-3"/>
          <w:sz w:val="20"/>
          <w:szCs w:val="20"/>
        </w:rPr>
        <w:t>o</w:t>
      </w:r>
      <w:r w:rsidR="00EC70B5">
        <w:rPr>
          <w:rFonts w:ascii="Arial" w:eastAsia="Arial" w:hAnsi="Arial" w:cs="Arial"/>
          <w:sz w:val="20"/>
          <w:szCs w:val="20"/>
        </w:rPr>
        <w:t>f</w:t>
      </w:r>
      <w:r w:rsidR="00EC70B5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-3"/>
          <w:sz w:val="20"/>
          <w:szCs w:val="20"/>
        </w:rPr>
        <w:t>i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pacing w:val="-3"/>
          <w:sz w:val="20"/>
          <w:szCs w:val="20"/>
        </w:rPr>
        <w:t>p</w:t>
      </w:r>
      <w:r w:rsidR="00EC70B5">
        <w:rPr>
          <w:rFonts w:ascii="Arial" w:eastAsia="Arial" w:hAnsi="Arial" w:cs="Arial"/>
          <w:spacing w:val="1"/>
          <w:sz w:val="20"/>
          <w:szCs w:val="20"/>
        </w:rPr>
        <w:t>r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-2"/>
          <w:sz w:val="20"/>
          <w:szCs w:val="20"/>
        </w:rPr>
        <w:t>v</w:t>
      </w:r>
      <w:r w:rsidR="00EC70B5">
        <w:rPr>
          <w:rFonts w:ascii="Arial" w:eastAsia="Arial" w:hAnsi="Arial" w:cs="Arial"/>
          <w:spacing w:val="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ng</w:t>
      </w:r>
      <w:r w:rsidR="00EC70B5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tu</w:t>
      </w:r>
      <w:r w:rsidR="00EC70B5">
        <w:rPr>
          <w:rFonts w:ascii="Arial" w:eastAsia="Arial" w:hAnsi="Arial" w:cs="Arial"/>
          <w:spacing w:val="1"/>
          <w:sz w:val="20"/>
          <w:szCs w:val="20"/>
        </w:rPr>
        <w:t>d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>t</w:t>
      </w:r>
      <w:r w:rsidR="00EC70B5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a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pacing w:val="2"/>
          <w:sz w:val="20"/>
          <w:szCs w:val="20"/>
        </w:rPr>
        <w:t>h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pacing w:val="2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v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>t, p</w:t>
      </w:r>
      <w:r w:rsidR="00EC70B5">
        <w:rPr>
          <w:rFonts w:ascii="Arial" w:eastAsia="Arial" w:hAnsi="Arial" w:cs="Arial"/>
          <w:spacing w:val="-1"/>
          <w:sz w:val="20"/>
          <w:szCs w:val="20"/>
        </w:rPr>
        <w:t>a</w:t>
      </w:r>
      <w:r w:rsidR="00EC70B5">
        <w:rPr>
          <w:rFonts w:ascii="Arial" w:eastAsia="Arial" w:hAnsi="Arial" w:cs="Arial"/>
          <w:spacing w:val="1"/>
          <w:sz w:val="20"/>
          <w:szCs w:val="20"/>
        </w:rPr>
        <w:t>r</w:t>
      </w:r>
      <w:r w:rsidR="00EC70B5">
        <w:rPr>
          <w:rFonts w:ascii="Arial" w:eastAsia="Arial" w:hAnsi="Arial" w:cs="Arial"/>
          <w:sz w:val="20"/>
          <w:szCs w:val="20"/>
        </w:rPr>
        <w:t>t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pacing w:val="2"/>
          <w:sz w:val="20"/>
          <w:szCs w:val="20"/>
        </w:rPr>
        <w:t>u</w:t>
      </w:r>
      <w:r w:rsidR="00EC70B5">
        <w:rPr>
          <w:rFonts w:ascii="Arial" w:eastAsia="Arial" w:hAnsi="Arial" w:cs="Arial"/>
          <w:spacing w:val="-1"/>
          <w:sz w:val="20"/>
          <w:szCs w:val="20"/>
        </w:rPr>
        <w:t>l</w:t>
      </w:r>
      <w:r w:rsidR="00EC70B5">
        <w:rPr>
          <w:rFonts w:ascii="Arial" w:eastAsia="Arial" w:hAnsi="Arial" w:cs="Arial"/>
          <w:sz w:val="20"/>
          <w:szCs w:val="20"/>
        </w:rPr>
        <w:t>ar</w:t>
      </w:r>
      <w:r w:rsidR="00EC70B5">
        <w:rPr>
          <w:rFonts w:ascii="Arial" w:eastAsia="Arial" w:hAnsi="Arial" w:cs="Arial"/>
          <w:spacing w:val="4"/>
          <w:sz w:val="20"/>
          <w:szCs w:val="20"/>
        </w:rPr>
        <w:t>l</w:t>
      </w:r>
      <w:r w:rsidR="00EC70B5">
        <w:rPr>
          <w:rFonts w:ascii="Arial" w:eastAsia="Arial" w:hAnsi="Arial" w:cs="Arial"/>
          <w:sz w:val="20"/>
          <w:szCs w:val="20"/>
        </w:rPr>
        <w:t xml:space="preserve">y </w:t>
      </w:r>
      <w:r w:rsidR="00EC70B5">
        <w:rPr>
          <w:rFonts w:ascii="Arial" w:eastAsia="Arial" w:hAnsi="Arial" w:cs="Arial"/>
          <w:spacing w:val="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 xml:space="preserve">n </w:t>
      </w:r>
      <w:r w:rsidR="00EC70B5">
        <w:rPr>
          <w:rFonts w:ascii="Arial" w:eastAsia="Arial" w:hAnsi="Arial" w:cs="Arial"/>
          <w:spacing w:val="1"/>
          <w:sz w:val="20"/>
          <w:szCs w:val="20"/>
        </w:rPr>
        <w:t>sc</w:t>
      </w:r>
      <w:r w:rsidR="00EC70B5">
        <w:rPr>
          <w:rFonts w:ascii="Arial" w:eastAsia="Arial" w:hAnsi="Arial" w:cs="Arial"/>
          <w:sz w:val="20"/>
          <w:szCs w:val="20"/>
        </w:rPr>
        <w:t>h</w:t>
      </w:r>
      <w:r w:rsidR="00EC70B5">
        <w:rPr>
          <w:rFonts w:ascii="Arial" w:eastAsia="Arial" w:hAnsi="Arial" w:cs="Arial"/>
          <w:spacing w:val="-1"/>
          <w:sz w:val="20"/>
          <w:szCs w:val="20"/>
        </w:rPr>
        <w:t>o</w:t>
      </w:r>
      <w:r w:rsidR="00EC70B5">
        <w:rPr>
          <w:rFonts w:ascii="Arial" w:eastAsia="Arial" w:hAnsi="Arial" w:cs="Arial"/>
          <w:spacing w:val="2"/>
          <w:sz w:val="20"/>
          <w:szCs w:val="20"/>
        </w:rPr>
        <w:t>o</w:t>
      </w:r>
      <w:r w:rsidR="00EC70B5">
        <w:rPr>
          <w:rFonts w:ascii="Arial" w:eastAsia="Arial" w:hAnsi="Arial" w:cs="Arial"/>
          <w:spacing w:val="-1"/>
          <w:sz w:val="20"/>
          <w:szCs w:val="20"/>
        </w:rPr>
        <w:t>l</w:t>
      </w:r>
      <w:r w:rsidR="00EC70B5">
        <w:rPr>
          <w:rFonts w:ascii="Arial" w:eastAsia="Arial" w:hAnsi="Arial" w:cs="Arial"/>
          <w:sz w:val="20"/>
          <w:szCs w:val="20"/>
        </w:rPr>
        <w:t xml:space="preserve">s 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er</w:t>
      </w:r>
      <w:r w:rsidR="00EC70B5">
        <w:rPr>
          <w:rFonts w:ascii="Arial" w:eastAsia="Arial" w:hAnsi="Arial" w:cs="Arial"/>
          <w:spacing w:val="-1"/>
          <w:sz w:val="20"/>
          <w:szCs w:val="20"/>
        </w:rPr>
        <w:t>v</w:t>
      </w:r>
      <w:r w:rsidR="00EC70B5">
        <w:rPr>
          <w:rFonts w:ascii="Arial" w:eastAsia="Arial" w:hAnsi="Arial" w:cs="Arial"/>
          <w:spacing w:val="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 xml:space="preserve">ng </w:t>
      </w:r>
      <w:r w:rsidR="00EC70B5">
        <w:rPr>
          <w:rFonts w:ascii="Arial" w:eastAsia="Arial" w:hAnsi="Arial" w:cs="Arial"/>
          <w:spacing w:val="1"/>
          <w:sz w:val="20"/>
          <w:szCs w:val="20"/>
        </w:rPr>
        <w:t>l</w:t>
      </w:r>
      <w:r w:rsidR="00EC70B5">
        <w:rPr>
          <w:rFonts w:ascii="Arial" w:eastAsia="Arial" w:hAnsi="Arial" w:cs="Arial"/>
          <w:spacing w:val="2"/>
          <w:sz w:val="20"/>
          <w:szCs w:val="20"/>
        </w:rPr>
        <w:t>o</w:t>
      </w:r>
      <w:r w:rsidR="00EC70B5">
        <w:rPr>
          <w:rFonts w:ascii="Arial" w:eastAsia="Arial" w:hAnsi="Arial" w:cs="Arial"/>
          <w:sz w:val="20"/>
          <w:szCs w:val="20"/>
        </w:rPr>
        <w:t xml:space="preserve">w 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pacing w:val="5"/>
          <w:sz w:val="20"/>
          <w:szCs w:val="20"/>
        </w:rPr>
        <w:t>o</w:t>
      </w:r>
      <w:r w:rsidR="00EC70B5">
        <w:rPr>
          <w:rFonts w:ascii="Arial" w:eastAsia="Arial" w:hAnsi="Arial" w:cs="Arial"/>
          <w:spacing w:val="3"/>
          <w:sz w:val="20"/>
          <w:szCs w:val="20"/>
        </w:rPr>
        <w:t>-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 xml:space="preserve">c 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ta</w:t>
      </w:r>
      <w:r w:rsidR="00EC70B5">
        <w:rPr>
          <w:rFonts w:ascii="Arial" w:eastAsia="Arial" w:hAnsi="Arial" w:cs="Arial"/>
          <w:spacing w:val="-1"/>
          <w:sz w:val="20"/>
          <w:szCs w:val="20"/>
        </w:rPr>
        <w:t>t</w:t>
      </w:r>
      <w:r w:rsidR="00EC70B5">
        <w:rPr>
          <w:rFonts w:ascii="Arial" w:eastAsia="Arial" w:hAnsi="Arial" w:cs="Arial"/>
          <w:sz w:val="20"/>
          <w:szCs w:val="20"/>
        </w:rPr>
        <w:t>us</w:t>
      </w:r>
      <w:r w:rsidR="00EC70B5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(</w:t>
      </w:r>
      <w:r w:rsidR="00EC70B5">
        <w:rPr>
          <w:rFonts w:ascii="Arial" w:eastAsia="Arial" w:hAnsi="Arial" w:cs="Arial"/>
          <w:spacing w:val="-1"/>
          <w:sz w:val="20"/>
          <w:szCs w:val="20"/>
        </w:rPr>
        <w:t>S</w:t>
      </w:r>
      <w:r w:rsidR="00EC70B5">
        <w:rPr>
          <w:rFonts w:ascii="Arial" w:eastAsia="Arial" w:hAnsi="Arial" w:cs="Arial"/>
          <w:spacing w:val="1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)</w:t>
      </w:r>
      <w:r w:rsidR="00EC70B5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sc</w:t>
      </w:r>
      <w:r w:rsidR="00EC70B5">
        <w:rPr>
          <w:rFonts w:ascii="Arial" w:eastAsia="Arial" w:hAnsi="Arial" w:cs="Arial"/>
          <w:sz w:val="20"/>
          <w:szCs w:val="20"/>
        </w:rPr>
        <w:t>h</w:t>
      </w:r>
      <w:r w:rsidR="00EC70B5">
        <w:rPr>
          <w:rFonts w:ascii="Arial" w:eastAsia="Arial" w:hAnsi="Arial" w:cs="Arial"/>
          <w:spacing w:val="-1"/>
          <w:sz w:val="20"/>
          <w:szCs w:val="20"/>
        </w:rPr>
        <w:t>o</w:t>
      </w:r>
      <w:r w:rsidR="00EC70B5">
        <w:rPr>
          <w:rFonts w:ascii="Arial" w:eastAsia="Arial" w:hAnsi="Arial" w:cs="Arial"/>
          <w:spacing w:val="2"/>
          <w:sz w:val="20"/>
          <w:szCs w:val="20"/>
        </w:rPr>
        <w:t>o</w:t>
      </w:r>
      <w:r w:rsidR="00EC70B5">
        <w:rPr>
          <w:rFonts w:ascii="Arial" w:eastAsia="Arial" w:hAnsi="Arial" w:cs="Arial"/>
          <w:sz w:val="20"/>
          <w:szCs w:val="20"/>
        </w:rPr>
        <w:t>l</w:t>
      </w:r>
      <w:r w:rsidR="00EC70B5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2"/>
          <w:sz w:val="20"/>
          <w:szCs w:val="20"/>
        </w:rPr>
        <w:t>mm</w:t>
      </w:r>
      <w:r w:rsidR="00EC70B5">
        <w:rPr>
          <w:rFonts w:ascii="Arial" w:eastAsia="Arial" w:hAnsi="Arial" w:cs="Arial"/>
          <w:sz w:val="20"/>
          <w:szCs w:val="20"/>
        </w:rPr>
        <w:t>u</w:t>
      </w:r>
      <w:r w:rsidR="00EC70B5">
        <w:rPr>
          <w:rFonts w:ascii="Arial" w:eastAsia="Arial" w:hAnsi="Arial" w:cs="Arial"/>
          <w:spacing w:val="-1"/>
          <w:sz w:val="20"/>
          <w:szCs w:val="20"/>
        </w:rPr>
        <w:t>ni</w:t>
      </w:r>
      <w:r w:rsidR="00EC70B5">
        <w:rPr>
          <w:rFonts w:ascii="Arial" w:eastAsia="Arial" w:hAnsi="Arial" w:cs="Arial"/>
          <w:spacing w:val="2"/>
          <w:sz w:val="20"/>
          <w:szCs w:val="20"/>
        </w:rPr>
        <w:t>t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2" w:lineRule="auto"/>
        <w:ind w:left="110" w:right="-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artne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ps 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 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nts. 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the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urisd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 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 nat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artner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3" w:lineRule="auto"/>
        <w:ind w:left="110" w:right="-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2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9,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Co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f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n,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nt,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uth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MC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YA</w:t>
      </w:r>
      <w:r>
        <w:rPr>
          <w:rFonts w:ascii="Arial" w:eastAsia="Arial" w:hAnsi="Arial" w:cs="Arial"/>
          <w:sz w:val="20"/>
          <w:szCs w:val="20"/>
        </w:rPr>
        <w:t>) 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progre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x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an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e: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240" w:lineRule="auto"/>
        <w:ind w:left="177" w:right="2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k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spacing w:after="0" w:line="240" w:lineRule="auto"/>
        <w:ind w:left="177" w:right="-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tra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es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or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/or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ote</w:t>
      </w:r>
    </w:p>
    <w:p w:rsidR="008156BF" w:rsidRDefault="00EC70B5">
      <w:pPr>
        <w:spacing w:before="70" w:after="0" w:line="240" w:lineRule="auto"/>
        <w:ind w:left="53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tabs>
          <w:tab w:val="left" w:pos="520"/>
        </w:tabs>
        <w:spacing w:after="0" w:line="312" w:lineRule="auto"/>
        <w:ind w:left="535" w:right="-51" w:hanging="358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are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tal </w:t>
      </w:r>
      <w:r>
        <w:rPr>
          <w:rFonts w:ascii="Arial" w:eastAsia="Arial" w:hAnsi="Arial" w:cs="Arial"/>
          <w:color w:val="000000"/>
          <w:spacing w:val="5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 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 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  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SE</w:t>
      </w:r>
      <w:r>
        <w:rPr>
          <w:rFonts w:ascii="Arial" w:eastAsia="Arial" w:hAnsi="Arial" w:cs="Arial"/>
          <w:color w:val="000000"/>
          <w:sz w:val="20"/>
          <w:szCs w:val="20"/>
        </w:rPr>
        <w:t>S Co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240" w:lineRule="auto"/>
        <w:ind w:left="177" w:right="15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eastAsia="Arial" w:hAnsi="Arial" w:cs="Arial"/>
          <w:color w:val="000000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ol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</w:p>
    <w:p w:rsidR="008156BF" w:rsidRDefault="008156BF">
      <w:pPr>
        <w:spacing w:before="1" w:after="0" w:line="190" w:lineRule="exact"/>
        <w:rPr>
          <w:sz w:val="19"/>
          <w:szCs w:val="19"/>
        </w:rPr>
      </w:pPr>
    </w:p>
    <w:p w:rsidR="008156BF" w:rsidRDefault="00EC70B5">
      <w:pPr>
        <w:spacing w:after="0" w:line="240" w:lineRule="auto"/>
        <w:ind w:left="177" w:right="11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Nat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tera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era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Di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ol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spacing w:after="0" w:line="240" w:lineRule="auto"/>
        <w:ind w:left="177" w:right="64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trat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before="10" w:after="0" w:line="280" w:lineRule="exact"/>
        <w:rPr>
          <w:sz w:val="28"/>
          <w:szCs w:val="28"/>
        </w:rPr>
      </w:pPr>
    </w:p>
    <w:p w:rsidR="008156BF" w:rsidRDefault="00EC70B5" w:rsidP="00C74790">
      <w:pPr>
        <w:spacing w:after="0" w:line="312" w:lineRule="auto"/>
        <w:ind w:left="110" w:right="-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G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nt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tar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 of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who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at </w:t>
      </w:r>
      <w:r>
        <w:rPr>
          <w:rFonts w:ascii="Arial" w:eastAsia="Arial" w:hAnsi="Arial" w:cs="Arial"/>
          <w:spacing w:val="1"/>
          <w:sz w:val="20"/>
          <w:szCs w:val="20"/>
        </w:rPr>
        <w:lastRenderedPageBreak/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k 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not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 w:rsidR="00C74790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 tra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urther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240" w:lineRule="auto"/>
        <w:ind w:right="304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3399CC"/>
          <w:spacing w:val="-5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of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the</w:t>
      </w:r>
      <w:r>
        <w:rPr>
          <w:rFonts w:ascii="Arial" w:eastAsia="Arial" w:hAnsi="Arial" w:cs="Arial"/>
          <w:b/>
          <w:bCs/>
          <w:color w:val="3399CC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proj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ct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tabs>
          <w:tab w:val="left" w:pos="780"/>
          <w:tab w:val="left" w:pos="2020"/>
          <w:tab w:val="left" w:pos="2980"/>
          <w:tab w:val="left" w:pos="3300"/>
          <w:tab w:val="left" w:pos="4320"/>
        </w:tabs>
        <w:spacing w:after="0" w:line="313" w:lineRule="auto"/>
        <w:ind w:right="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prehe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what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erature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ab/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ab/>
        <w:t>a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prehe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 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y are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ay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text.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erature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u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the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0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h,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at: </w:t>
      </w:r>
      <w:hyperlink r:id="rId38">
        <w:r>
          <w:rPr>
            <w:rFonts w:ascii="Arial" w:eastAsia="Arial" w:hAnsi="Arial" w:cs="Arial"/>
            <w:i/>
            <w:sz w:val="20"/>
            <w:szCs w:val="20"/>
          </w:rPr>
          <w:t>http://</w:t>
        </w:r>
        <w:r>
          <w:rPr>
            <w:rFonts w:ascii="Arial" w:eastAsia="Arial" w:hAnsi="Arial" w:cs="Arial"/>
            <w:i/>
            <w:spacing w:val="4"/>
            <w:sz w:val="20"/>
            <w:szCs w:val="20"/>
          </w:rPr>
          <w:t>s</w:t>
        </w:r>
        <w:r>
          <w:rPr>
            <w:rFonts w:ascii="Arial" w:eastAsia="Arial" w:hAnsi="Arial" w:cs="Arial"/>
            <w:i/>
            <w:sz w:val="20"/>
            <w:szCs w:val="20"/>
          </w:rPr>
          <w:t>ma</w:t>
        </w:r>
        <w:r>
          <w:rPr>
            <w:rFonts w:ascii="Arial" w:eastAsia="Arial" w:hAnsi="Arial" w:cs="Arial"/>
            <w:i/>
            <w:spacing w:val="1"/>
            <w:sz w:val="20"/>
            <w:szCs w:val="20"/>
          </w:rPr>
          <w:t>r</w:t>
        </w:r>
        <w:r>
          <w:rPr>
            <w:rFonts w:ascii="Arial" w:eastAsia="Arial" w:hAnsi="Arial" w:cs="Arial"/>
            <w:i/>
            <w:sz w:val="20"/>
            <w:szCs w:val="20"/>
          </w:rPr>
          <w:t>te</w:t>
        </w:r>
        <w:r>
          <w:rPr>
            <w:rFonts w:ascii="Arial" w:eastAsia="Arial" w:hAnsi="Arial" w:cs="Arial"/>
            <w:i/>
            <w:spacing w:val="1"/>
            <w:sz w:val="20"/>
            <w:szCs w:val="20"/>
          </w:rPr>
          <w:t>rsc</w:t>
        </w:r>
        <w:r>
          <w:rPr>
            <w:rFonts w:ascii="Arial" w:eastAsia="Arial" w:hAnsi="Arial" w:cs="Arial"/>
            <w:i/>
            <w:sz w:val="20"/>
            <w:szCs w:val="20"/>
          </w:rPr>
          <w:t>ho</w:t>
        </w:r>
        <w:r>
          <w:rPr>
            <w:rFonts w:ascii="Arial" w:eastAsia="Arial" w:hAnsi="Arial" w:cs="Arial"/>
            <w:i/>
            <w:spacing w:val="2"/>
            <w:sz w:val="20"/>
            <w:szCs w:val="20"/>
          </w:rPr>
          <w:t>o</w:t>
        </w:r>
        <w:r>
          <w:rPr>
            <w:rFonts w:ascii="Arial" w:eastAsia="Arial" w:hAnsi="Arial" w:cs="Arial"/>
            <w:i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i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i/>
            <w:sz w:val="20"/>
            <w:szCs w:val="20"/>
          </w:rPr>
          <w:t>.go</w:t>
        </w:r>
        <w:r>
          <w:rPr>
            <w:rFonts w:ascii="Arial" w:eastAsia="Arial" w:hAnsi="Arial" w:cs="Arial"/>
            <w:i/>
            <w:spacing w:val="1"/>
            <w:sz w:val="20"/>
            <w:szCs w:val="20"/>
          </w:rPr>
          <w:t>v</w:t>
        </w:r>
        <w:r>
          <w:rPr>
            <w:rFonts w:ascii="Arial" w:eastAsia="Arial" w:hAnsi="Arial" w:cs="Arial"/>
            <w:i/>
            <w:spacing w:val="2"/>
            <w:sz w:val="20"/>
            <w:szCs w:val="20"/>
          </w:rPr>
          <w:t>.a</w:t>
        </w:r>
        <w:r>
          <w:rPr>
            <w:rFonts w:ascii="Arial" w:eastAsia="Arial" w:hAnsi="Arial" w:cs="Arial"/>
            <w:i/>
            <w:sz w:val="20"/>
            <w:szCs w:val="20"/>
          </w:rPr>
          <w:t>u/</w:t>
        </w:r>
        <w:r>
          <w:rPr>
            <w:rFonts w:ascii="Arial" w:eastAsia="Arial" w:hAnsi="Arial" w:cs="Arial"/>
            <w:i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i/>
            <w:sz w:val="20"/>
            <w:szCs w:val="20"/>
          </w:rPr>
          <w:t>up</w:t>
        </w:r>
        <w:r>
          <w:rPr>
            <w:rFonts w:ascii="Arial" w:eastAsia="Arial" w:hAnsi="Arial" w:cs="Arial"/>
            <w:i/>
            <w:spacing w:val="2"/>
            <w:sz w:val="20"/>
            <w:szCs w:val="20"/>
          </w:rPr>
          <w:t>p</w:t>
        </w:r>
        <w:r>
          <w:rPr>
            <w:rFonts w:ascii="Arial" w:eastAsia="Arial" w:hAnsi="Arial" w:cs="Arial"/>
            <w:i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i/>
            <w:spacing w:val="2"/>
            <w:sz w:val="20"/>
            <w:szCs w:val="20"/>
          </w:rPr>
          <w:t>e</w:t>
        </w:r>
        <w:r>
          <w:rPr>
            <w:rFonts w:ascii="Arial" w:eastAsia="Arial" w:hAnsi="Arial" w:cs="Arial"/>
            <w:i/>
            <w:sz w:val="20"/>
            <w:szCs w:val="20"/>
          </w:rPr>
          <w:t>men</w:t>
        </w:r>
        <w:r>
          <w:rPr>
            <w:rFonts w:ascii="Arial" w:eastAsia="Arial" w:hAnsi="Arial" w:cs="Arial"/>
            <w:i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i/>
            <w:sz w:val="20"/>
            <w:szCs w:val="20"/>
          </w:rPr>
          <w:t>a</w:t>
        </w:r>
        <w:r>
          <w:rPr>
            <w:rFonts w:ascii="Arial" w:eastAsia="Arial" w:hAnsi="Arial" w:cs="Arial"/>
            <w:i/>
            <w:spacing w:val="1"/>
            <w:sz w:val="20"/>
            <w:szCs w:val="20"/>
          </w:rPr>
          <w:t>ry</w:t>
        </w:r>
        <w:r>
          <w:rPr>
            <w:rFonts w:ascii="Arial" w:eastAsia="Arial" w:hAnsi="Arial" w:cs="Arial"/>
            <w:i/>
            <w:sz w:val="20"/>
            <w:szCs w:val="20"/>
          </w:rPr>
          <w:t>/P</w:t>
        </w:r>
        <w:r>
          <w:rPr>
            <w:rFonts w:ascii="Arial" w:eastAsia="Arial" w:hAnsi="Arial" w:cs="Arial"/>
            <w:i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i/>
            <w:sz w:val="20"/>
            <w:szCs w:val="20"/>
          </w:rPr>
          <w:t>ge</w:t>
        </w:r>
        <w:r>
          <w:rPr>
            <w:rFonts w:ascii="Arial" w:eastAsia="Arial" w:hAnsi="Arial" w:cs="Arial"/>
            <w:i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i/>
            <w:sz w:val="20"/>
            <w:szCs w:val="20"/>
          </w:rPr>
          <w:t>/</w:t>
        </w:r>
      </w:hyperlink>
      <w:r>
        <w:rPr>
          <w:rFonts w:ascii="Arial" w:eastAsia="Arial" w:hAnsi="Arial" w:cs="Arial"/>
          <w:i/>
          <w:sz w:val="20"/>
          <w:szCs w:val="20"/>
        </w:rPr>
        <w:t xml:space="preserve"> Nat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K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y</w:t>
      </w:r>
      <w:r>
        <w:rPr>
          <w:rFonts w:ascii="Arial" w:eastAsia="Arial" w:hAnsi="Arial" w:cs="Arial"/>
          <w:i/>
          <w:sz w:val="20"/>
          <w:szCs w:val="20"/>
        </w:rPr>
        <w:t>Ref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3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j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.asp</w:t>
      </w:r>
      <w:r>
        <w:rPr>
          <w:rFonts w:ascii="Arial" w:eastAsia="Arial" w:hAnsi="Arial" w:cs="Arial"/>
          <w:i/>
          <w:spacing w:val="4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3" w:lineRule="auto"/>
        <w:ind w:right="6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a;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; 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 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pacing w:val="3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urisd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3" w:lineRule="auto"/>
        <w:ind w:right="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ted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om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erature </w:t>
      </w:r>
      <w:r>
        <w:rPr>
          <w:rFonts w:ascii="Arial" w:eastAsia="Arial" w:hAnsi="Arial" w:cs="Arial"/>
          <w:spacing w:val="1"/>
          <w:sz w:val="20"/>
          <w:szCs w:val="20"/>
        </w:rPr>
        <w:t>(s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o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t);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prehe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1"/>
          <w:sz w:val="20"/>
          <w:szCs w:val="20"/>
        </w:rPr>
        <w:t>(v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-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(</w:t>
      </w:r>
      <w:r>
        <w:rPr>
          <w:rFonts w:ascii="Arial" w:eastAsia="Arial" w:hAnsi="Arial" w:cs="Arial"/>
          <w:sz w:val="20"/>
          <w:szCs w:val="20"/>
        </w:rPr>
        <w:t>thro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gh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24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s)</w:t>
      </w:r>
      <w:r>
        <w:rPr>
          <w:rFonts w:ascii="Arial" w:eastAsia="Arial" w:hAnsi="Arial" w:cs="Arial"/>
          <w:sz w:val="20"/>
          <w:szCs w:val="20"/>
        </w:rPr>
        <w:t xml:space="preserve">.   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 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 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erged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 t</w:t>
      </w:r>
      <w:r>
        <w:rPr>
          <w:rFonts w:ascii="Arial" w:eastAsia="Arial" w:hAnsi="Arial" w:cs="Arial"/>
          <w:spacing w:val="-1"/>
          <w:sz w:val="20"/>
          <w:szCs w:val="20"/>
        </w:rPr>
        <w:t>hi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5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</w:t>
      </w:r>
    </w:p>
    <w:p w:rsidR="008156BF" w:rsidRDefault="008156BF">
      <w:pPr>
        <w:spacing w:after="0"/>
        <w:jc w:val="both"/>
        <w:sectPr w:rsidR="008156BF">
          <w:type w:val="continuous"/>
          <w:pgSz w:w="11920" w:h="16840"/>
          <w:pgMar w:top="1560" w:right="1020" w:bottom="280" w:left="740" w:header="720" w:footer="720" w:gutter="0"/>
          <w:cols w:num="2" w:space="720" w:equalWidth="0">
            <w:col w:w="5073" w:space="285"/>
            <w:col w:w="4802"/>
          </w:cols>
        </w:sectPr>
      </w:pPr>
    </w:p>
    <w:p w:rsidR="008156BF" w:rsidRDefault="00C2664C">
      <w:pPr>
        <w:spacing w:after="0" w:line="130" w:lineRule="exact"/>
        <w:rPr>
          <w:sz w:val="13"/>
          <w:szCs w:val="13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519430</wp:posOffset>
                </wp:positionH>
                <wp:positionV relativeFrom="page">
                  <wp:posOffset>7795895</wp:posOffset>
                </wp:positionV>
                <wp:extent cx="2680970" cy="2698115"/>
                <wp:effectExtent l="0" t="4445" r="0" b="2540"/>
                <wp:wrapNone/>
                <wp:docPr id="86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0970" cy="2698115"/>
                          <a:chOff x="818" y="12277"/>
                          <a:chExt cx="4222" cy="4249"/>
                        </a:xfrm>
                      </wpg:grpSpPr>
                      <pic:pic xmlns:pic="http://schemas.openxmlformats.org/drawingml/2006/picture">
                        <pic:nvPicPr>
                          <pic:cNvPr id="87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" y="15857"/>
                            <a:ext cx="756" cy="6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9" y="13507"/>
                            <a:ext cx="2397" cy="24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2" y="13981"/>
                            <a:ext cx="1469" cy="14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0" name="Group 90"/>
                        <wpg:cNvGrpSpPr>
                          <a:grpSpLocks/>
                        </wpg:cNvGrpSpPr>
                        <wpg:grpSpPr bwMode="auto">
                          <a:xfrm>
                            <a:off x="1557" y="14256"/>
                            <a:ext cx="896" cy="917"/>
                            <a:chOff x="1557" y="14256"/>
                            <a:chExt cx="896" cy="917"/>
                          </a:xfrm>
                        </wpg:grpSpPr>
                        <wps:wsp>
                          <wps:cNvPr id="91" name="Freeform 91"/>
                          <wps:cNvSpPr>
                            <a:spLocks/>
                          </wps:cNvSpPr>
                          <wps:spPr bwMode="auto">
                            <a:xfrm>
                              <a:off x="1557" y="14256"/>
                              <a:ext cx="896" cy="917"/>
                            </a:xfrm>
                            <a:custGeom>
                              <a:avLst/>
                              <a:gdLst>
                                <a:gd name="T0" fmla="+- 0 1557 1557"/>
                                <a:gd name="T1" fmla="*/ T0 w 896"/>
                                <a:gd name="T2" fmla="+- 0 14715 14256"/>
                                <a:gd name="T3" fmla="*/ 14715 h 917"/>
                                <a:gd name="T4" fmla="+- 0 1563 1557"/>
                                <a:gd name="T5" fmla="*/ T4 w 896"/>
                                <a:gd name="T6" fmla="+- 0 14789 14256"/>
                                <a:gd name="T7" fmla="*/ 14789 h 917"/>
                                <a:gd name="T8" fmla="+- 0 1580 1557"/>
                                <a:gd name="T9" fmla="*/ T8 w 896"/>
                                <a:gd name="T10" fmla="+- 0 14860 14256"/>
                                <a:gd name="T11" fmla="*/ 14860 h 917"/>
                                <a:gd name="T12" fmla="+- 0 1607 1557"/>
                                <a:gd name="T13" fmla="*/ T12 w 896"/>
                                <a:gd name="T14" fmla="+- 0 14925 14256"/>
                                <a:gd name="T15" fmla="*/ 14925 h 917"/>
                                <a:gd name="T16" fmla="+- 0 1644 1557"/>
                                <a:gd name="T17" fmla="*/ T16 w 896"/>
                                <a:gd name="T18" fmla="+- 0 14985 14256"/>
                                <a:gd name="T19" fmla="*/ 14985 h 917"/>
                                <a:gd name="T20" fmla="+- 0 1689 1557"/>
                                <a:gd name="T21" fmla="*/ T20 w 896"/>
                                <a:gd name="T22" fmla="+- 0 15039 14256"/>
                                <a:gd name="T23" fmla="*/ 15039 h 917"/>
                                <a:gd name="T24" fmla="+- 0 1741 1557"/>
                                <a:gd name="T25" fmla="*/ T24 w 896"/>
                                <a:gd name="T26" fmla="+- 0 15085 14256"/>
                                <a:gd name="T27" fmla="*/ 15085 h 917"/>
                                <a:gd name="T28" fmla="+- 0 1800 1557"/>
                                <a:gd name="T29" fmla="*/ T28 w 896"/>
                                <a:gd name="T30" fmla="+- 0 15122 14256"/>
                                <a:gd name="T31" fmla="*/ 15122 h 917"/>
                                <a:gd name="T32" fmla="+- 0 1864 1557"/>
                                <a:gd name="T33" fmla="*/ T32 w 896"/>
                                <a:gd name="T34" fmla="+- 0 15150 14256"/>
                                <a:gd name="T35" fmla="*/ 15150 h 917"/>
                                <a:gd name="T36" fmla="+- 0 1933 1557"/>
                                <a:gd name="T37" fmla="*/ T36 w 896"/>
                                <a:gd name="T38" fmla="+- 0 15167 14256"/>
                                <a:gd name="T39" fmla="*/ 15167 h 917"/>
                                <a:gd name="T40" fmla="+- 0 2005 1557"/>
                                <a:gd name="T41" fmla="*/ T40 w 896"/>
                                <a:gd name="T42" fmla="+- 0 15173 14256"/>
                                <a:gd name="T43" fmla="*/ 15173 h 917"/>
                                <a:gd name="T44" fmla="+- 0 2042 1557"/>
                                <a:gd name="T45" fmla="*/ T44 w 896"/>
                                <a:gd name="T46" fmla="+- 0 15172 14256"/>
                                <a:gd name="T47" fmla="*/ 15172 h 917"/>
                                <a:gd name="T48" fmla="+- 0 2113 1557"/>
                                <a:gd name="T49" fmla="*/ T48 w 896"/>
                                <a:gd name="T50" fmla="+- 0 15160 14256"/>
                                <a:gd name="T51" fmla="*/ 15160 h 917"/>
                                <a:gd name="T52" fmla="+- 0 2180 1557"/>
                                <a:gd name="T53" fmla="*/ T52 w 896"/>
                                <a:gd name="T54" fmla="+- 0 15137 14256"/>
                                <a:gd name="T55" fmla="*/ 15137 h 917"/>
                                <a:gd name="T56" fmla="+- 0 2242 1557"/>
                                <a:gd name="T57" fmla="*/ T56 w 896"/>
                                <a:gd name="T58" fmla="+- 0 15104 14256"/>
                                <a:gd name="T59" fmla="*/ 15104 h 917"/>
                                <a:gd name="T60" fmla="+- 0 2297 1557"/>
                                <a:gd name="T61" fmla="*/ T60 w 896"/>
                                <a:gd name="T62" fmla="+- 0 15063 14256"/>
                                <a:gd name="T63" fmla="*/ 15063 h 917"/>
                                <a:gd name="T64" fmla="+- 0 2346 1557"/>
                                <a:gd name="T65" fmla="*/ T64 w 896"/>
                                <a:gd name="T66" fmla="+- 0 15013 14256"/>
                                <a:gd name="T67" fmla="*/ 15013 h 917"/>
                                <a:gd name="T68" fmla="+- 0 2386 1557"/>
                                <a:gd name="T69" fmla="*/ T68 w 896"/>
                                <a:gd name="T70" fmla="+- 0 14956 14256"/>
                                <a:gd name="T71" fmla="*/ 14956 h 917"/>
                                <a:gd name="T72" fmla="+- 0 2418 1557"/>
                                <a:gd name="T73" fmla="*/ T72 w 896"/>
                                <a:gd name="T74" fmla="+- 0 14893 14256"/>
                                <a:gd name="T75" fmla="*/ 14893 h 917"/>
                                <a:gd name="T76" fmla="+- 0 2441 1557"/>
                                <a:gd name="T77" fmla="*/ T76 w 896"/>
                                <a:gd name="T78" fmla="+- 0 14825 14256"/>
                                <a:gd name="T79" fmla="*/ 14825 h 917"/>
                                <a:gd name="T80" fmla="+- 0 2452 1557"/>
                                <a:gd name="T81" fmla="*/ T80 w 896"/>
                                <a:gd name="T82" fmla="+- 0 14752 14256"/>
                                <a:gd name="T83" fmla="*/ 14752 h 917"/>
                                <a:gd name="T84" fmla="+- 0 2454 1557"/>
                                <a:gd name="T85" fmla="*/ T84 w 896"/>
                                <a:gd name="T86" fmla="+- 0 14715 14256"/>
                                <a:gd name="T87" fmla="*/ 14715 h 917"/>
                                <a:gd name="T88" fmla="+- 0 2452 1557"/>
                                <a:gd name="T89" fmla="*/ T88 w 896"/>
                                <a:gd name="T90" fmla="+- 0 14677 14256"/>
                                <a:gd name="T91" fmla="*/ 14677 h 917"/>
                                <a:gd name="T92" fmla="+- 0 2441 1557"/>
                                <a:gd name="T93" fmla="*/ T92 w 896"/>
                                <a:gd name="T94" fmla="+- 0 14605 14256"/>
                                <a:gd name="T95" fmla="*/ 14605 h 917"/>
                                <a:gd name="T96" fmla="+- 0 2418 1557"/>
                                <a:gd name="T97" fmla="*/ T96 w 896"/>
                                <a:gd name="T98" fmla="+- 0 14536 14256"/>
                                <a:gd name="T99" fmla="*/ 14536 h 917"/>
                                <a:gd name="T100" fmla="+- 0 2386 1557"/>
                                <a:gd name="T101" fmla="*/ T100 w 896"/>
                                <a:gd name="T102" fmla="+- 0 14473 14256"/>
                                <a:gd name="T103" fmla="*/ 14473 h 917"/>
                                <a:gd name="T104" fmla="+- 0 2346 1557"/>
                                <a:gd name="T105" fmla="*/ T104 w 896"/>
                                <a:gd name="T106" fmla="+- 0 14416 14256"/>
                                <a:gd name="T107" fmla="*/ 14416 h 917"/>
                                <a:gd name="T108" fmla="+- 0 2297 1557"/>
                                <a:gd name="T109" fmla="*/ T108 w 896"/>
                                <a:gd name="T110" fmla="+- 0 14367 14256"/>
                                <a:gd name="T111" fmla="*/ 14367 h 917"/>
                                <a:gd name="T112" fmla="+- 0 2242 1557"/>
                                <a:gd name="T113" fmla="*/ T112 w 896"/>
                                <a:gd name="T114" fmla="+- 0 14325 14256"/>
                                <a:gd name="T115" fmla="*/ 14325 h 917"/>
                                <a:gd name="T116" fmla="+- 0 2180 1557"/>
                                <a:gd name="T117" fmla="*/ T116 w 896"/>
                                <a:gd name="T118" fmla="+- 0 14292 14256"/>
                                <a:gd name="T119" fmla="*/ 14292 h 917"/>
                                <a:gd name="T120" fmla="+- 0 2113 1557"/>
                                <a:gd name="T121" fmla="*/ T120 w 896"/>
                                <a:gd name="T122" fmla="+- 0 14270 14256"/>
                                <a:gd name="T123" fmla="*/ 14270 h 917"/>
                                <a:gd name="T124" fmla="+- 0 2042 1557"/>
                                <a:gd name="T125" fmla="*/ T124 w 896"/>
                                <a:gd name="T126" fmla="+- 0 14258 14256"/>
                                <a:gd name="T127" fmla="*/ 14258 h 917"/>
                                <a:gd name="T128" fmla="+- 0 2005 1557"/>
                                <a:gd name="T129" fmla="*/ T128 w 896"/>
                                <a:gd name="T130" fmla="+- 0 14256 14256"/>
                                <a:gd name="T131" fmla="*/ 14256 h 917"/>
                                <a:gd name="T132" fmla="+- 0 1969 1557"/>
                                <a:gd name="T133" fmla="*/ T132 w 896"/>
                                <a:gd name="T134" fmla="+- 0 14258 14256"/>
                                <a:gd name="T135" fmla="*/ 14258 h 917"/>
                                <a:gd name="T136" fmla="+- 0 1898 1557"/>
                                <a:gd name="T137" fmla="*/ T136 w 896"/>
                                <a:gd name="T138" fmla="+- 0 14270 14256"/>
                                <a:gd name="T139" fmla="*/ 14270 h 917"/>
                                <a:gd name="T140" fmla="+- 0 1831 1557"/>
                                <a:gd name="T141" fmla="*/ T140 w 896"/>
                                <a:gd name="T142" fmla="+- 0 14292 14256"/>
                                <a:gd name="T143" fmla="*/ 14292 h 917"/>
                                <a:gd name="T144" fmla="+- 0 1769 1557"/>
                                <a:gd name="T145" fmla="*/ T144 w 896"/>
                                <a:gd name="T146" fmla="+- 0 14325 14256"/>
                                <a:gd name="T147" fmla="*/ 14325 h 917"/>
                                <a:gd name="T148" fmla="+- 0 1714 1557"/>
                                <a:gd name="T149" fmla="*/ T148 w 896"/>
                                <a:gd name="T150" fmla="+- 0 14367 14256"/>
                                <a:gd name="T151" fmla="*/ 14367 h 917"/>
                                <a:gd name="T152" fmla="+- 0 1665 1557"/>
                                <a:gd name="T153" fmla="*/ T152 w 896"/>
                                <a:gd name="T154" fmla="+- 0 14416 14256"/>
                                <a:gd name="T155" fmla="*/ 14416 h 917"/>
                                <a:gd name="T156" fmla="+- 0 1625 1557"/>
                                <a:gd name="T157" fmla="*/ T156 w 896"/>
                                <a:gd name="T158" fmla="+- 0 14473 14256"/>
                                <a:gd name="T159" fmla="*/ 14473 h 917"/>
                                <a:gd name="T160" fmla="+- 0 1593 1557"/>
                                <a:gd name="T161" fmla="*/ T160 w 896"/>
                                <a:gd name="T162" fmla="+- 0 14536 14256"/>
                                <a:gd name="T163" fmla="*/ 14536 h 917"/>
                                <a:gd name="T164" fmla="+- 0 1570 1557"/>
                                <a:gd name="T165" fmla="*/ T164 w 896"/>
                                <a:gd name="T166" fmla="+- 0 14605 14256"/>
                                <a:gd name="T167" fmla="*/ 14605 h 917"/>
                                <a:gd name="T168" fmla="+- 0 1559 1557"/>
                                <a:gd name="T169" fmla="*/ T168 w 896"/>
                                <a:gd name="T170" fmla="+- 0 14677 14256"/>
                                <a:gd name="T171" fmla="*/ 14677 h 917"/>
                                <a:gd name="T172" fmla="+- 0 1557 1557"/>
                                <a:gd name="T173" fmla="*/ T172 w 896"/>
                                <a:gd name="T174" fmla="+- 0 14715 14256"/>
                                <a:gd name="T175" fmla="*/ 14715 h 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896" h="917">
                                  <a:moveTo>
                                    <a:pt x="0" y="459"/>
                                  </a:moveTo>
                                  <a:lnTo>
                                    <a:pt x="6" y="533"/>
                                  </a:lnTo>
                                  <a:lnTo>
                                    <a:pt x="23" y="604"/>
                                  </a:lnTo>
                                  <a:lnTo>
                                    <a:pt x="50" y="669"/>
                                  </a:lnTo>
                                  <a:lnTo>
                                    <a:pt x="87" y="729"/>
                                  </a:lnTo>
                                  <a:lnTo>
                                    <a:pt x="132" y="783"/>
                                  </a:lnTo>
                                  <a:lnTo>
                                    <a:pt x="184" y="829"/>
                                  </a:lnTo>
                                  <a:lnTo>
                                    <a:pt x="243" y="866"/>
                                  </a:lnTo>
                                  <a:lnTo>
                                    <a:pt x="307" y="894"/>
                                  </a:lnTo>
                                  <a:lnTo>
                                    <a:pt x="376" y="911"/>
                                  </a:lnTo>
                                  <a:lnTo>
                                    <a:pt x="448" y="917"/>
                                  </a:lnTo>
                                  <a:lnTo>
                                    <a:pt x="485" y="916"/>
                                  </a:lnTo>
                                  <a:lnTo>
                                    <a:pt x="556" y="904"/>
                                  </a:lnTo>
                                  <a:lnTo>
                                    <a:pt x="623" y="881"/>
                                  </a:lnTo>
                                  <a:lnTo>
                                    <a:pt x="685" y="848"/>
                                  </a:lnTo>
                                  <a:lnTo>
                                    <a:pt x="740" y="807"/>
                                  </a:lnTo>
                                  <a:lnTo>
                                    <a:pt x="789" y="757"/>
                                  </a:lnTo>
                                  <a:lnTo>
                                    <a:pt x="829" y="700"/>
                                  </a:lnTo>
                                  <a:lnTo>
                                    <a:pt x="861" y="637"/>
                                  </a:lnTo>
                                  <a:lnTo>
                                    <a:pt x="884" y="569"/>
                                  </a:lnTo>
                                  <a:lnTo>
                                    <a:pt x="895" y="496"/>
                                  </a:lnTo>
                                  <a:lnTo>
                                    <a:pt x="897" y="459"/>
                                  </a:lnTo>
                                  <a:lnTo>
                                    <a:pt x="895" y="421"/>
                                  </a:lnTo>
                                  <a:lnTo>
                                    <a:pt x="884" y="349"/>
                                  </a:lnTo>
                                  <a:lnTo>
                                    <a:pt x="861" y="280"/>
                                  </a:lnTo>
                                  <a:lnTo>
                                    <a:pt x="829" y="217"/>
                                  </a:lnTo>
                                  <a:lnTo>
                                    <a:pt x="789" y="160"/>
                                  </a:lnTo>
                                  <a:lnTo>
                                    <a:pt x="740" y="111"/>
                                  </a:lnTo>
                                  <a:lnTo>
                                    <a:pt x="685" y="69"/>
                                  </a:lnTo>
                                  <a:lnTo>
                                    <a:pt x="623" y="36"/>
                                  </a:lnTo>
                                  <a:lnTo>
                                    <a:pt x="556" y="14"/>
                                  </a:lnTo>
                                  <a:lnTo>
                                    <a:pt x="485" y="2"/>
                                  </a:lnTo>
                                  <a:lnTo>
                                    <a:pt x="448" y="0"/>
                                  </a:lnTo>
                                  <a:lnTo>
                                    <a:pt x="412" y="2"/>
                                  </a:lnTo>
                                  <a:lnTo>
                                    <a:pt x="341" y="14"/>
                                  </a:lnTo>
                                  <a:lnTo>
                                    <a:pt x="274" y="36"/>
                                  </a:lnTo>
                                  <a:lnTo>
                                    <a:pt x="212" y="69"/>
                                  </a:lnTo>
                                  <a:lnTo>
                                    <a:pt x="157" y="111"/>
                                  </a:lnTo>
                                  <a:lnTo>
                                    <a:pt x="108" y="160"/>
                                  </a:lnTo>
                                  <a:lnTo>
                                    <a:pt x="68" y="217"/>
                                  </a:lnTo>
                                  <a:lnTo>
                                    <a:pt x="36" y="280"/>
                                  </a:lnTo>
                                  <a:lnTo>
                                    <a:pt x="13" y="349"/>
                                  </a:lnTo>
                                  <a:lnTo>
                                    <a:pt x="2" y="421"/>
                                  </a:ln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6"/>
                        <wpg:cNvGrpSpPr>
                          <a:grpSpLocks/>
                        </wpg:cNvGrpSpPr>
                        <wpg:grpSpPr bwMode="auto">
                          <a:xfrm>
                            <a:off x="1557" y="14256"/>
                            <a:ext cx="896" cy="917"/>
                            <a:chOff x="1557" y="14256"/>
                            <a:chExt cx="896" cy="917"/>
                          </a:xfrm>
                        </wpg:grpSpPr>
                        <wps:wsp>
                          <wps:cNvPr id="93" name="Freeform 89"/>
                          <wps:cNvSpPr>
                            <a:spLocks/>
                          </wps:cNvSpPr>
                          <wps:spPr bwMode="auto">
                            <a:xfrm>
                              <a:off x="1557" y="14256"/>
                              <a:ext cx="896" cy="917"/>
                            </a:xfrm>
                            <a:custGeom>
                              <a:avLst/>
                              <a:gdLst>
                                <a:gd name="T0" fmla="+- 0 2005 1557"/>
                                <a:gd name="T1" fmla="*/ T0 w 896"/>
                                <a:gd name="T2" fmla="+- 0 15173 14256"/>
                                <a:gd name="T3" fmla="*/ 15173 h 917"/>
                                <a:gd name="T4" fmla="+- 0 1933 1557"/>
                                <a:gd name="T5" fmla="*/ T4 w 896"/>
                                <a:gd name="T6" fmla="+- 0 15167 14256"/>
                                <a:gd name="T7" fmla="*/ 15167 h 917"/>
                                <a:gd name="T8" fmla="+- 0 1864 1557"/>
                                <a:gd name="T9" fmla="*/ T8 w 896"/>
                                <a:gd name="T10" fmla="+- 0 15150 14256"/>
                                <a:gd name="T11" fmla="*/ 15150 h 917"/>
                                <a:gd name="T12" fmla="+- 0 1800 1557"/>
                                <a:gd name="T13" fmla="*/ T12 w 896"/>
                                <a:gd name="T14" fmla="+- 0 15122 14256"/>
                                <a:gd name="T15" fmla="*/ 15122 h 917"/>
                                <a:gd name="T16" fmla="+- 0 1741 1557"/>
                                <a:gd name="T17" fmla="*/ T16 w 896"/>
                                <a:gd name="T18" fmla="+- 0 15085 14256"/>
                                <a:gd name="T19" fmla="*/ 15085 h 917"/>
                                <a:gd name="T20" fmla="+- 0 1689 1557"/>
                                <a:gd name="T21" fmla="*/ T20 w 896"/>
                                <a:gd name="T22" fmla="+- 0 15039 14256"/>
                                <a:gd name="T23" fmla="*/ 15039 h 917"/>
                                <a:gd name="T24" fmla="+- 0 1644 1557"/>
                                <a:gd name="T25" fmla="*/ T24 w 896"/>
                                <a:gd name="T26" fmla="+- 0 14985 14256"/>
                                <a:gd name="T27" fmla="*/ 14985 h 917"/>
                                <a:gd name="T28" fmla="+- 0 1607 1557"/>
                                <a:gd name="T29" fmla="*/ T28 w 896"/>
                                <a:gd name="T30" fmla="+- 0 14925 14256"/>
                                <a:gd name="T31" fmla="*/ 14925 h 917"/>
                                <a:gd name="T32" fmla="+- 0 1580 1557"/>
                                <a:gd name="T33" fmla="*/ T32 w 896"/>
                                <a:gd name="T34" fmla="+- 0 14860 14256"/>
                                <a:gd name="T35" fmla="*/ 14860 h 917"/>
                                <a:gd name="T36" fmla="+- 0 1563 1557"/>
                                <a:gd name="T37" fmla="*/ T36 w 896"/>
                                <a:gd name="T38" fmla="+- 0 14789 14256"/>
                                <a:gd name="T39" fmla="*/ 14789 h 917"/>
                                <a:gd name="T40" fmla="+- 0 1557 1557"/>
                                <a:gd name="T41" fmla="*/ T40 w 896"/>
                                <a:gd name="T42" fmla="+- 0 14715 14256"/>
                                <a:gd name="T43" fmla="*/ 14715 h 917"/>
                                <a:gd name="T44" fmla="+- 0 1559 1557"/>
                                <a:gd name="T45" fmla="*/ T44 w 896"/>
                                <a:gd name="T46" fmla="+- 0 14677 14256"/>
                                <a:gd name="T47" fmla="*/ 14677 h 917"/>
                                <a:gd name="T48" fmla="+- 0 1563 1557"/>
                                <a:gd name="T49" fmla="*/ T48 w 896"/>
                                <a:gd name="T50" fmla="+- 0 14640 14256"/>
                                <a:gd name="T51" fmla="*/ 14640 h 917"/>
                                <a:gd name="T52" fmla="+- 0 1580 1557"/>
                                <a:gd name="T53" fmla="*/ T52 w 896"/>
                                <a:gd name="T54" fmla="+- 0 14570 14256"/>
                                <a:gd name="T55" fmla="*/ 14570 h 917"/>
                                <a:gd name="T56" fmla="+- 0 1607 1557"/>
                                <a:gd name="T57" fmla="*/ T56 w 896"/>
                                <a:gd name="T58" fmla="+- 0 14504 14256"/>
                                <a:gd name="T59" fmla="*/ 14504 h 917"/>
                                <a:gd name="T60" fmla="+- 0 1644 1557"/>
                                <a:gd name="T61" fmla="*/ T60 w 896"/>
                                <a:gd name="T62" fmla="+- 0 14444 14256"/>
                                <a:gd name="T63" fmla="*/ 14444 h 917"/>
                                <a:gd name="T64" fmla="+- 0 1689 1557"/>
                                <a:gd name="T65" fmla="*/ T64 w 896"/>
                                <a:gd name="T66" fmla="+- 0 14391 14256"/>
                                <a:gd name="T67" fmla="*/ 14391 h 917"/>
                                <a:gd name="T68" fmla="+- 0 1741 1557"/>
                                <a:gd name="T69" fmla="*/ T68 w 896"/>
                                <a:gd name="T70" fmla="+- 0 14345 14256"/>
                                <a:gd name="T71" fmla="*/ 14345 h 917"/>
                                <a:gd name="T72" fmla="+- 0 1800 1557"/>
                                <a:gd name="T73" fmla="*/ T72 w 896"/>
                                <a:gd name="T74" fmla="+- 0 14307 14256"/>
                                <a:gd name="T75" fmla="*/ 14307 h 917"/>
                                <a:gd name="T76" fmla="+- 0 1864 1557"/>
                                <a:gd name="T77" fmla="*/ T76 w 896"/>
                                <a:gd name="T78" fmla="+- 0 14280 14256"/>
                                <a:gd name="T79" fmla="*/ 14280 h 917"/>
                                <a:gd name="T80" fmla="+- 0 1933 1557"/>
                                <a:gd name="T81" fmla="*/ T80 w 896"/>
                                <a:gd name="T82" fmla="+- 0 14262 14256"/>
                                <a:gd name="T83" fmla="*/ 14262 h 917"/>
                                <a:gd name="T84" fmla="+- 0 2005 1557"/>
                                <a:gd name="T85" fmla="*/ T84 w 896"/>
                                <a:gd name="T86" fmla="+- 0 14256 14256"/>
                                <a:gd name="T87" fmla="*/ 14256 h 917"/>
                                <a:gd name="T88" fmla="+- 0 2042 1557"/>
                                <a:gd name="T89" fmla="*/ T88 w 896"/>
                                <a:gd name="T90" fmla="+- 0 14258 14256"/>
                                <a:gd name="T91" fmla="*/ 14258 h 917"/>
                                <a:gd name="T92" fmla="+- 0 2078 1557"/>
                                <a:gd name="T93" fmla="*/ T92 w 896"/>
                                <a:gd name="T94" fmla="+- 0 14262 14256"/>
                                <a:gd name="T95" fmla="*/ 14262 h 917"/>
                                <a:gd name="T96" fmla="+- 0 2147 1557"/>
                                <a:gd name="T97" fmla="*/ T96 w 896"/>
                                <a:gd name="T98" fmla="+- 0 14280 14256"/>
                                <a:gd name="T99" fmla="*/ 14280 h 917"/>
                                <a:gd name="T100" fmla="+- 0 2211 1557"/>
                                <a:gd name="T101" fmla="*/ T100 w 896"/>
                                <a:gd name="T102" fmla="+- 0 14307 14256"/>
                                <a:gd name="T103" fmla="*/ 14307 h 917"/>
                                <a:gd name="T104" fmla="+- 0 2270 1557"/>
                                <a:gd name="T105" fmla="*/ T104 w 896"/>
                                <a:gd name="T106" fmla="+- 0 14345 14256"/>
                                <a:gd name="T107" fmla="*/ 14345 h 917"/>
                                <a:gd name="T108" fmla="+- 0 2322 1557"/>
                                <a:gd name="T109" fmla="*/ T108 w 896"/>
                                <a:gd name="T110" fmla="+- 0 14391 14256"/>
                                <a:gd name="T111" fmla="*/ 14391 h 917"/>
                                <a:gd name="T112" fmla="+- 0 2367 1557"/>
                                <a:gd name="T113" fmla="*/ T112 w 896"/>
                                <a:gd name="T114" fmla="+- 0 14444 14256"/>
                                <a:gd name="T115" fmla="*/ 14444 h 917"/>
                                <a:gd name="T116" fmla="+- 0 2404 1557"/>
                                <a:gd name="T117" fmla="*/ T116 w 896"/>
                                <a:gd name="T118" fmla="+- 0 14504 14256"/>
                                <a:gd name="T119" fmla="*/ 14504 h 917"/>
                                <a:gd name="T120" fmla="+- 0 2431 1557"/>
                                <a:gd name="T121" fmla="*/ T120 w 896"/>
                                <a:gd name="T122" fmla="+- 0 14570 14256"/>
                                <a:gd name="T123" fmla="*/ 14570 h 917"/>
                                <a:gd name="T124" fmla="+- 0 2448 1557"/>
                                <a:gd name="T125" fmla="*/ T124 w 896"/>
                                <a:gd name="T126" fmla="+- 0 14640 14256"/>
                                <a:gd name="T127" fmla="*/ 14640 h 917"/>
                                <a:gd name="T128" fmla="+- 0 2454 1557"/>
                                <a:gd name="T129" fmla="*/ T128 w 896"/>
                                <a:gd name="T130" fmla="+- 0 14715 14256"/>
                                <a:gd name="T131" fmla="*/ 14715 h 917"/>
                                <a:gd name="T132" fmla="+- 0 2452 1557"/>
                                <a:gd name="T133" fmla="*/ T132 w 896"/>
                                <a:gd name="T134" fmla="+- 0 14752 14256"/>
                                <a:gd name="T135" fmla="*/ 14752 h 917"/>
                                <a:gd name="T136" fmla="+- 0 2448 1557"/>
                                <a:gd name="T137" fmla="*/ T136 w 896"/>
                                <a:gd name="T138" fmla="+- 0 14789 14256"/>
                                <a:gd name="T139" fmla="*/ 14789 h 917"/>
                                <a:gd name="T140" fmla="+- 0 2431 1557"/>
                                <a:gd name="T141" fmla="*/ T140 w 896"/>
                                <a:gd name="T142" fmla="+- 0 14860 14256"/>
                                <a:gd name="T143" fmla="*/ 14860 h 917"/>
                                <a:gd name="T144" fmla="+- 0 2404 1557"/>
                                <a:gd name="T145" fmla="*/ T144 w 896"/>
                                <a:gd name="T146" fmla="+- 0 14925 14256"/>
                                <a:gd name="T147" fmla="*/ 14925 h 917"/>
                                <a:gd name="T148" fmla="+- 0 2367 1557"/>
                                <a:gd name="T149" fmla="*/ T148 w 896"/>
                                <a:gd name="T150" fmla="+- 0 14985 14256"/>
                                <a:gd name="T151" fmla="*/ 14985 h 917"/>
                                <a:gd name="T152" fmla="+- 0 2322 1557"/>
                                <a:gd name="T153" fmla="*/ T152 w 896"/>
                                <a:gd name="T154" fmla="+- 0 15039 14256"/>
                                <a:gd name="T155" fmla="*/ 15039 h 917"/>
                                <a:gd name="T156" fmla="+- 0 2270 1557"/>
                                <a:gd name="T157" fmla="*/ T156 w 896"/>
                                <a:gd name="T158" fmla="+- 0 15085 14256"/>
                                <a:gd name="T159" fmla="*/ 15085 h 917"/>
                                <a:gd name="T160" fmla="+- 0 2211 1557"/>
                                <a:gd name="T161" fmla="*/ T160 w 896"/>
                                <a:gd name="T162" fmla="+- 0 15122 14256"/>
                                <a:gd name="T163" fmla="*/ 15122 h 917"/>
                                <a:gd name="T164" fmla="+- 0 2147 1557"/>
                                <a:gd name="T165" fmla="*/ T164 w 896"/>
                                <a:gd name="T166" fmla="+- 0 15150 14256"/>
                                <a:gd name="T167" fmla="*/ 15150 h 917"/>
                                <a:gd name="T168" fmla="+- 0 2078 1557"/>
                                <a:gd name="T169" fmla="*/ T168 w 896"/>
                                <a:gd name="T170" fmla="+- 0 15167 14256"/>
                                <a:gd name="T171" fmla="*/ 15167 h 917"/>
                                <a:gd name="T172" fmla="+- 0 2005 1557"/>
                                <a:gd name="T173" fmla="*/ T172 w 896"/>
                                <a:gd name="T174" fmla="+- 0 15173 14256"/>
                                <a:gd name="T175" fmla="*/ 15173 h 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896" h="917">
                                  <a:moveTo>
                                    <a:pt x="448" y="917"/>
                                  </a:moveTo>
                                  <a:lnTo>
                                    <a:pt x="376" y="911"/>
                                  </a:lnTo>
                                  <a:lnTo>
                                    <a:pt x="307" y="894"/>
                                  </a:lnTo>
                                  <a:lnTo>
                                    <a:pt x="243" y="866"/>
                                  </a:lnTo>
                                  <a:lnTo>
                                    <a:pt x="184" y="829"/>
                                  </a:lnTo>
                                  <a:lnTo>
                                    <a:pt x="132" y="783"/>
                                  </a:lnTo>
                                  <a:lnTo>
                                    <a:pt x="87" y="729"/>
                                  </a:lnTo>
                                  <a:lnTo>
                                    <a:pt x="50" y="669"/>
                                  </a:lnTo>
                                  <a:lnTo>
                                    <a:pt x="23" y="604"/>
                                  </a:lnTo>
                                  <a:lnTo>
                                    <a:pt x="6" y="533"/>
                                  </a:lnTo>
                                  <a:lnTo>
                                    <a:pt x="0" y="459"/>
                                  </a:lnTo>
                                  <a:lnTo>
                                    <a:pt x="2" y="421"/>
                                  </a:lnTo>
                                  <a:lnTo>
                                    <a:pt x="6" y="384"/>
                                  </a:lnTo>
                                  <a:lnTo>
                                    <a:pt x="23" y="314"/>
                                  </a:lnTo>
                                  <a:lnTo>
                                    <a:pt x="50" y="248"/>
                                  </a:lnTo>
                                  <a:lnTo>
                                    <a:pt x="87" y="188"/>
                                  </a:lnTo>
                                  <a:lnTo>
                                    <a:pt x="132" y="135"/>
                                  </a:lnTo>
                                  <a:lnTo>
                                    <a:pt x="184" y="89"/>
                                  </a:lnTo>
                                  <a:lnTo>
                                    <a:pt x="243" y="51"/>
                                  </a:lnTo>
                                  <a:lnTo>
                                    <a:pt x="307" y="24"/>
                                  </a:lnTo>
                                  <a:lnTo>
                                    <a:pt x="376" y="6"/>
                                  </a:lnTo>
                                  <a:lnTo>
                                    <a:pt x="448" y="0"/>
                                  </a:lnTo>
                                  <a:lnTo>
                                    <a:pt x="485" y="2"/>
                                  </a:lnTo>
                                  <a:lnTo>
                                    <a:pt x="521" y="6"/>
                                  </a:lnTo>
                                  <a:lnTo>
                                    <a:pt x="590" y="24"/>
                                  </a:lnTo>
                                  <a:lnTo>
                                    <a:pt x="654" y="51"/>
                                  </a:lnTo>
                                  <a:lnTo>
                                    <a:pt x="713" y="89"/>
                                  </a:lnTo>
                                  <a:lnTo>
                                    <a:pt x="765" y="135"/>
                                  </a:lnTo>
                                  <a:lnTo>
                                    <a:pt x="810" y="188"/>
                                  </a:lnTo>
                                  <a:lnTo>
                                    <a:pt x="847" y="248"/>
                                  </a:lnTo>
                                  <a:lnTo>
                                    <a:pt x="874" y="314"/>
                                  </a:lnTo>
                                  <a:lnTo>
                                    <a:pt x="891" y="384"/>
                                  </a:lnTo>
                                  <a:lnTo>
                                    <a:pt x="897" y="459"/>
                                  </a:lnTo>
                                  <a:lnTo>
                                    <a:pt x="895" y="496"/>
                                  </a:lnTo>
                                  <a:lnTo>
                                    <a:pt x="891" y="533"/>
                                  </a:lnTo>
                                  <a:lnTo>
                                    <a:pt x="874" y="604"/>
                                  </a:lnTo>
                                  <a:lnTo>
                                    <a:pt x="847" y="669"/>
                                  </a:lnTo>
                                  <a:lnTo>
                                    <a:pt x="810" y="729"/>
                                  </a:lnTo>
                                  <a:lnTo>
                                    <a:pt x="765" y="783"/>
                                  </a:lnTo>
                                  <a:lnTo>
                                    <a:pt x="713" y="829"/>
                                  </a:lnTo>
                                  <a:lnTo>
                                    <a:pt x="654" y="866"/>
                                  </a:lnTo>
                                  <a:lnTo>
                                    <a:pt x="590" y="894"/>
                                  </a:lnTo>
                                  <a:lnTo>
                                    <a:pt x="521" y="911"/>
                                  </a:lnTo>
                                  <a:lnTo>
                                    <a:pt x="448" y="9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0560">
                              <a:solidFill>
                                <a:srgbClr val="00AF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" name="Picture 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01" y="13215"/>
                              <a:ext cx="1749" cy="176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" name="Picture 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31" y="13366"/>
                              <a:ext cx="1469" cy="14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6" name="Group 84"/>
                        <wpg:cNvGrpSpPr>
                          <a:grpSpLocks/>
                        </wpg:cNvGrpSpPr>
                        <wpg:grpSpPr bwMode="auto">
                          <a:xfrm>
                            <a:off x="1320" y="13965"/>
                            <a:ext cx="248" cy="270"/>
                            <a:chOff x="1320" y="13965"/>
                            <a:chExt cx="248" cy="270"/>
                          </a:xfrm>
                        </wpg:grpSpPr>
                        <wps:wsp>
                          <wps:cNvPr id="97" name="Freeform 85"/>
                          <wps:cNvSpPr>
                            <a:spLocks/>
                          </wps:cNvSpPr>
                          <wps:spPr bwMode="auto">
                            <a:xfrm>
                              <a:off x="1320" y="13965"/>
                              <a:ext cx="248" cy="270"/>
                            </a:xfrm>
                            <a:custGeom>
                              <a:avLst/>
                              <a:gdLst>
                                <a:gd name="T0" fmla="+- 0 1320 1320"/>
                                <a:gd name="T1" fmla="*/ T0 w 248"/>
                                <a:gd name="T2" fmla="+- 0 14100 13965"/>
                                <a:gd name="T3" fmla="*/ 14100 h 270"/>
                                <a:gd name="T4" fmla="+- 0 1338 1320"/>
                                <a:gd name="T5" fmla="*/ T4 w 248"/>
                                <a:gd name="T6" fmla="+- 0 14170 13965"/>
                                <a:gd name="T7" fmla="*/ 14170 h 270"/>
                                <a:gd name="T8" fmla="+- 0 1382 1320"/>
                                <a:gd name="T9" fmla="*/ T8 w 248"/>
                                <a:gd name="T10" fmla="+- 0 14217 13965"/>
                                <a:gd name="T11" fmla="*/ 14217 h 270"/>
                                <a:gd name="T12" fmla="+- 0 1444 1320"/>
                                <a:gd name="T13" fmla="*/ T12 w 248"/>
                                <a:gd name="T14" fmla="+- 0 14235 13965"/>
                                <a:gd name="T15" fmla="*/ 14235 h 270"/>
                                <a:gd name="T16" fmla="+- 0 1448 1320"/>
                                <a:gd name="T17" fmla="*/ T16 w 248"/>
                                <a:gd name="T18" fmla="+- 0 14235 13965"/>
                                <a:gd name="T19" fmla="*/ 14235 h 270"/>
                                <a:gd name="T20" fmla="+- 0 1509 1320"/>
                                <a:gd name="T21" fmla="*/ T20 w 248"/>
                                <a:gd name="T22" fmla="+- 0 14215 13965"/>
                                <a:gd name="T23" fmla="*/ 14215 h 270"/>
                                <a:gd name="T24" fmla="+- 0 1552 1320"/>
                                <a:gd name="T25" fmla="*/ T24 w 248"/>
                                <a:gd name="T26" fmla="+- 0 14167 13965"/>
                                <a:gd name="T27" fmla="*/ 14167 h 270"/>
                                <a:gd name="T28" fmla="+- 0 1568 1320"/>
                                <a:gd name="T29" fmla="*/ T28 w 248"/>
                                <a:gd name="T30" fmla="+- 0 14100 13965"/>
                                <a:gd name="T31" fmla="*/ 14100 h 270"/>
                                <a:gd name="T32" fmla="+- 0 1568 1320"/>
                                <a:gd name="T33" fmla="*/ T32 w 248"/>
                                <a:gd name="T34" fmla="+- 0 14096 13965"/>
                                <a:gd name="T35" fmla="*/ 14096 h 270"/>
                                <a:gd name="T36" fmla="+- 0 1550 1320"/>
                                <a:gd name="T37" fmla="*/ T36 w 248"/>
                                <a:gd name="T38" fmla="+- 0 14030 13965"/>
                                <a:gd name="T39" fmla="*/ 14030 h 270"/>
                                <a:gd name="T40" fmla="+- 0 1506 1320"/>
                                <a:gd name="T41" fmla="*/ T40 w 248"/>
                                <a:gd name="T42" fmla="+- 0 13983 13965"/>
                                <a:gd name="T43" fmla="*/ 13983 h 270"/>
                                <a:gd name="T44" fmla="+- 0 1444 1320"/>
                                <a:gd name="T45" fmla="*/ T44 w 248"/>
                                <a:gd name="T46" fmla="+- 0 13965 13965"/>
                                <a:gd name="T47" fmla="*/ 13965 h 270"/>
                                <a:gd name="T48" fmla="+- 0 1440 1320"/>
                                <a:gd name="T49" fmla="*/ T48 w 248"/>
                                <a:gd name="T50" fmla="+- 0 13965 13965"/>
                                <a:gd name="T51" fmla="*/ 13965 h 270"/>
                                <a:gd name="T52" fmla="+- 0 1379 1320"/>
                                <a:gd name="T53" fmla="*/ T52 w 248"/>
                                <a:gd name="T54" fmla="+- 0 13985 13965"/>
                                <a:gd name="T55" fmla="*/ 13985 h 270"/>
                                <a:gd name="T56" fmla="+- 0 1336 1320"/>
                                <a:gd name="T57" fmla="*/ T56 w 248"/>
                                <a:gd name="T58" fmla="+- 0 14033 13965"/>
                                <a:gd name="T59" fmla="*/ 14033 h 270"/>
                                <a:gd name="T60" fmla="+- 0 1320 1320"/>
                                <a:gd name="T61" fmla="*/ T60 w 248"/>
                                <a:gd name="T62" fmla="+- 0 14100 13965"/>
                                <a:gd name="T63" fmla="*/ 1410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8" h="270">
                                  <a:moveTo>
                                    <a:pt x="0" y="135"/>
                                  </a:moveTo>
                                  <a:lnTo>
                                    <a:pt x="18" y="205"/>
                                  </a:lnTo>
                                  <a:lnTo>
                                    <a:pt x="62" y="252"/>
                                  </a:lnTo>
                                  <a:lnTo>
                                    <a:pt x="124" y="270"/>
                                  </a:lnTo>
                                  <a:lnTo>
                                    <a:pt x="128" y="270"/>
                                  </a:lnTo>
                                  <a:lnTo>
                                    <a:pt x="189" y="250"/>
                                  </a:lnTo>
                                  <a:lnTo>
                                    <a:pt x="232" y="202"/>
                                  </a:lnTo>
                                  <a:lnTo>
                                    <a:pt x="248" y="135"/>
                                  </a:lnTo>
                                  <a:lnTo>
                                    <a:pt x="248" y="131"/>
                                  </a:lnTo>
                                  <a:lnTo>
                                    <a:pt x="230" y="65"/>
                                  </a:lnTo>
                                  <a:lnTo>
                                    <a:pt x="186" y="1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16" y="68"/>
                                  </a:lnTo>
                                  <a:lnTo>
                                    <a:pt x="0" y="135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80"/>
                        <wpg:cNvGrpSpPr>
                          <a:grpSpLocks/>
                        </wpg:cNvGrpSpPr>
                        <wpg:grpSpPr bwMode="auto">
                          <a:xfrm>
                            <a:off x="1320" y="13965"/>
                            <a:ext cx="248" cy="270"/>
                            <a:chOff x="1320" y="13965"/>
                            <a:chExt cx="248" cy="270"/>
                          </a:xfrm>
                        </wpg:grpSpPr>
                        <wps:wsp>
                          <wps:cNvPr id="99" name="Freeform 83"/>
                          <wps:cNvSpPr>
                            <a:spLocks/>
                          </wps:cNvSpPr>
                          <wps:spPr bwMode="auto">
                            <a:xfrm>
                              <a:off x="1320" y="13965"/>
                              <a:ext cx="248" cy="270"/>
                            </a:xfrm>
                            <a:custGeom>
                              <a:avLst/>
                              <a:gdLst>
                                <a:gd name="T0" fmla="+- 0 1444 1320"/>
                                <a:gd name="T1" fmla="*/ T0 w 248"/>
                                <a:gd name="T2" fmla="+- 0 14235 13965"/>
                                <a:gd name="T3" fmla="*/ 14235 h 270"/>
                                <a:gd name="T4" fmla="+- 0 1382 1320"/>
                                <a:gd name="T5" fmla="*/ T4 w 248"/>
                                <a:gd name="T6" fmla="+- 0 14217 13965"/>
                                <a:gd name="T7" fmla="*/ 14217 h 270"/>
                                <a:gd name="T8" fmla="+- 0 1338 1320"/>
                                <a:gd name="T9" fmla="*/ T8 w 248"/>
                                <a:gd name="T10" fmla="+- 0 14170 13965"/>
                                <a:gd name="T11" fmla="*/ 14170 h 270"/>
                                <a:gd name="T12" fmla="+- 0 1320 1320"/>
                                <a:gd name="T13" fmla="*/ T12 w 248"/>
                                <a:gd name="T14" fmla="+- 0 14104 13965"/>
                                <a:gd name="T15" fmla="*/ 14104 h 270"/>
                                <a:gd name="T16" fmla="+- 0 1320 1320"/>
                                <a:gd name="T17" fmla="*/ T16 w 248"/>
                                <a:gd name="T18" fmla="+- 0 14100 13965"/>
                                <a:gd name="T19" fmla="*/ 14100 h 270"/>
                                <a:gd name="T20" fmla="+- 0 1322 1320"/>
                                <a:gd name="T21" fmla="*/ T20 w 248"/>
                                <a:gd name="T22" fmla="+- 0 14076 13965"/>
                                <a:gd name="T23" fmla="*/ 14076 h 270"/>
                                <a:gd name="T24" fmla="+- 0 1327 1320"/>
                                <a:gd name="T25" fmla="*/ T24 w 248"/>
                                <a:gd name="T26" fmla="+- 0 14054 13965"/>
                                <a:gd name="T27" fmla="*/ 14054 h 270"/>
                                <a:gd name="T28" fmla="+- 0 1363 1320"/>
                                <a:gd name="T29" fmla="*/ T28 w 248"/>
                                <a:gd name="T30" fmla="+- 0 13998 13965"/>
                                <a:gd name="T31" fmla="*/ 13998 h 270"/>
                                <a:gd name="T32" fmla="+- 0 1419 1320"/>
                                <a:gd name="T33" fmla="*/ T32 w 248"/>
                                <a:gd name="T34" fmla="+- 0 13968 13965"/>
                                <a:gd name="T35" fmla="*/ 13968 h 270"/>
                                <a:gd name="T36" fmla="+- 0 1444 1320"/>
                                <a:gd name="T37" fmla="*/ T36 w 248"/>
                                <a:gd name="T38" fmla="+- 0 13965 13965"/>
                                <a:gd name="T39" fmla="*/ 13965 h 270"/>
                                <a:gd name="T40" fmla="+- 0 1466 1320"/>
                                <a:gd name="T41" fmla="*/ T40 w 248"/>
                                <a:gd name="T42" fmla="+- 0 13967 13965"/>
                                <a:gd name="T43" fmla="*/ 13967 h 270"/>
                                <a:gd name="T44" fmla="+- 0 1487 1320"/>
                                <a:gd name="T45" fmla="*/ T44 w 248"/>
                                <a:gd name="T46" fmla="+- 0 13973 13965"/>
                                <a:gd name="T47" fmla="*/ 13973 h 270"/>
                                <a:gd name="T48" fmla="+- 0 1538 1320"/>
                                <a:gd name="T49" fmla="*/ T48 w 248"/>
                                <a:gd name="T50" fmla="+- 0 14011 13965"/>
                                <a:gd name="T51" fmla="*/ 14011 h 270"/>
                                <a:gd name="T52" fmla="+- 0 1566 1320"/>
                                <a:gd name="T53" fmla="*/ T52 w 248"/>
                                <a:gd name="T54" fmla="+- 0 14072 13965"/>
                                <a:gd name="T55" fmla="*/ 14072 h 270"/>
                                <a:gd name="T56" fmla="+- 0 1568 1320"/>
                                <a:gd name="T57" fmla="*/ T56 w 248"/>
                                <a:gd name="T58" fmla="+- 0 14100 13965"/>
                                <a:gd name="T59" fmla="*/ 14100 h 270"/>
                                <a:gd name="T60" fmla="+- 0 1566 1320"/>
                                <a:gd name="T61" fmla="*/ T60 w 248"/>
                                <a:gd name="T62" fmla="+- 0 14124 13965"/>
                                <a:gd name="T63" fmla="*/ 14124 h 270"/>
                                <a:gd name="T64" fmla="+- 0 1561 1320"/>
                                <a:gd name="T65" fmla="*/ T64 w 248"/>
                                <a:gd name="T66" fmla="+- 0 14146 13965"/>
                                <a:gd name="T67" fmla="*/ 14146 h 270"/>
                                <a:gd name="T68" fmla="+- 0 1525 1320"/>
                                <a:gd name="T69" fmla="*/ T68 w 248"/>
                                <a:gd name="T70" fmla="+- 0 14202 13965"/>
                                <a:gd name="T71" fmla="*/ 14202 h 270"/>
                                <a:gd name="T72" fmla="+- 0 1469 1320"/>
                                <a:gd name="T73" fmla="*/ T72 w 248"/>
                                <a:gd name="T74" fmla="+- 0 14232 13965"/>
                                <a:gd name="T75" fmla="*/ 14232 h 270"/>
                                <a:gd name="T76" fmla="+- 0 1444 1320"/>
                                <a:gd name="T77" fmla="*/ T76 w 248"/>
                                <a:gd name="T78" fmla="+- 0 14235 13965"/>
                                <a:gd name="T79" fmla="*/ 14235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48" h="270">
                                  <a:moveTo>
                                    <a:pt x="124" y="270"/>
                                  </a:moveTo>
                                  <a:lnTo>
                                    <a:pt x="62" y="252"/>
                                  </a:lnTo>
                                  <a:lnTo>
                                    <a:pt x="18" y="205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2" y="111"/>
                                  </a:lnTo>
                                  <a:lnTo>
                                    <a:pt x="7" y="89"/>
                                  </a:lnTo>
                                  <a:lnTo>
                                    <a:pt x="43" y="33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67" y="8"/>
                                  </a:lnTo>
                                  <a:lnTo>
                                    <a:pt x="218" y="46"/>
                                  </a:lnTo>
                                  <a:lnTo>
                                    <a:pt x="246" y="107"/>
                                  </a:lnTo>
                                  <a:lnTo>
                                    <a:pt x="248" y="135"/>
                                  </a:lnTo>
                                  <a:lnTo>
                                    <a:pt x="246" y="159"/>
                                  </a:lnTo>
                                  <a:lnTo>
                                    <a:pt x="241" y="181"/>
                                  </a:lnTo>
                                  <a:lnTo>
                                    <a:pt x="205" y="237"/>
                                  </a:lnTo>
                                  <a:lnTo>
                                    <a:pt x="149" y="267"/>
                                  </a:lnTo>
                                  <a:lnTo>
                                    <a:pt x="124" y="2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0559">
                              <a:solidFill>
                                <a:srgbClr val="92D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0" name="Picture 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06" y="12277"/>
                              <a:ext cx="3434" cy="3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1" name="Picture 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89" y="13280"/>
                              <a:ext cx="1469" cy="14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2" name="Group 78"/>
                        <wpg:cNvGrpSpPr>
                          <a:grpSpLocks/>
                        </wpg:cNvGrpSpPr>
                        <wpg:grpSpPr bwMode="auto">
                          <a:xfrm>
                            <a:off x="1925" y="13026"/>
                            <a:ext cx="1933" cy="1963"/>
                            <a:chOff x="1925" y="13026"/>
                            <a:chExt cx="1933" cy="1963"/>
                          </a:xfrm>
                        </wpg:grpSpPr>
                        <wps:wsp>
                          <wps:cNvPr id="103" name="Freeform 79"/>
                          <wps:cNvSpPr>
                            <a:spLocks/>
                          </wps:cNvSpPr>
                          <wps:spPr bwMode="auto">
                            <a:xfrm>
                              <a:off x="1925" y="13026"/>
                              <a:ext cx="1933" cy="1963"/>
                            </a:xfrm>
                            <a:custGeom>
                              <a:avLst/>
                              <a:gdLst>
                                <a:gd name="T0" fmla="+- 0 1928 1925"/>
                                <a:gd name="T1" fmla="*/ T0 w 1933"/>
                                <a:gd name="T2" fmla="+- 0 14089 13026"/>
                                <a:gd name="T3" fmla="*/ 14089 h 1963"/>
                                <a:gd name="T4" fmla="+- 0 1953 1925"/>
                                <a:gd name="T5" fmla="*/ T4 w 1933"/>
                                <a:gd name="T6" fmla="+- 0 14244 13026"/>
                                <a:gd name="T7" fmla="*/ 14244 h 1963"/>
                                <a:gd name="T8" fmla="+- 0 2000 1925"/>
                                <a:gd name="T9" fmla="*/ T8 w 1933"/>
                                <a:gd name="T10" fmla="+- 0 14390 13026"/>
                                <a:gd name="T11" fmla="*/ 14390 h 1963"/>
                                <a:gd name="T12" fmla="+- 0 2069 1925"/>
                                <a:gd name="T13" fmla="*/ T12 w 1933"/>
                                <a:gd name="T14" fmla="+- 0 14525 13026"/>
                                <a:gd name="T15" fmla="*/ 14525 h 1963"/>
                                <a:gd name="T16" fmla="+- 0 2157 1925"/>
                                <a:gd name="T17" fmla="*/ T16 w 1933"/>
                                <a:gd name="T18" fmla="+- 0 14647 13026"/>
                                <a:gd name="T19" fmla="*/ 14647 h 1963"/>
                                <a:gd name="T20" fmla="+- 0 2262 1925"/>
                                <a:gd name="T21" fmla="*/ T20 w 1933"/>
                                <a:gd name="T22" fmla="+- 0 14753 13026"/>
                                <a:gd name="T23" fmla="*/ 14753 h 1963"/>
                                <a:gd name="T24" fmla="+- 0 2382 1925"/>
                                <a:gd name="T25" fmla="*/ T24 w 1933"/>
                                <a:gd name="T26" fmla="+- 0 14843 13026"/>
                                <a:gd name="T27" fmla="*/ 14843 h 1963"/>
                                <a:gd name="T28" fmla="+- 0 2515 1925"/>
                                <a:gd name="T29" fmla="*/ T28 w 1933"/>
                                <a:gd name="T30" fmla="+- 0 14913 13026"/>
                                <a:gd name="T31" fmla="*/ 14913 h 1963"/>
                                <a:gd name="T32" fmla="+- 0 2659 1925"/>
                                <a:gd name="T33" fmla="*/ T32 w 1933"/>
                                <a:gd name="T34" fmla="+- 0 14961 13026"/>
                                <a:gd name="T35" fmla="*/ 14961 h 1963"/>
                                <a:gd name="T36" fmla="+- 0 2812 1925"/>
                                <a:gd name="T37" fmla="*/ T36 w 1933"/>
                                <a:gd name="T38" fmla="+- 0 14986 13026"/>
                                <a:gd name="T39" fmla="*/ 14986 h 1963"/>
                                <a:gd name="T40" fmla="+- 0 2970 1925"/>
                                <a:gd name="T41" fmla="*/ T40 w 1933"/>
                                <a:gd name="T42" fmla="+- 0 14986 13026"/>
                                <a:gd name="T43" fmla="*/ 14986 h 1963"/>
                                <a:gd name="T44" fmla="+- 0 3123 1925"/>
                                <a:gd name="T45" fmla="*/ T44 w 1933"/>
                                <a:gd name="T46" fmla="+- 0 14961 13026"/>
                                <a:gd name="T47" fmla="*/ 14961 h 1963"/>
                                <a:gd name="T48" fmla="+- 0 3267 1925"/>
                                <a:gd name="T49" fmla="*/ T48 w 1933"/>
                                <a:gd name="T50" fmla="+- 0 14913 13026"/>
                                <a:gd name="T51" fmla="*/ 14913 h 1963"/>
                                <a:gd name="T52" fmla="+- 0 3400 1925"/>
                                <a:gd name="T53" fmla="*/ T52 w 1933"/>
                                <a:gd name="T54" fmla="+- 0 14843 13026"/>
                                <a:gd name="T55" fmla="*/ 14843 h 1963"/>
                                <a:gd name="T56" fmla="+- 0 3520 1925"/>
                                <a:gd name="T57" fmla="*/ T56 w 1933"/>
                                <a:gd name="T58" fmla="+- 0 14753 13026"/>
                                <a:gd name="T59" fmla="*/ 14753 h 1963"/>
                                <a:gd name="T60" fmla="+- 0 3625 1925"/>
                                <a:gd name="T61" fmla="*/ T60 w 1933"/>
                                <a:gd name="T62" fmla="+- 0 14647 13026"/>
                                <a:gd name="T63" fmla="*/ 14647 h 1963"/>
                                <a:gd name="T64" fmla="+- 0 3713 1925"/>
                                <a:gd name="T65" fmla="*/ T64 w 1933"/>
                                <a:gd name="T66" fmla="+- 0 14525 13026"/>
                                <a:gd name="T67" fmla="*/ 14525 h 1963"/>
                                <a:gd name="T68" fmla="+- 0 3781 1925"/>
                                <a:gd name="T69" fmla="*/ T68 w 1933"/>
                                <a:gd name="T70" fmla="+- 0 14390 13026"/>
                                <a:gd name="T71" fmla="*/ 14390 h 1963"/>
                                <a:gd name="T72" fmla="+- 0 3829 1925"/>
                                <a:gd name="T73" fmla="*/ T72 w 1933"/>
                                <a:gd name="T74" fmla="+- 0 14244 13026"/>
                                <a:gd name="T75" fmla="*/ 14244 h 1963"/>
                                <a:gd name="T76" fmla="+- 0 3854 1925"/>
                                <a:gd name="T77" fmla="*/ T76 w 1933"/>
                                <a:gd name="T78" fmla="+- 0 14089 13026"/>
                                <a:gd name="T79" fmla="*/ 14089 h 1963"/>
                                <a:gd name="T80" fmla="+- 0 3854 1925"/>
                                <a:gd name="T81" fmla="*/ T80 w 1933"/>
                                <a:gd name="T82" fmla="+- 0 13928 13026"/>
                                <a:gd name="T83" fmla="*/ 13928 h 1963"/>
                                <a:gd name="T84" fmla="+- 0 3829 1925"/>
                                <a:gd name="T85" fmla="*/ T84 w 1933"/>
                                <a:gd name="T86" fmla="+- 0 13772 13026"/>
                                <a:gd name="T87" fmla="*/ 13772 h 1963"/>
                                <a:gd name="T88" fmla="+- 0 3781 1925"/>
                                <a:gd name="T89" fmla="*/ T88 w 1933"/>
                                <a:gd name="T90" fmla="+- 0 13626 13026"/>
                                <a:gd name="T91" fmla="*/ 13626 h 1963"/>
                                <a:gd name="T92" fmla="+- 0 3713 1925"/>
                                <a:gd name="T93" fmla="*/ T92 w 1933"/>
                                <a:gd name="T94" fmla="+- 0 13491 13026"/>
                                <a:gd name="T95" fmla="*/ 13491 h 1963"/>
                                <a:gd name="T96" fmla="+- 0 3625 1925"/>
                                <a:gd name="T97" fmla="*/ T96 w 1933"/>
                                <a:gd name="T98" fmla="+- 0 13369 13026"/>
                                <a:gd name="T99" fmla="*/ 13369 h 1963"/>
                                <a:gd name="T100" fmla="+- 0 3520 1925"/>
                                <a:gd name="T101" fmla="*/ T100 w 1933"/>
                                <a:gd name="T102" fmla="+- 0 13263 13026"/>
                                <a:gd name="T103" fmla="*/ 13263 h 1963"/>
                                <a:gd name="T104" fmla="+- 0 3400 1925"/>
                                <a:gd name="T105" fmla="*/ T104 w 1933"/>
                                <a:gd name="T106" fmla="+- 0 13174 13026"/>
                                <a:gd name="T107" fmla="*/ 13174 h 1963"/>
                                <a:gd name="T108" fmla="+- 0 3267 1925"/>
                                <a:gd name="T109" fmla="*/ T108 w 1933"/>
                                <a:gd name="T110" fmla="+- 0 13104 13026"/>
                                <a:gd name="T111" fmla="*/ 13104 h 1963"/>
                                <a:gd name="T112" fmla="+- 0 3123 1925"/>
                                <a:gd name="T113" fmla="*/ T112 w 1933"/>
                                <a:gd name="T114" fmla="+- 0 13055 13026"/>
                                <a:gd name="T115" fmla="*/ 13055 h 1963"/>
                                <a:gd name="T116" fmla="+- 0 2970 1925"/>
                                <a:gd name="T117" fmla="*/ T116 w 1933"/>
                                <a:gd name="T118" fmla="+- 0 13030 13026"/>
                                <a:gd name="T119" fmla="*/ 13030 h 1963"/>
                                <a:gd name="T120" fmla="+- 0 2812 1925"/>
                                <a:gd name="T121" fmla="*/ T120 w 1933"/>
                                <a:gd name="T122" fmla="+- 0 13030 13026"/>
                                <a:gd name="T123" fmla="*/ 13030 h 1963"/>
                                <a:gd name="T124" fmla="+- 0 2659 1925"/>
                                <a:gd name="T125" fmla="*/ T124 w 1933"/>
                                <a:gd name="T126" fmla="+- 0 13055 13026"/>
                                <a:gd name="T127" fmla="*/ 13055 h 1963"/>
                                <a:gd name="T128" fmla="+- 0 2515 1925"/>
                                <a:gd name="T129" fmla="*/ T128 w 1933"/>
                                <a:gd name="T130" fmla="+- 0 13104 13026"/>
                                <a:gd name="T131" fmla="*/ 13104 h 1963"/>
                                <a:gd name="T132" fmla="+- 0 2382 1925"/>
                                <a:gd name="T133" fmla="*/ T132 w 1933"/>
                                <a:gd name="T134" fmla="+- 0 13174 13026"/>
                                <a:gd name="T135" fmla="*/ 13174 h 1963"/>
                                <a:gd name="T136" fmla="+- 0 2262 1925"/>
                                <a:gd name="T137" fmla="*/ T136 w 1933"/>
                                <a:gd name="T138" fmla="+- 0 13263 13026"/>
                                <a:gd name="T139" fmla="*/ 13263 h 1963"/>
                                <a:gd name="T140" fmla="+- 0 2157 1925"/>
                                <a:gd name="T141" fmla="*/ T140 w 1933"/>
                                <a:gd name="T142" fmla="+- 0 13369 13026"/>
                                <a:gd name="T143" fmla="*/ 13369 h 1963"/>
                                <a:gd name="T144" fmla="+- 0 2069 1925"/>
                                <a:gd name="T145" fmla="*/ T144 w 1933"/>
                                <a:gd name="T146" fmla="+- 0 13491 13026"/>
                                <a:gd name="T147" fmla="*/ 13491 h 1963"/>
                                <a:gd name="T148" fmla="+- 0 2000 1925"/>
                                <a:gd name="T149" fmla="*/ T148 w 1933"/>
                                <a:gd name="T150" fmla="+- 0 13626 13026"/>
                                <a:gd name="T151" fmla="*/ 13626 h 1963"/>
                                <a:gd name="T152" fmla="+- 0 1953 1925"/>
                                <a:gd name="T153" fmla="*/ T152 w 1933"/>
                                <a:gd name="T154" fmla="+- 0 13772 13026"/>
                                <a:gd name="T155" fmla="*/ 13772 h 1963"/>
                                <a:gd name="T156" fmla="+- 0 1928 1925"/>
                                <a:gd name="T157" fmla="*/ T156 w 1933"/>
                                <a:gd name="T158" fmla="+- 0 13928 13026"/>
                                <a:gd name="T159" fmla="*/ 13928 h 19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933" h="1963">
                                  <a:moveTo>
                                    <a:pt x="0" y="982"/>
                                  </a:moveTo>
                                  <a:lnTo>
                                    <a:pt x="3" y="1063"/>
                                  </a:lnTo>
                                  <a:lnTo>
                                    <a:pt x="12" y="1141"/>
                                  </a:lnTo>
                                  <a:lnTo>
                                    <a:pt x="28" y="1218"/>
                                  </a:lnTo>
                                  <a:lnTo>
                                    <a:pt x="49" y="1292"/>
                                  </a:lnTo>
                                  <a:lnTo>
                                    <a:pt x="75" y="1364"/>
                                  </a:lnTo>
                                  <a:lnTo>
                                    <a:pt x="107" y="1433"/>
                                  </a:lnTo>
                                  <a:lnTo>
                                    <a:pt x="144" y="1499"/>
                                  </a:lnTo>
                                  <a:lnTo>
                                    <a:pt x="186" y="1562"/>
                                  </a:lnTo>
                                  <a:lnTo>
                                    <a:pt x="232" y="1621"/>
                                  </a:lnTo>
                                  <a:lnTo>
                                    <a:pt x="283" y="1676"/>
                                  </a:lnTo>
                                  <a:lnTo>
                                    <a:pt x="337" y="1727"/>
                                  </a:lnTo>
                                  <a:lnTo>
                                    <a:pt x="395" y="1774"/>
                                  </a:lnTo>
                                  <a:lnTo>
                                    <a:pt x="457" y="1817"/>
                                  </a:lnTo>
                                  <a:lnTo>
                                    <a:pt x="522" y="1854"/>
                                  </a:lnTo>
                                  <a:lnTo>
                                    <a:pt x="590" y="1887"/>
                                  </a:lnTo>
                                  <a:lnTo>
                                    <a:pt x="660" y="1914"/>
                                  </a:lnTo>
                                  <a:lnTo>
                                    <a:pt x="734" y="1935"/>
                                  </a:lnTo>
                                  <a:lnTo>
                                    <a:pt x="809" y="1951"/>
                                  </a:lnTo>
                                  <a:lnTo>
                                    <a:pt x="887" y="1960"/>
                                  </a:lnTo>
                                  <a:lnTo>
                                    <a:pt x="966" y="1964"/>
                                  </a:lnTo>
                                  <a:lnTo>
                                    <a:pt x="1045" y="1960"/>
                                  </a:lnTo>
                                  <a:lnTo>
                                    <a:pt x="1123" y="1951"/>
                                  </a:lnTo>
                                  <a:lnTo>
                                    <a:pt x="1198" y="1935"/>
                                  </a:lnTo>
                                  <a:lnTo>
                                    <a:pt x="1271" y="1914"/>
                                  </a:lnTo>
                                  <a:lnTo>
                                    <a:pt x="1342" y="1887"/>
                                  </a:lnTo>
                                  <a:lnTo>
                                    <a:pt x="1410" y="1854"/>
                                  </a:lnTo>
                                  <a:lnTo>
                                    <a:pt x="1475" y="1817"/>
                                  </a:lnTo>
                                  <a:lnTo>
                                    <a:pt x="1537" y="1774"/>
                                  </a:lnTo>
                                  <a:lnTo>
                                    <a:pt x="1595" y="1727"/>
                                  </a:lnTo>
                                  <a:lnTo>
                                    <a:pt x="1649" y="1676"/>
                                  </a:lnTo>
                                  <a:lnTo>
                                    <a:pt x="1700" y="1621"/>
                                  </a:lnTo>
                                  <a:lnTo>
                                    <a:pt x="1746" y="1562"/>
                                  </a:lnTo>
                                  <a:lnTo>
                                    <a:pt x="1788" y="1499"/>
                                  </a:lnTo>
                                  <a:lnTo>
                                    <a:pt x="1825" y="1433"/>
                                  </a:lnTo>
                                  <a:lnTo>
                                    <a:pt x="1856" y="1364"/>
                                  </a:lnTo>
                                  <a:lnTo>
                                    <a:pt x="1883" y="1292"/>
                                  </a:lnTo>
                                  <a:lnTo>
                                    <a:pt x="1904" y="1218"/>
                                  </a:lnTo>
                                  <a:lnTo>
                                    <a:pt x="1920" y="1141"/>
                                  </a:lnTo>
                                  <a:lnTo>
                                    <a:pt x="1929" y="1063"/>
                                  </a:lnTo>
                                  <a:lnTo>
                                    <a:pt x="1932" y="982"/>
                                  </a:lnTo>
                                  <a:lnTo>
                                    <a:pt x="1929" y="902"/>
                                  </a:lnTo>
                                  <a:lnTo>
                                    <a:pt x="1920" y="823"/>
                                  </a:lnTo>
                                  <a:lnTo>
                                    <a:pt x="1904" y="746"/>
                                  </a:lnTo>
                                  <a:lnTo>
                                    <a:pt x="1883" y="672"/>
                                  </a:lnTo>
                                  <a:lnTo>
                                    <a:pt x="1856" y="600"/>
                                  </a:lnTo>
                                  <a:lnTo>
                                    <a:pt x="1825" y="531"/>
                                  </a:lnTo>
                                  <a:lnTo>
                                    <a:pt x="1788" y="465"/>
                                  </a:lnTo>
                                  <a:lnTo>
                                    <a:pt x="1746" y="402"/>
                                  </a:lnTo>
                                  <a:lnTo>
                                    <a:pt x="1700" y="343"/>
                                  </a:lnTo>
                                  <a:lnTo>
                                    <a:pt x="1649" y="288"/>
                                  </a:lnTo>
                                  <a:lnTo>
                                    <a:pt x="1595" y="237"/>
                                  </a:lnTo>
                                  <a:lnTo>
                                    <a:pt x="1537" y="190"/>
                                  </a:lnTo>
                                  <a:lnTo>
                                    <a:pt x="1475" y="148"/>
                                  </a:lnTo>
                                  <a:lnTo>
                                    <a:pt x="1410" y="110"/>
                                  </a:lnTo>
                                  <a:lnTo>
                                    <a:pt x="1342" y="78"/>
                                  </a:lnTo>
                                  <a:lnTo>
                                    <a:pt x="1271" y="51"/>
                                  </a:lnTo>
                                  <a:lnTo>
                                    <a:pt x="1198" y="29"/>
                                  </a:lnTo>
                                  <a:lnTo>
                                    <a:pt x="1123" y="13"/>
                                  </a:lnTo>
                                  <a:lnTo>
                                    <a:pt x="1045" y="4"/>
                                  </a:lnTo>
                                  <a:lnTo>
                                    <a:pt x="966" y="0"/>
                                  </a:lnTo>
                                  <a:lnTo>
                                    <a:pt x="887" y="4"/>
                                  </a:lnTo>
                                  <a:lnTo>
                                    <a:pt x="809" y="13"/>
                                  </a:lnTo>
                                  <a:lnTo>
                                    <a:pt x="734" y="29"/>
                                  </a:lnTo>
                                  <a:lnTo>
                                    <a:pt x="660" y="51"/>
                                  </a:lnTo>
                                  <a:lnTo>
                                    <a:pt x="590" y="78"/>
                                  </a:lnTo>
                                  <a:lnTo>
                                    <a:pt x="522" y="110"/>
                                  </a:lnTo>
                                  <a:lnTo>
                                    <a:pt x="457" y="148"/>
                                  </a:lnTo>
                                  <a:lnTo>
                                    <a:pt x="395" y="190"/>
                                  </a:lnTo>
                                  <a:lnTo>
                                    <a:pt x="337" y="237"/>
                                  </a:lnTo>
                                  <a:lnTo>
                                    <a:pt x="283" y="288"/>
                                  </a:lnTo>
                                  <a:lnTo>
                                    <a:pt x="232" y="343"/>
                                  </a:lnTo>
                                  <a:lnTo>
                                    <a:pt x="186" y="402"/>
                                  </a:lnTo>
                                  <a:lnTo>
                                    <a:pt x="144" y="465"/>
                                  </a:lnTo>
                                  <a:lnTo>
                                    <a:pt x="107" y="531"/>
                                  </a:lnTo>
                                  <a:lnTo>
                                    <a:pt x="75" y="600"/>
                                  </a:lnTo>
                                  <a:lnTo>
                                    <a:pt x="49" y="672"/>
                                  </a:lnTo>
                                  <a:lnTo>
                                    <a:pt x="28" y="746"/>
                                  </a:lnTo>
                                  <a:lnTo>
                                    <a:pt x="12" y="823"/>
                                  </a:lnTo>
                                  <a:lnTo>
                                    <a:pt x="3" y="902"/>
                                  </a:lnTo>
                                  <a:lnTo>
                                    <a:pt x="0" y="982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76"/>
                        <wpg:cNvGrpSpPr>
                          <a:grpSpLocks/>
                        </wpg:cNvGrpSpPr>
                        <wpg:grpSpPr bwMode="auto">
                          <a:xfrm>
                            <a:off x="1925" y="13026"/>
                            <a:ext cx="1933" cy="1963"/>
                            <a:chOff x="1925" y="13026"/>
                            <a:chExt cx="1933" cy="1963"/>
                          </a:xfrm>
                        </wpg:grpSpPr>
                        <wps:wsp>
                          <wps:cNvPr id="105" name="Freeform 77"/>
                          <wps:cNvSpPr>
                            <a:spLocks/>
                          </wps:cNvSpPr>
                          <wps:spPr bwMode="auto">
                            <a:xfrm>
                              <a:off x="1925" y="13026"/>
                              <a:ext cx="1933" cy="1963"/>
                            </a:xfrm>
                            <a:custGeom>
                              <a:avLst/>
                              <a:gdLst>
                                <a:gd name="T0" fmla="+- 0 2812 1925"/>
                                <a:gd name="T1" fmla="*/ T0 w 1933"/>
                                <a:gd name="T2" fmla="+- 0 14986 13026"/>
                                <a:gd name="T3" fmla="*/ 14986 h 1963"/>
                                <a:gd name="T4" fmla="+- 0 2659 1925"/>
                                <a:gd name="T5" fmla="*/ T4 w 1933"/>
                                <a:gd name="T6" fmla="+- 0 14961 13026"/>
                                <a:gd name="T7" fmla="*/ 14961 h 1963"/>
                                <a:gd name="T8" fmla="+- 0 2515 1925"/>
                                <a:gd name="T9" fmla="*/ T8 w 1933"/>
                                <a:gd name="T10" fmla="+- 0 14913 13026"/>
                                <a:gd name="T11" fmla="*/ 14913 h 1963"/>
                                <a:gd name="T12" fmla="+- 0 2382 1925"/>
                                <a:gd name="T13" fmla="*/ T12 w 1933"/>
                                <a:gd name="T14" fmla="+- 0 14843 13026"/>
                                <a:gd name="T15" fmla="*/ 14843 h 1963"/>
                                <a:gd name="T16" fmla="+- 0 2262 1925"/>
                                <a:gd name="T17" fmla="*/ T16 w 1933"/>
                                <a:gd name="T18" fmla="+- 0 14753 13026"/>
                                <a:gd name="T19" fmla="*/ 14753 h 1963"/>
                                <a:gd name="T20" fmla="+- 0 2157 1925"/>
                                <a:gd name="T21" fmla="*/ T20 w 1933"/>
                                <a:gd name="T22" fmla="+- 0 14647 13026"/>
                                <a:gd name="T23" fmla="*/ 14647 h 1963"/>
                                <a:gd name="T24" fmla="+- 0 2069 1925"/>
                                <a:gd name="T25" fmla="*/ T24 w 1933"/>
                                <a:gd name="T26" fmla="+- 0 14525 13026"/>
                                <a:gd name="T27" fmla="*/ 14525 h 1963"/>
                                <a:gd name="T28" fmla="+- 0 2000 1925"/>
                                <a:gd name="T29" fmla="*/ T28 w 1933"/>
                                <a:gd name="T30" fmla="+- 0 14390 13026"/>
                                <a:gd name="T31" fmla="*/ 14390 h 1963"/>
                                <a:gd name="T32" fmla="+- 0 1953 1925"/>
                                <a:gd name="T33" fmla="*/ T32 w 1933"/>
                                <a:gd name="T34" fmla="+- 0 14244 13026"/>
                                <a:gd name="T35" fmla="*/ 14244 h 1963"/>
                                <a:gd name="T36" fmla="+- 0 1928 1925"/>
                                <a:gd name="T37" fmla="*/ T36 w 1933"/>
                                <a:gd name="T38" fmla="+- 0 14089 13026"/>
                                <a:gd name="T39" fmla="*/ 14089 h 1963"/>
                                <a:gd name="T40" fmla="+- 0 1928 1925"/>
                                <a:gd name="T41" fmla="*/ T40 w 1933"/>
                                <a:gd name="T42" fmla="+- 0 13928 13026"/>
                                <a:gd name="T43" fmla="*/ 13928 h 1963"/>
                                <a:gd name="T44" fmla="+- 0 1953 1925"/>
                                <a:gd name="T45" fmla="*/ T44 w 1933"/>
                                <a:gd name="T46" fmla="+- 0 13772 13026"/>
                                <a:gd name="T47" fmla="*/ 13772 h 1963"/>
                                <a:gd name="T48" fmla="+- 0 2000 1925"/>
                                <a:gd name="T49" fmla="*/ T48 w 1933"/>
                                <a:gd name="T50" fmla="+- 0 13626 13026"/>
                                <a:gd name="T51" fmla="*/ 13626 h 1963"/>
                                <a:gd name="T52" fmla="+- 0 2069 1925"/>
                                <a:gd name="T53" fmla="*/ T52 w 1933"/>
                                <a:gd name="T54" fmla="+- 0 13491 13026"/>
                                <a:gd name="T55" fmla="*/ 13491 h 1963"/>
                                <a:gd name="T56" fmla="+- 0 2157 1925"/>
                                <a:gd name="T57" fmla="*/ T56 w 1933"/>
                                <a:gd name="T58" fmla="+- 0 13369 13026"/>
                                <a:gd name="T59" fmla="*/ 13369 h 1963"/>
                                <a:gd name="T60" fmla="+- 0 2262 1925"/>
                                <a:gd name="T61" fmla="*/ T60 w 1933"/>
                                <a:gd name="T62" fmla="+- 0 13263 13026"/>
                                <a:gd name="T63" fmla="*/ 13263 h 1963"/>
                                <a:gd name="T64" fmla="+- 0 2382 1925"/>
                                <a:gd name="T65" fmla="*/ T64 w 1933"/>
                                <a:gd name="T66" fmla="+- 0 13174 13026"/>
                                <a:gd name="T67" fmla="*/ 13174 h 1963"/>
                                <a:gd name="T68" fmla="+- 0 2515 1925"/>
                                <a:gd name="T69" fmla="*/ T68 w 1933"/>
                                <a:gd name="T70" fmla="+- 0 13104 13026"/>
                                <a:gd name="T71" fmla="*/ 13104 h 1963"/>
                                <a:gd name="T72" fmla="+- 0 2659 1925"/>
                                <a:gd name="T73" fmla="*/ T72 w 1933"/>
                                <a:gd name="T74" fmla="+- 0 13055 13026"/>
                                <a:gd name="T75" fmla="*/ 13055 h 1963"/>
                                <a:gd name="T76" fmla="+- 0 2812 1925"/>
                                <a:gd name="T77" fmla="*/ T76 w 1933"/>
                                <a:gd name="T78" fmla="+- 0 13030 13026"/>
                                <a:gd name="T79" fmla="*/ 13030 h 1963"/>
                                <a:gd name="T80" fmla="+- 0 2970 1925"/>
                                <a:gd name="T81" fmla="*/ T80 w 1933"/>
                                <a:gd name="T82" fmla="+- 0 13030 13026"/>
                                <a:gd name="T83" fmla="*/ 13030 h 1963"/>
                                <a:gd name="T84" fmla="+- 0 3123 1925"/>
                                <a:gd name="T85" fmla="*/ T84 w 1933"/>
                                <a:gd name="T86" fmla="+- 0 13055 13026"/>
                                <a:gd name="T87" fmla="*/ 13055 h 1963"/>
                                <a:gd name="T88" fmla="+- 0 3267 1925"/>
                                <a:gd name="T89" fmla="*/ T88 w 1933"/>
                                <a:gd name="T90" fmla="+- 0 13104 13026"/>
                                <a:gd name="T91" fmla="*/ 13104 h 1963"/>
                                <a:gd name="T92" fmla="+- 0 3400 1925"/>
                                <a:gd name="T93" fmla="*/ T92 w 1933"/>
                                <a:gd name="T94" fmla="+- 0 13174 13026"/>
                                <a:gd name="T95" fmla="*/ 13174 h 1963"/>
                                <a:gd name="T96" fmla="+- 0 3520 1925"/>
                                <a:gd name="T97" fmla="*/ T96 w 1933"/>
                                <a:gd name="T98" fmla="+- 0 13263 13026"/>
                                <a:gd name="T99" fmla="*/ 13263 h 1963"/>
                                <a:gd name="T100" fmla="+- 0 3625 1925"/>
                                <a:gd name="T101" fmla="*/ T100 w 1933"/>
                                <a:gd name="T102" fmla="+- 0 13369 13026"/>
                                <a:gd name="T103" fmla="*/ 13369 h 1963"/>
                                <a:gd name="T104" fmla="+- 0 3713 1925"/>
                                <a:gd name="T105" fmla="*/ T104 w 1933"/>
                                <a:gd name="T106" fmla="+- 0 13491 13026"/>
                                <a:gd name="T107" fmla="*/ 13491 h 1963"/>
                                <a:gd name="T108" fmla="+- 0 3781 1925"/>
                                <a:gd name="T109" fmla="*/ T108 w 1933"/>
                                <a:gd name="T110" fmla="+- 0 13626 13026"/>
                                <a:gd name="T111" fmla="*/ 13626 h 1963"/>
                                <a:gd name="T112" fmla="+- 0 3829 1925"/>
                                <a:gd name="T113" fmla="*/ T112 w 1933"/>
                                <a:gd name="T114" fmla="+- 0 13772 13026"/>
                                <a:gd name="T115" fmla="*/ 13772 h 1963"/>
                                <a:gd name="T116" fmla="+- 0 3854 1925"/>
                                <a:gd name="T117" fmla="*/ T116 w 1933"/>
                                <a:gd name="T118" fmla="+- 0 13928 13026"/>
                                <a:gd name="T119" fmla="*/ 13928 h 1963"/>
                                <a:gd name="T120" fmla="+- 0 3854 1925"/>
                                <a:gd name="T121" fmla="*/ T120 w 1933"/>
                                <a:gd name="T122" fmla="+- 0 14089 13026"/>
                                <a:gd name="T123" fmla="*/ 14089 h 1963"/>
                                <a:gd name="T124" fmla="+- 0 3829 1925"/>
                                <a:gd name="T125" fmla="*/ T124 w 1933"/>
                                <a:gd name="T126" fmla="+- 0 14244 13026"/>
                                <a:gd name="T127" fmla="*/ 14244 h 1963"/>
                                <a:gd name="T128" fmla="+- 0 3781 1925"/>
                                <a:gd name="T129" fmla="*/ T128 w 1933"/>
                                <a:gd name="T130" fmla="+- 0 14390 13026"/>
                                <a:gd name="T131" fmla="*/ 14390 h 1963"/>
                                <a:gd name="T132" fmla="+- 0 3713 1925"/>
                                <a:gd name="T133" fmla="*/ T132 w 1933"/>
                                <a:gd name="T134" fmla="+- 0 14525 13026"/>
                                <a:gd name="T135" fmla="*/ 14525 h 1963"/>
                                <a:gd name="T136" fmla="+- 0 3625 1925"/>
                                <a:gd name="T137" fmla="*/ T136 w 1933"/>
                                <a:gd name="T138" fmla="+- 0 14647 13026"/>
                                <a:gd name="T139" fmla="*/ 14647 h 1963"/>
                                <a:gd name="T140" fmla="+- 0 3520 1925"/>
                                <a:gd name="T141" fmla="*/ T140 w 1933"/>
                                <a:gd name="T142" fmla="+- 0 14753 13026"/>
                                <a:gd name="T143" fmla="*/ 14753 h 1963"/>
                                <a:gd name="T144" fmla="+- 0 3400 1925"/>
                                <a:gd name="T145" fmla="*/ T144 w 1933"/>
                                <a:gd name="T146" fmla="+- 0 14843 13026"/>
                                <a:gd name="T147" fmla="*/ 14843 h 1963"/>
                                <a:gd name="T148" fmla="+- 0 3267 1925"/>
                                <a:gd name="T149" fmla="*/ T148 w 1933"/>
                                <a:gd name="T150" fmla="+- 0 14913 13026"/>
                                <a:gd name="T151" fmla="*/ 14913 h 1963"/>
                                <a:gd name="T152" fmla="+- 0 3123 1925"/>
                                <a:gd name="T153" fmla="*/ T152 w 1933"/>
                                <a:gd name="T154" fmla="+- 0 14961 13026"/>
                                <a:gd name="T155" fmla="*/ 14961 h 1963"/>
                                <a:gd name="T156" fmla="+- 0 2970 1925"/>
                                <a:gd name="T157" fmla="*/ T156 w 1933"/>
                                <a:gd name="T158" fmla="+- 0 14986 13026"/>
                                <a:gd name="T159" fmla="*/ 14986 h 19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933" h="1963">
                                  <a:moveTo>
                                    <a:pt x="966" y="1964"/>
                                  </a:moveTo>
                                  <a:lnTo>
                                    <a:pt x="887" y="1960"/>
                                  </a:lnTo>
                                  <a:lnTo>
                                    <a:pt x="809" y="1951"/>
                                  </a:lnTo>
                                  <a:lnTo>
                                    <a:pt x="734" y="1935"/>
                                  </a:lnTo>
                                  <a:lnTo>
                                    <a:pt x="660" y="1914"/>
                                  </a:lnTo>
                                  <a:lnTo>
                                    <a:pt x="590" y="1887"/>
                                  </a:lnTo>
                                  <a:lnTo>
                                    <a:pt x="522" y="1854"/>
                                  </a:lnTo>
                                  <a:lnTo>
                                    <a:pt x="457" y="1817"/>
                                  </a:lnTo>
                                  <a:lnTo>
                                    <a:pt x="395" y="1774"/>
                                  </a:lnTo>
                                  <a:lnTo>
                                    <a:pt x="337" y="1727"/>
                                  </a:lnTo>
                                  <a:lnTo>
                                    <a:pt x="283" y="1676"/>
                                  </a:lnTo>
                                  <a:lnTo>
                                    <a:pt x="232" y="1621"/>
                                  </a:lnTo>
                                  <a:lnTo>
                                    <a:pt x="186" y="1562"/>
                                  </a:lnTo>
                                  <a:lnTo>
                                    <a:pt x="144" y="1499"/>
                                  </a:lnTo>
                                  <a:lnTo>
                                    <a:pt x="107" y="1433"/>
                                  </a:lnTo>
                                  <a:lnTo>
                                    <a:pt x="75" y="1364"/>
                                  </a:lnTo>
                                  <a:lnTo>
                                    <a:pt x="49" y="1292"/>
                                  </a:lnTo>
                                  <a:lnTo>
                                    <a:pt x="28" y="1218"/>
                                  </a:lnTo>
                                  <a:lnTo>
                                    <a:pt x="12" y="1141"/>
                                  </a:lnTo>
                                  <a:lnTo>
                                    <a:pt x="3" y="1063"/>
                                  </a:lnTo>
                                  <a:lnTo>
                                    <a:pt x="0" y="982"/>
                                  </a:lnTo>
                                  <a:lnTo>
                                    <a:pt x="3" y="902"/>
                                  </a:lnTo>
                                  <a:lnTo>
                                    <a:pt x="12" y="823"/>
                                  </a:lnTo>
                                  <a:lnTo>
                                    <a:pt x="28" y="746"/>
                                  </a:lnTo>
                                  <a:lnTo>
                                    <a:pt x="49" y="672"/>
                                  </a:lnTo>
                                  <a:lnTo>
                                    <a:pt x="75" y="600"/>
                                  </a:lnTo>
                                  <a:lnTo>
                                    <a:pt x="107" y="531"/>
                                  </a:lnTo>
                                  <a:lnTo>
                                    <a:pt x="144" y="465"/>
                                  </a:lnTo>
                                  <a:lnTo>
                                    <a:pt x="186" y="402"/>
                                  </a:lnTo>
                                  <a:lnTo>
                                    <a:pt x="232" y="343"/>
                                  </a:lnTo>
                                  <a:lnTo>
                                    <a:pt x="283" y="288"/>
                                  </a:lnTo>
                                  <a:lnTo>
                                    <a:pt x="337" y="237"/>
                                  </a:lnTo>
                                  <a:lnTo>
                                    <a:pt x="395" y="190"/>
                                  </a:lnTo>
                                  <a:lnTo>
                                    <a:pt x="457" y="148"/>
                                  </a:lnTo>
                                  <a:lnTo>
                                    <a:pt x="522" y="110"/>
                                  </a:lnTo>
                                  <a:lnTo>
                                    <a:pt x="590" y="78"/>
                                  </a:lnTo>
                                  <a:lnTo>
                                    <a:pt x="660" y="51"/>
                                  </a:lnTo>
                                  <a:lnTo>
                                    <a:pt x="734" y="29"/>
                                  </a:lnTo>
                                  <a:lnTo>
                                    <a:pt x="809" y="13"/>
                                  </a:lnTo>
                                  <a:lnTo>
                                    <a:pt x="887" y="4"/>
                                  </a:lnTo>
                                  <a:lnTo>
                                    <a:pt x="966" y="0"/>
                                  </a:lnTo>
                                  <a:lnTo>
                                    <a:pt x="1045" y="4"/>
                                  </a:lnTo>
                                  <a:lnTo>
                                    <a:pt x="1123" y="13"/>
                                  </a:lnTo>
                                  <a:lnTo>
                                    <a:pt x="1198" y="29"/>
                                  </a:lnTo>
                                  <a:lnTo>
                                    <a:pt x="1271" y="51"/>
                                  </a:lnTo>
                                  <a:lnTo>
                                    <a:pt x="1342" y="78"/>
                                  </a:lnTo>
                                  <a:lnTo>
                                    <a:pt x="1410" y="110"/>
                                  </a:lnTo>
                                  <a:lnTo>
                                    <a:pt x="1475" y="148"/>
                                  </a:lnTo>
                                  <a:lnTo>
                                    <a:pt x="1537" y="190"/>
                                  </a:lnTo>
                                  <a:lnTo>
                                    <a:pt x="1595" y="237"/>
                                  </a:lnTo>
                                  <a:lnTo>
                                    <a:pt x="1649" y="288"/>
                                  </a:lnTo>
                                  <a:lnTo>
                                    <a:pt x="1700" y="343"/>
                                  </a:lnTo>
                                  <a:lnTo>
                                    <a:pt x="1746" y="402"/>
                                  </a:lnTo>
                                  <a:lnTo>
                                    <a:pt x="1788" y="465"/>
                                  </a:lnTo>
                                  <a:lnTo>
                                    <a:pt x="1825" y="531"/>
                                  </a:lnTo>
                                  <a:lnTo>
                                    <a:pt x="1856" y="600"/>
                                  </a:lnTo>
                                  <a:lnTo>
                                    <a:pt x="1883" y="672"/>
                                  </a:lnTo>
                                  <a:lnTo>
                                    <a:pt x="1904" y="746"/>
                                  </a:lnTo>
                                  <a:lnTo>
                                    <a:pt x="1920" y="823"/>
                                  </a:lnTo>
                                  <a:lnTo>
                                    <a:pt x="1929" y="902"/>
                                  </a:lnTo>
                                  <a:lnTo>
                                    <a:pt x="1932" y="982"/>
                                  </a:lnTo>
                                  <a:lnTo>
                                    <a:pt x="1929" y="1063"/>
                                  </a:lnTo>
                                  <a:lnTo>
                                    <a:pt x="1920" y="1141"/>
                                  </a:lnTo>
                                  <a:lnTo>
                                    <a:pt x="1904" y="1218"/>
                                  </a:lnTo>
                                  <a:lnTo>
                                    <a:pt x="1883" y="1292"/>
                                  </a:lnTo>
                                  <a:lnTo>
                                    <a:pt x="1856" y="1364"/>
                                  </a:lnTo>
                                  <a:lnTo>
                                    <a:pt x="1825" y="1433"/>
                                  </a:lnTo>
                                  <a:lnTo>
                                    <a:pt x="1788" y="1499"/>
                                  </a:lnTo>
                                  <a:lnTo>
                                    <a:pt x="1746" y="1562"/>
                                  </a:lnTo>
                                  <a:lnTo>
                                    <a:pt x="1700" y="1621"/>
                                  </a:lnTo>
                                  <a:lnTo>
                                    <a:pt x="1649" y="1676"/>
                                  </a:lnTo>
                                  <a:lnTo>
                                    <a:pt x="1595" y="1727"/>
                                  </a:lnTo>
                                  <a:lnTo>
                                    <a:pt x="1537" y="1774"/>
                                  </a:lnTo>
                                  <a:lnTo>
                                    <a:pt x="1475" y="1817"/>
                                  </a:lnTo>
                                  <a:lnTo>
                                    <a:pt x="1410" y="1854"/>
                                  </a:lnTo>
                                  <a:lnTo>
                                    <a:pt x="1342" y="1887"/>
                                  </a:lnTo>
                                  <a:lnTo>
                                    <a:pt x="1271" y="1914"/>
                                  </a:lnTo>
                                  <a:lnTo>
                                    <a:pt x="1198" y="1935"/>
                                  </a:lnTo>
                                  <a:lnTo>
                                    <a:pt x="1123" y="1951"/>
                                  </a:lnTo>
                                  <a:lnTo>
                                    <a:pt x="1045" y="1960"/>
                                  </a:lnTo>
                                  <a:lnTo>
                                    <a:pt x="966" y="19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056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40.9pt;margin-top:613.85pt;width:211.1pt;height:212.45pt;z-index:-251657728;mso-position-horizontal-relative:page;mso-position-vertical-relative:page" coordorigin="818,12277" coordsize="4222,42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">
                <v:shape id="Picture 94" o:spid="_x0000_s1027" type="#_x0000_t75" style="position:absolute;left:818;top:15857;width:756;height: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NW73CAAAA2wAAAA8AAABkcnMvZG93bnJldi54bWxEj92KwjAUhO+FfYdwFryRNXUvVLpGkYXF&#10;FQSx9QEOzekPNiclibW+vREEL4eZ+YZZbQbTip6cbywrmE0TEMSF1Q1XCs7539cShA/IGlvLpOBO&#10;Hjbrj9EKU21vfKI+C5WIEPYpKqhD6FIpfVGTQT+1HXH0SusMhihdJbXDW4SbVn4nyVwabDgu1NjR&#10;b03FJbsaBej2+rjT82HWY15M7lQeMlkqNf4ctj8gAg3hHX61/7WC5QKeX+IPkO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TVu9wgAAANsAAAAPAAAAAAAAAAAAAAAAAJ8C&#10;AABkcnMvZG93bnJldi54bWxQSwUGAAAAAAQABAD3AAAAjgMAAAAA&#10;">
                  <v:imagedata r:id="rId39" o:title=""/>
                </v:shape>
                <v:shape id="Picture 93" o:spid="_x0000_s1028" type="#_x0000_t75" style="position:absolute;left:1239;top:13507;width:2397;height:2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i+VTCAAAA2wAAAA8AAABkcnMvZG93bnJldi54bWxET02LwjAQvQv7H8IIe9NUWUS6RtEFl7IH&#10;QSvicWhm29JmUptYq7/eHASPj/e9WPWmFh21rrSsYDKOQBBnVpecKzim29EchPPIGmvLpOBODlbL&#10;j8ECY21vvKfu4HMRQtjFqKDwvomldFlBBt3YNsSB+7etQR9gm0vd4i2Em1pOo2gmDZYcGgps6Keg&#10;rDpcjYJq8zf5vZzzJN2euq/N43pMsl2l1OewX3+D8NT7t/jlTrSCeRgbvoQfI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ovlUwgAAANsAAAAPAAAAAAAAAAAAAAAAAJ8C&#10;AABkcnMvZG93bnJldi54bWxQSwUGAAAAAAQABAD3AAAAjgMAAAAA&#10;">
                  <v:imagedata r:id="rId34" o:title=""/>
                </v:shape>
                <v:shape id="Picture 92" o:spid="_x0000_s1029" type="#_x0000_t75" style="position:absolute;left:1692;top:13981;width:1469;height:1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T+3jGAAAA2wAAAA8AAABkcnMvZG93bnJldi54bWxEj0FrwkAUhO+C/2F5gjfdKKSYNBuRVmml&#10;Ba3txdsj+0yC2bchu2rqr+8WCj0OM/MNky1704grda62rGA2jUAQF1bXXCr4+txMFiCcR9bYWCYF&#10;3+RgmQ8HGaba3viDrgdfigBhl6KCyvs2ldIVFRl0U9sSB+9kO4M+yK6UusNbgJtGzqPoQRqsOSxU&#10;2NJTRcX5cDEKLslzHMfJ+n5627607n1vj7vEKjUe9atHEJ56/x/+a79qBYsEfr+EHy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1P7eMYAAADbAAAADwAAAAAAAAAAAAAA&#10;AACfAgAAZHJzL2Rvd25yZXYueG1sUEsFBgAAAAAEAAQA9wAAAJIDAAAAAA==&#10;">
                  <v:imagedata r:id="rId35" o:title=""/>
                </v:shape>
                <v:group id="Group 90" o:spid="_x0000_s1030" style="position:absolute;left:1557;top:14256;width:896;height:917" coordorigin="1557,14256" coordsize="896,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91" o:spid="_x0000_s1031" style="position:absolute;left:1557;top:14256;width:896;height:917;visibility:visible;mso-wrap-style:square;v-text-anchor:top" coordsize="896,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BxJ8QA&#10;AADbAAAADwAAAGRycy9kb3ducmV2LnhtbESPQWvCQBSE7wX/w/IEL0U3llpj6iqlKHhVi3p8ZF+z&#10;wezbkN3G1F/vCoLHYWa+YebLzlaipcaXjhWMRwkI4tzpkgsFP/v1MAXhA7LGyjEp+CcPy0XvZY6Z&#10;dhfeUrsLhYgQ9hkqMCHUmZQ+N2TRj1xNHL1f11gMUTaF1A1eItxW8i1JPqTFkuOCwZq+DeXn3Z9V&#10;kJ42Jj/4ydQn1fvr8Zqu1tvJWalBv/v6BBGoC8/wo73RCmZj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QcSfEAAAA2wAAAA8AAAAAAAAAAAAAAAAAmAIAAGRycy9k&#10;b3ducmV2LnhtbFBLBQYAAAAABAAEAPUAAACJAwAAAAA=&#10;" path="m,459r6,74l23,604r27,65l87,729r45,54l184,829r59,37l307,894r69,17l448,917r37,-1l556,904r67,-23l685,848r55,-41l789,757r40,-57l861,637r23,-68l895,496r2,-37l895,421,884,349,861,280,829,217,789,160,740,111,685,69,623,36,556,14,485,2,448,,412,2,341,14,274,36,212,69r-55,42l108,160,68,217,36,280,13,349,2,421,,459e" fillcolor="#92d050" stroked="f">
                    <v:path arrowok="t" o:connecttype="custom" o:connectlocs="0,14715;6,14789;23,14860;50,14925;87,14985;132,15039;184,15085;243,15122;307,15150;376,15167;448,15173;485,15172;556,15160;623,15137;685,15104;740,15063;789,15013;829,14956;861,14893;884,14825;895,14752;897,14715;895,14677;884,14605;861,14536;829,14473;789,14416;740,14367;685,14325;623,14292;556,14270;485,14258;448,14256;412,14258;341,14270;274,14292;212,14325;157,14367;108,14416;68,14473;36,14536;13,14605;2,14677;0,14715" o:connectangles="0,0,0,0,0,0,0,0,0,0,0,0,0,0,0,0,0,0,0,0,0,0,0,0,0,0,0,0,0,0,0,0,0,0,0,0,0,0,0,0,0,0,0,0"/>
                  </v:shape>
                </v:group>
                <v:group id="Group 86" o:spid="_x0000_s1032" style="position:absolute;left:1557;top:14256;width:896;height:917" coordorigin="1557,14256" coordsize="896,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89" o:spid="_x0000_s1033" style="position:absolute;left:1557;top:14256;width:896;height:917;visibility:visible;mso-wrap-style:square;v-text-anchor:top" coordsize="896,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T8cUA&#10;AADbAAAADwAAAGRycy9kb3ducmV2LnhtbESPQWvCQBSE7wX/w/KE3urGCNZGVxHBULQHmxa9PrLP&#10;JJp9m2a3Gv+9Wyh4HGbmG2a26EwtLtS6yrKC4SACQZxbXXGh4Ptr/TIB4TyyxtoyKbiRg8W89zTD&#10;RNsrf9Il84UIEHYJKii9bxIpXV6SQTewDXHwjrY16INsC6lbvAa4qWUcRWNpsOKwUGJDq5Lyc/Zr&#10;FOzjwyme/GTbPN2l2Wb0Go/1R6rUc79bTkF46vwj/N9+1wreRvD3Jfw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F1PxxQAAANsAAAAPAAAAAAAAAAAAAAAAAJgCAABkcnMv&#10;ZG93bnJldi54bWxQSwUGAAAAAAQABAD1AAAAigMAAAAA&#10;" path="m448,917r-72,-6l307,894,243,866,184,829,132,783,87,729,50,669,23,604,6,533,,459,2,421,6,384,23,314,50,248,87,188r45,-53l184,89,243,51,307,24,376,6,448,r37,2l521,6r69,18l654,51r59,38l765,135r45,53l847,248r27,66l891,384r6,75l895,496r-4,37l874,604r-27,65l810,729r-45,54l713,829r-59,37l590,894r-69,17l448,917xe" filled="f" strokecolor="#00af50" strokeweight=".57111mm">
                    <v:path arrowok="t" o:connecttype="custom" o:connectlocs="448,15173;376,15167;307,15150;243,15122;184,15085;132,15039;87,14985;50,14925;23,14860;6,14789;0,14715;2,14677;6,14640;23,14570;50,14504;87,14444;132,14391;184,14345;243,14307;307,14280;376,14262;448,14256;485,14258;521,14262;590,14280;654,14307;713,14345;765,14391;810,14444;847,14504;874,14570;891,14640;897,14715;895,14752;891,14789;874,14860;847,14925;810,14985;765,15039;713,15085;654,15122;590,15150;521,15167;448,15173" o:connectangles="0,0,0,0,0,0,0,0,0,0,0,0,0,0,0,0,0,0,0,0,0,0,0,0,0,0,0,0,0,0,0,0,0,0,0,0,0,0,0,0,0,0,0,0"/>
                  </v:shape>
                  <v:shape id="Picture 88" o:spid="_x0000_s1034" type="#_x0000_t75" style="position:absolute;left:1001;top:13215;width:1749;height:17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pI5rEAAAA2wAAAA8AAABkcnMvZG93bnJldi54bWxEj8FqwzAQRO+F/oPYQm6NHFNC4lgObUpI&#10;Ti1x8gGLtbFMrJVrqbb791Wg0OMwM2+YfDvZVgzU+8axgsU8AUFcOd1wreBy3j+vQPiArLF1TAp+&#10;yMO2eHzIMdNu5BMNZahFhLDPUIEJocuk9JUhi37uOuLoXV1vMUTZ11L3OEa4bWWaJEtpseG4YLCj&#10;naHqVn5bBV/7t2OahPfDMH1cxs9F6nemWyk1e5peNyACTeE//Nc+agXrF7h/iT9AF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pI5rEAAAA2wAAAA8AAAAAAAAAAAAAAAAA&#10;nwIAAGRycy9kb3ducmV2LnhtbFBLBQYAAAAABAAEAPcAAACQAwAAAAA=&#10;">
                    <v:imagedata r:id="rId36" o:title=""/>
                  </v:shape>
                  <v:shape id="Picture 87" o:spid="_x0000_s1035" type="#_x0000_t75" style="position:absolute;left:1131;top:13366;width:1469;height:1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Z6DGAAAA2wAAAA8AAABkcnMvZG93bnJldi54bWxEj1trwkAUhN8L/oflCH2rG4UUk7qKeKGV&#10;Cl7al74dssckmD0bsqtGf71bEHwcZuYbZjRpTSXO1LjSsoJ+LwJBnFldcq7g92f5NgThPLLGyjIp&#10;uJKDybjzMsJU2wvv6Lz3uQgQdikqKLyvUyldVpBB17M1cfAOtjHog2xyqRu8BLip5CCK3qXBksNC&#10;gTXNCsqO+5NRcErmcRwni9vhe/VZu/XW/m0Sq9Rrt51+gPDU+mf40f7SCpIY/r+EHyDH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8dnoMYAAADbAAAADwAAAAAAAAAAAAAA&#10;AACfAgAAZHJzL2Rvd25yZXYueG1sUEsFBgAAAAAEAAQA9wAAAJIDAAAAAA==&#10;">
                    <v:imagedata r:id="rId35" o:title=""/>
                  </v:shape>
                </v:group>
                <v:group id="Group 84" o:spid="_x0000_s1036" style="position:absolute;left:1320;top:13965;width:248;height:270" coordorigin="1320,13965" coordsize="248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85" o:spid="_x0000_s1037" style="position:absolute;left:1320;top:13965;width:248;height:270;visibility:visible;mso-wrap-style:square;v-text-anchor:top" coordsize="248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Ar5sQA&#10;AADbAAAADwAAAGRycy9kb3ducmV2LnhtbESPQWvCQBSE74L/YXkFL6Fu6sFo6ipWEHqRYhS8PrKv&#10;2WD2bciuMfXXu4VCj8PMfMOsNoNtRE+drx0reJumIIhLp2uuFJxP+9cFCB+QNTaOScEPedisx6MV&#10;5trd+Uh9ESoRIexzVGBCaHMpfWnIop+6ljh6366zGKLsKqk7vEe4beQsTefSYs1xwWBLO0PltbhZ&#10;BV8uyQ7F6cNks9BXw/WRXNAmSk1ehu07iEBD+A//tT+1gmUGv1/i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AK+bEAAAA2wAAAA8AAAAAAAAAAAAAAAAAmAIAAGRycy9k&#10;b3ducmV2LnhtbFBLBQYAAAAABAAEAPUAAACJAwAAAAA=&#10;" path="m,135r18,70l62,252r62,18l128,270r61,-20l232,202r16,-67l248,131,230,65,186,18,124,r-4,l59,20,16,68,,135e" fillcolor="#92d050" stroked="f">
                    <v:path arrowok="t" o:connecttype="custom" o:connectlocs="0,14100;18,14170;62,14217;124,14235;128,14235;189,14215;232,14167;248,14100;248,14096;230,14030;186,13983;124,13965;120,13965;59,13985;16,14033;0,14100" o:connectangles="0,0,0,0,0,0,0,0,0,0,0,0,0,0,0,0"/>
                  </v:shape>
                </v:group>
                <v:group id="Group 80" o:spid="_x0000_s1038" style="position:absolute;left:1320;top:13965;width:248;height:270" coordorigin="1320,13965" coordsize="248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83" o:spid="_x0000_s1039" style="position:absolute;left:1320;top:13965;width:248;height:270;visibility:visible;mso-wrap-style:square;v-text-anchor:top" coordsize="248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peF8MA&#10;AADbAAAADwAAAGRycy9kb3ducmV2LnhtbESPwWrDMBBE74X8g9hAb42cEkrtRAkhYHB6q5tDjmtr&#10;Y5lYK2OptvP3VaHQ4zAzb5jdYbadGGnwrWMF61UCgrh2uuVGweUrf3kH4QOyxs4xKXiQh8N+8bTD&#10;TLuJP2ksQyMihH2GCkwIfSalrw1Z9CvXE0fv5gaLIcqhkXrAKcJtJ1+T5E1abDkuGOzpZKi+l99W&#10;QWFyW9ZjVW2K+/VjnB9tQudSqeflfNyCCDSH//Bfu9AK0hR+v8Qf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peF8MAAADbAAAADwAAAAAAAAAAAAAAAACYAgAAZHJzL2Rv&#10;d25yZXYueG1sUEsFBgAAAAAEAAQA9QAAAIgDAAAAAA==&#10;" path="m124,270l62,252,18,205,,139r,-4l2,111,7,89,43,33,99,3,124,r22,2l167,8r51,38l246,107r2,28l246,159r-5,22l205,237r-56,30l124,270xe" filled="f" strokecolor="#92d050" strokeweight=".57108mm">
                    <v:path arrowok="t" o:connecttype="custom" o:connectlocs="124,14235;62,14217;18,14170;0,14104;0,14100;2,14076;7,14054;43,13998;99,13968;124,13965;146,13967;167,13973;218,14011;246,14072;248,14100;246,14124;241,14146;205,14202;149,14232;124,14235" o:connectangles="0,0,0,0,0,0,0,0,0,0,0,0,0,0,0,0,0,0,0,0"/>
                  </v:shape>
                  <v:shape id="Picture 82" o:spid="_x0000_s1040" type="#_x0000_t75" style="position:absolute;left:1606;top:12277;width:3434;height:3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ZVRDFAAAA3AAAAA8AAABkcnMvZG93bnJldi54bWxEj0FrwkAQhe+C/2EZoTfdaGmQ1FWKIPTQ&#10;gxoP9jZkxyQ2Oxuyq4n/vnMQvM3w3rz3zWozuEbdqQu1ZwPzWQKKuPC25tLAKd9Nl6BCRLbYeCYD&#10;DwqwWY9HK8ys7/lA92MslYRwyNBAFWObaR2KihyGmW+JRbv4zmGUtSu17bCXcNfoRZKk2mHN0lBh&#10;S9uKir/jzRnIf/Wtz/28+Hk/pB/p/ry4lrUz5m0yfH2CijTEl/l5/W0FPxF8eUYm0O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GVUQxQAAANwAAAAPAAAAAAAAAAAAAAAA&#10;AJ8CAABkcnMvZG93bnJldi54bWxQSwUGAAAAAAQABAD3AAAAkQMAAAAA&#10;">
                    <v:imagedata r:id="rId37" o:title=""/>
                  </v:shape>
                  <v:shape id="Picture 81" o:spid="_x0000_s1041" type="#_x0000_t75" style="position:absolute;left:2589;top:13280;width:1469;height:1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o+n/EAAAA3AAAAA8AAABkcnMvZG93bnJldi54bWxET0trwkAQvgv+h2WE3nRjIWJiNlL6oBYL&#10;Pi+9DdkxCc3OhuyqaX99VxB6m4/vOdmyN424UOdqywqmkwgEcWF1zaWC4+FtPAfhPLLGxjIp+CEH&#10;y3w4yDDV9so7uux9KUIIuxQVVN63qZSuqMigm9iWOHAn2xn0AXal1B1eQ7hp5GMUzaTBmkNDhS09&#10;V1R8789GwTl5ieM4ef09rT/eW/e5tV+bxCr1MOqfFiA89f5ffHevdJgfTeH2TLhA5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o+n/EAAAA3AAAAA8AAAAAAAAAAAAAAAAA&#10;nwIAAGRycy9kb3ducmV2LnhtbFBLBQYAAAAABAAEAPcAAACQAwAAAAA=&#10;">
                    <v:imagedata r:id="rId35" o:title=""/>
                  </v:shape>
                </v:group>
                <v:group id="Group 78" o:spid="_x0000_s1042" style="position:absolute;left:1925;top:13026;width:1933;height:1963" coordorigin="1925,13026" coordsize="1933,1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79" o:spid="_x0000_s1043" style="position:absolute;left:1925;top:13026;width:1933;height:1963;visibility:visible;mso-wrap-style:square;v-text-anchor:top" coordsize="1933,1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69esIA&#10;AADcAAAADwAAAGRycy9kb3ducmV2LnhtbERPTWvCQBC9C/0PyxS86aYWpKRuQkkrFMSDGjxPs9Mk&#10;NDsbdteY/HtXEHqbx/ucTT6aTgzkfGtZwcsyAUFcWd1yraA8bRdvIHxA1thZJgUTecizp9kGU22v&#10;fKDhGGoRQ9inqKAJoU+l9FVDBv3S9sSR+7XOYIjQ1VI7vMZw08lVkqylwZZjQ4M9FQ1Vf8eLUeD6&#10;YSqH02dR7N1U7nS5+vI/Z6Xmz+PHO4hAY/gXP9zfOs5PXuH+TLxAZ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zr16wgAAANwAAAAPAAAAAAAAAAAAAAAAAJgCAABkcnMvZG93&#10;bnJldi54bWxQSwUGAAAAAAQABAD1AAAAhwMAAAAA&#10;" path="m,982r3,81l12,1141r16,77l49,1292r26,72l107,1433r37,66l186,1562r46,59l283,1676r54,51l395,1774r62,43l522,1854r68,33l660,1914r74,21l809,1951r78,9l966,1964r79,-4l1123,1951r75,-16l1271,1914r71,-27l1410,1854r65,-37l1537,1774r58,-47l1649,1676r51,-55l1746,1562r42,-63l1825,1433r31,-69l1883,1292r21,-74l1920,1141r9,-78l1932,982r-3,-80l1920,823r-16,-77l1883,672r-27,-72l1825,531r-37,-66l1746,402r-46,-59l1649,288r-54,-51l1537,190r-62,-42l1410,110,1342,78,1271,51,1198,29,1123,13,1045,4,966,,887,4r-78,9l734,29,660,51,590,78r-68,32l457,148r-62,42l337,237r-54,51l232,343r-46,59l144,465r-37,66l75,600,49,672,28,746,12,823,3,902,,982e" fillcolor="#92d050" stroked="f">
                    <v:path arrowok="t" o:connecttype="custom" o:connectlocs="3,14089;28,14244;75,14390;144,14525;232,14647;337,14753;457,14843;590,14913;734,14961;887,14986;1045,14986;1198,14961;1342,14913;1475,14843;1595,14753;1700,14647;1788,14525;1856,14390;1904,14244;1929,14089;1929,13928;1904,13772;1856,13626;1788,13491;1700,13369;1595,13263;1475,13174;1342,13104;1198,13055;1045,13030;887,13030;734,13055;590,13104;457,13174;337,13263;232,13369;144,13491;75,13626;28,13772;3,13928" o:connectangles="0,0,0,0,0,0,0,0,0,0,0,0,0,0,0,0,0,0,0,0,0,0,0,0,0,0,0,0,0,0,0,0,0,0,0,0,0,0,0,0"/>
                  </v:shape>
                </v:group>
                <v:group id="Group 76" o:spid="_x0000_s1044" style="position:absolute;left:1925;top:13026;width:1933;height:1963" coordorigin="1925,13026" coordsize="1933,1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77" o:spid="_x0000_s1045" style="position:absolute;left:1925;top:13026;width:1933;height:1963;visibility:visible;mso-wrap-style:square;v-text-anchor:top" coordsize="1933,1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S+s8EA&#10;AADcAAAADwAAAGRycy9kb3ducmV2LnhtbERP24rCMBB9X/Afwgi+aarislajqOAFdn1Q+wFjM7bF&#10;ZlKaqPXvjSDs2xzOdabzxpTiTrUrLCvo9yIQxKnVBWcKktO6+wPCeWSNpWVS8CQH81nra4qxtg8+&#10;0P3oMxFC2MWoIPe+iqV0aU4GXc9WxIG72NqgD7DOpK7xEcJNKQdR9C0NFhwacqxolVN6Pd6Mgr8F&#10;77fDsd6f/UavftMsGdMyUarTbhYTEJ4a/y/+uHc6zI9G8H4mXC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kvrPBAAAA3AAAAA8AAAAAAAAAAAAAAAAAmAIAAGRycy9kb3du&#10;cmV2LnhtbFBLBQYAAAAABAAEAPUAAACGAwAAAAA=&#10;" path="m966,1964r-79,-4l809,1951r-75,-16l660,1914r-70,-27l522,1854r-65,-37l395,1774r-58,-47l283,1676r-51,-55l186,1562r-42,-63l107,1433,75,1364,49,1292,28,1218,12,1141,3,1063,,982,3,902r9,-79l28,746,49,672,75,600r32,-69l144,465r42,-63l232,343r51,-55l337,237r58,-47l457,148r65,-38l590,78,660,51,734,29,809,13,887,4,966,r79,4l1123,13r75,16l1271,51r71,27l1410,110r65,38l1537,190r58,47l1649,288r51,55l1746,402r42,63l1825,531r31,69l1883,672r21,74l1920,823r9,79l1932,982r-3,81l1920,1141r-16,77l1883,1292r-27,72l1825,1433r-37,66l1746,1562r-46,59l1649,1676r-54,51l1537,1774r-62,43l1410,1854r-68,33l1271,1914r-73,21l1123,1951r-78,9l966,1964xe" filled="f" strokecolor="white" strokeweight=".57111mm">
                    <v:path arrowok="t" o:connecttype="custom" o:connectlocs="887,14986;734,14961;590,14913;457,14843;337,14753;232,14647;144,14525;75,14390;28,14244;3,14089;3,13928;28,13772;75,13626;144,13491;232,13369;337,13263;457,13174;590,13104;734,13055;887,13030;1045,13030;1198,13055;1342,13104;1475,13174;1595,13263;1700,13369;1788,13491;1856,13626;1904,13772;1929,13928;1929,14089;1904,14244;1856,14390;1788,14525;1700,14647;1595,14753;1475,14843;1342,14913;1198,14961;1045,14986" o:connectangles="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250" w:lineRule="auto"/>
        <w:ind w:left="110" w:right="-89"/>
        <w:jc w:val="both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color w:val="92D050"/>
          <w:sz w:val="40"/>
          <w:szCs w:val="40"/>
        </w:rPr>
        <w:t>What</w:t>
      </w:r>
      <w:r>
        <w:rPr>
          <w:rFonts w:ascii="Arial" w:eastAsia="Arial" w:hAnsi="Arial" w:cs="Arial"/>
          <w:color w:val="92D050"/>
          <w:spacing w:val="64"/>
          <w:sz w:val="40"/>
          <w:szCs w:val="40"/>
        </w:rPr>
        <w:t xml:space="preserve"> </w:t>
      </w:r>
      <w:r>
        <w:rPr>
          <w:rFonts w:ascii="Arial" w:eastAsia="Arial" w:hAnsi="Arial" w:cs="Arial"/>
          <w:color w:val="92D050"/>
          <w:w w:val="79"/>
          <w:sz w:val="40"/>
          <w:szCs w:val="40"/>
        </w:rPr>
        <w:t xml:space="preserve">is </w:t>
      </w:r>
      <w:r>
        <w:rPr>
          <w:rFonts w:ascii="Arial" w:eastAsia="Arial" w:hAnsi="Arial" w:cs="Arial"/>
          <w:color w:val="92D050"/>
          <w:sz w:val="40"/>
          <w:szCs w:val="40"/>
        </w:rPr>
        <w:t>the</w:t>
      </w:r>
      <w:r>
        <w:rPr>
          <w:rFonts w:ascii="Arial" w:eastAsia="Arial" w:hAnsi="Arial" w:cs="Arial"/>
          <w:color w:val="92D050"/>
          <w:spacing w:val="10"/>
          <w:sz w:val="40"/>
          <w:szCs w:val="40"/>
        </w:rPr>
        <w:t xml:space="preserve"> </w:t>
      </w:r>
      <w:r>
        <w:rPr>
          <w:rFonts w:ascii="Arial" w:eastAsia="Arial" w:hAnsi="Arial" w:cs="Arial"/>
          <w:color w:val="92D050"/>
          <w:w w:val="87"/>
          <w:sz w:val="40"/>
          <w:szCs w:val="40"/>
        </w:rPr>
        <w:t>pr</w:t>
      </w:r>
      <w:r>
        <w:rPr>
          <w:rFonts w:ascii="Arial" w:eastAsia="Arial" w:hAnsi="Arial" w:cs="Arial"/>
          <w:color w:val="92D050"/>
          <w:spacing w:val="2"/>
          <w:w w:val="87"/>
          <w:sz w:val="40"/>
          <w:szCs w:val="40"/>
        </w:rPr>
        <w:t>o</w:t>
      </w:r>
      <w:r>
        <w:rPr>
          <w:rFonts w:ascii="Arial" w:eastAsia="Arial" w:hAnsi="Arial" w:cs="Arial"/>
          <w:color w:val="92D050"/>
          <w:w w:val="87"/>
          <w:sz w:val="40"/>
          <w:szCs w:val="40"/>
        </w:rPr>
        <w:t>file</w:t>
      </w:r>
      <w:r>
        <w:rPr>
          <w:rFonts w:ascii="Arial" w:eastAsia="Arial" w:hAnsi="Arial" w:cs="Arial"/>
          <w:color w:val="92D050"/>
          <w:spacing w:val="84"/>
          <w:w w:val="87"/>
          <w:sz w:val="40"/>
          <w:szCs w:val="40"/>
        </w:rPr>
        <w:t xml:space="preserve"> </w:t>
      </w:r>
      <w:r>
        <w:rPr>
          <w:rFonts w:ascii="Arial" w:eastAsia="Arial" w:hAnsi="Arial" w:cs="Arial"/>
          <w:color w:val="92D050"/>
          <w:sz w:val="40"/>
          <w:szCs w:val="40"/>
        </w:rPr>
        <w:t xml:space="preserve">of </w:t>
      </w:r>
      <w:r>
        <w:rPr>
          <w:rFonts w:ascii="Arial" w:eastAsia="Arial" w:hAnsi="Arial" w:cs="Arial"/>
          <w:color w:val="92D050"/>
          <w:w w:val="83"/>
          <w:sz w:val="40"/>
          <w:szCs w:val="40"/>
        </w:rPr>
        <w:t>e</w:t>
      </w:r>
      <w:r>
        <w:rPr>
          <w:rFonts w:ascii="Arial" w:eastAsia="Arial" w:hAnsi="Arial" w:cs="Arial"/>
          <w:color w:val="92D050"/>
          <w:spacing w:val="2"/>
          <w:w w:val="83"/>
          <w:sz w:val="40"/>
          <w:szCs w:val="40"/>
        </w:rPr>
        <w:t>x</w:t>
      </w:r>
      <w:r>
        <w:rPr>
          <w:rFonts w:ascii="Arial" w:eastAsia="Arial" w:hAnsi="Arial" w:cs="Arial"/>
          <w:color w:val="92D050"/>
          <w:w w:val="83"/>
          <w:sz w:val="40"/>
          <w:szCs w:val="40"/>
        </w:rPr>
        <w:t xml:space="preserve">tended  </w:t>
      </w:r>
      <w:r>
        <w:rPr>
          <w:rFonts w:ascii="Arial" w:eastAsia="Arial" w:hAnsi="Arial" w:cs="Arial"/>
          <w:color w:val="92D050"/>
          <w:spacing w:val="17"/>
          <w:w w:val="83"/>
          <w:sz w:val="40"/>
          <w:szCs w:val="40"/>
        </w:rPr>
        <w:t xml:space="preserve"> </w:t>
      </w:r>
      <w:r>
        <w:rPr>
          <w:rFonts w:ascii="Arial" w:eastAsia="Arial" w:hAnsi="Arial" w:cs="Arial"/>
          <w:color w:val="92D050"/>
          <w:w w:val="83"/>
          <w:sz w:val="40"/>
          <w:szCs w:val="40"/>
        </w:rPr>
        <w:t>se</w:t>
      </w:r>
      <w:r>
        <w:rPr>
          <w:rFonts w:ascii="Arial" w:eastAsia="Arial" w:hAnsi="Arial" w:cs="Arial"/>
          <w:color w:val="92D050"/>
          <w:spacing w:val="2"/>
          <w:w w:val="83"/>
          <w:sz w:val="40"/>
          <w:szCs w:val="40"/>
        </w:rPr>
        <w:t>r</w:t>
      </w:r>
      <w:r>
        <w:rPr>
          <w:rFonts w:ascii="Arial" w:eastAsia="Arial" w:hAnsi="Arial" w:cs="Arial"/>
          <w:color w:val="92D050"/>
          <w:w w:val="83"/>
          <w:sz w:val="40"/>
          <w:szCs w:val="40"/>
        </w:rPr>
        <w:t>v</w:t>
      </w:r>
      <w:r>
        <w:rPr>
          <w:rFonts w:ascii="Arial" w:eastAsia="Arial" w:hAnsi="Arial" w:cs="Arial"/>
          <w:color w:val="92D050"/>
          <w:spacing w:val="-1"/>
          <w:w w:val="83"/>
          <w:sz w:val="40"/>
          <w:szCs w:val="40"/>
        </w:rPr>
        <w:t>i</w:t>
      </w:r>
      <w:r>
        <w:rPr>
          <w:rFonts w:ascii="Arial" w:eastAsia="Arial" w:hAnsi="Arial" w:cs="Arial"/>
          <w:color w:val="92D050"/>
          <w:w w:val="83"/>
          <w:sz w:val="40"/>
          <w:szCs w:val="40"/>
        </w:rPr>
        <w:t xml:space="preserve">ce  </w:t>
      </w:r>
      <w:r>
        <w:rPr>
          <w:rFonts w:ascii="Arial" w:eastAsia="Arial" w:hAnsi="Arial" w:cs="Arial"/>
          <w:color w:val="92D050"/>
          <w:spacing w:val="45"/>
          <w:w w:val="83"/>
          <w:sz w:val="40"/>
          <w:szCs w:val="40"/>
        </w:rPr>
        <w:t xml:space="preserve"> </w:t>
      </w:r>
      <w:r>
        <w:rPr>
          <w:rFonts w:ascii="Arial" w:eastAsia="Arial" w:hAnsi="Arial" w:cs="Arial"/>
          <w:color w:val="92D050"/>
          <w:w w:val="85"/>
          <w:sz w:val="40"/>
          <w:szCs w:val="40"/>
        </w:rPr>
        <w:t>sc</w:t>
      </w:r>
      <w:r>
        <w:rPr>
          <w:rFonts w:ascii="Arial" w:eastAsia="Arial" w:hAnsi="Arial" w:cs="Arial"/>
          <w:color w:val="92D050"/>
          <w:spacing w:val="2"/>
          <w:w w:val="85"/>
          <w:sz w:val="40"/>
          <w:szCs w:val="40"/>
        </w:rPr>
        <w:t>h</w:t>
      </w:r>
      <w:r>
        <w:rPr>
          <w:rFonts w:ascii="Arial" w:eastAsia="Arial" w:hAnsi="Arial" w:cs="Arial"/>
          <w:color w:val="92D050"/>
          <w:w w:val="61"/>
          <w:sz w:val="40"/>
          <w:szCs w:val="40"/>
        </w:rPr>
        <w:t>o</w:t>
      </w:r>
      <w:r>
        <w:rPr>
          <w:rFonts w:ascii="Arial" w:eastAsia="Arial" w:hAnsi="Arial" w:cs="Arial"/>
          <w:color w:val="92D050"/>
          <w:spacing w:val="-2"/>
          <w:w w:val="61"/>
          <w:sz w:val="40"/>
          <w:szCs w:val="40"/>
        </w:rPr>
        <w:t>o</w:t>
      </w:r>
      <w:r>
        <w:rPr>
          <w:rFonts w:ascii="Arial" w:eastAsia="Arial" w:hAnsi="Arial" w:cs="Arial"/>
          <w:color w:val="92D050"/>
          <w:w w:val="87"/>
          <w:sz w:val="40"/>
          <w:szCs w:val="40"/>
        </w:rPr>
        <w:t>ling</w:t>
      </w:r>
      <w:r>
        <w:rPr>
          <w:rFonts w:ascii="Arial" w:eastAsia="Arial" w:hAnsi="Arial" w:cs="Arial"/>
          <w:color w:val="92D050"/>
          <w:sz w:val="40"/>
          <w:szCs w:val="40"/>
        </w:rPr>
        <w:t xml:space="preserve">  </w:t>
      </w:r>
      <w:r>
        <w:rPr>
          <w:rFonts w:ascii="Arial" w:eastAsia="Arial" w:hAnsi="Arial" w:cs="Arial"/>
          <w:color w:val="92D050"/>
          <w:spacing w:val="-38"/>
          <w:sz w:val="40"/>
          <w:szCs w:val="40"/>
        </w:rPr>
        <w:t xml:space="preserve"> </w:t>
      </w:r>
      <w:r>
        <w:rPr>
          <w:rFonts w:ascii="Arial" w:eastAsia="Arial" w:hAnsi="Arial" w:cs="Arial"/>
          <w:color w:val="92D050"/>
          <w:w w:val="82"/>
          <w:sz w:val="40"/>
          <w:szCs w:val="40"/>
        </w:rPr>
        <w:t xml:space="preserve">in </w:t>
      </w:r>
      <w:r>
        <w:rPr>
          <w:rFonts w:ascii="Arial" w:eastAsia="Arial" w:hAnsi="Arial" w:cs="Arial"/>
          <w:color w:val="92D050"/>
          <w:w w:val="79"/>
          <w:sz w:val="40"/>
          <w:szCs w:val="40"/>
          <w:u w:val="single" w:color="92D050"/>
        </w:rPr>
        <w:t>A</w:t>
      </w:r>
      <w:r>
        <w:rPr>
          <w:rFonts w:ascii="Arial" w:eastAsia="Arial" w:hAnsi="Arial" w:cs="Arial"/>
          <w:color w:val="92D050"/>
          <w:spacing w:val="1"/>
          <w:w w:val="79"/>
          <w:sz w:val="40"/>
          <w:szCs w:val="40"/>
          <w:u w:val="single" w:color="92D050"/>
        </w:rPr>
        <w:t>u</w:t>
      </w:r>
      <w:r>
        <w:rPr>
          <w:rFonts w:ascii="Arial" w:eastAsia="Arial" w:hAnsi="Arial" w:cs="Arial"/>
          <w:color w:val="92D050"/>
          <w:w w:val="95"/>
          <w:sz w:val="40"/>
          <w:szCs w:val="40"/>
          <w:u w:val="single" w:color="92D050"/>
        </w:rPr>
        <w:t>strali</w:t>
      </w:r>
      <w:r>
        <w:rPr>
          <w:rFonts w:ascii="Arial" w:eastAsia="Arial" w:hAnsi="Arial" w:cs="Arial"/>
          <w:color w:val="92D050"/>
          <w:spacing w:val="1"/>
          <w:w w:val="95"/>
          <w:sz w:val="40"/>
          <w:szCs w:val="40"/>
          <w:u w:val="single" w:color="92D050"/>
        </w:rPr>
        <w:t>a</w:t>
      </w:r>
      <w:r>
        <w:rPr>
          <w:rFonts w:ascii="Arial" w:eastAsia="Arial" w:hAnsi="Arial" w:cs="Arial"/>
          <w:color w:val="92D050"/>
          <w:w w:val="86"/>
          <w:sz w:val="40"/>
          <w:szCs w:val="40"/>
          <w:u w:val="single" w:color="92D050"/>
        </w:rPr>
        <w:t>?</w:t>
      </w:r>
      <w:r>
        <w:rPr>
          <w:rFonts w:ascii="Arial" w:eastAsia="Arial" w:hAnsi="Arial" w:cs="Arial"/>
          <w:color w:val="92D050"/>
          <w:w w:val="180"/>
          <w:sz w:val="40"/>
          <w:szCs w:val="40"/>
          <w:u w:val="single" w:color="92D050"/>
        </w:rPr>
        <w:t xml:space="preserve"> </w:t>
      </w:r>
      <w:r>
        <w:rPr>
          <w:rFonts w:ascii="Arial" w:eastAsia="Arial" w:hAnsi="Arial" w:cs="Arial"/>
          <w:color w:val="92D050"/>
          <w:sz w:val="40"/>
          <w:szCs w:val="40"/>
          <w:u w:val="single" w:color="92D050"/>
        </w:rPr>
        <w:t xml:space="preserve">                            </w:t>
      </w:r>
      <w:r>
        <w:rPr>
          <w:rFonts w:ascii="Arial" w:eastAsia="Arial" w:hAnsi="Arial" w:cs="Arial"/>
          <w:color w:val="92D050"/>
          <w:spacing w:val="-35"/>
          <w:sz w:val="40"/>
          <w:szCs w:val="40"/>
          <w:u w:val="single" w:color="92D050"/>
        </w:rPr>
        <w:t xml:space="preserve"> </w:t>
      </w:r>
    </w:p>
    <w:p w:rsidR="008156BF" w:rsidRDefault="008156BF">
      <w:pPr>
        <w:spacing w:before="5" w:after="0" w:line="150" w:lineRule="exact"/>
        <w:rPr>
          <w:sz w:val="15"/>
          <w:szCs w:val="15"/>
        </w:rPr>
      </w:pPr>
    </w:p>
    <w:p w:rsidR="008156BF" w:rsidRDefault="00EC70B5">
      <w:pPr>
        <w:spacing w:after="0" w:line="260" w:lineRule="auto"/>
        <w:ind w:left="2964" w:right="-34" w:hanging="94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399CC"/>
          <w:w w:val="108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1"/>
          <w:w w:val="108"/>
          <w:sz w:val="24"/>
          <w:szCs w:val="24"/>
        </w:rPr>
        <w:t>h</w:t>
      </w:r>
      <w:r>
        <w:rPr>
          <w:rFonts w:ascii="Arial" w:eastAsia="Arial" w:hAnsi="Arial" w:cs="Arial"/>
          <w:color w:val="3399CC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75"/>
          <w:sz w:val="24"/>
          <w:szCs w:val="24"/>
        </w:rPr>
        <w:t>n</w:t>
      </w:r>
      <w:r>
        <w:rPr>
          <w:rFonts w:ascii="Arial" w:eastAsia="Arial" w:hAnsi="Arial" w:cs="Arial"/>
          <w:color w:val="3399CC"/>
          <w:spacing w:val="-1"/>
          <w:w w:val="75"/>
          <w:sz w:val="24"/>
          <w:szCs w:val="24"/>
        </w:rPr>
        <w:t>ee</w:t>
      </w:r>
      <w:r>
        <w:rPr>
          <w:rFonts w:ascii="Arial" w:eastAsia="Arial" w:hAnsi="Arial" w:cs="Arial"/>
          <w:color w:val="3399CC"/>
          <w:w w:val="75"/>
          <w:sz w:val="24"/>
          <w:szCs w:val="24"/>
        </w:rPr>
        <w:t xml:space="preserve">d </w:t>
      </w:r>
      <w:r>
        <w:rPr>
          <w:rFonts w:ascii="Arial" w:eastAsia="Arial" w:hAnsi="Arial" w:cs="Arial"/>
          <w:color w:val="3399CC"/>
          <w:spacing w:val="23"/>
          <w:w w:val="75"/>
          <w:sz w:val="24"/>
          <w:szCs w:val="24"/>
        </w:rPr>
        <w:t>f</w:t>
      </w:r>
      <w:r>
        <w:rPr>
          <w:rFonts w:ascii="Arial" w:eastAsia="Arial" w:hAnsi="Arial" w:cs="Arial"/>
          <w:color w:val="3399CC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r 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112"/>
          <w:sz w:val="24"/>
          <w:szCs w:val="24"/>
        </w:rPr>
        <w:t>x</w:t>
      </w:r>
      <w:r>
        <w:rPr>
          <w:rFonts w:ascii="Arial" w:eastAsia="Arial" w:hAnsi="Arial" w:cs="Arial"/>
          <w:color w:val="3399CC"/>
          <w:spacing w:val="2"/>
          <w:w w:val="112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77"/>
          <w:sz w:val="24"/>
          <w:szCs w:val="24"/>
        </w:rPr>
        <w:t>nd</w:t>
      </w:r>
      <w:r>
        <w:rPr>
          <w:rFonts w:ascii="Arial" w:eastAsia="Arial" w:hAnsi="Arial" w:cs="Arial"/>
          <w:color w:val="3399CC"/>
          <w:spacing w:val="-1"/>
          <w:w w:val="77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82"/>
          <w:sz w:val="24"/>
          <w:szCs w:val="24"/>
        </w:rPr>
        <w:t>d</w:t>
      </w:r>
      <w:r>
        <w:rPr>
          <w:rFonts w:ascii="Arial" w:eastAsia="Arial" w:hAnsi="Arial" w:cs="Arial"/>
          <w:color w:val="3399CC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75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1"/>
          <w:w w:val="105"/>
          <w:sz w:val="24"/>
          <w:szCs w:val="24"/>
        </w:rPr>
        <w:t>v</w:t>
      </w:r>
      <w:r>
        <w:rPr>
          <w:rFonts w:ascii="Arial" w:eastAsia="Arial" w:hAnsi="Arial" w:cs="Arial"/>
          <w:color w:val="3399CC"/>
          <w:w w:val="88"/>
          <w:sz w:val="24"/>
          <w:szCs w:val="24"/>
        </w:rPr>
        <w:t>i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w w:val="70"/>
          <w:sz w:val="24"/>
          <w:szCs w:val="24"/>
        </w:rPr>
        <w:t xml:space="preserve">e </w:t>
      </w:r>
      <w:r>
        <w:rPr>
          <w:rFonts w:ascii="Arial" w:eastAsia="Arial" w:hAnsi="Arial" w:cs="Arial"/>
          <w:color w:val="3399CC"/>
          <w:w w:val="80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1"/>
          <w:w w:val="80"/>
          <w:sz w:val="24"/>
          <w:szCs w:val="24"/>
        </w:rPr>
        <w:t>c</w:t>
      </w:r>
      <w:r>
        <w:rPr>
          <w:rFonts w:ascii="Arial" w:eastAsia="Arial" w:hAnsi="Arial" w:cs="Arial"/>
          <w:color w:val="3399CC"/>
          <w:spacing w:val="1"/>
          <w:w w:val="94"/>
          <w:sz w:val="24"/>
          <w:szCs w:val="24"/>
        </w:rPr>
        <w:t>h</w:t>
      </w:r>
      <w:r>
        <w:rPr>
          <w:rFonts w:ascii="Arial" w:eastAsia="Arial" w:hAnsi="Arial" w:cs="Arial"/>
          <w:color w:val="3399CC"/>
          <w:spacing w:val="-1"/>
          <w:w w:val="61"/>
          <w:sz w:val="24"/>
          <w:szCs w:val="24"/>
        </w:rPr>
        <w:t>oo</w:t>
      </w:r>
      <w:r>
        <w:rPr>
          <w:rFonts w:ascii="Arial" w:eastAsia="Arial" w:hAnsi="Arial" w:cs="Arial"/>
          <w:color w:val="3399CC"/>
          <w:w w:val="77"/>
          <w:sz w:val="24"/>
          <w:szCs w:val="24"/>
        </w:rPr>
        <w:t>l</w:t>
      </w:r>
      <w:r>
        <w:rPr>
          <w:rFonts w:ascii="Arial" w:eastAsia="Arial" w:hAnsi="Arial" w:cs="Arial"/>
          <w:color w:val="3399CC"/>
          <w:spacing w:val="1"/>
          <w:w w:val="77"/>
          <w:sz w:val="24"/>
          <w:szCs w:val="24"/>
        </w:rPr>
        <w:t>i</w:t>
      </w:r>
      <w:r>
        <w:rPr>
          <w:rFonts w:ascii="Arial" w:eastAsia="Arial" w:hAnsi="Arial" w:cs="Arial"/>
          <w:color w:val="3399CC"/>
          <w:spacing w:val="1"/>
          <w:w w:val="79"/>
          <w:sz w:val="24"/>
          <w:szCs w:val="24"/>
        </w:rPr>
        <w:t>n</w:t>
      </w:r>
      <w:r>
        <w:rPr>
          <w:rFonts w:ascii="Arial" w:eastAsia="Arial" w:hAnsi="Arial" w:cs="Arial"/>
          <w:color w:val="3399CC"/>
          <w:w w:val="103"/>
          <w:sz w:val="24"/>
          <w:szCs w:val="24"/>
        </w:rPr>
        <w:t xml:space="preserve">g </w:t>
      </w:r>
      <w:r>
        <w:rPr>
          <w:rFonts w:ascii="Arial" w:eastAsia="Arial" w:hAnsi="Arial" w:cs="Arial"/>
          <w:color w:val="3399CC"/>
          <w:w w:val="81"/>
          <w:sz w:val="24"/>
          <w:szCs w:val="24"/>
        </w:rPr>
        <w:t xml:space="preserve">in </w:t>
      </w:r>
      <w:r>
        <w:rPr>
          <w:rFonts w:ascii="Arial" w:eastAsia="Arial" w:hAnsi="Arial" w:cs="Arial"/>
          <w:color w:val="3399CC"/>
          <w:spacing w:val="-1"/>
          <w:w w:val="86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u</w:t>
      </w:r>
      <w:r>
        <w:rPr>
          <w:rFonts w:ascii="Arial" w:eastAsia="Arial" w:hAnsi="Arial" w:cs="Arial"/>
          <w:color w:val="3399CC"/>
          <w:w w:val="91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1"/>
          <w:w w:val="91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77"/>
          <w:sz w:val="24"/>
          <w:szCs w:val="24"/>
        </w:rPr>
        <w:t>l</w:t>
      </w:r>
      <w:r>
        <w:rPr>
          <w:rFonts w:ascii="Arial" w:eastAsia="Arial" w:hAnsi="Arial" w:cs="Arial"/>
          <w:color w:val="3399CC"/>
          <w:spacing w:val="1"/>
          <w:w w:val="77"/>
          <w:sz w:val="24"/>
          <w:szCs w:val="24"/>
        </w:rPr>
        <w:t>i</w:t>
      </w:r>
      <w:r>
        <w:rPr>
          <w:rFonts w:ascii="Arial" w:eastAsia="Arial" w:hAnsi="Arial" w:cs="Arial"/>
          <w:color w:val="3399CC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84"/>
          <w:sz w:val="24"/>
          <w:szCs w:val="24"/>
        </w:rPr>
        <w:t>.</w:t>
      </w:r>
    </w:p>
    <w:p w:rsidR="008156BF" w:rsidRDefault="008156BF">
      <w:pPr>
        <w:spacing w:before="8" w:after="0" w:line="150" w:lineRule="exact"/>
        <w:rPr>
          <w:sz w:val="15"/>
          <w:szCs w:val="15"/>
        </w:rPr>
      </w:pPr>
    </w:p>
    <w:p w:rsidR="008156BF" w:rsidRDefault="00EC70B5">
      <w:pPr>
        <w:spacing w:after="0" w:line="313" w:lineRule="auto"/>
        <w:ind w:left="110" w:right="-2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ex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erat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iss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2"/>
          <w:sz w:val="20"/>
          <w:szCs w:val="20"/>
        </w:rPr>
        <w:t>be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>d 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os</w:t>
      </w:r>
      <w:r>
        <w:rPr>
          <w:rFonts w:ascii="Arial" w:eastAsia="Arial" w:hAnsi="Arial" w:cs="Arial"/>
          <w:sz w:val="20"/>
          <w:szCs w:val="20"/>
        </w:rPr>
        <w:t>e 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3" w:lineRule="auto"/>
        <w:ind w:left="110" w:right="-2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 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 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ex 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h.  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66"/>
          <w:sz w:val="20"/>
          <w:szCs w:val="20"/>
        </w:rPr>
        <w:t>„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r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ci</w:t>
      </w:r>
      <w:r>
        <w:rPr>
          <w:rFonts w:ascii="Arial" w:eastAsia="Arial" w:hAnsi="Arial" w:cs="Arial"/>
          <w:w w:val="99"/>
          <w:sz w:val="20"/>
          <w:szCs w:val="20"/>
        </w:rPr>
        <w:t>p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>ur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v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-2"/>
          <w:w w:val="99"/>
          <w:sz w:val="20"/>
          <w:szCs w:val="20"/>
        </w:rPr>
        <w:t>y</w:t>
      </w:r>
      <w:r>
        <w:rPr>
          <w:rFonts w:ascii="Arial" w:eastAsia="Arial" w:hAnsi="Arial" w:cs="Arial"/>
          <w:w w:val="66"/>
          <w:sz w:val="20"/>
          <w:szCs w:val="20"/>
        </w:rPr>
        <w:t>‟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pacing w:val="2"/>
          <w:sz w:val="20"/>
          <w:szCs w:val="20"/>
        </w:rPr>
        <w:t>%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are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 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 of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Further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0%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) 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 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3" w:lineRule="auto"/>
        <w:ind w:left="110" w:right="-2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ori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2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6%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who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nd</w:t>
      </w:r>
      <w:r>
        <w:rPr>
          <w:rFonts w:ascii="Arial" w:eastAsia="Arial" w:hAnsi="Arial" w:cs="Arial"/>
          <w:sz w:val="20"/>
          <w:szCs w:val="20"/>
        </w:rPr>
        <w:t>ed 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66"/>
          <w:sz w:val="20"/>
          <w:szCs w:val="20"/>
        </w:rPr>
        <w:t>„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ri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p</w:t>
      </w:r>
      <w:r>
        <w:rPr>
          <w:rFonts w:ascii="Arial" w:eastAsia="Arial" w:hAnsi="Arial" w:cs="Arial"/>
          <w:w w:val="99"/>
          <w:sz w:val="20"/>
          <w:szCs w:val="20"/>
        </w:rPr>
        <w:t>al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>u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r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v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-3"/>
          <w:w w:val="99"/>
          <w:sz w:val="20"/>
          <w:szCs w:val="20"/>
        </w:rPr>
        <w:t>y</w:t>
      </w:r>
      <w:r>
        <w:rPr>
          <w:rFonts w:ascii="Arial" w:eastAsia="Arial" w:hAnsi="Arial" w:cs="Arial"/>
          <w:spacing w:val="-1"/>
          <w:w w:val="66"/>
          <w:sz w:val="20"/>
          <w:szCs w:val="20"/>
        </w:rPr>
        <w:t>‟</w:t>
      </w:r>
      <w:r>
        <w:rPr>
          <w:rFonts w:ascii="Arial" w:eastAsia="Arial" w:hAnsi="Arial" w:cs="Arial"/>
          <w:w w:val="99"/>
          <w:sz w:val="20"/>
          <w:szCs w:val="20"/>
        </w:rPr>
        <w:t>)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 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 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ed to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ort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 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. 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2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>s 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 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erta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</w:t>
      </w:r>
    </w:p>
    <w:p w:rsidR="008156BF" w:rsidRDefault="00EC70B5">
      <w:pPr>
        <w:spacing w:before="35" w:after="0" w:line="260" w:lineRule="auto"/>
        <w:ind w:left="1699" w:right="91" w:hanging="1193"/>
        <w:jc w:val="right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3399CC"/>
          <w:w w:val="108"/>
          <w:sz w:val="24"/>
          <w:szCs w:val="24"/>
        </w:rPr>
        <w:lastRenderedPageBreak/>
        <w:t>T</w:t>
      </w:r>
      <w:r>
        <w:rPr>
          <w:rFonts w:ascii="Arial" w:eastAsia="Arial" w:hAnsi="Arial" w:cs="Arial"/>
          <w:color w:val="3399CC"/>
          <w:spacing w:val="1"/>
          <w:w w:val="108"/>
          <w:sz w:val="24"/>
          <w:szCs w:val="24"/>
        </w:rPr>
        <w:t>h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pacing w:val="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w w:val="79"/>
          <w:sz w:val="24"/>
          <w:szCs w:val="24"/>
        </w:rPr>
        <w:t xml:space="preserve">is </w:t>
      </w:r>
      <w:r>
        <w:rPr>
          <w:rFonts w:ascii="Arial" w:eastAsia="Arial" w:hAnsi="Arial" w:cs="Arial"/>
          <w:color w:val="3399CC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pacing w:val="2"/>
          <w:w w:val="40"/>
          <w:sz w:val="24"/>
          <w:szCs w:val="24"/>
        </w:rPr>
        <w:t>‟</w:t>
      </w:r>
      <w:r>
        <w:rPr>
          <w:rFonts w:ascii="Arial" w:eastAsia="Arial" w:hAnsi="Arial" w:cs="Arial"/>
          <w:color w:val="3399CC"/>
          <w:spacing w:val="-1"/>
          <w:w w:val="103"/>
          <w:sz w:val="24"/>
          <w:szCs w:val="24"/>
        </w:rPr>
        <w:t>g</w:t>
      </w:r>
      <w:r>
        <w:rPr>
          <w:rFonts w:ascii="Arial" w:eastAsia="Arial" w:hAnsi="Arial" w:cs="Arial"/>
          <w:color w:val="3399CC"/>
          <w:spacing w:val="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75"/>
          <w:sz w:val="24"/>
          <w:szCs w:val="24"/>
        </w:rPr>
        <w:t>ss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1"/>
          <w:w w:val="61"/>
          <w:sz w:val="24"/>
          <w:szCs w:val="24"/>
        </w:rPr>
        <w:t>o</w:t>
      </w:r>
      <w:r>
        <w:rPr>
          <w:rFonts w:ascii="Arial" w:eastAsia="Arial" w:hAnsi="Arial" w:cs="Arial"/>
          <w:color w:val="3399CC"/>
          <w:spacing w:val="-1"/>
          <w:w w:val="61"/>
          <w:sz w:val="24"/>
          <w:szCs w:val="24"/>
        </w:rPr>
        <w:t>o</w:t>
      </w:r>
      <w:r>
        <w:rPr>
          <w:rFonts w:ascii="Arial" w:eastAsia="Arial" w:hAnsi="Arial" w:cs="Arial"/>
          <w:color w:val="3399CC"/>
          <w:w w:val="91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3"/>
          <w:w w:val="9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3399CC"/>
          <w:w w:val="40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2"/>
          <w:w w:val="82"/>
          <w:sz w:val="24"/>
          <w:szCs w:val="24"/>
        </w:rPr>
        <w:t>d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79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1"/>
          <w:w w:val="79"/>
          <w:sz w:val="24"/>
          <w:szCs w:val="24"/>
        </w:rPr>
        <w:t>i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2"/>
          <w:w w:val="176"/>
          <w:sz w:val="24"/>
          <w:szCs w:val="24"/>
        </w:rPr>
        <w:t>f</w:t>
      </w:r>
      <w:r>
        <w:rPr>
          <w:rFonts w:ascii="Arial" w:eastAsia="Arial" w:hAnsi="Arial" w:cs="Arial"/>
          <w:color w:val="3399CC"/>
          <w:spacing w:val="-1"/>
          <w:w w:val="61"/>
          <w:sz w:val="24"/>
          <w:szCs w:val="24"/>
        </w:rPr>
        <w:t>o</w:t>
      </w:r>
      <w:r>
        <w:rPr>
          <w:rFonts w:ascii="Arial" w:eastAsia="Arial" w:hAnsi="Arial" w:cs="Arial"/>
          <w:color w:val="3399CC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95"/>
          <w:sz w:val="24"/>
          <w:szCs w:val="24"/>
        </w:rPr>
        <w:t>xt</w:t>
      </w:r>
      <w:r>
        <w:rPr>
          <w:rFonts w:ascii="Arial" w:eastAsia="Arial" w:hAnsi="Arial" w:cs="Arial"/>
          <w:color w:val="3399CC"/>
          <w:spacing w:val="2"/>
          <w:w w:val="95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77"/>
          <w:sz w:val="24"/>
          <w:szCs w:val="24"/>
        </w:rPr>
        <w:t>nd</w:t>
      </w:r>
      <w:r>
        <w:rPr>
          <w:rFonts w:ascii="Arial" w:eastAsia="Arial" w:hAnsi="Arial" w:cs="Arial"/>
          <w:color w:val="3399CC"/>
          <w:spacing w:val="-1"/>
          <w:w w:val="77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82"/>
          <w:sz w:val="24"/>
          <w:szCs w:val="24"/>
        </w:rPr>
        <w:t xml:space="preserve">d </w:t>
      </w:r>
      <w:r>
        <w:rPr>
          <w:rFonts w:ascii="Arial" w:eastAsia="Arial" w:hAnsi="Arial" w:cs="Arial"/>
          <w:color w:val="3399CC"/>
          <w:w w:val="72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2"/>
          <w:w w:val="72"/>
          <w:sz w:val="24"/>
          <w:szCs w:val="24"/>
        </w:rPr>
        <w:t>e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1"/>
          <w:w w:val="105"/>
          <w:sz w:val="24"/>
          <w:szCs w:val="24"/>
        </w:rPr>
        <w:t>v</w:t>
      </w:r>
      <w:r>
        <w:rPr>
          <w:rFonts w:ascii="Arial" w:eastAsia="Arial" w:hAnsi="Arial" w:cs="Arial"/>
          <w:color w:val="3399CC"/>
          <w:w w:val="88"/>
          <w:sz w:val="24"/>
          <w:szCs w:val="24"/>
        </w:rPr>
        <w:t>i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w w:val="75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-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spacing w:val="1"/>
          <w:w w:val="94"/>
          <w:sz w:val="24"/>
          <w:szCs w:val="24"/>
        </w:rPr>
        <w:t>h</w:t>
      </w:r>
      <w:r>
        <w:rPr>
          <w:rFonts w:ascii="Arial" w:eastAsia="Arial" w:hAnsi="Arial" w:cs="Arial"/>
          <w:color w:val="3399CC"/>
          <w:spacing w:val="-1"/>
          <w:w w:val="61"/>
          <w:sz w:val="24"/>
          <w:szCs w:val="24"/>
        </w:rPr>
        <w:t>oo</w:t>
      </w:r>
      <w:r>
        <w:rPr>
          <w:rFonts w:ascii="Arial" w:eastAsia="Arial" w:hAnsi="Arial" w:cs="Arial"/>
          <w:color w:val="3399CC"/>
          <w:w w:val="77"/>
          <w:sz w:val="24"/>
          <w:szCs w:val="24"/>
        </w:rPr>
        <w:t>l</w:t>
      </w:r>
      <w:r>
        <w:rPr>
          <w:rFonts w:ascii="Arial" w:eastAsia="Arial" w:hAnsi="Arial" w:cs="Arial"/>
          <w:color w:val="3399CC"/>
          <w:spacing w:val="1"/>
          <w:w w:val="77"/>
          <w:sz w:val="24"/>
          <w:szCs w:val="24"/>
        </w:rPr>
        <w:t>i</w:t>
      </w:r>
      <w:r>
        <w:rPr>
          <w:rFonts w:ascii="Arial" w:eastAsia="Arial" w:hAnsi="Arial" w:cs="Arial"/>
          <w:color w:val="3399CC"/>
          <w:spacing w:val="1"/>
          <w:w w:val="79"/>
          <w:sz w:val="24"/>
          <w:szCs w:val="24"/>
        </w:rPr>
        <w:t>n</w:t>
      </w:r>
      <w:r>
        <w:rPr>
          <w:rFonts w:ascii="Arial" w:eastAsia="Arial" w:hAnsi="Arial" w:cs="Arial"/>
          <w:color w:val="3399CC"/>
          <w:w w:val="103"/>
          <w:sz w:val="24"/>
          <w:szCs w:val="24"/>
        </w:rPr>
        <w:t>g</w:t>
      </w:r>
      <w:r>
        <w:rPr>
          <w:rFonts w:ascii="Arial" w:eastAsia="Arial" w:hAnsi="Arial" w:cs="Arial"/>
          <w:color w:val="3399CC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1"/>
          <w:w w:val="90"/>
          <w:sz w:val="24"/>
          <w:szCs w:val="24"/>
        </w:rPr>
        <w:t>m</w:t>
      </w:r>
      <w:r>
        <w:rPr>
          <w:rFonts w:ascii="Arial" w:eastAsia="Arial" w:hAnsi="Arial" w:cs="Arial"/>
          <w:color w:val="3399CC"/>
          <w:spacing w:val="-1"/>
          <w:w w:val="61"/>
          <w:sz w:val="24"/>
          <w:szCs w:val="24"/>
        </w:rPr>
        <w:t>o</w:t>
      </w:r>
      <w:r>
        <w:rPr>
          <w:rFonts w:ascii="Arial" w:eastAsia="Arial" w:hAnsi="Arial" w:cs="Arial"/>
          <w:color w:val="3399CC"/>
          <w:w w:val="91"/>
          <w:sz w:val="24"/>
          <w:szCs w:val="24"/>
        </w:rPr>
        <w:t>ng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76"/>
          <w:sz w:val="24"/>
          <w:szCs w:val="24"/>
        </w:rPr>
        <w:t>p</w:t>
      </w:r>
      <w:r>
        <w:rPr>
          <w:rFonts w:ascii="Arial" w:eastAsia="Arial" w:hAnsi="Arial" w:cs="Arial"/>
          <w:color w:val="3399CC"/>
          <w:spacing w:val="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86"/>
          <w:sz w:val="24"/>
          <w:szCs w:val="24"/>
        </w:rPr>
        <w:t>nts.</w:t>
      </w:r>
    </w:p>
    <w:p w:rsidR="008156BF" w:rsidRDefault="008156BF">
      <w:pPr>
        <w:spacing w:before="9" w:after="0" w:line="150" w:lineRule="exact"/>
        <w:rPr>
          <w:sz w:val="15"/>
          <w:szCs w:val="15"/>
        </w:rPr>
      </w:pPr>
    </w:p>
    <w:p w:rsidR="008156BF" w:rsidRDefault="00EC70B5">
      <w:pPr>
        <w:spacing w:after="0" w:line="312" w:lineRule="auto"/>
        <w:ind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ts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g. 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 of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66"/>
          <w:sz w:val="20"/>
          <w:szCs w:val="20"/>
        </w:rPr>
        <w:t>„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w w:val="99"/>
          <w:sz w:val="20"/>
          <w:szCs w:val="20"/>
        </w:rPr>
        <w:t>ar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>nts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>ur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v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-3"/>
          <w:w w:val="99"/>
          <w:sz w:val="20"/>
          <w:szCs w:val="20"/>
        </w:rPr>
        <w:t>y</w:t>
      </w:r>
      <w:r>
        <w:rPr>
          <w:rFonts w:ascii="Arial" w:eastAsia="Arial" w:hAnsi="Arial" w:cs="Arial"/>
          <w:w w:val="66"/>
          <w:sz w:val="20"/>
          <w:szCs w:val="20"/>
        </w:rPr>
        <w:t>‟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 that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</w:t>
      </w:r>
      <w:r>
        <w:rPr>
          <w:rFonts w:ascii="Arial" w:eastAsia="Arial" w:hAnsi="Arial" w:cs="Arial"/>
          <w:i/>
          <w:spacing w:val="1"/>
          <w:sz w:val="20"/>
          <w:szCs w:val="20"/>
        </w:rPr>
        <w:t>sc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 xml:space="preserve">s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pro</w:t>
      </w:r>
      <w:r>
        <w:rPr>
          <w:rFonts w:ascii="Arial" w:eastAsia="Arial" w:hAnsi="Arial" w:cs="Arial"/>
          <w:i/>
          <w:spacing w:val="1"/>
          <w:sz w:val="20"/>
          <w:szCs w:val="20"/>
        </w:rPr>
        <w:t>vi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 m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j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at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7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”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%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takes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 to e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 xml:space="preserve">e </w:t>
      </w:r>
      <w:r>
        <w:rPr>
          <w:rFonts w:ascii="Arial" w:eastAsia="Arial" w:hAnsi="Arial" w:cs="Arial"/>
          <w:i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a </w:t>
      </w:r>
      <w:r>
        <w:rPr>
          <w:rFonts w:ascii="Arial" w:eastAsia="Arial" w:hAnsi="Arial" w:cs="Arial"/>
          <w:i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” 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 xml:space="preserve">% 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gree).   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n,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 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</w:t>
      </w:r>
      <w:r>
        <w:rPr>
          <w:rFonts w:ascii="Arial" w:eastAsia="Arial" w:hAnsi="Arial" w:cs="Arial"/>
          <w:i/>
          <w:spacing w:val="1"/>
          <w:sz w:val="20"/>
          <w:szCs w:val="20"/>
        </w:rPr>
        <w:t>sc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 xml:space="preserve">s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be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3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 xml:space="preserve">y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 by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ern</w:t>
      </w:r>
      <w:r>
        <w:rPr>
          <w:rFonts w:ascii="Arial" w:eastAsia="Arial" w:hAnsi="Arial" w:cs="Arial"/>
          <w:i/>
          <w:spacing w:val="2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 xml:space="preserve">t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y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an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pro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3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e th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j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%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gre</w:t>
      </w:r>
      <w:r>
        <w:rPr>
          <w:rFonts w:ascii="Arial" w:eastAsia="Arial" w:hAnsi="Arial" w:cs="Arial"/>
          <w:spacing w:val="1"/>
          <w:sz w:val="20"/>
          <w:szCs w:val="20"/>
        </w:rPr>
        <w:t>e).</w:t>
      </w:r>
    </w:p>
    <w:p w:rsidR="008156BF" w:rsidRDefault="008156BF">
      <w:pPr>
        <w:spacing w:before="5" w:after="0" w:line="160" w:lineRule="exact"/>
        <w:rPr>
          <w:sz w:val="16"/>
          <w:szCs w:val="16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260" w:lineRule="auto"/>
        <w:ind w:left="645" w:right="89" w:hanging="53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399CC"/>
          <w:w w:val="84"/>
          <w:sz w:val="24"/>
          <w:szCs w:val="24"/>
        </w:rPr>
        <w:t>Ex</w:t>
      </w:r>
      <w:r>
        <w:rPr>
          <w:rFonts w:ascii="Arial" w:eastAsia="Arial" w:hAnsi="Arial" w:cs="Arial"/>
          <w:color w:val="3399CC"/>
          <w:spacing w:val="2"/>
          <w:w w:val="84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-1"/>
          <w:w w:val="84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84"/>
          <w:sz w:val="24"/>
          <w:szCs w:val="24"/>
        </w:rPr>
        <w:t>nd</w:t>
      </w:r>
      <w:r>
        <w:rPr>
          <w:rFonts w:ascii="Arial" w:eastAsia="Arial" w:hAnsi="Arial" w:cs="Arial"/>
          <w:color w:val="3399CC"/>
          <w:spacing w:val="-1"/>
          <w:w w:val="84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84"/>
          <w:sz w:val="24"/>
          <w:szCs w:val="24"/>
        </w:rPr>
        <w:t xml:space="preserve">d </w:t>
      </w:r>
      <w:r>
        <w:rPr>
          <w:rFonts w:ascii="Arial" w:eastAsia="Arial" w:hAnsi="Arial" w:cs="Arial"/>
          <w:color w:val="3399CC"/>
          <w:spacing w:val="20"/>
          <w:w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w w:val="75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1"/>
          <w:w w:val="105"/>
          <w:sz w:val="24"/>
          <w:szCs w:val="24"/>
        </w:rPr>
        <w:t>v</w:t>
      </w:r>
      <w:r>
        <w:rPr>
          <w:rFonts w:ascii="Arial" w:eastAsia="Arial" w:hAnsi="Arial" w:cs="Arial"/>
          <w:color w:val="3399CC"/>
          <w:w w:val="88"/>
          <w:sz w:val="24"/>
          <w:szCs w:val="24"/>
        </w:rPr>
        <w:t>i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w w:val="75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spacing w:val="1"/>
          <w:w w:val="94"/>
          <w:sz w:val="24"/>
          <w:szCs w:val="24"/>
        </w:rPr>
        <w:t>h</w:t>
      </w:r>
      <w:r>
        <w:rPr>
          <w:rFonts w:ascii="Arial" w:eastAsia="Arial" w:hAnsi="Arial" w:cs="Arial"/>
          <w:color w:val="3399CC"/>
          <w:spacing w:val="-1"/>
          <w:w w:val="61"/>
          <w:sz w:val="24"/>
          <w:szCs w:val="24"/>
        </w:rPr>
        <w:t>oo</w:t>
      </w:r>
      <w:r>
        <w:rPr>
          <w:rFonts w:ascii="Arial" w:eastAsia="Arial" w:hAnsi="Arial" w:cs="Arial"/>
          <w:color w:val="3399CC"/>
          <w:w w:val="77"/>
          <w:sz w:val="24"/>
          <w:szCs w:val="24"/>
        </w:rPr>
        <w:t>l</w:t>
      </w:r>
      <w:r>
        <w:rPr>
          <w:rFonts w:ascii="Arial" w:eastAsia="Arial" w:hAnsi="Arial" w:cs="Arial"/>
          <w:color w:val="3399CC"/>
          <w:spacing w:val="1"/>
          <w:w w:val="77"/>
          <w:sz w:val="24"/>
          <w:szCs w:val="24"/>
        </w:rPr>
        <w:t>i</w:t>
      </w:r>
      <w:r>
        <w:rPr>
          <w:rFonts w:ascii="Arial" w:eastAsia="Arial" w:hAnsi="Arial" w:cs="Arial"/>
          <w:color w:val="3399CC"/>
          <w:w w:val="91"/>
          <w:sz w:val="24"/>
          <w:szCs w:val="24"/>
        </w:rPr>
        <w:t>ng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w w:val="79"/>
          <w:sz w:val="24"/>
          <w:szCs w:val="24"/>
        </w:rPr>
        <w:t xml:space="preserve">is </w:t>
      </w:r>
      <w:r>
        <w:rPr>
          <w:rFonts w:ascii="Arial" w:eastAsia="Arial" w:hAnsi="Arial" w:cs="Arial"/>
          <w:color w:val="3399CC"/>
          <w:spacing w:val="15"/>
          <w:w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b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-1"/>
          <w:w w:val="61"/>
          <w:sz w:val="24"/>
          <w:szCs w:val="24"/>
        </w:rPr>
        <w:t>o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82"/>
          <w:sz w:val="24"/>
          <w:szCs w:val="24"/>
        </w:rPr>
        <w:t>d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2"/>
          <w:w w:val="81"/>
          <w:sz w:val="24"/>
          <w:szCs w:val="24"/>
        </w:rPr>
        <w:t>i</w:t>
      </w:r>
      <w:r>
        <w:rPr>
          <w:rFonts w:ascii="Arial" w:eastAsia="Arial" w:hAnsi="Arial" w:cs="Arial"/>
          <w:color w:val="3399CC"/>
          <w:w w:val="81"/>
          <w:sz w:val="24"/>
          <w:szCs w:val="24"/>
        </w:rPr>
        <w:t xml:space="preserve">n </w:t>
      </w:r>
      <w:r>
        <w:rPr>
          <w:rFonts w:ascii="Arial" w:eastAsia="Arial" w:hAnsi="Arial" w:cs="Arial"/>
          <w:color w:val="3399CC"/>
          <w:spacing w:val="14"/>
          <w:w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z w:val="24"/>
          <w:szCs w:val="24"/>
        </w:rPr>
        <w:t>its</w:t>
      </w:r>
      <w:r>
        <w:rPr>
          <w:rFonts w:ascii="Arial" w:eastAsia="Arial" w:hAnsi="Arial" w:cs="Arial"/>
          <w:color w:val="3399CC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spacing w:val="1"/>
          <w:w w:val="94"/>
          <w:sz w:val="24"/>
          <w:szCs w:val="24"/>
        </w:rPr>
        <w:t>h</w:t>
      </w:r>
      <w:r>
        <w:rPr>
          <w:rFonts w:ascii="Arial" w:eastAsia="Arial" w:hAnsi="Arial" w:cs="Arial"/>
          <w:color w:val="3399CC"/>
          <w:w w:val="55"/>
          <w:sz w:val="24"/>
          <w:szCs w:val="24"/>
        </w:rPr>
        <w:t xml:space="preserve">, </w:t>
      </w:r>
      <w:r>
        <w:rPr>
          <w:rFonts w:ascii="Arial" w:eastAsia="Arial" w:hAnsi="Arial" w:cs="Arial"/>
          <w:color w:val="3399CC"/>
          <w:spacing w:val="1"/>
          <w:w w:val="8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87"/>
          <w:sz w:val="24"/>
          <w:szCs w:val="24"/>
        </w:rPr>
        <w:t xml:space="preserve">nd </w:t>
      </w:r>
      <w:r>
        <w:rPr>
          <w:rFonts w:ascii="Arial" w:eastAsia="Arial" w:hAnsi="Arial" w:cs="Arial"/>
          <w:color w:val="3399CC"/>
          <w:spacing w:val="1"/>
          <w:w w:val="87"/>
          <w:sz w:val="24"/>
          <w:szCs w:val="24"/>
        </w:rPr>
        <w:t xml:space="preserve"> h</w:t>
      </w:r>
      <w:r>
        <w:rPr>
          <w:rFonts w:ascii="Arial" w:eastAsia="Arial" w:hAnsi="Arial" w:cs="Arial"/>
          <w:color w:val="3399CC"/>
          <w:spacing w:val="-1"/>
          <w:w w:val="8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87"/>
          <w:sz w:val="24"/>
          <w:szCs w:val="24"/>
        </w:rPr>
        <w:t xml:space="preserve">s </w:t>
      </w:r>
      <w:r>
        <w:rPr>
          <w:rFonts w:ascii="Arial" w:eastAsia="Arial" w:hAnsi="Arial" w:cs="Arial"/>
          <w:color w:val="3399CC"/>
          <w:spacing w:val="13"/>
          <w:w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w w:val="103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1"/>
          <w:w w:val="103"/>
          <w:sz w:val="24"/>
          <w:szCs w:val="24"/>
        </w:rPr>
        <w:t>h</w:t>
      </w:r>
      <w:r>
        <w:rPr>
          <w:rFonts w:ascii="Arial" w:eastAsia="Arial" w:hAnsi="Arial" w:cs="Arial"/>
          <w:color w:val="3399CC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76"/>
          <w:sz w:val="24"/>
          <w:szCs w:val="24"/>
        </w:rPr>
        <w:t>p</w:t>
      </w:r>
      <w:r>
        <w:rPr>
          <w:rFonts w:ascii="Arial" w:eastAsia="Arial" w:hAnsi="Arial" w:cs="Arial"/>
          <w:color w:val="3399CC"/>
          <w:spacing w:val="-1"/>
          <w:w w:val="61"/>
          <w:sz w:val="24"/>
          <w:szCs w:val="24"/>
        </w:rPr>
        <w:t>o</w:t>
      </w:r>
      <w:r>
        <w:rPr>
          <w:rFonts w:ascii="Arial" w:eastAsia="Arial" w:hAnsi="Arial" w:cs="Arial"/>
          <w:color w:val="3399CC"/>
          <w:spacing w:val="3"/>
          <w:w w:val="121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91"/>
          <w:sz w:val="24"/>
          <w:szCs w:val="24"/>
        </w:rPr>
        <w:t>ntial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3"/>
          <w:w w:val="121"/>
          <w:sz w:val="24"/>
          <w:szCs w:val="24"/>
        </w:rPr>
        <w:t>t</w:t>
      </w:r>
      <w:r>
        <w:rPr>
          <w:rFonts w:ascii="Arial" w:eastAsia="Arial" w:hAnsi="Arial" w:cs="Arial"/>
          <w:color w:val="3399CC"/>
          <w:w w:val="61"/>
          <w:sz w:val="24"/>
          <w:szCs w:val="24"/>
        </w:rPr>
        <w:t>o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3"/>
          <w:w w:val="121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-1"/>
          <w:w w:val="61"/>
          <w:sz w:val="24"/>
          <w:szCs w:val="24"/>
        </w:rPr>
        <w:t>o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u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w w:val="94"/>
          <w:sz w:val="24"/>
          <w:szCs w:val="24"/>
        </w:rPr>
        <w:t>h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w w:val="103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1"/>
          <w:w w:val="103"/>
          <w:sz w:val="24"/>
          <w:szCs w:val="24"/>
        </w:rPr>
        <w:t>h</w:t>
      </w:r>
      <w:r>
        <w:rPr>
          <w:rFonts w:ascii="Arial" w:eastAsia="Arial" w:hAnsi="Arial" w:cs="Arial"/>
          <w:color w:val="3399CC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w w:val="77"/>
          <w:sz w:val="24"/>
          <w:szCs w:val="24"/>
        </w:rPr>
        <w:t>l</w:t>
      </w:r>
      <w:r>
        <w:rPr>
          <w:rFonts w:ascii="Arial" w:eastAsia="Arial" w:hAnsi="Arial" w:cs="Arial"/>
          <w:color w:val="3399CC"/>
          <w:spacing w:val="1"/>
          <w:w w:val="77"/>
          <w:sz w:val="24"/>
          <w:szCs w:val="24"/>
        </w:rPr>
        <w:t>i</w:t>
      </w:r>
      <w:r>
        <w:rPr>
          <w:rFonts w:ascii="Arial" w:eastAsia="Arial" w:hAnsi="Arial" w:cs="Arial"/>
          <w:color w:val="3399CC"/>
          <w:spacing w:val="1"/>
          <w:w w:val="105"/>
          <w:sz w:val="24"/>
          <w:szCs w:val="24"/>
        </w:rPr>
        <w:t>v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75"/>
          <w:sz w:val="24"/>
          <w:szCs w:val="24"/>
        </w:rPr>
        <w:t>s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"/>
          <w:w w:val="61"/>
          <w:sz w:val="24"/>
          <w:szCs w:val="24"/>
        </w:rPr>
        <w:t>o</w:t>
      </w:r>
      <w:r>
        <w:rPr>
          <w:rFonts w:ascii="Arial" w:eastAsia="Arial" w:hAnsi="Arial" w:cs="Arial"/>
          <w:color w:val="3399CC"/>
          <w:w w:val="176"/>
          <w:sz w:val="24"/>
          <w:szCs w:val="24"/>
        </w:rPr>
        <w:t xml:space="preserve">f </w:t>
      </w:r>
      <w:r>
        <w:rPr>
          <w:rFonts w:ascii="Arial" w:eastAsia="Arial" w:hAnsi="Arial" w:cs="Arial"/>
          <w:color w:val="3399CC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3399CC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3399CC"/>
          <w:sz w:val="24"/>
          <w:szCs w:val="24"/>
        </w:rPr>
        <w:t>ny</w:t>
      </w:r>
      <w:r>
        <w:rPr>
          <w:rFonts w:ascii="Arial" w:eastAsia="Arial" w:hAnsi="Arial" w:cs="Arial"/>
          <w:color w:val="3399CC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"/>
          <w:w w:val="86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u</w:t>
      </w:r>
      <w:r>
        <w:rPr>
          <w:rFonts w:ascii="Arial" w:eastAsia="Arial" w:hAnsi="Arial" w:cs="Arial"/>
          <w:color w:val="3399CC"/>
          <w:w w:val="91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1"/>
          <w:w w:val="91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77"/>
          <w:sz w:val="24"/>
          <w:szCs w:val="24"/>
        </w:rPr>
        <w:t>l</w:t>
      </w:r>
      <w:r>
        <w:rPr>
          <w:rFonts w:ascii="Arial" w:eastAsia="Arial" w:hAnsi="Arial" w:cs="Arial"/>
          <w:color w:val="3399CC"/>
          <w:spacing w:val="1"/>
          <w:w w:val="77"/>
          <w:sz w:val="24"/>
          <w:szCs w:val="24"/>
        </w:rPr>
        <w:t>i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77"/>
          <w:sz w:val="24"/>
          <w:szCs w:val="24"/>
        </w:rPr>
        <w:t>n</w:t>
      </w:r>
      <w:r>
        <w:rPr>
          <w:rFonts w:ascii="Arial" w:eastAsia="Arial" w:hAnsi="Arial" w:cs="Arial"/>
          <w:color w:val="3399CC"/>
          <w:spacing w:val="1"/>
          <w:w w:val="77"/>
          <w:sz w:val="24"/>
          <w:szCs w:val="24"/>
        </w:rPr>
        <w:t>s</w:t>
      </w:r>
      <w:r>
        <w:rPr>
          <w:rFonts w:ascii="Arial" w:eastAsia="Arial" w:hAnsi="Arial" w:cs="Arial"/>
          <w:color w:val="3399CC"/>
          <w:w w:val="84"/>
          <w:sz w:val="24"/>
          <w:szCs w:val="24"/>
        </w:rPr>
        <w:t>.</w:t>
      </w:r>
    </w:p>
    <w:p w:rsidR="008156BF" w:rsidRDefault="008156BF">
      <w:pPr>
        <w:spacing w:before="8" w:after="0" w:line="150" w:lineRule="exact"/>
        <w:rPr>
          <w:sz w:val="15"/>
          <w:szCs w:val="15"/>
        </w:rPr>
      </w:pPr>
    </w:p>
    <w:p w:rsidR="008156BF" w:rsidRDefault="00EC70B5">
      <w:pPr>
        <w:spacing w:after="0" w:line="312" w:lineRule="auto"/>
        <w:ind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dr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g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a. 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 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urther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ol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 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after="0" w:line="150" w:lineRule="exact"/>
        <w:rPr>
          <w:sz w:val="15"/>
          <w:szCs w:val="15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00" w:lineRule="exact"/>
        <w:ind w:left="1417" w:right="93" w:hanging="39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399CC"/>
          <w:spacing w:val="1"/>
          <w:w w:val="86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u</w:t>
      </w:r>
      <w:r>
        <w:rPr>
          <w:rFonts w:ascii="Arial" w:eastAsia="Arial" w:hAnsi="Arial" w:cs="Arial"/>
          <w:color w:val="3399CC"/>
          <w:w w:val="91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1"/>
          <w:w w:val="91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77"/>
          <w:sz w:val="24"/>
          <w:szCs w:val="24"/>
        </w:rPr>
        <w:t>l</w:t>
      </w:r>
      <w:r>
        <w:rPr>
          <w:rFonts w:ascii="Arial" w:eastAsia="Arial" w:hAnsi="Arial" w:cs="Arial"/>
          <w:color w:val="3399CC"/>
          <w:spacing w:val="1"/>
          <w:w w:val="77"/>
          <w:sz w:val="24"/>
          <w:szCs w:val="24"/>
        </w:rPr>
        <w:t>i</w:t>
      </w:r>
      <w:r>
        <w:rPr>
          <w:rFonts w:ascii="Arial" w:eastAsia="Arial" w:hAnsi="Arial" w:cs="Arial"/>
          <w:color w:val="3399CC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79"/>
          <w:sz w:val="24"/>
          <w:szCs w:val="24"/>
        </w:rPr>
        <w:t>n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"/>
          <w:w w:val="90"/>
          <w:sz w:val="24"/>
          <w:szCs w:val="24"/>
        </w:rPr>
        <w:t>m</w:t>
      </w:r>
      <w:r>
        <w:rPr>
          <w:rFonts w:ascii="Arial" w:eastAsia="Arial" w:hAnsi="Arial" w:cs="Arial"/>
          <w:color w:val="3399CC"/>
          <w:spacing w:val="-1"/>
          <w:w w:val="61"/>
          <w:sz w:val="24"/>
          <w:szCs w:val="24"/>
        </w:rPr>
        <w:t>o</w:t>
      </w:r>
      <w:r>
        <w:rPr>
          <w:rFonts w:ascii="Arial" w:eastAsia="Arial" w:hAnsi="Arial" w:cs="Arial"/>
          <w:color w:val="3399CC"/>
          <w:spacing w:val="2"/>
          <w:w w:val="82"/>
          <w:sz w:val="24"/>
          <w:szCs w:val="24"/>
        </w:rPr>
        <w:t>d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72"/>
          <w:sz w:val="24"/>
          <w:szCs w:val="24"/>
        </w:rPr>
        <w:t>ls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spacing w:val="-1"/>
          <w:w w:val="94"/>
          <w:sz w:val="24"/>
          <w:szCs w:val="24"/>
        </w:rPr>
        <w:t>h</w:t>
      </w:r>
      <w:r>
        <w:rPr>
          <w:rFonts w:ascii="Arial" w:eastAsia="Arial" w:hAnsi="Arial" w:cs="Arial"/>
          <w:color w:val="3399CC"/>
          <w:spacing w:val="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w w:val="87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2"/>
          <w:w w:val="87"/>
          <w:sz w:val="24"/>
          <w:szCs w:val="24"/>
        </w:rPr>
        <w:t>e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w w:val="88"/>
          <w:sz w:val="24"/>
          <w:szCs w:val="24"/>
        </w:rPr>
        <w:t>i</w:t>
      </w:r>
      <w:r>
        <w:rPr>
          <w:rFonts w:ascii="Arial" w:eastAsia="Arial" w:hAnsi="Arial" w:cs="Arial"/>
          <w:color w:val="3399CC"/>
          <w:w w:val="76"/>
          <w:sz w:val="24"/>
          <w:szCs w:val="24"/>
        </w:rPr>
        <w:t>sed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b</w:t>
      </w:r>
      <w:r>
        <w:rPr>
          <w:rFonts w:ascii="Arial" w:eastAsia="Arial" w:hAnsi="Arial" w:cs="Arial"/>
          <w:color w:val="3399CC"/>
          <w:w w:val="105"/>
          <w:sz w:val="24"/>
          <w:szCs w:val="24"/>
        </w:rPr>
        <w:t xml:space="preserve">y 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u</w:t>
      </w:r>
      <w:r>
        <w:rPr>
          <w:rFonts w:ascii="Arial" w:eastAsia="Arial" w:hAnsi="Arial" w:cs="Arial"/>
          <w:color w:val="3399CC"/>
          <w:w w:val="91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1"/>
          <w:w w:val="91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1"/>
          <w:w w:val="61"/>
          <w:sz w:val="24"/>
          <w:szCs w:val="24"/>
        </w:rPr>
        <w:t>o</w:t>
      </w:r>
      <w:r>
        <w:rPr>
          <w:rFonts w:ascii="Arial" w:eastAsia="Arial" w:hAnsi="Arial" w:cs="Arial"/>
          <w:color w:val="3399CC"/>
          <w:spacing w:val="-1"/>
          <w:w w:val="90"/>
          <w:sz w:val="24"/>
          <w:szCs w:val="24"/>
        </w:rPr>
        <w:t>m</w:t>
      </w:r>
      <w:r>
        <w:rPr>
          <w:rFonts w:ascii="Arial" w:eastAsia="Arial" w:hAnsi="Arial" w:cs="Arial"/>
          <w:color w:val="3399CC"/>
          <w:w w:val="88"/>
          <w:sz w:val="24"/>
          <w:szCs w:val="24"/>
        </w:rPr>
        <w:t>i</w:t>
      </w:r>
      <w:r>
        <w:rPr>
          <w:rFonts w:ascii="Arial" w:eastAsia="Arial" w:hAnsi="Arial" w:cs="Arial"/>
          <w:color w:val="3399CC"/>
          <w:w w:val="73"/>
          <w:sz w:val="24"/>
          <w:szCs w:val="24"/>
        </w:rPr>
        <w:t>sed,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76"/>
          <w:sz w:val="24"/>
          <w:szCs w:val="24"/>
        </w:rPr>
        <w:t>p</w:t>
      </w:r>
      <w:r>
        <w:rPr>
          <w:rFonts w:ascii="Arial" w:eastAsia="Arial" w:hAnsi="Arial" w:cs="Arial"/>
          <w:color w:val="3399CC"/>
          <w:spacing w:val="5"/>
          <w:w w:val="66"/>
          <w:sz w:val="24"/>
          <w:szCs w:val="24"/>
        </w:rPr>
        <w:t>l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153"/>
          <w:position w:val="11"/>
          <w:sz w:val="16"/>
          <w:szCs w:val="16"/>
        </w:rPr>
        <w:t>-</w:t>
      </w:r>
      <w:r>
        <w:rPr>
          <w:rFonts w:ascii="Arial" w:eastAsia="Arial" w:hAnsi="Arial" w:cs="Arial"/>
          <w:color w:val="3399CC"/>
          <w:w w:val="97"/>
          <w:sz w:val="24"/>
          <w:szCs w:val="24"/>
        </w:rPr>
        <w:t>dri</w:t>
      </w:r>
      <w:r>
        <w:rPr>
          <w:rFonts w:ascii="Arial" w:eastAsia="Arial" w:hAnsi="Arial" w:cs="Arial"/>
          <w:color w:val="3399CC"/>
          <w:spacing w:val="1"/>
          <w:w w:val="97"/>
          <w:sz w:val="24"/>
          <w:szCs w:val="24"/>
        </w:rPr>
        <w:t>v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79"/>
          <w:sz w:val="24"/>
          <w:szCs w:val="24"/>
        </w:rPr>
        <w:t>n</w:t>
      </w:r>
      <w:r>
        <w:rPr>
          <w:rFonts w:ascii="Arial" w:eastAsia="Arial" w:hAnsi="Arial" w:cs="Arial"/>
          <w:color w:val="3399CC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2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1"/>
          <w:w w:val="76"/>
          <w:sz w:val="24"/>
          <w:szCs w:val="24"/>
        </w:rPr>
        <w:t>pp</w:t>
      </w:r>
      <w:r>
        <w:rPr>
          <w:rFonts w:ascii="Arial" w:eastAsia="Arial" w:hAnsi="Arial" w:cs="Arial"/>
          <w:color w:val="3399CC"/>
          <w:spacing w:val="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-1"/>
          <w:w w:val="61"/>
          <w:sz w:val="24"/>
          <w:szCs w:val="24"/>
        </w:rPr>
        <w:t>o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spacing w:val="1"/>
          <w:w w:val="94"/>
          <w:sz w:val="24"/>
          <w:szCs w:val="24"/>
        </w:rPr>
        <w:t>h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78"/>
          <w:sz w:val="24"/>
          <w:szCs w:val="24"/>
        </w:rPr>
        <w:t>s.</w:t>
      </w:r>
    </w:p>
    <w:p w:rsidR="008156BF" w:rsidRDefault="008156BF">
      <w:pPr>
        <w:spacing w:before="2" w:after="0" w:line="170" w:lineRule="exact"/>
        <w:rPr>
          <w:sz w:val="17"/>
          <w:szCs w:val="17"/>
        </w:rPr>
      </w:pPr>
    </w:p>
    <w:p w:rsidR="008156BF" w:rsidRDefault="00EC70B5">
      <w:pPr>
        <w:spacing w:after="0" w:line="313" w:lineRule="auto"/>
        <w:ind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 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  to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 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5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"/>
          <w:sz w:val="20"/>
          <w:szCs w:val="20"/>
        </w:rPr>
        <w:t>-si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e-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s-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pacing w:val="1"/>
          <w:sz w:val="20"/>
          <w:szCs w:val="20"/>
        </w:rPr>
        <w:t>”</w:t>
      </w:r>
      <w:r>
        <w:rPr>
          <w:rFonts w:ascii="Arial" w:eastAsia="Arial" w:hAnsi="Arial" w:cs="Arial"/>
          <w:sz w:val="20"/>
          <w:szCs w:val="20"/>
        </w:rPr>
        <w:t xml:space="preserve">.  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er,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ored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gn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 the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 xml:space="preserve">.  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at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2" w:lineRule="auto"/>
        <w:ind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 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orpor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 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after="0"/>
        <w:jc w:val="both"/>
        <w:sectPr w:rsidR="008156BF">
          <w:footerReference w:type="default" r:id="rId40"/>
          <w:pgSz w:w="11920" w:h="16840"/>
          <w:pgMar w:top="1420" w:right="740" w:bottom="800" w:left="740" w:header="0" w:footer="606" w:gutter="0"/>
          <w:cols w:num="2" w:space="720" w:equalWidth="0">
            <w:col w:w="5101" w:space="257"/>
            <w:col w:w="5082"/>
          </w:cols>
        </w:sectPr>
      </w:pPr>
    </w:p>
    <w:p w:rsidR="008156BF" w:rsidRDefault="00EC70B5">
      <w:pPr>
        <w:spacing w:before="35" w:after="0" w:line="261" w:lineRule="auto"/>
        <w:ind w:left="272" w:right="-15" w:hanging="146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399CC"/>
          <w:w w:val="101"/>
          <w:sz w:val="24"/>
          <w:szCs w:val="24"/>
        </w:rPr>
        <w:lastRenderedPageBreak/>
        <w:t>Ex</w:t>
      </w:r>
      <w:r>
        <w:rPr>
          <w:rFonts w:ascii="Arial" w:eastAsia="Arial" w:hAnsi="Arial" w:cs="Arial"/>
          <w:color w:val="3399CC"/>
          <w:spacing w:val="2"/>
          <w:w w:val="101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1"/>
          <w:w w:val="79"/>
          <w:sz w:val="24"/>
          <w:szCs w:val="24"/>
        </w:rPr>
        <w:t>n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66"/>
          <w:sz w:val="24"/>
          <w:szCs w:val="24"/>
        </w:rPr>
        <w:t>l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2"/>
          <w:w w:val="176"/>
          <w:sz w:val="24"/>
          <w:szCs w:val="24"/>
        </w:rPr>
        <w:t>f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u</w:t>
      </w:r>
      <w:r>
        <w:rPr>
          <w:rFonts w:ascii="Arial" w:eastAsia="Arial" w:hAnsi="Arial" w:cs="Arial"/>
          <w:color w:val="3399CC"/>
          <w:w w:val="81"/>
          <w:sz w:val="24"/>
          <w:szCs w:val="24"/>
        </w:rPr>
        <w:t>ndi</w:t>
      </w:r>
      <w:r>
        <w:rPr>
          <w:rFonts w:ascii="Arial" w:eastAsia="Arial" w:hAnsi="Arial" w:cs="Arial"/>
          <w:color w:val="3399CC"/>
          <w:spacing w:val="2"/>
          <w:w w:val="81"/>
          <w:sz w:val="24"/>
          <w:szCs w:val="24"/>
        </w:rPr>
        <w:t>n</w:t>
      </w:r>
      <w:r>
        <w:rPr>
          <w:rFonts w:ascii="Arial" w:eastAsia="Arial" w:hAnsi="Arial" w:cs="Arial"/>
          <w:color w:val="3399CC"/>
          <w:w w:val="103"/>
          <w:sz w:val="24"/>
          <w:szCs w:val="24"/>
        </w:rPr>
        <w:t>g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86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86"/>
          <w:sz w:val="24"/>
          <w:szCs w:val="24"/>
        </w:rPr>
        <w:t xml:space="preserve">nd </w:t>
      </w:r>
      <w:r>
        <w:rPr>
          <w:rFonts w:ascii="Arial" w:eastAsia="Arial" w:hAnsi="Arial" w:cs="Arial"/>
          <w:color w:val="3399CC"/>
          <w:spacing w:val="7"/>
          <w:w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2"/>
          <w:w w:val="76"/>
          <w:sz w:val="24"/>
          <w:szCs w:val="24"/>
        </w:rPr>
        <w:t>p</w:t>
      </w:r>
      <w:r>
        <w:rPr>
          <w:rFonts w:ascii="Arial" w:eastAsia="Arial" w:hAnsi="Arial" w:cs="Arial"/>
          <w:color w:val="3399CC"/>
          <w:spacing w:val="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w w:val="93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2"/>
          <w:w w:val="93"/>
          <w:sz w:val="24"/>
          <w:szCs w:val="24"/>
        </w:rPr>
        <w:t>n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w w:val="85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2"/>
          <w:w w:val="85"/>
          <w:sz w:val="24"/>
          <w:szCs w:val="24"/>
        </w:rPr>
        <w:t>h</w:t>
      </w:r>
      <w:r>
        <w:rPr>
          <w:rFonts w:ascii="Arial" w:eastAsia="Arial" w:hAnsi="Arial" w:cs="Arial"/>
          <w:color w:val="3399CC"/>
          <w:w w:val="88"/>
          <w:sz w:val="24"/>
          <w:szCs w:val="24"/>
        </w:rPr>
        <w:t>i</w:t>
      </w:r>
      <w:r>
        <w:rPr>
          <w:rFonts w:ascii="Arial" w:eastAsia="Arial" w:hAnsi="Arial" w:cs="Arial"/>
          <w:color w:val="3399CC"/>
          <w:spacing w:val="1"/>
          <w:w w:val="76"/>
          <w:sz w:val="24"/>
          <w:szCs w:val="24"/>
        </w:rPr>
        <w:t>p</w:t>
      </w:r>
      <w:r>
        <w:rPr>
          <w:rFonts w:ascii="Arial" w:eastAsia="Arial" w:hAnsi="Arial" w:cs="Arial"/>
          <w:color w:val="3399CC"/>
          <w:w w:val="75"/>
          <w:sz w:val="24"/>
          <w:szCs w:val="24"/>
        </w:rPr>
        <w:t>s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spacing w:val="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z w:val="24"/>
          <w:szCs w:val="24"/>
        </w:rPr>
        <w:t>nt</w:t>
      </w:r>
      <w:r>
        <w:rPr>
          <w:rFonts w:ascii="Arial" w:eastAsia="Arial" w:hAnsi="Arial" w:cs="Arial"/>
          <w:color w:val="3399CC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66"/>
          <w:sz w:val="24"/>
          <w:szCs w:val="24"/>
        </w:rPr>
        <w:t>l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121"/>
          <w:sz w:val="24"/>
          <w:szCs w:val="24"/>
        </w:rPr>
        <w:t>t</w:t>
      </w:r>
      <w:r>
        <w:rPr>
          <w:rFonts w:ascii="Arial" w:eastAsia="Arial" w:hAnsi="Arial" w:cs="Arial"/>
          <w:color w:val="3399CC"/>
          <w:w w:val="61"/>
          <w:sz w:val="24"/>
          <w:szCs w:val="24"/>
        </w:rPr>
        <w:t xml:space="preserve">o </w:t>
      </w:r>
      <w:r>
        <w:rPr>
          <w:rFonts w:ascii="Arial" w:eastAsia="Arial" w:hAnsi="Arial" w:cs="Arial"/>
          <w:color w:val="3399CC"/>
          <w:w w:val="103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1"/>
          <w:w w:val="103"/>
          <w:sz w:val="24"/>
          <w:szCs w:val="24"/>
        </w:rPr>
        <w:t>h</w:t>
      </w:r>
      <w:r>
        <w:rPr>
          <w:rFonts w:ascii="Arial" w:eastAsia="Arial" w:hAnsi="Arial" w:cs="Arial"/>
          <w:color w:val="3399CC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1"/>
          <w:sz w:val="24"/>
          <w:szCs w:val="24"/>
        </w:rPr>
        <w:t>w</w:t>
      </w:r>
      <w:r>
        <w:rPr>
          <w:rFonts w:ascii="Arial" w:eastAsia="Arial" w:hAnsi="Arial" w:cs="Arial"/>
          <w:color w:val="3399CC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y </w:t>
      </w:r>
      <w:r>
        <w:rPr>
          <w:rFonts w:ascii="Arial" w:eastAsia="Arial" w:hAnsi="Arial" w:cs="Arial"/>
          <w:color w:val="3399CC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112"/>
          <w:sz w:val="24"/>
          <w:szCs w:val="24"/>
        </w:rPr>
        <w:t>x</w:t>
      </w:r>
      <w:r>
        <w:rPr>
          <w:rFonts w:ascii="Arial" w:eastAsia="Arial" w:hAnsi="Arial" w:cs="Arial"/>
          <w:color w:val="3399CC"/>
          <w:spacing w:val="2"/>
          <w:w w:val="112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77"/>
          <w:sz w:val="24"/>
          <w:szCs w:val="24"/>
        </w:rPr>
        <w:t>nd</w:t>
      </w:r>
      <w:r>
        <w:rPr>
          <w:rFonts w:ascii="Arial" w:eastAsia="Arial" w:hAnsi="Arial" w:cs="Arial"/>
          <w:color w:val="3399CC"/>
          <w:spacing w:val="-1"/>
          <w:w w:val="77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82"/>
          <w:sz w:val="24"/>
          <w:szCs w:val="24"/>
        </w:rPr>
        <w:t>d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3"/>
          <w:w w:val="75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1"/>
          <w:w w:val="105"/>
          <w:sz w:val="24"/>
          <w:szCs w:val="24"/>
        </w:rPr>
        <w:t>v</w:t>
      </w:r>
      <w:r>
        <w:rPr>
          <w:rFonts w:ascii="Arial" w:eastAsia="Arial" w:hAnsi="Arial" w:cs="Arial"/>
          <w:color w:val="3399CC"/>
          <w:spacing w:val="-2"/>
          <w:w w:val="88"/>
          <w:sz w:val="24"/>
          <w:szCs w:val="24"/>
        </w:rPr>
        <w:t>i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w w:val="75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spacing w:val="1"/>
          <w:w w:val="94"/>
          <w:sz w:val="24"/>
          <w:szCs w:val="24"/>
        </w:rPr>
        <w:t>h</w:t>
      </w:r>
      <w:r>
        <w:rPr>
          <w:rFonts w:ascii="Arial" w:eastAsia="Arial" w:hAnsi="Arial" w:cs="Arial"/>
          <w:color w:val="3399CC"/>
          <w:spacing w:val="-1"/>
          <w:w w:val="61"/>
          <w:sz w:val="24"/>
          <w:szCs w:val="24"/>
        </w:rPr>
        <w:t>oo</w:t>
      </w:r>
      <w:r>
        <w:rPr>
          <w:rFonts w:ascii="Arial" w:eastAsia="Arial" w:hAnsi="Arial" w:cs="Arial"/>
          <w:color w:val="3399CC"/>
          <w:w w:val="77"/>
          <w:sz w:val="24"/>
          <w:szCs w:val="24"/>
        </w:rPr>
        <w:t>l</w:t>
      </w:r>
      <w:r>
        <w:rPr>
          <w:rFonts w:ascii="Arial" w:eastAsia="Arial" w:hAnsi="Arial" w:cs="Arial"/>
          <w:color w:val="3399CC"/>
          <w:spacing w:val="1"/>
          <w:w w:val="77"/>
          <w:sz w:val="24"/>
          <w:szCs w:val="24"/>
        </w:rPr>
        <w:t>i</w:t>
      </w:r>
      <w:r>
        <w:rPr>
          <w:rFonts w:ascii="Arial" w:eastAsia="Arial" w:hAnsi="Arial" w:cs="Arial"/>
          <w:color w:val="3399CC"/>
          <w:spacing w:val="1"/>
          <w:w w:val="79"/>
          <w:sz w:val="24"/>
          <w:szCs w:val="24"/>
        </w:rPr>
        <w:t>n</w:t>
      </w:r>
      <w:r>
        <w:rPr>
          <w:rFonts w:ascii="Arial" w:eastAsia="Arial" w:hAnsi="Arial" w:cs="Arial"/>
          <w:color w:val="3399CC"/>
          <w:w w:val="103"/>
          <w:sz w:val="24"/>
          <w:szCs w:val="24"/>
        </w:rPr>
        <w:t>g</w:t>
      </w:r>
      <w:r>
        <w:rPr>
          <w:rFonts w:ascii="Arial" w:eastAsia="Arial" w:hAnsi="Arial" w:cs="Arial"/>
          <w:color w:val="3399CC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w w:val="82"/>
          <w:sz w:val="24"/>
          <w:szCs w:val="24"/>
        </w:rPr>
        <w:t xml:space="preserve">in </w:t>
      </w:r>
      <w:r>
        <w:rPr>
          <w:rFonts w:ascii="Arial" w:eastAsia="Arial" w:hAnsi="Arial" w:cs="Arial"/>
          <w:color w:val="3399CC"/>
          <w:spacing w:val="13"/>
          <w:w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-1"/>
          <w:w w:val="86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u</w:t>
      </w:r>
      <w:r>
        <w:rPr>
          <w:rFonts w:ascii="Arial" w:eastAsia="Arial" w:hAnsi="Arial" w:cs="Arial"/>
          <w:color w:val="3399CC"/>
          <w:w w:val="91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1"/>
          <w:w w:val="91"/>
          <w:sz w:val="24"/>
          <w:szCs w:val="24"/>
        </w:rPr>
        <w:t>t</w:t>
      </w:r>
      <w:r>
        <w:rPr>
          <w:rFonts w:ascii="Arial" w:eastAsia="Arial" w:hAnsi="Arial" w:cs="Arial"/>
          <w:color w:val="3399CC"/>
          <w:spacing w:val="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77"/>
          <w:sz w:val="24"/>
          <w:szCs w:val="24"/>
        </w:rPr>
        <w:t>l</w:t>
      </w:r>
      <w:r>
        <w:rPr>
          <w:rFonts w:ascii="Arial" w:eastAsia="Arial" w:hAnsi="Arial" w:cs="Arial"/>
          <w:color w:val="3399CC"/>
          <w:spacing w:val="1"/>
          <w:w w:val="77"/>
          <w:sz w:val="24"/>
          <w:szCs w:val="24"/>
        </w:rPr>
        <w:t>i</w:t>
      </w:r>
      <w:r>
        <w:rPr>
          <w:rFonts w:ascii="Arial" w:eastAsia="Arial" w:hAnsi="Arial" w:cs="Arial"/>
          <w:color w:val="3399CC"/>
          <w:w w:val="97"/>
          <w:sz w:val="24"/>
          <w:szCs w:val="24"/>
        </w:rPr>
        <w:t xml:space="preserve">a </w:t>
      </w:r>
      <w:r>
        <w:rPr>
          <w:rFonts w:ascii="Arial" w:eastAsia="Arial" w:hAnsi="Arial" w:cs="Arial"/>
          <w:color w:val="3399CC"/>
          <w:w w:val="79"/>
          <w:sz w:val="24"/>
          <w:szCs w:val="24"/>
        </w:rPr>
        <w:t xml:space="preserve">is </w:t>
      </w:r>
      <w:r>
        <w:rPr>
          <w:rFonts w:ascii="Arial" w:eastAsia="Arial" w:hAnsi="Arial" w:cs="Arial"/>
          <w:color w:val="3399CC"/>
          <w:spacing w:val="15"/>
          <w:w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69"/>
          <w:sz w:val="24"/>
          <w:szCs w:val="24"/>
        </w:rPr>
        <w:t>so</w:t>
      </w:r>
      <w:r>
        <w:rPr>
          <w:rFonts w:ascii="Arial" w:eastAsia="Arial" w:hAnsi="Arial" w:cs="Arial"/>
          <w:color w:val="3399CC"/>
          <w:spacing w:val="1"/>
          <w:w w:val="69"/>
          <w:sz w:val="24"/>
          <w:szCs w:val="24"/>
        </w:rPr>
        <w:t>u</w:t>
      </w:r>
      <w:r>
        <w:rPr>
          <w:rFonts w:ascii="Arial" w:eastAsia="Arial" w:hAnsi="Arial" w:cs="Arial"/>
          <w:color w:val="3399CC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83"/>
          <w:sz w:val="24"/>
          <w:szCs w:val="24"/>
        </w:rPr>
        <w:t>d.</w:t>
      </w:r>
    </w:p>
    <w:p w:rsidR="008156BF" w:rsidRDefault="008156BF">
      <w:pPr>
        <w:spacing w:before="8" w:after="0" w:line="150" w:lineRule="exact"/>
        <w:rPr>
          <w:sz w:val="15"/>
          <w:szCs w:val="15"/>
        </w:rPr>
      </w:pPr>
    </w:p>
    <w:p w:rsidR="008156BF" w:rsidRDefault="00EC70B5">
      <w:pPr>
        <w:spacing w:after="0" w:line="312" w:lineRule="auto"/>
        <w:ind w:left="110" w:right="-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artner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 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ern 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 xml:space="preserve">e. 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 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 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.  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 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 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3" w:lineRule="auto"/>
        <w:ind w:left="110" w:right="-5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 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hl</w:t>
      </w:r>
      <w:r>
        <w:rPr>
          <w:rFonts w:ascii="Arial" w:eastAsia="Arial" w:hAnsi="Arial" w:cs="Arial"/>
          <w:sz w:val="20"/>
          <w:szCs w:val="20"/>
        </w:rPr>
        <w:t>y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 te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ed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bro</w:t>
      </w:r>
      <w:r>
        <w:rPr>
          <w:rFonts w:ascii="Arial" w:eastAsia="Arial" w:hAnsi="Arial" w:cs="Arial"/>
          <w:spacing w:val="2"/>
          <w:sz w:val="20"/>
          <w:szCs w:val="20"/>
        </w:rPr>
        <w:t>ad</w:t>
      </w:r>
      <w:r>
        <w:rPr>
          <w:rFonts w:ascii="Arial" w:eastAsia="Arial" w:hAnsi="Arial" w:cs="Arial"/>
          <w:sz w:val="20"/>
          <w:szCs w:val="20"/>
        </w:rPr>
        <w:t>er go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tures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ps to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 Co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 North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>er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to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r</w:t>
      </w:r>
      <w:r>
        <w:rPr>
          <w:rFonts w:ascii="Arial" w:eastAsia="Arial" w:hAnsi="Arial" w:cs="Arial"/>
          <w:spacing w:val="-4"/>
          <w:w w:val="99"/>
          <w:sz w:val="20"/>
          <w:szCs w:val="20"/>
        </w:rPr>
        <w:t>y</w:t>
      </w:r>
      <w:r>
        <w:rPr>
          <w:rFonts w:ascii="Arial" w:eastAsia="Arial" w:hAnsi="Arial" w:cs="Arial"/>
          <w:spacing w:val="-1"/>
          <w:w w:val="66"/>
          <w:sz w:val="20"/>
          <w:szCs w:val="20"/>
        </w:rPr>
        <w:t>‟</w:t>
      </w:r>
      <w:r>
        <w:rPr>
          <w:rFonts w:ascii="Arial" w:eastAsia="Arial" w:hAnsi="Arial" w:cs="Arial"/>
          <w:w w:val="99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66"/>
          <w:sz w:val="20"/>
          <w:szCs w:val="20"/>
        </w:rPr>
        <w:t>„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>o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>g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art,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e‟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3" w:lineRule="auto"/>
        <w:ind w:left="110" w:right="-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 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om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 xml:space="preserve">es 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 gran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as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as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 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tner</w:t>
      </w:r>
      <w:r>
        <w:rPr>
          <w:rFonts w:ascii="Arial" w:eastAsia="Arial" w:hAnsi="Arial" w:cs="Arial"/>
          <w:spacing w:val="2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t-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r-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 orga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urther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Near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%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 th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artner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EC70B5">
      <w:pPr>
        <w:tabs>
          <w:tab w:val="left" w:pos="1500"/>
          <w:tab w:val="left" w:pos="2320"/>
          <w:tab w:val="left" w:pos="3120"/>
          <w:tab w:val="left" w:pos="3580"/>
          <w:tab w:val="left" w:pos="3900"/>
        </w:tabs>
        <w:spacing w:before="30" w:after="0" w:line="250" w:lineRule="auto"/>
        <w:ind w:left="1570" w:right="22" w:hanging="1207"/>
        <w:rPr>
          <w:rFonts w:ascii="Arial" w:eastAsia="Arial" w:hAnsi="Arial" w:cs="Arial"/>
          <w:sz w:val="40"/>
          <w:szCs w:val="40"/>
        </w:rPr>
      </w:pPr>
      <w:r>
        <w:br w:type="column"/>
      </w:r>
      <w:r>
        <w:rPr>
          <w:rFonts w:ascii="Arial" w:eastAsia="Arial" w:hAnsi="Arial" w:cs="Arial"/>
          <w:color w:val="92D050"/>
          <w:sz w:val="40"/>
          <w:szCs w:val="40"/>
        </w:rPr>
        <w:lastRenderedPageBreak/>
        <w:t>What</w:t>
      </w:r>
      <w:r>
        <w:rPr>
          <w:rFonts w:ascii="Arial" w:eastAsia="Arial" w:hAnsi="Arial" w:cs="Arial"/>
          <w:color w:val="92D050"/>
          <w:sz w:val="40"/>
          <w:szCs w:val="40"/>
        </w:rPr>
        <w:tab/>
      </w:r>
      <w:r>
        <w:rPr>
          <w:rFonts w:ascii="Arial" w:eastAsia="Arial" w:hAnsi="Arial" w:cs="Arial"/>
          <w:color w:val="92D050"/>
          <w:w w:val="77"/>
          <w:sz w:val="40"/>
          <w:szCs w:val="40"/>
        </w:rPr>
        <w:t>does</w:t>
      </w:r>
      <w:r>
        <w:rPr>
          <w:rFonts w:ascii="Arial" w:eastAsia="Arial" w:hAnsi="Arial" w:cs="Arial"/>
          <w:color w:val="92D050"/>
          <w:sz w:val="40"/>
          <w:szCs w:val="40"/>
        </w:rPr>
        <w:tab/>
      </w:r>
      <w:r>
        <w:rPr>
          <w:rFonts w:ascii="Arial" w:eastAsia="Arial" w:hAnsi="Arial" w:cs="Arial"/>
          <w:color w:val="92D050"/>
          <w:w w:val="77"/>
          <w:sz w:val="40"/>
          <w:szCs w:val="40"/>
        </w:rPr>
        <w:t>extend</w:t>
      </w:r>
      <w:r>
        <w:rPr>
          <w:rFonts w:ascii="Arial" w:eastAsia="Arial" w:hAnsi="Arial" w:cs="Arial"/>
          <w:color w:val="92D050"/>
          <w:spacing w:val="1"/>
          <w:w w:val="77"/>
          <w:sz w:val="40"/>
          <w:szCs w:val="40"/>
        </w:rPr>
        <w:t>e</w:t>
      </w:r>
      <w:r>
        <w:rPr>
          <w:rFonts w:ascii="Arial" w:eastAsia="Arial" w:hAnsi="Arial" w:cs="Arial"/>
          <w:color w:val="92D050"/>
          <w:w w:val="77"/>
          <w:sz w:val="40"/>
          <w:szCs w:val="40"/>
        </w:rPr>
        <w:t>d</w:t>
      </w:r>
      <w:r>
        <w:rPr>
          <w:rFonts w:ascii="Arial" w:eastAsia="Arial" w:hAnsi="Arial" w:cs="Arial"/>
          <w:color w:val="92D050"/>
          <w:spacing w:val="11"/>
          <w:w w:val="77"/>
          <w:sz w:val="40"/>
          <w:szCs w:val="40"/>
        </w:rPr>
        <w:t xml:space="preserve"> </w:t>
      </w:r>
      <w:r>
        <w:rPr>
          <w:rFonts w:ascii="Arial" w:eastAsia="Arial" w:hAnsi="Arial" w:cs="Arial"/>
          <w:color w:val="92D050"/>
          <w:sz w:val="40"/>
          <w:szCs w:val="40"/>
        </w:rPr>
        <w:tab/>
      </w:r>
      <w:r>
        <w:rPr>
          <w:rFonts w:ascii="Arial" w:eastAsia="Arial" w:hAnsi="Arial" w:cs="Arial"/>
          <w:color w:val="92D050"/>
          <w:spacing w:val="-2"/>
          <w:w w:val="75"/>
          <w:sz w:val="40"/>
          <w:szCs w:val="40"/>
        </w:rPr>
        <w:t>s</w:t>
      </w:r>
      <w:r>
        <w:rPr>
          <w:rFonts w:ascii="Arial" w:eastAsia="Arial" w:hAnsi="Arial" w:cs="Arial"/>
          <w:color w:val="92D050"/>
          <w:w w:val="88"/>
          <w:sz w:val="40"/>
          <w:szCs w:val="40"/>
        </w:rPr>
        <w:t>e</w:t>
      </w:r>
      <w:r>
        <w:rPr>
          <w:rFonts w:ascii="Arial" w:eastAsia="Arial" w:hAnsi="Arial" w:cs="Arial"/>
          <w:color w:val="92D050"/>
          <w:spacing w:val="1"/>
          <w:w w:val="88"/>
          <w:sz w:val="40"/>
          <w:szCs w:val="40"/>
        </w:rPr>
        <w:t>r</w:t>
      </w:r>
      <w:r>
        <w:rPr>
          <w:rFonts w:ascii="Arial" w:eastAsia="Arial" w:hAnsi="Arial" w:cs="Arial"/>
          <w:color w:val="92D050"/>
          <w:w w:val="86"/>
          <w:sz w:val="40"/>
          <w:szCs w:val="40"/>
        </w:rPr>
        <w:t xml:space="preserve">vice </w:t>
      </w:r>
      <w:r>
        <w:rPr>
          <w:rFonts w:ascii="Arial" w:eastAsia="Arial" w:hAnsi="Arial" w:cs="Arial"/>
          <w:color w:val="92D050"/>
          <w:w w:val="80"/>
          <w:sz w:val="40"/>
          <w:szCs w:val="40"/>
        </w:rPr>
        <w:t>sch</w:t>
      </w:r>
      <w:r>
        <w:rPr>
          <w:rFonts w:ascii="Arial" w:eastAsia="Arial" w:hAnsi="Arial" w:cs="Arial"/>
          <w:color w:val="92D050"/>
          <w:spacing w:val="2"/>
          <w:w w:val="80"/>
          <w:sz w:val="40"/>
          <w:szCs w:val="40"/>
        </w:rPr>
        <w:t>o</w:t>
      </w:r>
      <w:r>
        <w:rPr>
          <w:rFonts w:ascii="Arial" w:eastAsia="Arial" w:hAnsi="Arial" w:cs="Arial"/>
          <w:color w:val="92D050"/>
          <w:w w:val="80"/>
          <w:sz w:val="40"/>
          <w:szCs w:val="40"/>
        </w:rPr>
        <w:t>oling</w:t>
      </w:r>
      <w:r>
        <w:rPr>
          <w:rFonts w:ascii="Arial" w:eastAsia="Arial" w:hAnsi="Arial" w:cs="Arial"/>
          <w:color w:val="92D050"/>
          <w:sz w:val="40"/>
          <w:szCs w:val="40"/>
        </w:rPr>
        <w:tab/>
      </w:r>
      <w:r>
        <w:rPr>
          <w:rFonts w:ascii="Arial" w:eastAsia="Arial" w:hAnsi="Arial" w:cs="Arial"/>
          <w:color w:val="92D050"/>
          <w:w w:val="80"/>
          <w:sz w:val="40"/>
          <w:szCs w:val="40"/>
        </w:rPr>
        <w:t>in</w:t>
      </w:r>
      <w:r>
        <w:rPr>
          <w:rFonts w:ascii="Arial" w:eastAsia="Arial" w:hAnsi="Arial" w:cs="Arial"/>
          <w:color w:val="92D050"/>
          <w:spacing w:val="-83"/>
          <w:w w:val="80"/>
          <w:sz w:val="40"/>
          <w:szCs w:val="40"/>
        </w:rPr>
        <w:t xml:space="preserve"> </w:t>
      </w:r>
      <w:r>
        <w:rPr>
          <w:rFonts w:ascii="Arial" w:eastAsia="Arial" w:hAnsi="Arial" w:cs="Arial"/>
          <w:color w:val="92D050"/>
          <w:sz w:val="40"/>
          <w:szCs w:val="40"/>
        </w:rPr>
        <w:tab/>
      </w:r>
      <w:r>
        <w:rPr>
          <w:rFonts w:ascii="Arial" w:eastAsia="Arial" w:hAnsi="Arial" w:cs="Arial"/>
          <w:color w:val="92D050"/>
          <w:w w:val="79"/>
          <w:sz w:val="40"/>
          <w:szCs w:val="40"/>
        </w:rPr>
        <w:t>A</w:t>
      </w:r>
      <w:r>
        <w:rPr>
          <w:rFonts w:ascii="Arial" w:eastAsia="Arial" w:hAnsi="Arial" w:cs="Arial"/>
          <w:color w:val="92D050"/>
          <w:spacing w:val="-2"/>
          <w:w w:val="79"/>
          <w:sz w:val="40"/>
          <w:szCs w:val="40"/>
        </w:rPr>
        <w:t>u</w:t>
      </w:r>
      <w:r>
        <w:rPr>
          <w:rFonts w:ascii="Arial" w:eastAsia="Arial" w:hAnsi="Arial" w:cs="Arial"/>
          <w:color w:val="92D050"/>
          <w:spacing w:val="2"/>
          <w:w w:val="75"/>
          <w:sz w:val="40"/>
          <w:szCs w:val="40"/>
        </w:rPr>
        <w:t>s</w:t>
      </w:r>
      <w:r>
        <w:rPr>
          <w:rFonts w:ascii="Arial" w:eastAsia="Arial" w:hAnsi="Arial" w:cs="Arial"/>
          <w:color w:val="92D050"/>
          <w:sz w:val="40"/>
          <w:szCs w:val="40"/>
        </w:rPr>
        <w:t>tralia</w:t>
      </w:r>
    </w:p>
    <w:p w:rsidR="008156BF" w:rsidRDefault="00EC70B5">
      <w:pPr>
        <w:tabs>
          <w:tab w:val="left" w:pos="3580"/>
        </w:tabs>
        <w:spacing w:after="0" w:line="331" w:lineRule="auto"/>
        <w:ind w:left="29" w:right="26" w:hanging="2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92D050"/>
          <w:w w:val="180"/>
          <w:sz w:val="40"/>
          <w:szCs w:val="40"/>
          <w:u w:val="single" w:color="92D050"/>
        </w:rPr>
        <w:t xml:space="preserve"> </w:t>
      </w:r>
      <w:r>
        <w:rPr>
          <w:rFonts w:ascii="Arial" w:eastAsia="Arial" w:hAnsi="Arial" w:cs="Arial"/>
          <w:color w:val="92D050"/>
          <w:sz w:val="40"/>
          <w:szCs w:val="40"/>
          <w:u w:val="single" w:color="92D050"/>
        </w:rPr>
        <w:tab/>
      </w:r>
      <w:r>
        <w:rPr>
          <w:rFonts w:ascii="Arial" w:eastAsia="Arial" w:hAnsi="Arial" w:cs="Arial"/>
          <w:color w:val="92D050"/>
          <w:w w:val="87"/>
          <w:sz w:val="40"/>
          <w:szCs w:val="40"/>
          <w:u w:val="single" w:color="92D050"/>
        </w:rPr>
        <w:t>achi</w:t>
      </w:r>
      <w:r>
        <w:rPr>
          <w:rFonts w:ascii="Arial" w:eastAsia="Arial" w:hAnsi="Arial" w:cs="Arial"/>
          <w:color w:val="92D050"/>
          <w:spacing w:val="2"/>
          <w:w w:val="87"/>
          <w:sz w:val="40"/>
          <w:szCs w:val="40"/>
          <w:u w:val="single" w:color="92D050"/>
        </w:rPr>
        <w:t>e</w:t>
      </w:r>
      <w:r>
        <w:rPr>
          <w:rFonts w:ascii="Arial" w:eastAsia="Arial" w:hAnsi="Arial" w:cs="Arial"/>
          <w:color w:val="92D050"/>
          <w:w w:val="87"/>
          <w:sz w:val="40"/>
          <w:szCs w:val="40"/>
          <w:u w:val="single" w:color="92D050"/>
        </w:rPr>
        <w:t>v</w:t>
      </w:r>
      <w:r>
        <w:rPr>
          <w:rFonts w:ascii="Arial" w:eastAsia="Arial" w:hAnsi="Arial" w:cs="Arial"/>
          <w:color w:val="92D050"/>
          <w:spacing w:val="2"/>
          <w:w w:val="87"/>
          <w:sz w:val="40"/>
          <w:szCs w:val="40"/>
          <w:u w:val="single" w:color="92D050"/>
        </w:rPr>
        <w:t>e</w:t>
      </w:r>
      <w:r>
        <w:rPr>
          <w:rFonts w:ascii="Arial" w:eastAsia="Arial" w:hAnsi="Arial" w:cs="Arial"/>
          <w:color w:val="92D050"/>
          <w:w w:val="86"/>
          <w:sz w:val="40"/>
          <w:szCs w:val="40"/>
          <w:u w:val="single" w:color="92D050"/>
        </w:rPr>
        <w:t>?</w:t>
      </w:r>
      <w:r>
        <w:rPr>
          <w:rFonts w:ascii="Arial" w:eastAsia="Arial" w:hAnsi="Arial" w:cs="Arial"/>
          <w:color w:val="92D050"/>
          <w:w w:val="86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ng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eastAsia="Arial" w:hAnsi="Arial" w:cs="Arial"/>
          <w:color w:val="000000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ci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rc</w:t>
      </w:r>
      <w:r>
        <w:rPr>
          <w:rFonts w:ascii="Arial" w:eastAsia="Arial" w:hAnsi="Arial" w:cs="Arial"/>
          <w:color w:val="000000"/>
          <w:sz w:val="20"/>
          <w:szCs w:val="20"/>
        </w:rPr>
        <w:t>h,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eastAsia="Arial" w:hAnsi="Arial" w:cs="Arial"/>
          <w:color w:val="000000"/>
          <w:sz w:val="20"/>
          <w:szCs w:val="20"/>
        </w:rPr>
        <w:t>ori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</w:p>
    <w:p w:rsidR="008156BF" w:rsidRDefault="00EC70B5">
      <w:pPr>
        <w:spacing w:after="0" w:line="214" w:lineRule="exact"/>
        <w:ind w:left="29" w:right="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%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%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)</w:t>
      </w:r>
    </w:p>
    <w:p w:rsidR="008156BF" w:rsidRDefault="00EC70B5">
      <w:pPr>
        <w:spacing w:before="70" w:after="0" w:line="312" w:lineRule="auto"/>
        <w:ind w:left="29" w:right="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ul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ud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 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 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eren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 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dren,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arent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ol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z w:val="20"/>
          <w:szCs w:val="20"/>
        </w:rPr>
        <w:t>tie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3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2" w:lineRule="auto"/>
        <w:ind w:left="29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r-r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 on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gh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d 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throu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 Conse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b</w:t>
      </w:r>
      <w:r>
        <w:rPr>
          <w:rFonts w:ascii="Arial" w:eastAsia="Arial" w:hAnsi="Arial" w:cs="Arial"/>
          <w:spacing w:val="1"/>
          <w:sz w:val="20"/>
          <w:szCs w:val="20"/>
        </w:rPr>
        <w:t>ec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us 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2" w:lineRule="auto"/>
        <w:ind w:left="29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are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ten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t, 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w.</w:t>
      </w:r>
    </w:p>
    <w:p w:rsidR="008156BF" w:rsidRDefault="008156BF">
      <w:pPr>
        <w:spacing w:before="6" w:after="0" w:line="180" w:lineRule="exact"/>
        <w:rPr>
          <w:sz w:val="18"/>
          <w:szCs w:val="18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240" w:lineRule="auto"/>
        <w:ind w:left="264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99CC"/>
          <w:w w:val="76"/>
          <w:sz w:val="24"/>
          <w:szCs w:val="24"/>
        </w:rPr>
        <w:t>Outcomes</w:t>
      </w:r>
      <w:r>
        <w:rPr>
          <w:rFonts w:ascii="Times New Roman" w:eastAsia="Times New Roman" w:hAnsi="Times New Roman" w:cs="Times New Roman"/>
          <w:color w:val="3399CC"/>
          <w:sz w:val="24"/>
          <w:szCs w:val="24"/>
        </w:rPr>
        <w:t xml:space="preserve"> for </w:t>
      </w:r>
      <w:r>
        <w:rPr>
          <w:rFonts w:ascii="Times New Roman" w:eastAsia="Times New Roman" w:hAnsi="Times New Roman" w:cs="Times New Roman"/>
          <w:color w:val="3399CC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pacing w:val="1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3399CC"/>
          <w:spacing w:val="1"/>
          <w:w w:val="10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3399CC"/>
          <w:w w:val="70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color w:val="3399CC"/>
          <w:w w:val="6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3399CC"/>
          <w:spacing w:val="-1"/>
          <w:w w:val="11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3399CC"/>
          <w:spacing w:val="-1"/>
          <w:w w:val="88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3399CC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3399CC"/>
          <w:w w:val="70"/>
          <w:sz w:val="24"/>
          <w:szCs w:val="24"/>
        </w:rPr>
        <w:t>…</w:t>
      </w:r>
    </w:p>
    <w:p w:rsidR="008156BF" w:rsidRDefault="008156BF">
      <w:pPr>
        <w:spacing w:after="0" w:line="180" w:lineRule="exact"/>
        <w:rPr>
          <w:sz w:val="18"/>
          <w:szCs w:val="18"/>
        </w:rPr>
      </w:pPr>
    </w:p>
    <w:p w:rsidR="008156BF" w:rsidRDefault="00EC70B5">
      <w:pPr>
        <w:spacing w:after="0" w:line="312" w:lineRule="auto"/>
        <w:ind w:left="29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three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 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for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: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tabs>
          <w:tab w:val="left" w:pos="380"/>
        </w:tabs>
        <w:spacing w:after="0" w:line="311" w:lineRule="auto"/>
        <w:ind w:left="386" w:right="57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Im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ed beha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io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r </w:t>
      </w:r>
      <w:r>
        <w:rPr>
          <w:rFonts w:ascii="Arial" w:eastAsia="Arial" w:hAnsi="Arial" w:cs="Arial"/>
          <w:b/>
          <w:bCs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– 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 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 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de 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he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ssr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, 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ol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gr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r 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before="14" w:after="0" w:line="280" w:lineRule="exact"/>
        <w:rPr>
          <w:sz w:val="28"/>
          <w:szCs w:val="28"/>
        </w:rPr>
      </w:pPr>
    </w:p>
    <w:p w:rsidR="008156BF" w:rsidRDefault="00EC70B5">
      <w:pPr>
        <w:tabs>
          <w:tab w:val="left" w:pos="380"/>
        </w:tabs>
        <w:spacing w:after="0" w:line="312" w:lineRule="auto"/>
        <w:ind w:left="386" w:right="55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oci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l 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k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ill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elo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ent</w:t>
      </w:r>
      <w:r>
        <w:rPr>
          <w:rFonts w:ascii="Arial" w:eastAsia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and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hool 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ansition</w:t>
      </w:r>
      <w:r>
        <w:rPr>
          <w:rFonts w:ascii="Arial" w:eastAsia="Arial" w:hAnsi="Arial" w:cs="Arial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– pro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color w:val="000000"/>
          <w:sz w:val="20"/>
          <w:szCs w:val="20"/>
        </w:rPr>
        <w:t>tu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ort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es to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e,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ill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wor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 the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nts.</w:t>
      </w:r>
    </w:p>
    <w:p w:rsidR="008156BF" w:rsidRDefault="008156BF">
      <w:pPr>
        <w:spacing w:before="4" w:after="0" w:line="220" w:lineRule="exact"/>
      </w:pPr>
    </w:p>
    <w:p w:rsidR="008156BF" w:rsidRDefault="00EC70B5">
      <w:pPr>
        <w:tabs>
          <w:tab w:val="left" w:pos="380"/>
        </w:tabs>
        <w:spacing w:after="0" w:line="300" w:lineRule="atLeast"/>
        <w:ind w:left="386" w:right="54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Im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ed</w:t>
      </w:r>
      <w:r>
        <w:rPr>
          <w:rFonts w:ascii="Arial" w:eastAsia="Arial" w:hAnsi="Arial" w:cs="Arial"/>
          <w:b/>
          <w:bCs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ed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io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al</w:t>
      </w:r>
      <w:r>
        <w:rPr>
          <w:rFonts w:ascii="Arial" w:eastAsia="Arial" w:hAnsi="Arial" w:cs="Arial"/>
          <w:b/>
          <w:bCs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at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ainment</w:t>
      </w:r>
      <w:r>
        <w:rPr>
          <w:rFonts w:ascii="Arial" w:eastAsia="Arial" w:hAnsi="Arial" w:cs="Arial"/>
          <w:b/>
          <w:bCs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–</w:t>
      </w:r>
      <w:r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ed;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ore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ts 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ards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arn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 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ssr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t;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“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at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>
        <w:rPr>
          <w:rFonts w:ascii="Arial" w:eastAsia="Arial" w:hAnsi="Arial" w:cs="Arial"/>
          <w:color w:val="000000"/>
          <w:sz w:val="20"/>
          <w:szCs w:val="20"/>
        </w:rPr>
        <w:t>”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il</w:t>
      </w:r>
      <w:r>
        <w:rPr>
          <w:rFonts w:ascii="Arial" w:eastAsia="Arial" w:hAnsi="Arial" w:cs="Arial"/>
          <w:color w:val="000000"/>
          <w:sz w:val="20"/>
          <w:szCs w:val="20"/>
        </w:rPr>
        <w:t>dren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ere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“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d”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d;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gra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s 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d,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z w:val="20"/>
          <w:szCs w:val="20"/>
        </w:rPr>
        <w:t>tera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era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after="0"/>
        <w:jc w:val="both"/>
        <w:sectPr w:rsidR="008156BF">
          <w:footerReference w:type="default" r:id="rId41"/>
          <w:pgSz w:w="11920" w:h="16840"/>
          <w:pgMar w:top="1420" w:right="740" w:bottom="280" w:left="740" w:header="0" w:footer="0" w:gutter="0"/>
          <w:cols w:num="2" w:space="720" w:equalWidth="0">
            <w:col w:w="5074" w:space="254"/>
            <w:col w:w="5112"/>
          </w:cols>
        </w:sectPr>
      </w:pPr>
    </w:p>
    <w:p w:rsidR="008156BF" w:rsidRDefault="008156BF">
      <w:pPr>
        <w:spacing w:before="4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C2664C">
      <w:pPr>
        <w:tabs>
          <w:tab w:val="left" w:pos="9840"/>
        </w:tabs>
        <w:spacing w:before="32" w:after="0" w:line="240" w:lineRule="auto"/>
        <w:ind w:left="820" w:right="-20"/>
        <w:rPr>
          <w:rFonts w:ascii="Arial" w:eastAsia="Arial" w:hAnsi="Arial" w:cs="Arial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415290</wp:posOffset>
                </wp:positionH>
                <wp:positionV relativeFrom="paragraph">
                  <wp:posOffset>-3061970</wp:posOffset>
                </wp:positionV>
                <wp:extent cx="3265170" cy="3416300"/>
                <wp:effectExtent l="0" t="5080" r="0" b="0"/>
                <wp:wrapNone/>
                <wp:docPr id="6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5170" cy="3416300"/>
                          <a:chOff x="654" y="-4822"/>
                          <a:chExt cx="5142" cy="5380"/>
                        </a:xfrm>
                      </wpg:grpSpPr>
                      <pic:pic xmlns:pic="http://schemas.openxmlformats.org/drawingml/2006/picture">
                        <pic:nvPicPr>
                          <pic:cNvPr id="6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" y="-111"/>
                            <a:ext cx="756" cy="6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" y="-3942"/>
                            <a:ext cx="1699" cy="16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" y="-3715"/>
                            <a:ext cx="1242" cy="12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1" name="Group 67"/>
                        <wpg:cNvGrpSpPr>
                          <a:grpSpLocks/>
                        </wpg:cNvGrpSpPr>
                        <wpg:grpSpPr bwMode="auto">
                          <a:xfrm>
                            <a:off x="1275" y="-3687"/>
                            <a:ext cx="457" cy="454"/>
                            <a:chOff x="1275" y="-3687"/>
                            <a:chExt cx="457" cy="454"/>
                          </a:xfrm>
                        </wpg:grpSpPr>
                        <wps:wsp>
                          <wps:cNvPr id="72" name="Freeform 71"/>
                          <wps:cNvSpPr>
                            <a:spLocks/>
                          </wps:cNvSpPr>
                          <wps:spPr bwMode="auto">
                            <a:xfrm>
                              <a:off x="1275" y="-3687"/>
                              <a:ext cx="457" cy="454"/>
                            </a:xfrm>
                            <a:custGeom>
                              <a:avLst/>
                              <a:gdLst>
                                <a:gd name="T0" fmla="+- 0 1503 1275"/>
                                <a:gd name="T1" fmla="*/ T0 w 457"/>
                                <a:gd name="T2" fmla="+- 0 -3687 -3687"/>
                                <a:gd name="T3" fmla="*/ -3687 h 454"/>
                                <a:gd name="T4" fmla="+- 0 1434 1275"/>
                                <a:gd name="T5" fmla="*/ T4 w 457"/>
                                <a:gd name="T6" fmla="+- 0 -3677 -3687"/>
                                <a:gd name="T7" fmla="*/ -3677 h 454"/>
                                <a:gd name="T8" fmla="+- 0 1375 1275"/>
                                <a:gd name="T9" fmla="*/ T8 w 457"/>
                                <a:gd name="T10" fmla="+- 0 -3648 -3687"/>
                                <a:gd name="T11" fmla="*/ -3648 h 454"/>
                                <a:gd name="T12" fmla="+- 0 1327 1275"/>
                                <a:gd name="T13" fmla="*/ T12 w 457"/>
                                <a:gd name="T14" fmla="+- 0 -3604 -3687"/>
                                <a:gd name="T15" fmla="*/ -3604 h 454"/>
                                <a:gd name="T16" fmla="+- 0 1293 1275"/>
                                <a:gd name="T17" fmla="*/ T16 w 457"/>
                                <a:gd name="T18" fmla="+- 0 -3548 -3687"/>
                                <a:gd name="T19" fmla="*/ -3548 h 454"/>
                                <a:gd name="T20" fmla="+- 0 1276 1275"/>
                                <a:gd name="T21" fmla="*/ T20 w 457"/>
                                <a:gd name="T22" fmla="+- 0 -3484 -3687"/>
                                <a:gd name="T23" fmla="*/ -3484 h 454"/>
                                <a:gd name="T24" fmla="+- 0 1275 1275"/>
                                <a:gd name="T25" fmla="*/ T24 w 457"/>
                                <a:gd name="T26" fmla="+- 0 -3458 -3687"/>
                                <a:gd name="T27" fmla="*/ -3458 h 454"/>
                                <a:gd name="T28" fmla="+- 0 1276 1275"/>
                                <a:gd name="T29" fmla="*/ T28 w 457"/>
                                <a:gd name="T30" fmla="+- 0 -3435 -3687"/>
                                <a:gd name="T31" fmla="*/ -3435 h 454"/>
                                <a:gd name="T32" fmla="+- 0 1294 1275"/>
                                <a:gd name="T33" fmla="*/ T32 w 457"/>
                                <a:gd name="T34" fmla="+- 0 -3371 -3687"/>
                                <a:gd name="T35" fmla="*/ -3371 h 454"/>
                                <a:gd name="T36" fmla="+- 0 1328 1275"/>
                                <a:gd name="T37" fmla="*/ T36 w 457"/>
                                <a:gd name="T38" fmla="+- 0 -3315 -3687"/>
                                <a:gd name="T39" fmla="*/ -3315 h 454"/>
                                <a:gd name="T40" fmla="+- 0 1376 1275"/>
                                <a:gd name="T41" fmla="*/ T40 w 457"/>
                                <a:gd name="T42" fmla="+- 0 -3272 -3687"/>
                                <a:gd name="T43" fmla="*/ -3272 h 454"/>
                                <a:gd name="T44" fmla="+- 0 1436 1275"/>
                                <a:gd name="T45" fmla="*/ T44 w 457"/>
                                <a:gd name="T46" fmla="+- 0 -3244 -3687"/>
                                <a:gd name="T47" fmla="*/ -3244 h 454"/>
                                <a:gd name="T48" fmla="+- 0 1503 1275"/>
                                <a:gd name="T49" fmla="*/ T48 w 457"/>
                                <a:gd name="T50" fmla="+- 0 -3234 -3687"/>
                                <a:gd name="T51" fmla="*/ -3234 h 454"/>
                                <a:gd name="T52" fmla="+- 0 1506 1275"/>
                                <a:gd name="T53" fmla="*/ T52 w 457"/>
                                <a:gd name="T54" fmla="+- 0 -3234 -3687"/>
                                <a:gd name="T55" fmla="*/ -3234 h 454"/>
                                <a:gd name="T56" fmla="+- 0 1573 1275"/>
                                <a:gd name="T57" fmla="*/ T56 w 457"/>
                                <a:gd name="T58" fmla="+- 0 -3244 -3687"/>
                                <a:gd name="T59" fmla="*/ -3244 h 454"/>
                                <a:gd name="T60" fmla="+- 0 1632 1275"/>
                                <a:gd name="T61" fmla="*/ T60 w 457"/>
                                <a:gd name="T62" fmla="+- 0 -3273 -3687"/>
                                <a:gd name="T63" fmla="*/ -3273 h 454"/>
                                <a:gd name="T64" fmla="+- 0 1680 1275"/>
                                <a:gd name="T65" fmla="*/ T64 w 457"/>
                                <a:gd name="T66" fmla="+- 0 -3317 -3687"/>
                                <a:gd name="T67" fmla="*/ -3317 h 454"/>
                                <a:gd name="T68" fmla="+- 0 1714 1275"/>
                                <a:gd name="T69" fmla="*/ T68 w 457"/>
                                <a:gd name="T70" fmla="+- 0 -3373 -3687"/>
                                <a:gd name="T71" fmla="*/ -3373 h 454"/>
                                <a:gd name="T72" fmla="+- 0 1731 1275"/>
                                <a:gd name="T73" fmla="*/ T72 w 457"/>
                                <a:gd name="T74" fmla="+- 0 -3437 -3687"/>
                                <a:gd name="T75" fmla="*/ -3437 h 454"/>
                                <a:gd name="T76" fmla="+- 0 1732 1275"/>
                                <a:gd name="T77" fmla="*/ T76 w 457"/>
                                <a:gd name="T78" fmla="+- 0 -3463 -3687"/>
                                <a:gd name="T79" fmla="*/ -3463 h 454"/>
                                <a:gd name="T80" fmla="+- 0 1730 1275"/>
                                <a:gd name="T81" fmla="*/ T80 w 457"/>
                                <a:gd name="T82" fmla="+- 0 -3486 -3687"/>
                                <a:gd name="T83" fmla="*/ -3486 h 454"/>
                                <a:gd name="T84" fmla="+- 0 1713 1275"/>
                                <a:gd name="T85" fmla="*/ T84 w 457"/>
                                <a:gd name="T86" fmla="+- 0 -3550 -3687"/>
                                <a:gd name="T87" fmla="*/ -3550 h 454"/>
                                <a:gd name="T88" fmla="+- 0 1679 1275"/>
                                <a:gd name="T89" fmla="*/ T88 w 457"/>
                                <a:gd name="T90" fmla="+- 0 -3606 -3687"/>
                                <a:gd name="T91" fmla="*/ -3606 h 454"/>
                                <a:gd name="T92" fmla="+- 0 1630 1275"/>
                                <a:gd name="T93" fmla="*/ T92 w 457"/>
                                <a:gd name="T94" fmla="+- 0 -3649 -3687"/>
                                <a:gd name="T95" fmla="*/ -3649 h 454"/>
                                <a:gd name="T96" fmla="+- 0 1571 1275"/>
                                <a:gd name="T97" fmla="*/ T96 w 457"/>
                                <a:gd name="T98" fmla="+- 0 -3677 -3687"/>
                                <a:gd name="T99" fmla="*/ -3677 h 454"/>
                                <a:gd name="T100" fmla="+- 0 1503 1275"/>
                                <a:gd name="T101" fmla="*/ T100 w 457"/>
                                <a:gd name="T102" fmla="+- 0 -3687 -3687"/>
                                <a:gd name="T103" fmla="*/ -3687 h 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457" h="454">
                                  <a:moveTo>
                                    <a:pt x="228" y="0"/>
                                  </a:moveTo>
                                  <a:lnTo>
                                    <a:pt x="159" y="10"/>
                                  </a:lnTo>
                                  <a:lnTo>
                                    <a:pt x="100" y="39"/>
                                  </a:lnTo>
                                  <a:lnTo>
                                    <a:pt x="52" y="83"/>
                                  </a:lnTo>
                                  <a:lnTo>
                                    <a:pt x="18" y="139"/>
                                  </a:lnTo>
                                  <a:lnTo>
                                    <a:pt x="1" y="203"/>
                                  </a:lnTo>
                                  <a:lnTo>
                                    <a:pt x="0" y="229"/>
                                  </a:lnTo>
                                  <a:lnTo>
                                    <a:pt x="1" y="252"/>
                                  </a:lnTo>
                                  <a:lnTo>
                                    <a:pt x="19" y="316"/>
                                  </a:lnTo>
                                  <a:lnTo>
                                    <a:pt x="53" y="372"/>
                                  </a:lnTo>
                                  <a:lnTo>
                                    <a:pt x="101" y="415"/>
                                  </a:lnTo>
                                  <a:lnTo>
                                    <a:pt x="161" y="443"/>
                                  </a:lnTo>
                                  <a:lnTo>
                                    <a:pt x="228" y="453"/>
                                  </a:lnTo>
                                  <a:lnTo>
                                    <a:pt x="231" y="453"/>
                                  </a:lnTo>
                                  <a:lnTo>
                                    <a:pt x="298" y="443"/>
                                  </a:lnTo>
                                  <a:lnTo>
                                    <a:pt x="357" y="414"/>
                                  </a:lnTo>
                                  <a:lnTo>
                                    <a:pt x="405" y="370"/>
                                  </a:lnTo>
                                  <a:lnTo>
                                    <a:pt x="439" y="314"/>
                                  </a:lnTo>
                                  <a:lnTo>
                                    <a:pt x="456" y="250"/>
                                  </a:lnTo>
                                  <a:lnTo>
                                    <a:pt x="457" y="224"/>
                                  </a:lnTo>
                                  <a:lnTo>
                                    <a:pt x="455" y="201"/>
                                  </a:lnTo>
                                  <a:lnTo>
                                    <a:pt x="438" y="137"/>
                                  </a:lnTo>
                                  <a:lnTo>
                                    <a:pt x="404" y="81"/>
                                  </a:lnTo>
                                  <a:lnTo>
                                    <a:pt x="355" y="38"/>
                                  </a:lnTo>
                                  <a:lnTo>
                                    <a:pt x="296" y="10"/>
                                  </a:lnTo>
                                  <a:lnTo>
                                    <a:pt x="228" y="0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Picture 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8" y="-4822"/>
                              <a:ext cx="4968" cy="46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4" name="Picture 6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82" y="-3097"/>
                              <a:ext cx="1242" cy="123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5" name="Picture 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62" y="-4554"/>
                              <a:ext cx="3699" cy="34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6" name="Group 63"/>
                        <wpg:cNvGrpSpPr>
                          <a:grpSpLocks/>
                        </wpg:cNvGrpSpPr>
                        <wpg:grpSpPr bwMode="auto">
                          <a:xfrm>
                            <a:off x="1462" y="-4554"/>
                            <a:ext cx="3699" cy="3432"/>
                            <a:chOff x="1462" y="-4554"/>
                            <a:chExt cx="3699" cy="3432"/>
                          </a:xfrm>
                        </wpg:grpSpPr>
                        <wps:wsp>
                          <wps:cNvPr id="77" name="Freeform 66"/>
                          <wps:cNvSpPr>
                            <a:spLocks/>
                          </wps:cNvSpPr>
                          <wps:spPr bwMode="auto">
                            <a:xfrm>
                              <a:off x="1462" y="-4554"/>
                              <a:ext cx="3699" cy="3432"/>
                            </a:xfrm>
                            <a:custGeom>
                              <a:avLst/>
                              <a:gdLst>
                                <a:gd name="T0" fmla="+- 0 1468 1462"/>
                                <a:gd name="T1" fmla="*/ T0 w 3699"/>
                                <a:gd name="T2" fmla="+- 0 -2979 -4554"/>
                                <a:gd name="T3" fmla="*/ -2979 h 3432"/>
                                <a:gd name="T4" fmla="+- 0 1516 1462"/>
                                <a:gd name="T5" fmla="*/ T4 w 3699"/>
                                <a:gd name="T6" fmla="+- 0 -3251 -4554"/>
                                <a:gd name="T7" fmla="*/ -3251 h 3432"/>
                                <a:gd name="T8" fmla="+- 0 1608 1462"/>
                                <a:gd name="T9" fmla="*/ T8 w 3699"/>
                                <a:gd name="T10" fmla="+- 0 -3507 -4554"/>
                                <a:gd name="T11" fmla="*/ -3507 h 3432"/>
                                <a:gd name="T12" fmla="+- 0 1739 1462"/>
                                <a:gd name="T13" fmla="*/ T12 w 3699"/>
                                <a:gd name="T14" fmla="+- 0 -3743 -4554"/>
                                <a:gd name="T15" fmla="*/ -3743 h 3432"/>
                                <a:gd name="T16" fmla="+- 0 1907 1462"/>
                                <a:gd name="T17" fmla="*/ T16 w 3699"/>
                                <a:gd name="T18" fmla="+- 0 -3955 -4554"/>
                                <a:gd name="T19" fmla="*/ -3955 h 3432"/>
                                <a:gd name="T20" fmla="+- 0 2108 1462"/>
                                <a:gd name="T21" fmla="*/ T20 w 3699"/>
                                <a:gd name="T22" fmla="+- 0 -4142 -4554"/>
                                <a:gd name="T23" fmla="*/ -4142 h 3432"/>
                                <a:gd name="T24" fmla="+- 0 2338 1462"/>
                                <a:gd name="T25" fmla="*/ T24 w 3699"/>
                                <a:gd name="T26" fmla="+- 0 -4297 -4554"/>
                                <a:gd name="T27" fmla="*/ -4297 h 3432"/>
                                <a:gd name="T28" fmla="+- 0 2592 1462"/>
                                <a:gd name="T29" fmla="*/ T28 w 3699"/>
                                <a:gd name="T30" fmla="+- 0 -4420 -4554"/>
                                <a:gd name="T31" fmla="*/ -4420 h 3432"/>
                                <a:gd name="T32" fmla="+- 0 2867 1462"/>
                                <a:gd name="T33" fmla="*/ T32 w 3699"/>
                                <a:gd name="T34" fmla="+- 0 -4505 -4554"/>
                                <a:gd name="T35" fmla="*/ -4505 h 3432"/>
                                <a:gd name="T36" fmla="+- 0 3160 1462"/>
                                <a:gd name="T37" fmla="*/ T36 w 3699"/>
                                <a:gd name="T38" fmla="+- 0 -4549 -4554"/>
                                <a:gd name="T39" fmla="*/ -4549 h 3432"/>
                                <a:gd name="T40" fmla="+- 0 3463 1462"/>
                                <a:gd name="T41" fmla="*/ T40 w 3699"/>
                                <a:gd name="T42" fmla="+- 0 -4549 -4554"/>
                                <a:gd name="T43" fmla="*/ -4549 h 3432"/>
                                <a:gd name="T44" fmla="+- 0 3756 1462"/>
                                <a:gd name="T45" fmla="*/ T44 w 3699"/>
                                <a:gd name="T46" fmla="+- 0 -4505 -4554"/>
                                <a:gd name="T47" fmla="*/ -4505 h 3432"/>
                                <a:gd name="T48" fmla="+- 0 4032 1462"/>
                                <a:gd name="T49" fmla="*/ T48 w 3699"/>
                                <a:gd name="T50" fmla="+- 0 -4420 -4554"/>
                                <a:gd name="T51" fmla="*/ -4420 h 3432"/>
                                <a:gd name="T52" fmla="+- 0 4286 1462"/>
                                <a:gd name="T53" fmla="*/ T52 w 3699"/>
                                <a:gd name="T54" fmla="+- 0 -4297 -4554"/>
                                <a:gd name="T55" fmla="*/ -4297 h 3432"/>
                                <a:gd name="T56" fmla="+- 0 4515 1462"/>
                                <a:gd name="T57" fmla="*/ T56 w 3699"/>
                                <a:gd name="T58" fmla="+- 0 -4141 -4554"/>
                                <a:gd name="T59" fmla="*/ -4141 h 3432"/>
                                <a:gd name="T60" fmla="+- 0 4716 1462"/>
                                <a:gd name="T61" fmla="*/ T60 w 3699"/>
                                <a:gd name="T62" fmla="+- 0 -3955 -4554"/>
                                <a:gd name="T63" fmla="*/ -3955 h 3432"/>
                                <a:gd name="T64" fmla="+- 0 4884 1462"/>
                                <a:gd name="T65" fmla="*/ T64 w 3699"/>
                                <a:gd name="T66" fmla="+- 0 -3742 -4554"/>
                                <a:gd name="T67" fmla="*/ -3742 h 3432"/>
                                <a:gd name="T68" fmla="+- 0 5016 1462"/>
                                <a:gd name="T69" fmla="*/ T68 w 3699"/>
                                <a:gd name="T70" fmla="+- 0 -3507 -4554"/>
                                <a:gd name="T71" fmla="*/ -3507 h 3432"/>
                                <a:gd name="T72" fmla="+- 0 5108 1462"/>
                                <a:gd name="T73" fmla="*/ T72 w 3699"/>
                                <a:gd name="T74" fmla="+- 0 -3251 -4554"/>
                                <a:gd name="T75" fmla="*/ -3251 h 3432"/>
                                <a:gd name="T76" fmla="+- 0 5155 1462"/>
                                <a:gd name="T77" fmla="*/ T76 w 3699"/>
                                <a:gd name="T78" fmla="+- 0 -2979 -4554"/>
                                <a:gd name="T79" fmla="*/ -2979 h 3432"/>
                                <a:gd name="T80" fmla="+- 0 5155 1462"/>
                                <a:gd name="T81" fmla="*/ T80 w 3699"/>
                                <a:gd name="T82" fmla="+- 0 -2698 -4554"/>
                                <a:gd name="T83" fmla="*/ -2698 h 3432"/>
                                <a:gd name="T84" fmla="+- 0 5108 1462"/>
                                <a:gd name="T85" fmla="*/ T84 w 3699"/>
                                <a:gd name="T86" fmla="+- 0 -2426 -4554"/>
                                <a:gd name="T87" fmla="*/ -2426 h 3432"/>
                                <a:gd name="T88" fmla="+- 0 5016 1462"/>
                                <a:gd name="T89" fmla="*/ T88 w 3699"/>
                                <a:gd name="T90" fmla="+- 0 -2171 -4554"/>
                                <a:gd name="T91" fmla="*/ -2171 h 3432"/>
                                <a:gd name="T92" fmla="+- 0 4884 1462"/>
                                <a:gd name="T93" fmla="*/ T92 w 3699"/>
                                <a:gd name="T94" fmla="+- 0 -1935 -4554"/>
                                <a:gd name="T95" fmla="*/ -1935 h 3432"/>
                                <a:gd name="T96" fmla="+- 0 4716 1462"/>
                                <a:gd name="T97" fmla="*/ T96 w 3699"/>
                                <a:gd name="T98" fmla="+- 0 -1722 -4554"/>
                                <a:gd name="T99" fmla="*/ -1722 h 3432"/>
                                <a:gd name="T100" fmla="+- 0 4515 1462"/>
                                <a:gd name="T101" fmla="*/ T100 w 3699"/>
                                <a:gd name="T102" fmla="+- 0 -1536 -4554"/>
                                <a:gd name="T103" fmla="*/ -1536 h 3432"/>
                                <a:gd name="T104" fmla="+- 0 4286 1462"/>
                                <a:gd name="T105" fmla="*/ T104 w 3699"/>
                                <a:gd name="T106" fmla="+- 0 -1380 -4554"/>
                                <a:gd name="T107" fmla="*/ -1380 h 3432"/>
                                <a:gd name="T108" fmla="+- 0 4032 1462"/>
                                <a:gd name="T109" fmla="*/ T108 w 3699"/>
                                <a:gd name="T110" fmla="+- 0 -1257 -4554"/>
                                <a:gd name="T111" fmla="*/ -1257 h 3432"/>
                                <a:gd name="T112" fmla="+- 0 3756 1462"/>
                                <a:gd name="T113" fmla="*/ T112 w 3699"/>
                                <a:gd name="T114" fmla="+- 0 -1173 -4554"/>
                                <a:gd name="T115" fmla="*/ -1173 h 3432"/>
                                <a:gd name="T116" fmla="+- 0 3463 1462"/>
                                <a:gd name="T117" fmla="*/ T116 w 3699"/>
                                <a:gd name="T118" fmla="+- 0 -1128 -4554"/>
                                <a:gd name="T119" fmla="*/ -1128 h 3432"/>
                                <a:gd name="T120" fmla="+- 0 3160 1462"/>
                                <a:gd name="T121" fmla="*/ T120 w 3699"/>
                                <a:gd name="T122" fmla="+- 0 -1128 -4554"/>
                                <a:gd name="T123" fmla="*/ -1128 h 3432"/>
                                <a:gd name="T124" fmla="+- 0 2867 1462"/>
                                <a:gd name="T125" fmla="*/ T124 w 3699"/>
                                <a:gd name="T126" fmla="+- 0 -1173 -4554"/>
                                <a:gd name="T127" fmla="*/ -1173 h 3432"/>
                                <a:gd name="T128" fmla="+- 0 2592 1462"/>
                                <a:gd name="T129" fmla="*/ T128 w 3699"/>
                                <a:gd name="T130" fmla="+- 0 -1257 -4554"/>
                                <a:gd name="T131" fmla="*/ -1257 h 3432"/>
                                <a:gd name="T132" fmla="+- 0 2338 1462"/>
                                <a:gd name="T133" fmla="*/ T132 w 3699"/>
                                <a:gd name="T134" fmla="+- 0 -1380 -4554"/>
                                <a:gd name="T135" fmla="*/ -1380 h 3432"/>
                                <a:gd name="T136" fmla="+- 0 2108 1462"/>
                                <a:gd name="T137" fmla="*/ T136 w 3699"/>
                                <a:gd name="T138" fmla="+- 0 -1536 -4554"/>
                                <a:gd name="T139" fmla="*/ -1536 h 3432"/>
                                <a:gd name="T140" fmla="+- 0 1907 1462"/>
                                <a:gd name="T141" fmla="*/ T140 w 3699"/>
                                <a:gd name="T142" fmla="+- 0 -1722 -4554"/>
                                <a:gd name="T143" fmla="*/ -1722 h 3432"/>
                                <a:gd name="T144" fmla="+- 0 1739 1462"/>
                                <a:gd name="T145" fmla="*/ T144 w 3699"/>
                                <a:gd name="T146" fmla="+- 0 -1935 -4554"/>
                                <a:gd name="T147" fmla="*/ -1935 h 3432"/>
                                <a:gd name="T148" fmla="+- 0 1608 1462"/>
                                <a:gd name="T149" fmla="*/ T148 w 3699"/>
                                <a:gd name="T150" fmla="+- 0 -2171 -4554"/>
                                <a:gd name="T151" fmla="*/ -2171 h 3432"/>
                                <a:gd name="T152" fmla="+- 0 1516 1462"/>
                                <a:gd name="T153" fmla="*/ T152 w 3699"/>
                                <a:gd name="T154" fmla="+- 0 -2426 -4554"/>
                                <a:gd name="T155" fmla="*/ -2426 h 3432"/>
                                <a:gd name="T156" fmla="+- 0 1468 1462"/>
                                <a:gd name="T157" fmla="*/ T156 w 3699"/>
                                <a:gd name="T158" fmla="+- 0 -2698 -4554"/>
                                <a:gd name="T159" fmla="*/ -2698 h 34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699" h="3432">
                                  <a:moveTo>
                                    <a:pt x="0" y="1715"/>
                                  </a:moveTo>
                                  <a:lnTo>
                                    <a:pt x="6" y="1575"/>
                                  </a:lnTo>
                                  <a:lnTo>
                                    <a:pt x="24" y="1437"/>
                                  </a:lnTo>
                                  <a:lnTo>
                                    <a:pt x="54" y="1303"/>
                                  </a:lnTo>
                                  <a:lnTo>
                                    <a:pt x="95" y="1173"/>
                                  </a:lnTo>
                                  <a:lnTo>
                                    <a:pt x="146" y="1047"/>
                                  </a:lnTo>
                                  <a:lnTo>
                                    <a:pt x="207" y="927"/>
                                  </a:lnTo>
                                  <a:lnTo>
                                    <a:pt x="277" y="811"/>
                                  </a:lnTo>
                                  <a:lnTo>
                                    <a:pt x="357" y="702"/>
                                  </a:lnTo>
                                  <a:lnTo>
                                    <a:pt x="445" y="599"/>
                                  </a:lnTo>
                                  <a:lnTo>
                                    <a:pt x="542" y="502"/>
                                  </a:lnTo>
                                  <a:lnTo>
                                    <a:pt x="646" y="412"/>
                                  </a:lnTo>
                                  <a:lnTo>
                                    <a:pt x="757" y="331"/>
                                  </a:lnTo>
                                  <a:lnTo>
                                    <a:pt x="876" y="257"/>
                                  </a:lnTo>
                                  <a:lnTo>
                                    <a:pt x="1000" y="191"/>
                                  </a:lnTo>
                                  <a:lnTo>
                                    <a:pt x="1130" y="134"/>
                                  </a:lnTo>
                                  <a:lnTo>
                                    <a:pt x="1265" y="87"/>
                                  </a:lnTo>
                                  <a:lnTo>
                                    <a:pt x="1405" y="49"/>
                                  </a:lnTo>
                                  <a:lnTo>
                                    <a:pt x="1550" y="22"/>
                                  </a:lnTo>
                                  <a:lnTo>
                                    <a:pt x="1698" y="5"/>
                                  </a:lnTo>
                                  <a:lnTo>
                                    <a:pt x="1850" y="0"/>
                                  </a:lnTo>
                                  <a:lnTo>
                                    <a:pt x="2001" y="5"/>
                                  </a:lnTo>
                                  <a:lnTo>
                                    <a:pt x="2150" y="22"/>
                                  </a:lnTo>
                                  <a:lnTo>
                                    <a:pt x="2294" y="49"/>
                                  </a:lnTo>
                                  <a:lnTo>
                                    <a:pt x="2434" y="87"/>
                                  </a:lnTo>
                                  <a:lnTo>
                                    <a:pt x="2570" y="134"/>
                                  </a:lnTo>
                                  <a:lnTo>
                                    <a:pt x="2700" y="191"/>
                                  </a:lnTo>
                                  <a:lnTo>
                                    <a:pt x="2824" y="257"/>
                                  </a:lnTo>
                                  <a:lnTo>
                                    <a:pt x="2942" y="331"/>
                                  </a:lnTo>
                                  <a:lnTo>
                                    <a:pt x="3053" y="413"/>
                                  </a:lnTo>
                                  <a:lnTo>
                                    <a:pt x="3158" y="502"/>
                                  </a:lnTo>
                                  <a:lnTo>
                                    <a:pt x="3254" y="599"/>
                                  </a:lnTo>
                                  <a:lnTo>
                                    <a:pt x="3342" y="702"/>
                                  </a:lnTo>
                                  <a:lnTo>
                                    <a:pt x="3422" y="812"/>
                                  </a:lnTo>
                                  <a:lnTo>
                                    <a:pt x="3493" y="927"/>
                                  </a:lnTo>
                                  <a:lnTo>
                                    <a:pt x="3554" y="1047"/>
                                  </a:lnTo>
                                  <a:lnTo>
                                    <a:pt x="3605" y="1173"/>
                                  </a:lnTo>
                                  <a:lnTo>
                                    <a:pt x="3646" y="1303"/>
                                  </a:lnTo>
                                  <a:lnTo>
                                    <a:pt x="3675" y="1437"/>
                                  </a:lnTo>
                                  <a:lnTo>
                                    <a:pt x="3693" y="1575"/>
                                  </a:lnTo>
                                  <a:lnTo>
                                    <a:pt x="3699" y="1715"/>
                                  </a:lnTo>
                                  <a:lnTo>
                                    <a:pt x="3693" y="1856"/>
                                  </a:lnTo>
                                  <a:lnTo>
                                    <a:pt x="3675" y="1994"/>
                                  </a:lnTo>
                                  <a:lnTo>
                                    <a:pt x="3646" y="2128"/>
                                  </a:lnTo>
                                  <a:lnTo>
                                    <a:pt x="3605" y="2258"/>
                                  </a:lnTo>
                                  <a:lnTo>
                                    <a:pt x="3554" y="2383"/>
                                  </a:lnTo>
                                  <a:lnTo>
                                    <a:pt x="3493" y="2504"/>
                                  </a:lnTo>
                                  <a:lnTo>
                                    <a:pt x="3422" y="2619"/>
                                  </a:lnTo>
                                  <a:lnTo>
                                    <a:pt x="3342" y="2729"/>
                                  </a:lnTo>
                                  <a:lnTo>
                                    <a:pt x="3254" y="2832"/>
                                  </a:lnTo>
                                  <a:lnTo>
                                    <a:pt x="3158" y="2929"/>
                                  </a:lnTo>
                                  <a:lnTo>
                                    <a:pt x="3053" y="3018"/>
                                  </a:lnTo>
                                  <a:lnTo>
                                    <a:pt x="2942" y="3100"/>
                                  </a:lnTo>
                                  <a:lnTo>
                                    <a:pt x="2824" y="3174"/>
                                  </a:lnTo>
                                  <a:lnTo>
                                    <a:pt x="2700" y="3240"/>
                                  </a:lnTo>
                                  <a:lnTo>
                                    <a:pt x="2570" y="3297"/>
                                  </a:lnTo>
                                  <a:lnTo>
                                    <a:pt x="2434" y="3344"/>
                                  </a:lnTo>
                                  <a:lnTo>
                                    <a:pt x="2294" y="3381"/>
                                  </a:lnTo>
                                  <a:lnTo>
                                    <a:pt x="2150" y="3409"/>
                                  </a:lnTo>
                                  <a:lnTo>
                                    <a:pt x="2001" y="3426"/>
                                  </a:lnTo>
                                  <a:lnTo>
                                    <a:pt x="1850" y="3431"/>
                                  </a:lnTo>
                                  <a:lnTo>
                                    <a:pt x="1698" y="3426"/>
                                  </a:lnTo>
                                  <a:lnTo>
                                    <a:pt x="1550" y="3409"/>
                                  </a:lnTo>
                                  <a:lnTo>
                                    <a:pt x="1405" y="3381"/>
                                  </a:lnTo>
                                  <a:lnTo>
                                    <a:pt x="1265" y="3344"/>
                                  </a:lnTo>
                                  <a:lnTo>
                                    <a:pt x="1130" y="3297"/>
                                  </a:lnTo>
                                  <a:lnTo>
                                    <a:pt x="1000" y="3240"/>
                                  </a:lnTo>
                                  <a:lnTo>
                                    <a:pt x="876" y="3174"/>
                                  </a:lnTo>
                                  <a:lnTo>
                                    <a:pt x="757" y="3100"/>
                                  </a:lnTo>
                                  <a:lnTo>
                                    <a:pt x="646" y="3018"/>
                                  </a:lnTo>
                                  <a:lnTo>
                                    <a:pt x="542" y="2929"/>
                                  </a:lnTo>
                                  <a:lnTo>
                                    <a:pt x="445" y="2832"/>
                                  </a:lnTo>
                                  <a:lnTo>
                                    <a:pt x="357" y="2729"/>
                                  </a:lnTo>
                                  <a:lnTo>
                                    <a:pt x="277" y="2619"/>
                                  </a:lnTo>
                                  <a:lnTo>
                                    <a:pt x="207" y="2504"/>
                                  </a:lnTo>
                                  <a:lnTo>
                                    <a:pt x="146" y="2383"/>
                                  </a:lnTo>
                                  <a:lnTo>
                                    <a:pt x="95" y="2258"/>
                                  </a:lnTo>
                                  <a:lnTo>
                                    <a:pt x="54" y="2128"/>
                                  </a:lnTo>
                                  <a:lnTo>
                                    <a:pt x="24" y="1994"/>
                                  </a:lnTo>
                                  <a:lnTo>
                                    <a:pt x="6" y="1856"/>
                                  </a:lnTo>
                                  <a:lnTo>
                                    <a:pt x="0" y="17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343">
                              <a:solidFill>
                                <a:srgbClr val="92D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8" name="Picture 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75" y="-4777"/>
                              <a:ext cx="1708" cy="16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9" name="Picture 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03" y="-4550"/>
                              <a:ext cx="1242" cy="123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0" name="Group 59"/>
                        <wpg:cNvGrpSpPr>
                          <a:grpSpLocks/>
                        </wpg:cNvGrpSpPr>
                        <wpg:grpSpPr bwMode="auto">
                          <a:xfrm>
                            <a:off x="1796" y="-4523"/>
                            <a:ext cx="466" cy="445"/>
                            <a:chOff x="1796" y="-4523"/>
                            <a:chExt cx="466" cy="445"/>
                          </a:xfrm>
                        </wpg:grpSpPr>
                        <wps:wsp>
                          <wps:cNvPr id="81" name="Freeform 62"/>
                          <wps:cNvSpPr>
                            <a:spLocks/>
                          </wps:cNvSpPr>
                          <wps:spPr bwMode="auto">
                            <a:xfrm>
                              <a:off x="1796" y="-4523"/>
                              <a:ext cx="466" cy="445"/>
                            </a:xfrm>
                            <a:custGeom>
                              <a:avLst/>
                              <a:gdLst>
                                <a:gd name="T0" fmla="+- 0 2029 1796"/>
                                <a:gd name="T1" fmla="*/ T0 w 466"/>
                                <a:gd name="T2" fmla="+- 0 -4523 -4523"/>
                                <a:gd name="T3" fmla="*/ -4523 h 445"/>
                                <a:gd name="T4" fmla="+- 0 1958 1796"/>
                                <a:gd name="T5" fmla="*/ T4 w 466"/>
                                <a:gd name="T6" fmla="+- 0 -4512 -4523"/>
                                <a:gd name="T7" fmla="*/ -4512 h 445"/>
                                <a:gd name="T8" fmla="+- 0 1897 1796"/>
                                <a:gd name="T9" fmla="*/ T8 w 466"/>
                                <a:gd name="T10" fmla="+- 0 -4484 -4523"/>
                                <a:gd name="T11" fmla="*/ -4484 h 445"/>
                                <a:gd name="T12" fmla="+- 0 1848 1796"/>
                                <a:gd name="T13" fmla="*/ T12 w 466"/>
                                <a:gd name="T14" fmla="+- 0 -4441 -4523"/>
                                <a:gd name="T15" fmla="*/ -4441 h 445"/>
                                <a:gd name="T16" fmla="+- 0 1814 1796"/>
                                <a:gd name="T17" fmla="*/ T16 w 466"/>
                                <a:gd name="T18" fmla="+- 0 -4386 -4523"/>
                                <a:gd name="T19" fmla="*/ -4386 h 445"/>
                                <a:gd name="T20" fmla="+- 0 1797 1796"/>
                                <a:gd name="T21" fmla="*/ T20 w 466"/>
                                <a:gd name="T22" fmla="+- 0 -4323 -4523"/>
                                <a:gd name="T23" fmla="*/ -4323 h 445"/>
                                <a:gd name="T24" fmla="+- 0 1796 1796"/>
                                <a:gd name="T25" fmla="*/ T24 w 466"/>
                                <a:gd name="T26" fmla="+- 0 -4298 -4523"/>
                                <a:gd name="T27" fmla="*/ -4298 h 445"/>
                                <a:gd name="T28" fmla="+- 0 1797 1796"/>
                                <a:gd name="T29" fmla="*/ T28 w 466"/>
                                <a:gd name="T30" fmla="+- 0 -4275 -4523"/>
                                <a:gd name="T31" fmla="*/ -4275 h 445"/>
                                <a:gd name="T32" fmla="+- 0 1815 1796"/>
                                <a:gd name="T33" fmla="*/ T32 w 466"/>
                                <a:gd name="T34" fmla="+- 0 -4212 -4523"/>
                                <a:gd name="T35" fmla="*/ -4212 h 445"/>
                                <a:gd name="T36" fmla="+- 0 1850 1796"/>
                                <a:gd name="T37" fmla="*/ T36 w 466"/>
                                <a:gd name="T38" fmla="+- 0 -4158 -4523"/>
                                <a:gd name="T39" fmla="*/ -4158 h 445"/>
                                <a:gd name="T40" fmla="+- 0 1899 1796"/>
                                <a:gd name="T41" fmla="*/ T40 w 466"/>
                                <a:gd name="T42" fmla="+- 0 -4115 -4523"/>
                                <a:gd name="T43" fmla="*/ -4115 h 445"/>
                                <a:gd name="T44" fmla="+- 0 1960 1796"/>
                                <a:gd name="T45" fmla="*/ T44 w 466"/>
                                <a:gd name="T46" fmla="+- 0 -4088 -4523"/>
                                <a:gd name="T47" fmla="*/ -4088 h 445"/>
                                <a:gd name="T48" fmla="+- 0 2029 1796"/>
                                <a:gd name="T49" fmla="*/ T48 w 466"/>
                                <a:gd name="T50" fmla="+- 0 -4078 -4523"/>
                                <a:gd name="T51" fmla="*/ -4078 h 445"/>
                                <a:gd name="T52" fmla="+- 0 2031 1796"/>
                                <a:gd name="T53" fmla="*/ T52 w 466"/>
                                <a:gd name="T54" fmla="+- 0 -4078 -4523"/>
                                <a:gd name="T55" fmla="*/ -4078 h 445"/>
                                <a:gd name="T56" fmla="+- 0 2100 1796"/>
                                <a:gd name="T57" fmla="*/ T56 w 466"/>
                                <a:gd name="T58" fmla="+- 0 -4088 -4523"/>
                                <a:gd name="T59" fmla="*/ -4088 h 445"/>
                                <a:gd name="T60" fmla="+- 0 2160 1796"/>
                                <a:gd name="T61" fmla="*/ T60 w 466"/>
                                <a:gd name="T62" fmla="+- 0 -4117 -4523"/>
                                <a:gd name="T63" fmla="*/ -4117 h 445"/>
                                <a:gd name="T64" fmla="+- 0 2209 1796"/>
                                <a:gd name="T65" fmla="*/ T64 w 466"/>
                                <a:gd name="T66" fmla="+- 0 -4160 -4523"/>
                                <a:gd name="T67" fmla="*/ -4160 h 445"/>
                                <a:gd name="T68" fmla="+- 0 2243 1796"/>
                                <a:gd name="T69" fmla="*/ T68 w 466"/>
                                <a:gd name="T70" fmla="+- 0 -4214 -4523"/>
                                <a:gd name="T71" fmla="*/ -4214 h 445"/>
                                <a:gd name="T72" fmla="+- 0 2260 1796"/>
                                <a:gd name="T73" fmla="*/ T72 w 466"/>
                                <a:gd name="T74" fmla="+- 0 -4278 -4523"/>
                                <a:gd name="T75" fmla="*/ -4278 h 445"/>
                                <a:gd name="T76" fmla="+- 0 2261 1796"/>
                                <a:gd name="T77" fmla="*/ T76 w 466"/>
                                <a:gd name="T78" fmla="+- 0 -4300 -4523"/>
                                <a:gd name="T79" fmla="*/ -4300 h 445"/>
                                <a:gd name="T80" fmla="+- 0 2261 1796"/>
                                <a:gd name="T81" fmla="*/ T80 w 466"/>
                                <a:gd name="T82" fmla="+- 0 -4303 -4523"/>
                                <a:gd name="T83" fmla="*/ -4303 h 445"/>
                                <a:gd name="T84" fmla="+- 0 2250 1796"/>
                                <a:gd name="T85" fmla="*/ T84 w 466"/>
                                <a:gd name="T86" fmla="+- 0 -4368 -4523"/>
                                <a:gd name="T87" fmla="*/ -4368 h 445"/>
                                <a:gd name="T88" fmla="+- 0 2221 1796"/>
                                <a:gd name="T89" fmla="*/ T88 w 466"/>
                                <a:gd name="T90" fmla="+- 0 -4426 -4523"/>
                                <a:gd name="T91" fmla="*/ -4426 h 445"/>
                                <a:gd name="T92" fmla="+- 0 2176 1796"/>
                                <a:gd name="T93" fmla="*/ T92 w 466"/>
                                <a:gd name="T94" fmla="+- 0 -4473 -4523"/>
                                <a:gd name="T95" fmla="*/ -4473 h 445"/>
                                <a:gd name="T96" fmla="+- 0 2119 1796"/>
                                <a:gd name="T97" fmla="*/ T96 w 466"/>
                                <a:gd name="T98" fmla="+- 0 -4505 -4523"/>
                                <a:gd name="T99" fmla="*/ -4505 h 445"/>
                                <a:gd name="T100" fmla="+- 0 2052 1796"/>
                                <a:gd name="T101" fmla="*/ T100 w 466"/>
                                <a:gd name="T102" fmla="+- 0 -4522 -4523"/>
                                <a:gd name="T103" fmla="*/ -4522 h 445"/>
                                <a:gd name="T104" fmla="+- 0 2029 1796"/>
                                <a:gd name="T105" fmla="*/ T104 w 466"/>
                                <a:gd name="T106" fmla="+- 0 -4523 -4523"/>
                                <a:gd name="T107" fmla="*/ -4523 h 4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466" h="445">
                                  <a:moveTo>
                                    <a:pt x="233" y="0"/>
                                  </a:moveTo>
                                  <a:lnTo>
                                    <a:pt x="162" y="11"/>
                                  </a:lnTo>
                                  <a:lnTo>
                                    <a:pt x="101" y="39"/>
                                  </a:lnTo>
                                  <a:lnTo>
                                    <a:pt x="52" y="82"/>
                                  </a:lnTo>
                                  <a:lnTo>
                                    <a:pt x="18" y="137"/>
                                  </a:lnTo>
                                  <a:lnTo>
                                    <a:pt x="1" y="20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1" y="248"/>
                                  </a:lnTo>
                                  <a:lnTo>
                                    <a:pt x="19" y="311"/>
                                  </a:lnTo>
                                  <a:lnTo>
                                    <a:pt x="54" y="365"/>
                                  </a:lnTo>
                                  <a:lnTo>
                                    <a:pt x="103" y="408"/>
                                  </a:lnTo>
                                  <a:lnTo>
                                    <a:pt x="164" y="435"/>
                                  </a:lnTo>
                                  <a:lnTo>
                                    <a:pt x="233" y="445"/>
                                  </a:lnTo>
                                  <a:lnTo>
                                    <a:pt x="235" y="445"/>
                                  </a:lnTo>
                                  <a:lnTo>
                                    <a:pt x="304" y="435"/>
                                  </a:lnTo>
                                  <a:lnTo>
                                    <a:pt x="364" y="406"/>
                                  </a:lnTo>
                                  <a:lnTo>
                                    <a:pt x="413" y="363"/>
                                  </a:lnTo>
                                  <a:lnTo>
                                    <a:pt x="447" y="309"/>
                                  </a:lnTo>
                                  <a:lnTo>
                                    <a:pt x="464" y="245"/>
                                  </a:lnTo>
                                  <a:lnTo>
                                    <a:pt x="465" y="223"/>
                                  </a:lnTo>
                                  <a:lnTo>
                                    <a:pt x="465" y="220"/>
                                  </a:lnTo>
                                  <a:lnTo>
                                    <a:pt x="454" y="155"/>
                                  </a:lnTo>
                                  <a:lnTo>
                                    <a:pt x="425" y="97"/>
                                  </a:lnTo>
                                  <a:lnTo>
                                    <a:pt x="380" y="50"/>
                                  </a:lnTo>
                                  <a:lnTo>
                                    <a:pt x="323" y="18"/>
                                  </a:lnTo>
                                  <a:lnTo>
                                    <a:pt x="256" y="1"/>
                                  </a:lnTo>
                                  <a:lnTo>
                                    <a:pt x="233" y="0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" name="Picture 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8" y="-4677"/>
                              <a:ext cx="2028" cy="19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3" name="Picture 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21" y="-4305"/>
                              <a:ext cx="1242" cy="123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4" name="Group 57"/>
                        <wpg:cNvGrpSpPr>
                          <a:grpSpLocks/>
                        </wpg:cNvGrpSpPr>
                        <wpg:grpSpPr bwMode="auto">
                          <a:xfrm>
                            <a:off x="1650" y="-4423"/>
                            <a:ext cx="785" cy="754"/>
                            <a:chOff x="1650" y="-4423"/>
                            <a:chExt cx="785" cy="754"/>
                          </a:xfrm>
                        </wpg:grpSpPr>
                        <wps:wsp>
                          <wps:cNvPr id="85" name="Freeform 58"/>
                          <wps:cNvSpPr>
                            <a:spLocks/>
                          </wps:cNvSpPr>
                          <wps:spPr bwMode="auto">
                            <a:xfrm>
                              <a:off x="1650" y="-4423"/>
                              <a:ext cx="785" cy="754"/>
                            </a:xfrm>
                            <a:custGeom>
                              <a:avLst/>
                              <a:gdLst>
                                <a:gd name="T0" fmla="+- 0 2042 1650"/>
                                <a:gd name="T1" fmla="*/ T0 w 785"/>
                                <a:gd name="T2" fmla="+- 0 -4423 -4423"/>
                                <a:gd name="T3" fmla="*/ -4423 h 754"/>
                                <a:gd name="T4" fmla="+- 0 1979 1650"/>
                                <a:gd name="T5" fmla="*/ T4 w 785"/>
                                <a:gd name="T6" fmla="+- 0 -4418 -4423"/>
                                <a:gd name="T7" fmla="*/ -4418 h 754"/>
                                <a:gd name="T8" fmla="+- 0 1918 1650"/>
                                <a:gd name="T9" fmla="*/ T8 w 785"/>
                                <a:gd name="T10" fmla="+- 0 -4404 -4423"/>
                                <a:gd name="T11" fmla="*/ -4404 h 754"/>
                                <a:gd name="T12" fmla="+- 0 1862 1650"/>
                                <a:gd name="T13" fmla="*/ T12 w 785"/>
                                <a:gd name="T14" fmla="+- 0 -4381 -4423"/>
                                <a:gd name="T15" fmla="*/ -4381 h 754"/>
                                <a:gd name="T16" fmla="+- 0 1787 1650"/>
                                <a:gd name="T17" fmla="*/ T16 w 785"/>
                                <a:gd name="T18" fmla="+- 0 -4332 -4423"/>
                                <a:gd name="T19" fmla="*/ -4332 h 754"/>
                                <a:gd name="T20" fmla="+- 0 1725 1650"/>
                                <a:gd name="T21" fmla="*/ T20 w 785"/>
                                <a:gd name="T22" fmla="+- 0 -4269 -4423"/>
                                <a:gd name="T23" fmla="*/ -4269 h 754"/>
                                <a:gd name="T24" fmla="+- 0 1680 1650"/>
                                <a:gd name="T25" fmla="*/ T24 w 785"/>
                                <a:gd name="T26" fmla="+- 0 -4193 -4423"/>
                                <a:gd name="T27" fmla="*/ -4193 h 754"/>
                                <a:gd name="T28" fmla="+- 0 1655 1650"/>
                                <a:gd name="T29" fmla="*/ T28 w 785"/>
                                <a:gd name="T30" fmla="+- 0 -4107 -4423"/>
                                <a:gd name="T31" fmla="*/ -4107 h 754"/>
                                <a:gd name="T32" fmla="+- 0 1650 1650"/>
                                <a:gd name="T33" fmla="*/ T32 w 785"/>
                                <a:gd name="T34" fmla="+- 0 -4046 -4423"/>
                                <a:gd name="T35" fmla="*/ -4046 h 754"/>
                                <a:gd name="T36" fmla="+- 0 1651 1650"/>
                                <a:gd name="T37" fmla="*/ T36 w 785"/>
                                <a:gd name="T38" fmla="+- 0 -4015 -4423"/>
                                <a:gd name="T39" fmla="*/ -4015 h 754"/>
                                <a:gd name="T40" fmla="+- 0 1661 1650"/>
                                <a:gd name="T41" fmla="*/ T40 w 785"/>
                                <a:gd name="T42" fmla="+- 0 -3956 -4423"/>
                                <a:gd name="T43" fmla="*/ -3956 h 754"/>
                                <a:gd name="T44" fmla="+- 0 1693 1650"/>
                                <a:gd name="T45" fmla="*/ T44 w 785"/>
                                <a:gd name="T46" fmla="+- 0 -3873 -4423"/>
                                <a:gd name="T47" fmla="*/ -3873 h 754"/>
                                <a:gd name="T48" fmla="+- 0 1744 1650"/>
                                <a:gd name="T49" fmla="*/ T48 w 785"/>
                                <a:gd name="T50" fmla="+- 0 -3801 -4423"/>
                                <a:gd name="T51" fmla="*/ -3801 h 754"/>
                                <a:gd name="T52" fmla="+- 0 1810 1650"/>
                                <a:gd name="T53" fmla="*/ T52 w 785"/>
                                <a:gd name="T54" fmla="+- 0 -3742 -4423"/>
                                <a:gd name="T55" fmla="*/ -3742 h 754"/>
                                <a:gd name="T56" fmla="+- 0 1889 1650"/>
                                <a:gd name="T57" fmla="*/ T56 w 785"/>
                                <a:gd name="T58" fmla="+- 0 -3699 -4423"/>
                                <a:gd name="T59" fmla="*/ -3699 h 754"/>
                                <a:gd name="T60" fmla="+- 0 1948 1650"/>
                                <a:gd name="T61" fmla="*/ T60 w 785"/>
                                <a:gd name="T62" fmla="+- 0 -3680 -4423"/>
                                <a:gd name="T63" fmla="*/ -3680 h 754"/>
                                <a:gd name="T64" fmla="+- 0 2010 1650"/>
                                <a:gd name="T65" fmla="*/ T64 w 785"/>
                                <a:gd name="T66" fmla="+- 0 -3671 -4423"/>
                                <a:gd name="T67" fmla="*/ -3671 h 754"/>
                                <a:gd name="T68" fmla="+- 0 2042 1650"/>
                                <a:gd name="T69" fmla="*/ T68 w 785"/>
                                <a:gd name="T70" fmla="+- 0 -3669 -4423"/>
                                <a:gd name="T71" fmla="*/ -3669 h 754"/>
                                <a:gd name="T72" fmla="+- 0 2074 1650"/>
                                <a:gd name="T73" fmla="*/ T72 w 785"/>
                                <a:gd name="T74" fmla="+- 0 -3671 -4423"/>
                                <a:gd name="T75" fmla="*/ -3671 h 754"/>
                                <a:gd name="T76" fmla="+- 0 2137 1650"/>
                                <a:gd name="T77" fmla="*/ T76 w 785"/>
                                <a:gd name="T78" fmla="+- 0 -3680 -4423"/>
                                <a:gd name="T79" fmla="*/ -3680 h 754"/>
                                <a:gd name="T80" fmla="+- 0 2195 1650"/>
                                <a:gd name="T81" fmla="*/ T80 w 785"/>
                                <a:gd name="T82" fmla="+- 0 -3699 -4423"/>
                                <a:gd name="T83" fmla="*/ -3699 h 754"/>
                                <a:gd name="T84" fmla="+- 0 2249 1650"/>
                                <a:gd name="T85" fmla="*/ T84 w 785"/>
                                <a:gd name="T86" fmla="+- 0 -3726 -4423"/>
                                <a:gd name="T87" fmla="*/ -3726 h 754"/>
                                <a:gd name="T88" fmla="+- 0 2320 1650"/>
                                <a:gd name="T89" fmla="*/ T88 w 785"/>
                                <a:gd name="T90" fmla="+- 0 -3780 -4423"/>
                                <a:gd name="T91" fmla="*/ -3780 h 754"/>
                                <a:gd name="T92" fmla="+- 0 2376 1650"/>
                                <a:gd name="T93" fmla="*/ T92 w 785"/>
                                <a:gd name="T94" fmla="+- 0 -3848 -4423"/>
                                <a:gd name="T95" fmla="*/ -3848 h 754"/>
                                <a:gd name="T96" fmla="+- 0 2415 1650"/>
                                <a:gd name="T97" fmla="*/ T96 w 785"/>
                                <a:gd name="T98" fmla="+- 0 -3927 -4423"/>
                                <a:gd name="T99" fmla="*/ -3927 h 754"/>
                                <a:gd name="T100" fmla="+- 0 2434 1650"/>
                                <a:gd name="T101" fmla="*/ T100 w 785"/>
                                <a:gd name="T102" fmla="+- 0 -4015 -4423"/>
                                <a:gd name="T103" fmla="*/ -4015 h 754"/>
                                <a:gd name="T104" fmla="+- 0 2435 1650"/>
                                <a:gd name="T105" fmla="*/ T104 w 785"/>
                                <a:gd name="T106" fmla="+- 0 -4046 -4423"/>
                                <a:gd name="T107" fmla="*/ -4046 h 754"/>
                                <a:gd name="T108" fmla="+- 0 2434 1650"/>
                                <a:gd name="T109" fmla="*/ T108 w 785"/>
                                <a:gd name="T110" fmla="+- 0 -4077 -4423"/>
                                <a:gd name="T111" fmla="*/ -4077 h 754"/>
                                <a:gd name="T112" fmla="+- 0 2424 1650"/>
                                <a:gd name="T113" fmla="*/ T112 w 785"/>
                                <a:gd name="T114" fmla="+- 0 -4137 -4423"/>
                                <a:gd name="T115" fmla="*/ -4137 h 754"/>
                                <a:gd name="T116" fmla="+- 0 2391 1650"/>
                                <a:gd name="T117" fmla="*/ T116 w 785"/>
                                <a:gd name="T118" fmla="+- 0 -4219 -4423"/>
                                <a:gd name="T119" fmla="*/ -4219 h 754"/>
                                <a:gd name="T120" fmla="+- 0 2340 1650"/>
                                <a:gd name="T121" fmla="*/ T120 w 785"/>
                                <a:gd name="T122" fmla="+- 0 -4291 -4423"/>
                                <a:gd name="T123" fmla="*/ -4291 h 754"/>
                                <a:gd name="T124" fmla="+- 0 2274 1650"/>
                                <a:gd name="T125" fmla="*/ T124 w 785"/>
                                <a:gd name="T126" fmla="+- 0 -4350 -4423"/>
                                <a:gd name="T127" fmla="*/ -4350 h 754"/>
                                <a:gd name="T128" fmla="+- 0 2195 1650"/>
                                <a:gd name="T129" fmla="*/ T128 w 785"/>
                                <a:gd name="T130" fmla="+- 0 -4393 -4423"/>
                                <a:gd name="T131" fmla="*/ -4393 h 754"/>
                                <a:gd name="T132" fmla="+- 0 2137 1650"/>
                                <a:gd name="T133" fmla="*/ T132 w 785"/>
                                <a:gd name="T134" fmla="+- 0 -4412 -4423"/>
                                <a:gd name="T135" fmla="*/ -4412 h 754"/>
                                <a:gd name="T136" fmla="+- 0 2074 1650"/>
                                <a:gd name="T137" fmla="*/ T136 w 785"/>
                                <a:gd name="T138" fmla="+- 0 -4422 -4423"/>
                                <a:gd name="T139" fmla="*/ -4422 h 754"/>
                                <a:gd name="T140" fmla="+- 0 2042 1650"/>
                                <a:gd name="T141" fmla="*/ T140 w 785"/>
                                <a:gd name="T142" fmla="+- 0 -4423 -4423"/>
                                <a:gd name="T143" fmla="*/ -4423 h 7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785" h="754">
                                  <a:moveTo>
                                    <a:pt x="392" y="0"/>
                                  </a:moveTo>
                                  <a:lnTo>
                                    <a:pt x="329" y="5"/>
                                  </a:lnTo>
                                  <a:lnTo>
                                    <a:pt x="268" y="19"/>
                                  </a:lnTo>
                                  <a:lnTo>
                                    <a:pt x="212" y="42"/>
                                  </a:lnTo>
                                  <a:lnTo>
                                    <a:pt x="137" y="91"/>
                                  </a:lnTo>
                                  <a:lnTo>
                                    <a:pt x="75" y="154"/>
                                  </a:lnTo>
                                  <a:lnTo>
                                    <a:pt x="30" y="230"/>
                                  </a:lnTo>
                                  <a:lnTo>
                                    <a:pt x="5" y="316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" y="408"/>
                                  </a:lnTo>
                                  <a:lnTo>
                                    <a:pt x="11" y="467"/>
                                  </a:lnTo>
                                  <a:lnTo>
                                    <a:pt x="43" y="550"/>
                                  </a:lnTo>
                                  <a:lnTo>
                                    <a:pt x="94" y="622"/>
                                  </a:lnTo>
                                  <a:lnTo>
                                    <a:pt x="160" y="681"/>
                                  </a:lnTo>
                                  <a:lnTo>
                                    <a:pt x="239" y="724"/>
                                  </a:lnTo>
                                  <a:lnTo>
                                    <a:pt x="298" y="743"/>
                                  </a:lnTo>
                                  <a:lnTo>
                                    <a:pt x="360" y="752"/>
                                  </a:lnTo>
                                  <a:lnTo>
                                    <a:pt x="392" y="754"/>
                                  </a:lnTo>
                                  <a:lnTo>
                                    <a:pt x="424" y="752"/>
                                  </a:lnTo>
                                  <a:lnTo>
                                    <a:pt x="487" y="743"/>
                                  </a:lnTo>
                                  <a:lnTo>
                                    <a:pt x="545" y="724"/>
                                  </a:lnTo>
                                  <a:lnTo>
                                    <a:pt x="599" y="697"/>
                                  </a:lnTo>
                                  <a:lnTo>
                                    <a:pt x="670" y="643"/>
                                  </a:lnTo>
                                  <a:lnTo>
                                    <a:pt x="726" y="575"/>
                                  </a:lnTo>
                                  <a:lnTo>
                                    <a:pt x="765" y="496"/>
                                  </a:lnTo>
                                  <a:lnTo>
                                    <a:pt x="784" y="408"/>
                                  </a:lnTo>
                                  <a:lnTo>
                                    <a:pt x="785" y="377"/>
                                  </a:lnTo>
                                  <a:lnTo>
                                    <a:pt x="784" y="346"/>
                                  </a:lnTo>
                                  <a:lnTo>
                                    <a:pt x="774" y="286"/>
                                  </a:lnTo>
                                  <a:lnTo>
                                    <a:pt x="741" y="204"/>
                                  </a:lnTo>
                                  <a:lnTo>
                                    <a:pt x="690" y="132"/>
                                  </a:lnTo>
                                  <a:lnTo>
                                    <a:pt x="624" y="73"/>
                                  </a:lnTo>
                                  <a:lnTo>
                                    <a:pt x="545" y="30"/>
                                  </a:lnTo>
                                  <a:lnTo>
                                    <a:pt x="487" y="11"/>
                                  </a:lnTo>
                                  <a:lnTo>
                                    <a:pt x="424" y="1"/>
                                  </a:lnTo>
                                  <a:lnTo>
                                    <a:pt x="392" y="0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32.7pt;margin-top:-241.1pt;width:257.1pt;height:269pt;z-index:-251656704;mso-position-horizontal-relative:page" coordorigin="654,-4822" coordsize="5142,5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">
                <v:shape id="Picture 74" o:spid="_x0000_s1027" type="#_x0000_t75" style="position:absolute;left:818;top:-111;width:756;height: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eKTW+AAAA2wAAAA8AAABkcnMvZG93bnJldi54bWxET8uKwjAU3Q/4D+EKbgZN66JIx1hEkBlB&#10;GKzzAZfm9oHNTUlirX9vFsIsD+e9LSbTi5Gc7ywrSFcJCOLK6o4bBX/X43IDwgdkjb1lUvAkD8Vu&#10;9rHFXNsHX2gsQyNiCPscFbQhDLmUvmrJoF/ZgThytXUGQ4SukdrhI4abXq6TJJMGO44NLQ50aKm6&#10;lXejAN1J/37rbEpHvFafT6rPpayVWsyn/ReIQFP4F7/dP1pBFsfGL/EHyN0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7eKTW+AAAA2wAAAA8AAAAAAAAAAAAAAAAAnwIAAGRy&#10;cy9kb3ducmV2LnhtbFBLBQYAAAAABAAEAPcAAACKAwAAAAA=&#10;">
                  <v:imagedata r:id="rId39" o:title=""/>
                </v:shape>
                <v:shape id="Picture 73" o:spid="_x0000_s1028" type="#_x0000_t75" style="position:absolute;left:654;top:-3942;width:1699;height:16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wjW3CAAAA2wAAAA8AAABkcnMvZG93bnJldi54bWxEj0GLwjAUhO8L/ofwhL2tqbK4WpvKrlAQ&#10;PFkFPT6bZ1tsXkoTtf57Iwh7HGbmGyZZ9qYRN+pcbVnBeBSBIC6srrlUsN9lXzMQziNrbCyTggc5&#10;WKaDjwRjbe+8pVvuSxEg7GJUUHnfxlK6oiKDbmRb4uCdbWfQB9mVUnd4D3DTyEkUTaXBmsNChS2t&#10;Kiou+dUo+PaFofUBfyj7w9Mx2+TncblS6nPY/y5AeOr9f/jdXmsF0zm8voQfIN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sI1twgAAANsAAAAPAAAAAAAAAAAAAAAAAJ8C&#10;AABkcnMvZG93bnJldi54bWxQSwUGAAAAAAQABAD3AAAAjgMAAAAA&#10;">
                  <v:imagedata r:id="rId47" o:title=""/>
                </v:shape>
                <v:shape id="Picture 72" o:spid="_x0000_s1029" type="#_x0000_t75" style="position:absolute;left:882;top:-3715;width:1242;height:1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8IsLDAAAA2wAAAA8AAABkcnMvZG93bnJldi54bWxET8tqwkAU3Qv+w3AFdzppIa2JGaW0lbYo&#10;tD423V0yNw+auRMyo6Z+vbMQXB7OO1v2phEn6lxtWcHDNAJBnFtdc6ngsF9NZiCcR9bYWCYF/+Rg&#10;uRgOMky1PfOWTjtfihDCLkUFlfdtKqXLKzLoprYlDlxhO4M+wK6UusNzCDeNfIyiJ2mw5tBQYUuv&#10;FeV/u6NRcEze4jhO3i/F+uujdZsf+/udWKXGo/5lDsJT7+/im/tTK3gO68OX8APk4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7wiwsMAAADbAAAADwAAAAAAAAAAAAAAAACf&#10;AgAAZHJzL2Rvd25yZXYueG1sUEsFBgAAAAAEAAQA9wAAAI8DAAAAAA==&#10;">
                  <v:imagedata r:id="rId35" o:title=""/>
                </v:shape>
                <v:group id="Group 67" o:spid="_x0000_s1030" style="position:absolute;left:1275;top:-3687;width:457;height:454" coordorigin="1275,-3687" coordsize="457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1" o:spid="_x0000_s1031" style="position:absolute;left:1275;top:-3687;width:457;height:454;visibility:visible;mso-wrap-style:square;v-text-anchor:top" coordsize="457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koxMMA&#10;AADbAAAADwAAAGRycy9kb3ducmV2LnhtbESPQWsCMRSE7wX/Q3hCL1KzeqiyNUoVCt6s22Kvr5tn&#10;Nnbzsm6irv/eCEKPw8x8w8wWnavFmdpgPSsYDTMQxKXXlo2C76+PlymIEJE11p5JwZUCLOa9pxnm&#10;2l94S+ciGpEgHHJUUMXY5FKGsiKHYegb4uTtfeswJtkaqVu8JLir5TjLXqVDy2mhwoZWFZV/xckp&#10;KM3g+mM+i012sMvdL0l7bNaFUs/97v0NRKQu/ocf7bVWMBnD/Uv6A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koxMMAAADbAAAADwAAAAAAAAAAAAAAAACYAgAAZHJzL2Rv&#10;d25yZXYueG1sUEsFBgAAAAAEAAQA9QAAAIgDAAAAAA==&#10;" path="m228,l159,10,100,39,52,83,18,139,1,203,,229r1,23l19,316r34,56l101,415r60,28l228,453r3,l298,443r59,-29l405,370r34,-56l456,250r1,-26l455,201,438,137,404,81,355,38,296,10,228,e" fillcolor="#92d050" stroked="f">
                    <v:path arrowok="t" o:connecttype="custom" o:connectlocs="228,-3687;159,-3677;100,-3648;52,-3604;18,-3548;1,-3484;0,-3458;1,-3435;19,-3371;53,-3315;101,-3272;161,-3244;228,-3234;231,-3234;298,-3244;357,-3273;405,-3317;439,-3373;456,-3437;457,-3463;455,-3486;438,-3550;404,-3606;355,-3649;296,-3677;228,-3687" o:connectangles="0,0,0,0,0,0,0,0,0,0,0,0,0,0,0,0,0,0,0,0,0,0,0,0,0,0"/>
                  </v:shape>
                  <v:shape id="Picture 70" o:spid="_x0000_s1032" type="#_x0000_t75" style="position:absolute;left:828;top:-4822;width:4968;height:4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WMtPDAAAA2wAAAA8AAABkcnMvZG93bnJldi54bWxEj81qwzAQhO+FvIPYQG6NnP4kwYkSQsGQ&#10;g1uo3QdYpI1tYq2Mpfrn7atCocdhZr5hjufJtmKg3jeOFWzWCQhi7UzDlYKvMnvcg/AB2WDrmBTM&#10;5OF8WjwcMTVu5E8ailCJCGGfooI6hC6V0uuaLPq164ijd3O9xRBlX0nT4xjhtpVPSbKVFhuOCzV2&#10;9FaTvhffVsFLllfF/EoGb3qbvOOHLss5V2q1nC4HEIGm8B/+a1+Ngt0z/H6JP0Ce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Yy08MAAADbAAAADwAAAAAAAAAAAAAAAACf&#10;AgAAZHJzL2Rvd25yZXYueG1sUEsFBgAAAAAEAAQA9wAAAI8DAAAAAA==&#10;">
                    <v:imagedata r:id="rId48" o:title=""/>
                  </v:shape>
                  <v:shape id="Picture 69" o:spid="_x0000_s1033" type="#_x0000_t75" style="position:absolute;left:2682;top:-3097;width:1242;height:1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HJMHGAAAA2wAAAA8AAABkcnMvZG93bnJldi54bWxEj0FrwkAUhO8F/8PyBG91Y2laE11FWkWl&#10;hVrrxdsj+0yC2bchu2r017uFQo/DzHzDjKetqcSZGldaVjDoRyCIM6tLzhXsfhaPQxDOI2usLJOC&#10;KzmYTjoPY0y1vfA3nbc+FwHCLkUFhfd1KqXLCjLo+rYmDt7BNgZ9kE0udYOXADeVfIqiF2mw5LBQ&#10;YE1vBWXH7ckoOCXvcRwn89vhY72s3efG7r8Sq1Sv285GIDy1/j/8115pBa/P8Psl/AA5u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IckwcYAAADbAAAADwAAAAAAAAAAAAAA&#10;AACfAgAAZHJzL2Rvd25yZXYueG1sUEsFBgAAAAAEAAQA9wAAAJIDAAAAAA==&#10;">
                    <v:imagedata r:id="rId35" o:title=""/>
                  </v:shape>
                  <v:shape id="Picture 68" o:spid="_x0000_s1034" type="#_x0000_t75" style="position:absolute;left:1462;top:-4554;width:3699;height:3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4CDLEAAAA2wAAAA8AAABkcnMvZG93bnJldi54bWxEj1FrwkAQhN8L/Q/HFvpWLwZaa/SUUhCF&#10;Ym3UH7Dm1iSY2wu5bUz/vVco9HGYmW+Y+XJwjeqpC7VnA+NRAoq48Lbm0sDxsHp6BRUE2WLjmQz8&#10;UIDl4v5ujpn1V86p30upIoRDhgYqkTbTOhQVOQwj3xJH7+w7hxJlV2rb4TXCXaPTJHnRDmuOCxW2&#10;9F5Rcdl/OwMfn5Nmk5/yqUzXfb5L0+34K4gxjw/D2wyU0CD/4b/2xhqYPMPvl/gD9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S4CDLEAAAA2wAAAA8AAAAAAAAAAAAAAAAA&#10;nwIAAGRycy9kb3ducmV2LnhtbFBLBQYAAAAABAAEAPcAAACQAwAAAAA=&#10;">
                    <v:imagedata r:id="rId49" o:title=""/>
                  </v:shape>
                </v:group>
                <v:group id="Group 63" o:spid="_x0000_s1035" style="position:absolute;left:1462;top:-4554;width:3699;height:3432" coordorigin="1462,-4554" coordsize="3699,3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66" o:spid="_x0000_s1036" style="position:absolute;left:1462;top:-4554;width:3699;height:3432;visibility:visible;mso-wrap-style:square;v-text-anchor:top" coordsize="3699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GPCMEA&#10;AADbAAAADwAAAGRycy9kb3ducmV2LnhtbESPQWvCQBSE74L/YXmCN31RodbUVYql4LUa8Pqafd0E&#10;s29DdmvSf98VBI/DzHzDbPeDa9SNu1B70bCYZ6BYSm9qsRqK8+fsFVSIJIYaL6zhjwPsd+PRlnLj&#10;e/ni2ylalSASctJQxdjmiKGs2FGY+5YleT++cxST7CyajvoEdw0us+wFHdWSFipq+VBxeT39Og3n&#10;dpBLgasD2qX53mTY15sPq/V0Mry/gYo8xGf40T4aDes13L+kH4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RjwjBAAAA2wAAAA8AAAAAAAAAAAAAAAAAmAIAAGRycy9kb3du&#10;cmV2LnhtbFBLBQYAAAAABAAEAPUAAACGAwAAAAA=&#10;" path="m,1715l6,1575,24,1437,54,1303,95,1173r51,-126l207,927,277,811,357,702,445,599r97,-97l646,412,757,331,876,257r124,-66l1130,134,1265,87,1405,49,1550,22,1698,5,1850,r151,5l2150,22r144,27l2434,87r136,47l2700,191r124,66l2942,331r111,82l3158,502r96,97l3342,702r80,110l3493,927r61,120l3605,1173r41,130l3675,1437r18,138l3699,1715r-6,141l3675,1994r-29,134l3605,2258r-51,125l3493,2504r-71,115l3342,2729r-88,103l3158,2929r-105,89l2942,3100r-118,74l2700,3240r-130,57l2434,3344r-140,37l2150,3409r-149,17l1850,3431r-152,-5l1550,3409r-145,-28l1265,3344r-135,-47l1000,3240,876,3174,757,3100,646,3018,542,2929r-97,-97l357,2729,277,2619,207,2504,146,2383,95,2258,54,2128,24,1994,6,1856,,1715xe" filled="f" strokecolor="#92d050" strokeweight=".48175mm">
                    <v:path arrowok="t" o:connecttype="custom" o:connectlocs="6,-2979;54,-3251;146,-3507;277,-3743;445,-3955;646,-4142;876,-4297;1130,-4420;1405,-4505;1698,-4549;2001,-4549;2294,-4505;2570,-4420;2824,-4297;3053,-4141;3254,-3955;3422,-3742;3554,-3507;3646,-3251;3693,-2979;3693,-2698;3646,-2426;3554,-2171;3422,-1935;3254,-1722;3053,-1536;2824,-1380;2570,-1257;2294,-1173;2001,-1128;1698,-1128;1405,-1173;1130,-1257;876,-1380;646,-1536;445,-1722;277,-1935;146,-2171;54,-2426;6,-2698" o:connectangles="0,0,0,0,0,0,0,0,0,0,0,0,0,0,0,0,0,0,0,0,0,0,0,0,0,0,0,0,0,0,0,0,0,0,0,0,0,0,0,0"/>
                  </v:shape>
                  <v:shape id="Picture 65" o:spid="_x0000_s1037" type="#_x0000_t75" style="position:absolute;left:1175;top:-4777;width:1708;height:1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juyK+AAAA2wAAAA8AAABkcnMvZG93bnJldi54bWxETz1rwzAQ3Qv9D+IK2RrZJjTBiWJKwNA1&#10;bpv5Il0tE+tkLMV2/300FDo+3vehWlwvJhpD51lBvs5AEGtvOm4VfH3WrzsQISIb7D2Tgl8KUB2f&#10;nw5YGj/zmaYmtiKFcChRgY1xKKUM2pLDsPYDceJ+/OgwJji20ow4p3DXyyLL3qTDjlODxYFOlvSt&#10;uTsFMm4aLoba2ym/FLvi+3rTeqvU6mV534OItMR/8Z/7wyjYprHpS/oB8vg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6juyK+AAAA2wAAAA8AAAAAAAAAAAAAAAAAnwIAAGRy&#10;cy9kb3ducmV2LnhtbFBLBQYAAAAABAAEAPcAAACKAwAAAAA=&#10;">
                    <v:imagedata r:id="rId50" o:title=""/>
                  </v:shape>
                  <v:shape id="Picture 64" o:spid="_x0000_s1038" type="#_x0000_t75" style="position:absolute;left:1403;top:-4550;width:1242;height:1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Gi1/GAAAA2wAAAA8AAABkcnMvZG93bnJldi54bWxEj09rwkAUxO8Fv8PyBG91o5DWRFcR/1BL&#10;C22tF2+P7DMJZt+G7KrRT+8WCh6HmfkNM5m1phJnalxpWcGgH4EgzqwuOVew+10/j0A4j6yxskwK&#10;ruRgNu08TTDV9sI/dN76XAQIuxQVFN7XqZQuK8ig69uaOHgH2xj0QTa51A1eAtxUchhFL9JgyWGh&#10;wJoWBWXH7ckoOCXLOI6T1e3w8f5Wu89vu/9KrFK9bjsfg/DU+kf4v73RCl4T+PsSfoCc3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oaLX8YAAADbAAAADwAAAAAAAAAAAAAA&#10;AACfAgAAZHJzL2Rvd25yZXYueG1sUEsFBgAAAAAEAAQA9wAAAJIDAAAAAA==&#10;">
                    <v:imagedata r:id="rId35" o:title=""/>
                  </v:shape>
                </v:group>
                <v:group id="Group 59" o:spid="_x0000_s1039" style="position:absolute;left:1796;top:-4523;width:466;height:445" coordorigin="1796,-4523" coordsize="466,4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62" o:spid="_x0000_s1040" style="position:absolute;left:1796;top:-4523;width:466;height:445;visibility:visible;mso-wrap-style:square;v-text-anchor:top" coordsize="466,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W0BcUA&#10;AADbAAAADwAAAGRycy9kb3ducmV2LnhtbESPQWvCQBSE70L/w/IKXqTZRKRKzCqltFqP1aLXZ/aZ&#10;DWbfhuyqsb++Wyj0OMzMN0yx7G0jrtT52rGCLElBEJdO11wp+Nq9P81A+ICssXFMCu7kYbl4GBSY&#10;a3fjT7puQyUihH2OCkwIbS6lLw1Z9IlriaN3cp3FEGVXSd3hLcJtI8dp+iwt1hwXDLb0aqg8by9W&#10;gZtO9umhPY7ux9339JStN28rs1Fq+Ni/zEEE6sN/+K/9oRXMMvj9En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bQFxQAAANsAAAAPAAAAAAAAAAAAAAAAAJgCAABkcnMv&#10;ZG93bnJldi54bWxQSwUGAAAAAAQABAD1AAAAigMAAAAA&#10;" path="m233,l162,11,101,39,52,82,18,137,1,200,,225r1,23l19,311r35,54l103,408r61,27l233,445r2,l304,435r60,-29l413,363r34,-54l464,245r1,-22l465,220,454,155,425,97,380,50,323,18,256,1,233,e" fillcolor="#92d050" stroked="f">
                    <v:path arrowok="t" o:connecttype="custom" o:connectlocs="233,-4523;162,-4512;101,-4484;52,-4441;18,-4386;1,-4323;0,-4298;1,-4275;19,-4212;54,-4158;103,-4115;164,-4088;233,-4078;235,-4078;304,-4088;364,-4117;413,-4160;447,-4214;464,-4278;465,-4300;465,-4303;454,-4368;425,-4426;380,-4473;323,-4505;256,-4522;233,-4523" o:connectangles="0,0,0,0,0,0,0,0,0,0,0,0,0,0,0,0,0,0,0,0,0,0,0,0,0,0,0"/>
                  </v:shape>
                  <v:shape id="Picture 61" o:spid="_x0000_s1041" type="#_x0000_t75" style="position:absolute;left:1028;top:-4677;width:2028;height:19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MtAXDAAAA2wAAAA8AAABkcnMvZG93bnJldi54bWxEj0GLwjAUhO/C/ofwBG+aKiK2a5RlQRTE&#10;g1aWPT6aZ1tsXkoSbf33ZmHB4zAz3zCrTW8a8SDna8sKppMEBHFhdc2lgku+HS9B+ICssbFMCp7k&#10;YbP+GKww07bjEz3OoRQRwj5DBVUIbSalLyoy6Ce2JY7e1TqDIUpXSu2wi3DTyFmSLKTBmuNChS19&#10;V1Tcznej4Oc36eQtPT736W5eXFN5OHDulBoN+69PEIH68A7/t/dawXIGf1/i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My0BcMAAADbAAAADwAAAAAAAAAAAAAAAACf&#10;AgAAZHJzL2Rvd25yZXYueG1sUEsFBgAAAAAEAAQA9wAAAI8DAAAAAA==&#10;">
                    <v:imagedata r:id="rId51" o:title=""/>
                  </v:shape>
                  <v:shape id="Picture 60" o:spid="_x0000_s1042" type="#_x0000_t75" style="position:absolute;left:1421;top:-4305;width:1242;height:1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7zJLGAAAA2wAAAA8AAABkcnMvZG93bnJldi54bWxEj0FrwkAUhO8F/8PyhN7qRkvERFcptcWK&#10;QjXtxdsj+0yC2bchu2raX+8WhB6HmfmGmS06U4sLta6yrGA4iEAQ51ZXXCj4/np/moBwHlljbZkU&#10;/JCDxbz3MMNU2yvv6ZL5QgQIuxQVlN43qZQuL8mgG9iGOHhH2xr0QbaF1C1eA9zUchRFY2mw4rBQ&#10;YkOvJeWn7GwUnJNlHMfJ2+9xs141bruzh8/EKvXY716mIDx1/j98b39oBZNn+PsSfoCc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rvMksYAAADbAAAADwAAAAAAAAAAAAAA&#10;AACfAgAAZHJzL2Rvd25yZXYueG1sUEsFBgAAAAAEAAQA9wAAAJIDAAAAAA==&#10;">
                    <v:imagedata r:id="rId35" o:title=""/>
                  </v:shape>
                </v:group>
                <v:group id="Group 57" o:spid="_x0000_s1043" style="position:absolute;left:1650;top:-4423;width:785;height:754" coordorigin="1650,-4423" coordsize="785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58" o:spid="_x0000_s1044" style="position:absolute;left:1650;top:-4423;width:785;height:754;visibility:visible;mso-wrap-style:square;v-text-anchor:top" coordsize="785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d+sQA&#10;AADbAAAADwAAAGRycy9kb3ducmV2LnhtbESP3WrCQBSE74W+w3IEb6RuFJSQuoq0iCJI0f7dHrKn&#10;m7TZsyG7MfHt3YLQy2FmvmGW695W4kKNLx0rmE4SEMS50yUbBe9v28cUhA/IGivHpOBKHtarh8ES&#10;M+06PtHlHIyIEPYZKihCqDMpfV6QRT9xNXH0vl1jMUTZGKkb7CLcVnKWJAtpseS4UGBNzwXlv+fW&#10;Kqh1+vX6Yz67w/hjZ48704YXbJUaDfvNE4hAffgP39t7rSCdw9+X+A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bXfrEAAAA2wAAAA8AAAAAAAAAAAAAAAAAmAIAAGRycy9k&#10;b3ducmV2LnhtbFBLBQYAAAAABAAEAPUAAACJAwAAAAA=&#10;" path="m392,l329,5,268,19,212,42,137,91,75,154,30,230,5,316,,377r1,31l11,467r32,83l94,622r66,59l239,724r59,19l360,752r32,2l424,752r63,-9l545,724r54,-27l670,643r56,-68l765,496r19,-88l785,377r-1,-31l774,286,741,204,690,132,624,73,545,30,487,11,424,1,392,e" fillcolor="#92d050" stroked="f">
                    <v:path arrowok="t" o:connecttype="custom" o:connectlocs="392,-4423;329,-4418;268,-4404;212,-4381;137,-4332;75,-4269;30,-4193;5,-4107;0,-4046;1,-4015;11,-3956;43,-3873;94,-3801;160,-3742;239,-3699;298,-3680;360,-3671;392,-3669;424,-3671;487,-3680;545,-3699;599,-3726;670,-3780;726,-3848;765,-3927;784,-4015;785,-4046;784,-4077;774,-4137;741,-4219;690,-4291;624,-4350;545,-4393;487,-4412;424,-4422;392,-4423" o:connectangles="0,0,0,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EC70B5">
        <w:rPr>
          <w:rFonts w:ascii="Arial" w:eastAsia="Arial" w:hAnsi="Arial" w:cs="Arial"/>
          <w:b/>
          <w:bCs/>
          <w:color w:val="808080"/>
        </w:rPr>
        <w:t>s</w:t>
      </w:r>
      <w:r w:rsidR="00EC70B5">
        <w:rPr>
          <w:rFonts w:ascii="Arial" w:eastAsia="Arial" w:hAnsi="Arial" w:cs="Arial"/>
          <w:b/>
          <w:bCs/>
          <w:color w:val="808080"/>
          <w:spacing w:val="-1"/>
        </w:rPr>
        <w:t>o</w:t>
      </w:r>
      <w:r w:rsidR="00EC70B5">
        <w:rPr>
          <w:rFonts w:ascii="Arial" w:eastAsia="Arial" w:hAnsi="Arial" w:cs="Arial"/>
          <w:b/>
          <w:bCs/>
          <w:color w:val="808080"/>
        </w:rPr>
        <w:t>cial rese</w:t>
      </w:r>
      <w:r w:rsidR="00EC70B5">
        <w:rPr>
          <w:rFonts w:ascii="Arial" w:eastAsia="Arial" w:hAnsi="Arial" w:cs="Arial"/>
          <w:b/>
          <w:bCs/>
          <w:color w:val="808080"/>
          <w:spacing w:val="-1"/>
        </w:rPr>
        <w:t>a</w:t>
      </w:r>
      <w:r w:rsidR="00EC70B5">
        <w:rPr>
          <w:rFonts w:ascii="Arial" w:eastAsia="Arial" w:hAnsi="Arial" w:cs="Arial"/>
          <w:b/>
          <w:bCs/>
          <w:color w:val="808080"/>
        </w:rPr>
        <w:t>rch</w:t>
      </w:r>
      <w:r w:rsidR="00EC70B5">
        <w:rPr>
          <w:rFonts w:ascii="Arial" w:eastAsia="Arial" w:hAnsi="Arial" w:cs="Arial"/>
          <w:b/>
          <w:bCs/>
          <w:color w:val="808080"/>
        </w:rPr>
        <w:tab/>
      </w:r>
      <w:r w:rsidR="00EC70B5">
        <w:rPr>
          <w:rFonts w:ascii="Arial" w:eastAsia="Arial" w:hAnsi="Arial" w:cs="Arial"/>
          <w:b/>
          <w:bCs/>
          <w:color w:val="FF3399"/>
          <w:spacing w:val="1"/>
        </w:rPr>
        <w:t>i</w:t>
      </w:r>
      <w:r w:rsidR="00EC70B5">
        <w:rPr>
          <w:rFonts w:ascii="Arial" w:eastAsia="Arial" w:hAnsi="Arial" w:cs="Arial"/>
          <w:b/>
          <w:bCs/>
          <w:color w:val="FF3399"/>
          <w:spacing w:val="-1"/>
        </w:rPr>
        <w:t>i</w:t>
      </w:r>
      <w:r w:rsidR="00EC70B5">
        <w:rPr>
          <w:rFonts w:ascii="Arial" w:eastAsia="Arial" w:hAnsi="Arial" w:cs="Arial"/>
          <w:b/>
          <w:bCs/>
          <w:color w:val="FF3399"/>
        </w:rPr>
        <w:t>i</w:t>
      </w:r>
    </w:p>
    <w:p w:rsidR="008156BF" w:rsidRDefault="008156BF">
      <w:pPr>
        <w:spacing w:after="0"/>
        <w:sectPr w:rsidR="008156BF">
          <w:type w:val="continuous"/>
          <w:pgSz w:w="11920" w:h="16840"/>
          <w:pgMar w:top="1560" w:right="740" w:bottom="280" w:left="740" w:header="720" w:footer="720" w:gutter="0"/>
          <w:cols w:space="720"/>
        </w:sectPr>
      </w:pPr>
    </w:p>
    <w:p w:rsidR="008156BF" w:rsidRDefault="00EC70B5">
      <w:pPr>
        <w:spacing w:before="73" w:after="0" w:line="240" w:lineRule="auto"/>
        <w:ind w:left="150" w:right="29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lastRenderedPageBreak/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: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tabs>
          <w:tab w:val="left" w:pos="560"/>
        </w:tabs>
        <w:spacing w:after="0" w:line="312" w:lineRule="auto"/>
        <w:ind w:left="575" w:right="232" w:hanging="358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f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il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240" w:lineRule="auto"/>
        <w:ind w:left="217" w:right="121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rat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spacing w:after="0" w:line="240" w:lineRule="auto"/>
        <w:ind w:left="217" w:right="23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ot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</w:p>
    <w:p w:rsidR="008156BF" w:rsidRDefault="00EC70B5">
      <w:pPr>
        <w:spacing w:before="70" w:after="0" w:line="240" w:lineRule="auto"/>
        <w:ind w:left="57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“s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dren;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tabs>
          <w:tab w:val="left" w:pos="560"/>
        </w:tabs>
        <w:spacing w:after="0" w:line="312" w:lineRule="auto"/>
        <w:ind w:left="575" w:right="232" w:hanging="358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ut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as</w:t>
      </w:r>
      <w:r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of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q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before="5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Pr="00EC70B5" w:rsidRDefault="00EC70B5">
      <w:pPr>
        <w:spacing w:after="0" w:line="240" w:lineRule="auto"/>
        <w:ind w:left="3062" w:right="-76"/>
        <w:rPr>
          <w:rFonts w:ascii="Times New Roman" w:eastAsia="Times New Roman" w:hAnsi="Times New Roman" w:cs="Times New Roman"/>
          <w:sz w:val="20"/>
          <w:szCs w:val="24"/>
        </w:rPr>
      </w:pPr>
      <w:r w:rsidRPr="00EC70B5">
        <w:rPr>
          <w:rFonts w:ascii="Times New Roman" w:eastAsia="Times New Roman" w:hAnsi="Times New Roman" w:cs="Times New Roman"/>
          <w:color w:val="3399CC"/>
          <w:spacing w:val="1"/>
          <w:w w:val="118"/>
          <w:sz w:val="20"/>
          <w:szCs w:val="24"/>
        </w:rPr>
        <w:t>Outcomes for parents</w:t>
      </w:r>
      <w:r w:rsidRPr="00EC70B5">
        <w:rPr>
          <w:rFonts w:ascii="Times New Roman" w:eastAsia="Times New Roman" w:hAnsi="Times New Roman" w:cs="Times New Roman"/>
          <w:color w:val="3399CC"/>
          <w:sz w:val="20"/>
          <w:szCs w:val="24"/>
        </w:rPr>
        <w:t xml:space="preserve">  </w:t>
      </w:r>
      <w:r w:rsidRPr="00EC70B5">
        <w:rPr>
          <w:rFonts w:ascii="Times New Roman" w:eastAsia="Times New Roman" w:hAnsi="Times New Roman" w:cs="Times New Roman"/>
          <w:color w:val="3399CC"/>
          <w:w w:val="70"/>
          <w:sz w:val="20"/>
          <w:szCs w:val="24"/>
        </w:rPr>
        <w:t>…</w:t>
      </w:r>
    </w:p>
    <w:p w:rsidR="008156BF" w:rsidRDefault="008156BF">
      <w:pPr>
        <w:spacing w:before="1" w:after="0" w:line="180" w:lineRule="exact"/>
        <w:rPr>
          <w:sz w:val="18"/>
          <w:szCs w:val="18"/>
        </w:rPr>
      </w:pPr>
    </w:p>
    <w:p w:rsidR="008156BF" w:rsidRDefault="00EC70B5">
      <w:pPr>
        <w:spacing w:after="0" w:line="312" w:lineRule="auto"/>
        <w:ind w:left="150" w:right="22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 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inc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ed acc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ss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 pro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66"/>
          <w:sz w:val="20"/>
          <w:szCs w:val="20"/>
        </w:rPr>
        <w:t>„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w w:val="99"/>
          <w:sz w:val="20"/>
          <w:szCs w:val="20"/>
        </w:rPr>
        <w:t>tern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w w:val="66"/>
          <w:sz w:val="20"/>
          <w:szCs w:val="20"/>
        </w:rPr>
        <w:t>‟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scr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as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 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(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tera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"/>
          <w:sz w:val="20"/>
          <w:szCs w:val="20"/>
        </w:rPr>
        <w:t>c)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240" w:lineRule="auto"/>
        <w:ind w:left="150" w:right="24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: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tabs>
          <w:tab w:val="left" w:pos="560"/>
          <w:tab w:val="left" w:pos="3120"/>
          <w:tab w:val="left" w:pos="3500"/>
        </w:tabs>
        <w:spacing w:after="0" w:line="313" w:lineRule="auto"/>
        <w:ind w:left="575" w:right="235" w:hanging="358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ed  </w:t>
      </w:r>
      <w:r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l  </w:t>
      </w:r>
      <w:r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z w:val="20"/>
          <w:szCs w:val="20"/>
        </w:rPr>
        <w:tab/>
        <w:t>of</w:t>
      </w:r>
      <w:r>
        <w:rPr>
          <w:rFonts w:ascii="Arial" w:eastAsia="Arial" w:hAnsi="Arial" w:cs="Arial"/>
          <w:color w:val="000000"/>
          <w:sz w:val="20"/>
          <w:szCs w:val="20"/>
        </w:rPr>
        <w:tab/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ts  </w:t>
      </w:r>
      <w:r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  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240" w:lineRule="auto"/>
        <w:ind w:left="217" w:right="72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spacing w:after="0" w:line="240" w:lineRule="auto"/>
        <w:ind w:left="217" w:right="2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EC70B5">
      <w:pPr>
        <w:spacing w:before="70" w:after="0" w:line="240" w:lineRule="auto"/>
        <w:ind w:left="57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and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spacing w:after="0" w:line="240" w:lineRule="auto"/>
        <w:ind w:left="214" w:right="71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-</w:t>
      </w:r>
      <w:r>
        <w:rPr>
          <w:rFonts w:ascii="Arial" w:eastAsia="Arial" w:hAnsi="Arial" w:cs="Arial"/>
          <w:color w:val="000000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before="4" w:after="0" w:line="170" w:lineRule="exact"/>
        <w:rPr>
          <w:sz w:val="17"/>
          <w:szCs w:val="17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240" w:lineRule="auto"/>
        <w:ind w:left="248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99CC"/>
          <w:w w:val="76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color w:val="3399CC"/>
          <w:spacing w:val="1"/>
          <w:w w:val="7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3399CC"/>
          <w:spacing w:val="1"/>
          <w:w w:val="68"/>
          <w:sz w:val="24"/>
          <w:szCs w:val="24"/>
        </w:rPr>
        <w:t>omes for communit</w:t>
      </w:r>
      <w:r w:rsidR="00D21EBD">
        <w:rPr>
          <w:rFonts w:ascii="Times New Roman" w:eastAsia="Times New Roman" w:hAnsi="Times New Roman" w:cs="Times New Roman"/>
          <w:color w:val="3399CC"/>
          <w:spacing w:val="1"/>
          <w:w w:val="6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3399CC"/>
          <w:spacing w:val="1"/>
          <w:w w:val="68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3399CC"/>
          <w:w w:val="70"/>
          <w:sz w:val="24"/>
          <w:szCs w:val="24"/>
        </w:rPr>
        <w:t>…</w:t>
      </w:r>
    </w:p>
    <w:p w:rsidR="008156BF" w:rsidRDefault="008156BF">
      <w:pPr>
        <w:spacing w:before="7" w:after="0" w:line="190" w:lineRule="exact"/>
        <w:rPr>
          <w:sz w:val="19"/>
          <w:szCs w:val="19"/>
        </w:rPr>
      </w:pPr>
    </w:p>
    <w:p w:rsidR="008156BF" w:rsidRDefault="00EC70B5">
      <w:pPr>
        <w:spacing w:after="0" w:line="333" w:lineRule="auto"/>
        <w:ind w:left="150" w:right="22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Inc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ni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 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great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g”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progra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 as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ck</w:t>
      </w:r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nto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ten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scr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ud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 xml:space="preserve">h.  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 of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ancing</w:t>
      </w:r>
      <w:r>
        <w:rPr>
          <w:rFonts w:ascii="Arial" w:eastAsia="Arial" w:hAnsi="Arial" w:cs="Arial"/>
          <w:b/>
          <w:bCs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ni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nd 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,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ldi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local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y.</w:t>
      </w:r>
    </w:p>
    <w:p w:rsidR="008156BF" w:rsidRPr="00EC70B5" w:rsidRDefault="00EC70B5">
      <w:pPr>
        <w:spacing w:before="35" w:after="0" w:line="240" w:lineRule="auto"/>
        <w:ind w:left="2679" w:right="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 w:rsidRPr="00EC70B5">
        <w:rPr>
          <w:rFonts w:ascii="Times New Roman" w:eastAsia="Arial" w:hAnsi="Times New Roman" w:cs="Times New Roman"/>
          <w:color w:val="3399CC"/>
          <w:w w:val="73"/>
          <w:sz w:val="24"/>
          <w:szCs w:val="24"/>
        </w:rPr>
        <w:lastRenderedPageBreak/>
        <w:t>Out</w:t>
      </w:r>
      <w:r w:rsidRPr="00EC70B5">
        <w:rPr>
          <w:rFonts w:ascii="Times New Roman" w:eastAsia="Arial" w:hAnsi="Times New Roman" w:cs="Times New Roman"/>
          <w:color w:val="3399CC"/>
          <w:spacing w:val="1"/>
          <w:w w:val="73"/>
          <w:sz w:val="24"/>
          <w:szCs w:val="24"/>
        </w:rPr>
        <w:t>co</w:t>
      </w:r>
      <w:r w:rsidRPr="00EC70B5">
        <w:rPr>
          <w:rFonts w:ascii="Times New Roman" w:eastAsia="Arial" w:hAnsi="Times New Roman" w:cs="Times New Roman"/>
          <w:color w:val="3399CC"/>
          <w:spacing w:val="-1"/>
          <w:w w:val="73"/>
          <w:sz w:val="24"/>
          <w:szCs w:val="24"/>
        </w:rPr>
        <w:t>me</w:t>
      </w:r>
      <w:r w:rsidRPr="00EC70B5">
        <w:rPr>
          <w:rFonts w:ascii="Times New Roman" w:eastAsia="Arial" w:hAnsi="Times New Roman" w:cs="Times New Roman"/>
          <w:color w:val="3399CC"/>
          <w:w w:val="73"/>
          <w:sz w:val="24"/>
          <w:szCs w:val="24"/>
        </w:rPr>
        <w:t xml:space="preserve">s </w:t>
      </w:r>
      <w:r w:rsidRPr="00EC70B5">
        <w:rPr>
          <w:rFonts w:ascii="Times New Roman" w:eastAsia="Arial" w:hAnsi="Times New Roman" w:cs="Times New Roman"/>
          <w:color w:val="3399CC"/>
          <w:sz w:val="24"/>
          <w:szCs w:val="24"/>
        </w:rPr>
        <w:t>f</w:t>
      </w:r>
      <w:r w:rsidRPr="00EC70B5">
        <w:rPr>
          <w:rFonts w:ascii="Times New Roman" w:eastAsia="Arial" w:hAnsi="Times New Roman" w:cs="Times New Roman"/>
          <w:color w:val="3399CC"/>
          <w:spacing w:val="-1"/>
          <w:sz w:val="24"/>
          <w:szCs w:val="24"/>
        </w:rPr>
        <w:t>o</w:t>
      </w:r>
      <w:r w:rsidRPr="00EC70B5">
        <w:rPr>
          <w:rFonts w:ascii="Times New Roman" w:eastAsia="Arial" w:hAnsi="Times New Roman" w:cs="Times New Roman"/>
          <w:color w:val="3399CC"/>
          <w:sz w:val="24"/>
          <w:szCs w:val="24"/>
        </w:rPr>
        <w:t xml:space="preserve">r </w:t>
      </w:r>
      <w:r w:rsidRPr="00EC70B5">
        <w:rPr>
          <w:rFonts w:ascii="Times New Roman" w:eastAsia="Arial" w:hAnsi="Times New Roman" w:cs="Times New Roman"/>
          <w:color w:val="3399CC"/>
          <w:w w:val="75"/>
          <w:sz w:val="24"/>
          <w:szCs w:val="24"/>
        </w:rPr>
        <w:t>s</w:t>
      </w:r>
      <w:r w:rsidRPr="00EC70B5">
        <w:rPr>
          <w:rFonts w:ascii="Times New Roman" w:eastAsia="Arial" w:hAnsi="Times New Roman" w:cs="Times New Roman"/>
          <w:color w:val="3399CC"/>
          <w:spacing w:val="1"/>
          <w:w w:val="85"/>
          <w:sz w:val="24"/>
          <w:szCs w:val="24"/>
        </w:rPr>
        <w:t>c</w:t>
      </w:r>
      <w:r w:rsidRPr="00EC70B5">
        <w:rPr>
          <w:rFonts w:ascii="Times New Roman" w:eastAsia="Arial" w:hAnsi="Times New Roman" w:cs="Times New Roman"/>
          <w:color w:val="3399CC"/>
          <w:spacing w:val="1"/>
          <w:w w:val="94"/>
          <w:sz w:val="24"/>
          <w:szCs w:val="24"/>
        </w:rPr>
        <w:t>h</w:t>
      </w:r>
      <w:r w:rsidRPr="00EC70B5">
        <w:rPr>
          <w:rFonts w:ascii="Times New Roman" w:eastAsia="Arial" w:hAnsi="Times New Roman" w:cs="Times New Roman"/>
          <w:color w:val="3399CC"/>
          <w:spacing w:val="-1"/>
          <w:w w:val="61"/>
          <w:sz w:val="24"/>
          <w:szCs w:val="24"/>
        </w:rPr>
        <w:t>oo</w:t>
      </w:r>
      <w:r w:rsidRPr="00EC70B5">
        <w:rPr>
          <w:rFonts w:ascii="Times New Roman" w:eastAsia="Arial" w:hAnsi="Times New Roman" w:cs="Times New Roman"/>
          <w:color w:val="3399CC"/>
          <w:w w:val="72"/>
          <w:sz w:val="24"/>
          <w:szCs w:val="24"/>
        </w:rPr>
        <w:t>ls</w:t>
      </w:r>
      <w:r w:rsidRPr="00EC70B5">
        <w:rPr>
          <w:rFonts w:ascii="Times New Roman" w:eastAsia="Arial" w:hAnsi="Times New Roman" w:cs="Times New Roman"/>
          <w:color w:val="3399CC"/>
          <w:sz w:val="24"/>
          <w:szCs w:val="24"/>
        </w:rPr>
        <w:t xml:space="preserve"> </w:t>
      </w:r>
      <w:r w:rsidRPr="00EC70B5">
        <w:rPr>
          <w:rFonts w:ascii="Times New Roman" w:eastAsia="Arial" w:hAnsi="Times New Roman" w:cs="Times New Roman"/>
          <w:color w:val="3399CC"/>
          <w:spacing w:val="-10"/>
          <w:sz w:val="24"/>
          <w:szCs w:val="24"/>
        </w:rPr>
        <w:t xml:space="preserve"> </w:t>
      </w:r>
      <w:r w:rsidRPr="00EC70B5">
        <w:rPr>
          <w:rFonts w:ascii="Times New Roman" w:eastAsia="Times New Roman" w:hAnsi="Times New Roman" w:cs="Times New Roman"/>
          <w:color w:val="3399CC"/>
          <w:w w:val="70"/>
          <w:sz w:val="24"/>
          <w:szCs w:val="24"/>
        </w:rPr>
        <w:t>…</w:t>
      </w:r>
    </w:p>
    <w:p w:rsidR="008156BF" w:rsidRDefault="008156BF">
      <w:pPr>
        <w:spacing w:before="1" w:after="0" w:line="180" w:lineRule="exact"/>
        <w:rPr>
          <w:sz w:val="18"/>
          <w:szCs w:val="18"/>
        </w:rPr>
      </w:pPr>
    </w:p>
    <w:p w:rsidR="008156BF" w:rsidRDefault="00EC70B5">
      <w:pPr>
        <w:spacing w:after="0" w:line="312" w:lineRule="auto"/>
        <w:ind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ement in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h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ol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ut</w:t>
      </w:r>
      <w:r>
        <w:rPr>
          <w:rFonts w:ascii="Arial" w:eastAsia="Arial" w:hAnsi="Arial" w:cs="Arial"/>
          <w:b/>
          <w:bCs/>
          <w:sz w:val="20"/>
          <w:szCs w:val="20"/>
        </w:rPr>
        <w:t>ati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ithin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heir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local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ni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</w:t>
      </w:r>
      <w:r>
        <w:rPr>
          <w:rFonts w:ascii="Arial" w:eastAsia="Arial" w:hAnsi="Arial" w:cs="Arial"/>
          <w:spacing w:val="-1"/>
          <w:sz w:val="20"/>
          <w:szCs w:val="20"/>
        </w:rPr>
        <w:t>ei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</w:t>
      </w:r>
    </w:p>
    <w:p w:rsidR="008156BF" w:rsidRDefault="008156BF">
      <w:pPr>
        <w:spacing w:before="2" w:after="0" w:line="140" w:lineRule="exact"/>
        <w:rPr>
          <w:sz w:val="14"/>
          <w:szCs w:val="14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240" w:lineRule="auto"/>
        <w:ind w:right="5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It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ed: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spacing w:after="0" w:line="240" w:lineRule="auto"/>
        <w:ind w:left="70" w:right="80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tabs>
          <w:tab w:val="left" w:pos="420"/>
        </w:tabs>
        <w:spacing w:after="0" w:line="312" w:lineRule="auto"/>
        <w:ind w:left="427" w:right="54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–</w:t>
      </w:r>
      <w:r>
        <w:rPr>
          <w:rFonts w:ascii="Arial" w:eastAsia="Arial" w:hAnsi="Arial" w:cs="Arial"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grea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er 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q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y 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before="3" w:after="0" w:line="120" w:lineRule="exact"/>
        <w:rPr>
          <w:sz w:val="12"/>
          <w:szCs w:val="12"/>
        </w:rPr>
      </w:pPr>
    </w:p>
    <w:p w:rsidR="008156BF" w:rsidRDefault="00EC70B5">
      <w:pPr>
        <w:spacing w:after="0" w:line="240" w:lineRule="auto"/>
        <w:ind w:left="70" w:right="13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spacing w:after="0" w:line="240" w:lineRule="auto"/>
        <w:ind w:left="70" w:right="136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red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ol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tabs>
          <w:tab w:val="left" w:pos="420"/>
        </w:tabs>
        <w:spacing w:after="0" w:line="312" w:lineRule="auto"/>
        <w:ind w:left="427" w:right="60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an  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 </w:t>
      </w:r>
      <w:r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  </w:t>
      </w:r>
      <w:r>
        <w:rPr>
          <w:rFonts w:ascii="Arial" w:eastAsia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 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r  </w:t>
      </w:r>
      <w:r>
        <w:rPr>
          <w:rFonts w:ascii="Arial" w:eastAsia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f  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  </w:t>
      </w:r>
      <w:r>
        <w:rPr>
          <w:rFonts w:ascii="Arial" w:eastAsia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nd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before="6" w:after="0" w:line="180" w:lineRule="exact"/>
        <w:rPr>
          <w:sz w:val="18"/>
          <w:szCs w:val="18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240" w:lineRule="auto"/>
        <w:ind w:left="186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99CC"/>
          <w:w w:val="76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color w:val="3399CC"/>
          <w:spacing w:val="1"/>
          <w:w w:val="76"/>
          <w:sz w:val="24"/>
          <w:szCs w:val="24"/>
        </w:rPr>
        <w:t>comes for school staff</w:t>
      </w:r>
      <w:r>
        <w:rPr>
          <w:rFonts w:ascii="Times New Roman" w:eastAsia="Times New Roman" w:hAnsi="Times New Roman" w:cs="Times New Roman"/>
          <w:color w:val="3399CC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3399CC"/>
          <w:w w:val="70"/>
          <w:sz w:val="24"/>
          <w:szCs w:val="24"/>
        </w:rPr>
        <w:t>…</w:t>
      </w:r>
    </w:p>
    <w:p w:rsidR="008156BF" w:rsidRDefault="008156BF">
      <w:pPr>
        <w:spacing w:after="0" w:line="180" w:lineRule="exact"/>
        <w:rPr>
          <w:sz w:val="18"/>
          <w:szCs w:val="18"/>
        </w:rPr>
      </w:pPr>
    </w:p>
    <w:p w:rsidR="008156BF" w:rsidRDefault="00EC70B5">
      <w:pPr>
        <w:spacing w:after="0" w:line="313" w:lineRule="auto"/>
        <w:ind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f wh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he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f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ilita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chi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-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enabl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ng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che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ocus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eir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“</w:t>
      </w:r>
      <w:r>
        <w:rPr>
          <w:rFonts w:ascii="Arial" w:eastAsia="Arial" w:hAnsi="Arial" w:cs="Arial"/>
          <w:b/>
          <w:bCs/>
          <w:sz w:val="20"/>
          <w:szCs w:val="20"/>
        </w:rPr>
        <w:t>core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bu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ines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”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“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om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240" w:lineRule="auto"/>
        <w:ind w:right="176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: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spacing w:after="0" w:line="240" w:lineRule="auto"/>
        <w:ind w:left="70" w:right="38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3399CC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t;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tabs>
          <w:tab w:val="left" w:pos="420"/>
        </w:tabs>
        <w:spacing w:after="0" w:line="312" w:lineRule="auto"/>
        <w:ind w:left="427" w:right="55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t,</w:t>
      </w:r>
      <w:r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eward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vi</w:t>
      </w:r>
      <w:r>
        <w:rPr>
          <w:rFonts w:ascii="Arial" w:eastAsia="Arial" w:hAnsi="Arial" w:cs="Arial"/>
          <w:color w:val="000000"/>
          <w:sz w:val="20"/>
          <w:szCs w:val="20"/>
        </w:rPr>
        <w:t>ng 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f th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ei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pr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ch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before="5" w:after="0" w:line="180" w:lineRule="exact"/>
        <w:rPr>
          <w:sz w:val="18"/>
          <w:szCs w:val="18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240" w:lineRule="auto"/>
        <w:ind w:left="2859" w:right="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1EBD">
        <w:rPr>
          <w:rFonts w:ascii="Times New Roman" w:eastAsia="Times New Roman" w:hAnsi="Times New Roman" w:cs="Times New Roman"/>
          <w:color w:val="3399CC"/>
          <w:spacing w:val="-1"/>
          <w:w w:val="88"/>
          <w:sz w:val="24"/>
          <w:szCs w:val="24"/>
        </w:rPr>
        <w:t>Economic</w:t>
      </w:r>
      <w:r>
        <w:rPr>
          <w:rFonts w:ascii="Arial" w:eastAsia="Arial" w:hAnsi="Arial" w:cs="Arial"/>
          <w:color w:val="3399CC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99CC"/>
          <w:w w:val="76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color w:val="3399CC"/>
          <w:spacing w:val="1"/>
          <w:w w:val="76"/>
          <w:sz w:val="24"/>
          <w:szCs w:val="24"/>
        </w:rPr>
        <w:t>c</w:t>
      </w:r>
      <w:r w:rsidR="00D21EBD">
        <w:rPr>
          <w:rFonts w:ascii="Times New Roman" w:eastAsia="Times New Roman" w:hAnsi="Times New Roman" w:cs="Times New Roman"/>
          <w:color w:val="3399CC"/>
          <w:spacing w:val="-1"/>
          <w:w w:val="68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color w:val="3399CC"/>
          <w:spacing w:val="-1"/>
          <w:w w:val="8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3399CC"/>
          <w:w w:val="9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3399CC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3399CC"/>
          <w:w w:val="70"/>
          <w:sz w:val="24"/>
          <w:szCs w:val="24"/>
        </w:rPr>
        <w:t>…</w:t>
      </w:r>
    </w:p>
    <w:p w:rsidR="008156BF" w:rsidRDefault="008156BF">
      <w:pPr>
        <w:spacing w:after="0" w:line="180" w:lineRule="exact"/>
        <w:rPr>
          <w:sz w:val="18"/>
          <w:szCs w:val="18"/>
        </w:rPr>
      </w:pPr>
    </w:p>
    <w:p w:rsidR="008156BF" w:rsidRDefault="00EC70B5">
      <w:pPr>
        <w:spacing w:after="0" w:line="313" w:lineRule="auto"/>
        <w:ind w:right="5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6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broa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>m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: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tabs>
          <w:tab w:val="left" w:pos="420"/>
        </w:tabs>
        <w:spacing w:after="0" w:line="312" w:lineRule="auto"/>
        <w:ind w:left="425" w:right="62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st-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tac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term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tabs>
          <w:tab w:val="left" w:pos="420"/>
        </w:tabs>
        <w:spacing w:after="0" w:line="312" w:lineRule="auto"/>
        <w:ind w:left="425" w:right="61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areer</w:t>
      </w:r>
      <w:r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ts th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q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break</w:t>
      </w:r>
      <w:r>
        <w:rPr>
          <w:rFonts w:ascii="Arial" w:eastAsia="Arial" w:hAnsi="Arial" w:cs="Arial"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the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are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after="0"/>
        <w:jc w:val="both"/>
        <w:sectPr w:rsidR="008156BF">
          <w:footerReference w:type="default" r:id="rId52"/>
          <w:pgSz w:w="11920" w:h="16840"/>
          <w:pgMar w:top="1420" w:right="740" w:bottom="960" w:left="700" w:header="0" w:footer="777" w:gutter="0"/>
          <w:pgNumType w:start="4"/>
          <w:cols w:num="2" w:space="720" w:equalWidth="0">
            <w:col w:w="5394" w:space="3"/>
            <w:col w:w="5083"/>
          </w:cols>
        </w:sectPr>
      </w:pPr>
    </w:p>
    <w:p w:rsidR="008156BF" w:rsidRDefault="00EC70B5">
      <w:pPr>
        <w:tabs>
          <w:tab w:val="left" w:pos="860"/>
        </w:tabs>
        <w:spacing w:before="73" w:after="0" w:line="313" w:lineRule="auto"/>
        <w:ind w:left="878" w:right="-26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lastRenderedPageBreak/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a  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tt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r  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ed  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wor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 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ng  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 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tabs>
          <w:tab w:val="left" w:pos="860"/>
        </w:tabs>
        <w:spacing w:after="0" w:line="240" w:lineRule="auto"/>
        <w:ind w:left="520" w:right="-20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aren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tabs>
          <w:tab w:val="left" w:pos="860"/>
        </w:tabs>
        <w:spacing w:after="0" w:line="312" w:lineRule="auto"/>
        <w:ind w:left="878" w:right="-21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ter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ng    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grea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er    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ns    </w:t>
      </w:r>
      <w:r>
        <w:rPr>
          <w:rFonts w:ascii="Arial" w:eastAsia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ween 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z w:val="20"/>
          <w:szCs w:val="20"/>
        </w:rPr>
        <w:t>es 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e;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tabs>
          <w:tab w:val="left" w:pos="880"/>
        </w:tabs>
        <w:spacing w:after="0" w:line="312" w:lineRule="auto"/>
        <w:ind w:left="880" w:right="-21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color w:val="3399CC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3399CC"/>
          <w:spacing w:val="-1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99CC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ot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erate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e.</w: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before="18" w:after="0" w:line="260" w:lineRule="exact"/>
        <w:rPr>
          <w:sz w:val="26"/>
          <w:szCs w:val="26"/>
        </w:rPr>
      </w:pPr>
    </w:p>
    <w:p w:rsidR="008156BF" w:rsidRDefault="00EC70B5">
      <w:pPr>
        <w:tabs>
          <w:tab w:val="left" w:pos="1300"/>
          <w:tab w:val="left" w:pos="2100"/>
          <w:tab w:val="left" w:pos="2740"/>
          <w:tab w:val="left" w:pos="3420"/>
          <w:tab w:val="left" w:pos="5160"/>
        </w:tabs>
        <w:spacing w:after="0" w:line="250" w:lineRule="auto"/>
        <w:ind w:left="170" w:right="-89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color w:val="92D050"/>
          <w:sz w:val="40"/>
          <w:szCs w:val="40"/>
        </w:rPr>
        <w:t>What</w:t>
      </w:r>
      <w:r>
        <w:rPr>
          <w:rFonts w:ascii="Arial" w:eastAsia="Arial" w:hAnsi="Arial" w:cs="Arial"/>
          <w:color w:val="92D050"/>
          <w:sz w:val="40"/>
          <w:szCs w:val="40"/>
        </w:rPr>
        <w:tab/>
      </w:r>
      <w:r>
        <w:rPr>
          <w:rFonts w:ascii="Arial" w:eastAsia="Arial" w:hAnsi="Arial" w:cs="Arial"/>
          <w:color w:val="92D050"/>
          <w:w w:val="105"/>
          <w:sz w:val="40"/>
          <w:szCs w:val="40"/>
        </w:rPr>
        <w:t>a</w:t>
      </w:r>
      <w:r>
        <w:rPr>
          <w:rFonts w:ascii="Arial" w:eastAsia="Arial" w:hAnsi="Arial" w:cs="Arial"/>
          <w:color w:val="92D050"/>
          <w:spacing w:val="1"/>
          <w:w w:val="105"/>
          <w:sz w:val="40"/>
          <w:szCs w:val="40"/>
        </w:rPr>
        <w:t>r</w:t>
      </w:r>
      <w:r>
        <w:rPr>
          <w:rFonts w:ascii="Arial" w:eastAsia="Arial" w:hAnsi="Arial" w:cs="Arial"/>
          <w:color w:val="92D050"/>
          <w:w w:val="70"/>
          <w:sz w:val="40"/>
          <w:szCs w:val="40"/>
        </w:rPr>
        <w:t>e</w:t>
      </w:r>
      <w:r>
        <w:rPr>
          <w:rFonts w:ascii="Arial" w:eastAsia="Arial" w:hAnsi="Arial" w:cs="Arial"/>
          <w:color w:val="92D050"/>
          <w:sz w:val="40"/>
          <w:szCs w:val="40"/>
        </w:rPr>
        <w:t xml:space="preserve"> the</w:t>
      </w:r>
      <w:r>
        <w:rPr>
          <w:rFonts w:ascii="Arial" w:eastAsia="Arial" w:hAnsi="Arial" w:cs="Arial"/>
          <w:color w:val="92D050"/>
          <w:sz w:val="40"/>
          <w:szCs w:val="40"/>
        </w:rPr>
        <w:tab/>
      </w:r>
      <w:r>
        <w:rPr>
          <w:rFonts w:ascii="Arial" w:eastAsia="Arial" w:hAnsi="Arial" w:cs="Arial"/>
          <w:color w:val="92D050"/>
          <w:w w:val="82"/>
          <w:sz w:val="40"/>
          <w:szCs w:val="40"/>
        </w:rPr>
        <w:t>en</w:t>
      </w:r>
      <w:r>
        <w:rPr>
          <w:rFonts w:ascii="Arial" w:eastAsia="Arial" w:hAnsi="Arial" w:cs="Arial"/>
          <w:color w:val="92D050"/>
          <w:spacing w:val="1"/>
          <w:w w:val="82"/>
          <w:sz w:val="40"/>
          <w:szCs w:val="40"/>
        </w:rPr>
        <w:t>a</w:t>
      </w:r>
      <w:r>
        <w:rPr>
          <w:rFonts w:ascii="Arial" w:eastAsia="Arial" w:hAnsi="Arial" w:cs="Arial"/>
          <w:color w:val="92D050"/>
          <w:w w:val="82"/>
          <w:sz w:val="40"/>
          <w:szCs w:val="40"/>
        </w:rPr>
        <w:t>ble</w:t>
      </w:r>
      <w:r>
        <w:rPr>
          <w:rFonts w:ascii="Arial" w:eastAsia="Arial" w:hAnsi="Arial" w:cs="Arial"/>
          <w:color w:val="92D050"/>
          <w:spacing w:val="2"/>
          <w:w w:val="82"/>
          <w:sz w:val="40"/>
          <w:szCs w:val="40"/>
        </w:rPr>
        <w:t>r</w:t>
      </w:r>
      <w:r>
        <w:rPr>
          <w:rFonts w:ascii="Arial" w:eastAsia="Arial" w:hAnsi="Arial" w:cs="Arial"/>
          <w:color w:val="92D050"/>
          <w:w w:val="82"/>
          <w:sz w:val="40"/>
          <w:szCs w:val="40"/>
        </w:rPr>
        <w:t xml:space="preserve">s </w:t>
      </w:r>
      <w:r>
        <w:rPr>
          <w:rFonts w:ascii="Arial" w:eastAsia="Arial" w:hAnsi="Arial" w:cs="Arial"/>
          <w:color w:val="92D050"/>
          <w:spacing w:val="1"/>
          <w:w w:val="98"/>
          <w:sz w:val="40"/>
          <w:szCs w:val="40"/>
        </w:rPr>
        <w:t>a</w:t>
      </w:r>
      <w:r>
        <w:rPr>
          <w:rFonts w:ascii="Arial" w:eastAsia="Arial" w:hAnsi="Arial" w:cs="Arial"/>
          <w:color w:val="92D050"/>
          <w:w w:val="81"/>
          <w:sz w:val="40"/>
          <w:szCs w:val="40"/>
        </w:rPr>
        <w:t xml:space="preserve">nd </w:t>
      </w:r>
      <w:r>
        <w:rPr>
          <w:rFonts w:ascii="Arial" w:eastAsia="Arial" w:hAnsi="Arial" w:cs="Arial"/>
          <w:color w:val="92D050"/>
          <w:w w:val="101"/>
          <w:sz w:val="40"/>
          <w:szCs w:val="40"/>
        </w:rPr>
        <w:t>bar</w:t>
      </w:r>
      <w:r>
        <w:rPr>
          <w:rFonts w:ascii="Arial" w:eastAsia="Arial" w:hAnsi="Arial" w:cs="Arial"/>
          <w:color w:val="92D050"/>
          <w:spacing w:val="1"/>
          <w:w w:val="101"/>
          <w:sz w:val="40"/>
          <w:szCs w:val="40"/>
        </w:rPr>
        <w:t>r</w:t>
      </w:r>
      <w:r>
        <w:rPr>
          <w:rFonts w:ascii="Arial" w:eastAsia="Arial" w:hAnsi="Arial" w:cs="Arial"/>
          <w:color w:val="92D050"/>
          <w:w w:val="88"/>
          <w:sz w:val="40"/>
          <w:szCs w:val="40"/>
        </w:rPr>
        <w:t>ie</w:t>
      </w:r>
      <w:r>
        <w:rPr>
          <w:rFonts w:ascii="Arial" w:eastAsia="Arial" w:hAnsi="Arial" w:cs="Arial"/>
          <w:color w:val="92D050"/>
          <w:spacing w:val="2"/>
          <w:w w:val="88"/>
          <w:sz w:val="40"/>
          <w:szCs w:val="40"/>
        </w:rPr>
        <w:t>r</w:t>
      </w:r>
      <w:r>
        <w:rPr>
          <w:rFonts w:ascii="Arial" w:eastAsia="Arial" w:hAnsi="Arial" w:cs="Arial"/>
          <w:color w:val="92D050"/>
          <w:w w:val="75"/>
          <w:sz w:val="40"/>
          <w:szCs w:val="40"/>
        </w:rPr>
        <w:t>s</w:t>
      </w:r>
      <w:r>
        <w:rPr>
          <w:rFonts w:ascii="Arial" w:eastAsia="Arial" w:hAnsi="Arial" w:cs="Arial"/>
          <w:color w:val="92D050"/>
          <w:sz w:val="40"/>
          <w:szCs w:val="40"/>
        </w:rPr>
        <w:t xml:space="preserve"> </w:t>
      </w:r>
      <w:r>
        <w:rPr>
          <w:rFonts w:ascii="Arial" w:eastAsia="Arial" w:hAnsi="Arial" w:cs="Arial"/>
          <w:color w:val="92D050"/>
          <w:w w:val="78"/>
          <w:sz w:val="40"/>
          <w:szCs w:val="40"/>
        </w:rPr>
        <w:t>to</w:t>
      </w:r>
      <w:r>
        <w:rPr>
          <w:rFonts w:ascii="Arial" w:eastAsia="Arial" w:hAnsi="Arial" w:cs="Arial"/>
          <w:color w:val="92D050"/>
          <w:spacing w:val="-77"/>
          <w:w w:val="78"/>
          <w:sz w:val="40"/>
          <w:szCs w:val="40"/>
        </w:rPr>
        <w:t xml:space="preserve"> </w:t>
      </w:r>
      <w:r>
        <w:rPr>
          <w:rFonts w:ascii="Arial" w:eastAsia="Arial" w:hAnsi="Arial" w:cs="Arial"/>
          <w:color w:val="92D050"/>
          <w:sz w:val="40"/>
          <w:szCs w:val="40"/>
        </w:rPr>
        <w:tab/>
      </w:r>
      <w:r>
        <w:rPr>
          <w:rFonts w:ascii="Arial" w:eastAsia="Arial" w:hAnsi="Arial" w:cs="Arial"/>
          <w:color w:val="92D050"/>
          <w:w w:val="78"/>
          <w:sz w:val="40"/>
          <w:szCs w:val="40"/>
        </w:rPr>
        <w:t>succe</w:t>
      </w:r>
      <w:r>
        <w:rPr>
          <w:rFonts w:ascii="Arial" w:eastAsia="Arial" w:hAnsi="Arial" w:cs="Arial"/>
          <w:color w:val="92D050"/>
          <w:spacing w:val="1"/>
          <w:w w:val="78"/>
          <w:sz w:val="40"/>
          <w:szCs w:val="40"/>
        </w:rPr>
        <w:t>s</w:t>
      </w:r>
      <w:r>
        <w:rPr>
          <w:rFonts w:ascii="Arial" w:eastAsia="Arial" w:hAnsi="Arial" w:cs="Arial"/>
          <w:color w:val="92D050"/>
          <w:w w:val="78"/>
          <w:sz w:val="40"/>
          <w:szCs w:val="40"/>
        </w:rPr>
        <w:t>s</w:t>
      </w:r>
      <w:r>
        <w:rPr>
          <w:rFonts w:ascii="Arial" w:eastAsia="Arial" w:hAnsi="Arial" w:cs="Arial"/>
          <w:color w:val="92D050"/>
          <w:sz w:val="40"/>
          <w:szCs w:val="40"/>
        </w:rPr>
        <w:tab/>
        <w:t xml:space="preserve">and </w:t>
      </w:r>
      <w:r>
        <w:rPr>
          <w:rFonts w:ascii="Arial" w:eastAsia="Arial" w:hAnsi="Arial" w:cs="Arial"/>
          <w:color w:val="92D050"/>
          <w:w w:val="85"/>
          <w:sz w:val="40"/>
          <w:szCs w:val="40"/>
          <w:u w:val="single" w:color="92D050"/>
        </w:rPr>
        <w:t>sustainabil</w:t>
      </w:r>
      <w:r>
        <w:rPr>
          <w:rFonts w:ascii="Arial" w:eastAsia="Arial" w:hAnsi="Arial" w:cs="Arial"/>
          <w:color w:val="92D050"/>
          <w:spacing w:val="4"/>
          <w:w w:val="85"/>
          <w:sz w:val="40"/>
          <w:szCs w:val="40"/>
          <w:u w:val="single" w:color="92D050"/>
        </w:rPr>
        <w:t>i</w:t>
      </w:r>
      <w:r>
        <w:rPr>
          <w:rFonts w:ascii="Arial" w:eastAsia="Arial" w:hAnsi="Arial" w:cs="Arial"/>
          <w:color w:val="92D050"/>
          <w:w w:val="111"/>
          <w:sz w:val="40"/>
          <w:szCs w:val="40"/>
          <w:u w:val="single" w:color="92D050"/>
        </w:rPr>
        <w:t>ty</w:t>
      </w:r>
      <w:r>
        <w:rPr>
          <w:rFonts w:ascii="Arial" w:eastAsia="Arial" w:hAnsi="Arial" w:cs="Arial"/>
          <w:color w:val="92D050"/>
          <w:w w:val="86"/>
          <w:sz w:val="40"/>
          <w:szCs w:val="40"/>
          <w:u w:val="single" w:color="92D050"/>
        </w:rPr>
        <w:t>?</w:t>
      </w:r>
      <w:r>
        <w:rPr>
          <w:rFonts w:ascii="Arial" w:eastAsia="Arial" w:hAnsi="Arial" w:cs="Arial"/>
          <w:color w:val="92D050"/>
          <w:w w:val="180"/>
          <w:sz w:val="40"/>
          <w:szCs w:val="40"/>
          <w:u w:val="single" w:color="92D050"/>
        </w:rPr>
        <w:t xml:space="preserve"> </w:t>
      </w:r>
      <w:r>
        <w:rPr>
          <w:rFonts w:ascii="Arial" w:eastAsia="Arial" w:hAnsi="Arial" w:cs="Arial"/>
          <w:color w:val="92D050"/>
          <w:sz w:val="40"/>
          <w:szCs w:val="40"/>
          <w:u w:val="single" w:color="92D050"/>
        </w:rPr>
        <w:tab/>
      </w:r>
      <w:r>
        <w:rPr>
          <w:rFonts w:ascii="Arial" w:eastAsia="Arial" w:hAnsi="Arial" w:cs="Arial"/>
          <w:color w:val="92D050"/>
          <w:sz w:val="40"/>
          <w:szCs w:val="40"/>
          <w:u w:val="single" w:color="92D050"/>
        </w:rPr>
        <w:tab/>
      </w:r>
      <w:r>
        <w:rPr>
          <w:rFonts w:ascii="Arial" w:eastAsia="Arial" w:hAnsi="Arial" w:cs="Arial"/>
          <w:color w:val="92D050"/>
          <w:sz w:val="40"/>
          <w:szCs w:val="40"/>
          <w:u w:val="single" w:color="92D050"/>
        </w:rPr>
        <w:tab/>
      </w:r>
    </w:p>
    <w:p w:rsidR="008156BF" w:rsidRDefault="008156BF">
      <w:pPr>
        <w:spacing w:before="3" w:after="0" w:line="190" w:lineRule="exact"/>
        <w:rPr>
          <w:sz w:val="19"/>
          <w:szCs w:val="19"/>
        </w:rPr>
      </w:pPr>
    </w:p>
    <w:p w:rsidR="008156BF" w:rsidRDefault="00EC70B5">
      <w:pPr>
        <w:spacing w:after="0" w:line="312" w:lineRule="auto"/>
        <w:ind w:left="170" w:right="-2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tors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thro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 xml:space="preserve">. 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e 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ten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5" w:after="0" w:line="260" w:lineRule="exact"/>
        <w:rPr>
          <w:sz w:val="26"/>
          <w:szCs w:val="26"/>
        </w:rPr>
      </w:pPr>
    </w:p>
    <w:p w:rsidR="008156BF" w:rsidRDefault="00EC70B5">
      <w:pPr>
        <w:spacing w:after="0" w:line="293" w:lineRule="auto"/>
        <w:ind w:left="170" w:right="-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x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 xml:space="preserve">ed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82"/>
          <w:sz w:val="24"/>
          <w:szCs w:val="24"/>
        </w:rPr>
        <w:t>en</w:t>
      </w:r>
      <w:r>
        <w:rPr>
          <w:rFonts w:ascii="Arial" w:eastAsia="Arial" w:hAnsi="Arial" w:cs="Arial"/>
          <w:color w:val="3399CC"/>
          <w:spacing w:val="-1"/>
          <w:w w:val="82"/>
          <w:sz w:val="24"/>
          <w:szCs w:val="24"/>
        </w:rPr>
        <w:t>a</w:t>
      </w:r>
      <w:r>
        <w:rPr>
          <w:rFonts w:ascii="Arial" w:eastAsia="Arial" w:hAnsi="Arial" w:cs="Arial"/>
          <w:color w:val="3399CC"/>
          <w:spacing w:val="1"/>
          <w:w w:val="82"/>
          <w:sz w:val="24"/>
          <w:szCs w:val="24"/>
        </w:rPr>
        <w:t>b</w:t>
      </w:r>
      <w:r>
        <w:rPr>
          <w:rFonts w:ascii="Arial" w:eastAsia="Arial" w:hAnsi="Arial" w:cs="Arial"/>
          <w:color w:val="3399CC"/>
          <w:w w:val="82"/>
          <w:sz w:val="24"/>
          <w:szCs w:val="24"/>
        </w:rPr>
        <w:t>le</w:t>
      </w:r>
      <w:r>
        <w:rPr>
          <w:rFonts w:ascii="Arial" w:eastAsia="Arial" w:hAnsi="Arial" w:cs="Arial"/>
          <w:color w:val="3399CC"/>
          <w:spacing w:val="-1"/>
          <w:w w:val="82"/>
          <w:sz w:val="24"/>
          <w:szCs w:val="24"/>
        </w:rPr>
        <w:t>r</w:t>
      </w:r>
      <w:r>
        <w:rPr>
          <w:rFonts w:ascii="Arial" w:eastAsia="Arial" w:hAnsi="Arial" w:cs="Arial"/>
          <w:color w:val="3399CC"/>
          <w:w w:val="82"/>
          <w:sz w:val="24"/>
          <w:szCs w:val="24"/>
        </w:rPr>
        <w:t xml:space="preserve">s </w:t>
      </w:r>
      <w:r>
        <w:rPr>
          <w:rFonts w:ascii="Arial" w:eastAsia="Arial" w:hAnsi="Arial" w:cs="Arial"/>
          <w:color w:val="3399CC"/>
          <w:spacing w:val="18"/>
          <w:w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 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erged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m 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hi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cl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e:</w:t>
      </w:r>
    </w:p>
    <w:p w:rsidR="008156BF" w:rsidRDefault="008156BF">
      <w:pPr>
        <w:spacing w:before="1" w:after="0" w:line="140" w:lineRule="exact"/>
        <w:rPr>
          <w:sz w:val="14"/>
          <w:szCs w:val="14"/>
        </w:rPr>
      </w:pPr>
    </w:p>
    <w:p w:rsidR="008156BF" w:rsidRDefault="00EC70B5">
      <w:pPr>
        <w:spacing w:after="0" w:line="312" w:lineRule="auto"/>
        <w:ind w:left="453" w:right="-25" w:hanging="3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1.  </w:t>
      </w:r>
      <w:r>
        <w:rPr>
          <w:rFonts w:ascii="Arial" w:eastAsia="Arial" w:hAnsi="Arial" w:cs="Arial"/>
          <w:color w:val="3399CC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uri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g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 </w:t>
      </w:r>
      <w:r>
        <w:rPr>
          <w:rFonts w:ascii="Arial" w:eastAsia="Arial" w:hAnsi="Arial" w:cs="Arial"/>
          <w:color w:val="000000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un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ing </w:t>
      </w:r>
      <w:r>
        <w:rPr>
          <w:rFonts w:ascii="Arial" w:eastAsia="Arial" w:hAnsi="Arial" w:cs="Arial"/>
          <w:b/>
          <w:bCs/>
          <w:color w:val="000000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m 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ari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 </w:t>
      </w:r>
      <w:r>
        <w:rPr>
          <w:rFonts w:ascii="Arial" w:eastAsia="Arial" w:hAnsi="Arial" w:cs="Arial"/>
          <w:color w:val="000000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of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240" w:lineRule="auto"/>
        <w:ind w:left="100" w:right="-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2.  </w:t>
      </w:r>
      <w:r>
        <w:rPr>
          <w:rFonts w:ascii="Arial" w:eastAsia="Arial" w:hAnsi="Arial" w:cs="Arial"/>
          <w:color w:val="3399CC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nto</w:t>
      </w:r>
      <w:r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</w:p>
    <w:p w:rsidR="008156BF" w:rsidRDefault="00EC70B5">
      <w:pPr>
        <w:spacing w:before="70" w:after="0" w:line="240" w:lineRule="auto"/>
        <w:ind w:left="45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cul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;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spacing w:after="0" w:line="312" w:lineRule="auto"/>
        <w:ind w:left="453" w:right="-24" w:hanging="3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3.  </w:t>
      </w:r>
      <w:r>
        <w:rPr>
          <w:rFonts w:ascii="Arial" w:eastAsia="Arial" w:hAnsi="Arial" w:cs="Arial"/>
          <w:color w:val="3399CC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an 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und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sta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 the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ds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 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pr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color w:val="000000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be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ed,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as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, to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 th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left="453" w:right="-24" w:hanging="3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4.  </w:t>
      </w:r>
      <w:r>
        <w:rPr>
          <w:rFonts w:ascii="Arial" w:eastAsia="Arial" w:hAnsi="Arial" w:cs="Arial"/>
          <w:color w:val="3399CC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g the  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ph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al </w:t>
      </w:r>
      <w:r>
        <w:rPr>
          <w:rFonts w:ascii="Arial" w:eastAsia="Arial" w:hAnsi="Arial" w:cs="Arial"/>
          <w:color w:val="000000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nd 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an 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ou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es </w:t>
      </w:r>
      <w:r>
        <w:rPr>
          <w:rFonts w:ascii="Arial" w:eastAsia="Arial" w:hAnsi="Arial" w:cs="Arial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to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-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 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of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before="3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left="453" w:right="-22" w:hanging="3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5.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-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to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op</w:t>
      </w:r>
      <w:r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tro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g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pa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ips</w:t>
      </w:r>
      <w:r>
        <w:rPr>
          <w:rFonts w:ascii="Arial" w:eastAsia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eastAsia="Arial" w:hAnsi="Arial" w:cs="Arial"/>
          <w:color w:val="000000"/>
          <w:sz w:val="20"/>
          <w:szCs w:val="20"/>
        </w:rPr>
        <w:t>tern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ci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or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eastAsia="Arial" w:hAnsi="Arial" w:cs="Arial"/>
          <w:color w:val="000000"/>
          <w:sz w:val="20"/>
          <w:szCs w:val="20"/>
        </w:rPr>
        <w:t>urisd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do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broa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er 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ern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stru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tures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left="453" w:right="-22" w:hanging="3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6.  </w:t>
      </w:r>
      <w:r>
        <w:rPr>
          <w:rFonts w:ascii="Arial" w:eastAsia="Arial" w:hAnsi="Arial" w:cs="Arial"/>
          <w:color w:val="3399CC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 of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y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m-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el su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po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ng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 of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 throu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 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ei</w:t>
      </w:r>
      <w:r>
        <w:rPr>
          <w:rFonts w:ascii="Arial" w:eastAsia="Arial" w:hAnsi="Arial" w:cs="Arial"/>
          <w:color w:val="000000"/>
          <w:sz w:val="20"/>
          <w:szCs w:val="20"/>
        </w:rPr>
        <w:t>r 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eastAsia="Arial" w:hAnsi="Arial" w:cs="Arial"/>
          <w:color w:val="000000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pr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h.</w:t>
      </w:r>
    </w:p>
    <w:p w:rsidR="008156BF" w:rsidRDefault="00EC70B5">
      <w:pPr>
        <w:spacing w:before="35" w:after="0" w:line="303" w:lineRule="auto"/>
        <w:ind w:right="57"/>
        <w:jc w:val="both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pacing w:val="-1"/>
          <w:sz w:val="20"/>
          <w:szCs w:val="20"/>
        </w:rPr>
        <w:lastRenderedPageBreak/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color w:val="3399CC"/>
          <w:spacing w:val="1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3399CC"/>
          <w:spacing w:val="1"/>
          <w:w w:val="94"/>
          <w:sz w:val="24"/>
          <w:szCs w:val="24"/>
        </w:rPr>
        <w:t>h</w:t>
      </w:r>
      <w:r>
        <w:rPr>
          <w:rFonts w:ascii="Arial" w:eastAsia="Arial" w:hAnsi="Arial" w:cs="Arial"/>
          <w:color w:val="3399CC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3399CC"/>
          <w:w w:val="66"/>
          <w:sz w:val="24"/>
          <w:szCs w:val="24"/>
        </w:rPr>
        <w:t>l</w:t>
      </w:r>
      <w:r>
        <w:rPr>
          <w:rFonts w:ascii="Arial" w:eastAsia="Arial" w:hAnsi="Arial" w:cs="Arial"/>
          <w:color w:val="3399CC"/>
          <w:spacing w:val="3"/>
          <w:w w:val="66"/>
          <w:sz w:val="24"/>
          <w:szCs w:val="24"/>
        </w:rPr>
        <w:t>l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spacing w:val="1"/>
          <w:w w:val="79"/>
          <w:sz w:val="24"/>
          <w:szCs w:val="24"/>
        </w:rPr>
        <w:t>n</w:t>
      </w:r>
      <w:r>
        <w:rPr>
          <w:rFonts w:ascii="Arial" w:eastAsia="Arial" w:hAnsi="Arial" w:cs="Arial"/>
          <w:color w:val="3399CC"/>
          <w:spacing w:val="-1"/>
          <w:w w:val="103"/>
          <w:sz w:val="24"/>
          <w:szCs w:val="24"/>
        </w:rPr>
        <w:t>g</w:t>
      </w:r>
      <w:r>
        <w:rPr>
          <w:rFonts w:ascii="Arial" w:eastAsia="Arial" w:hAnsi="Arial" w:cs="Arial"/>
          <w:color w:val="3399CC"/>
          <w:spacing w:val="-1"/>
          <w:w w:val="70"/>
          <w:sz w:val="24"/>
          <w:szCs w:val="24"/>
        </w:rPr>
        <w:t>e</w:t>
      </w:r>
      <w:r>
        <w:rPr>
          <w:rFonts w:ascii="Arial" w:eastAsia="Arial" w:hAnsi="Arial" w:cs="Arial"/>
          <w:color w:val="3399CC"/>
          <w:w w:val="75"/>
          <w:sz w:val="24"/>
          <w:szCs w:val="24"/>
        </w:rPr>
        <w:t>s</w:t>
      </w:r>
      <w:r>
        <w:rPr>
          <w:rFonts w:ascii="Arial" w:eastAsia="Arial" w:hAnsi="Arial" w:cs="Arial"/>
          <w:color w:val="3399CC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 the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 th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ei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x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ser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e:</w:t>
      </w:r>
    </w:p>
    <w:p w:rsidR="008156BF" w:rsidRDefault="008156BF">
      <w:pPr>
        <w:spacing w:before="1" w:after="0" w:line="130" w:lineRule="exact"/>
        <w:rPr>
          <w:sz w:val="13"/>
          <w:szCs w:val="13"/>
        </w:rPr>
      </w:pPr>
    </w:p>
    <w:p w:rsidR="008156BF" w:rsidRDefault="00EC70B5">
      <w:pPr>
        <w:spacing w:after="0" w:line="312" w:lineRule="auto"/>
        <w:ind w:left="427" w:right="54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1.  </w:t>
      </w:r>
      <w:r>
        <w:rPr>
          <w:rFonts w:ascii="Arial" w:eastAsia="Arial" w:hAnsi="Arial" w:cs="Arial"/>
          <w:color w:val="3399CC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 wor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n,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unding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at 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-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left="427" w:right="5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2.  </w:t>
      </w:r>
      <w:r>
        <w:rPr>
          <w:rFonts w:ascii="Arial" w:eastAsia="Arial" w:hAnsi="Arial" w:cs="Arial"/>
          <w:color w:val="3399CC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buildi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pa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ent</w:t>
      </w:r>
      <w:r>
        <w:rPr>
          <w:rFonts w:ascii="Arial" w:eastAsia="Arial" w:hAnsi="Arial" w:cs="Arial"/>
          <w:b/>
          <w:bCs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po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il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y of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that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y are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bra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 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 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ci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ser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d;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left="427" w:right="5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3.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g </w:t>
      </w:r>
      <w:r>
        <w:rPr>
          <w:rFonts w:ascii="Arial" w:eastAsia="Arial" w:hAnsi="Arial" w:cs="Arial"/>
          <w:color w:val="000000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 </w:t>
      </w:r>
      <w:r>
        <w:rPr>
          <w:rFonts w:ascii="Arial" w:eastAsia="Arial" w:hAnsi="Arial" w:cs="Arial"/>
          <w:color w:val="000000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al </w:t>
      </w:r>
      <w:r>
        <w:rPr>
          <w:rFonts w:ascii="Arial" w:eastAsia="Arial" w:hAnsi="Arial" w:cs="Arial"/>
          <w:color w:val="000000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sti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nts,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dre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or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s of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bro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, 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 throu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before="3" w:after="0" w:line="120" w:lineRule="exact"/>
        <w:rPr>
          <w:sz w:val="12"/>
          <w:szCs w:val="12"/>
        </w:rPr>
      </w:pPr>
    </w:p>
    <w:p w:rsidR="008156BF" w:rsidRDefault="00EC70B5">
      <w:pPr>
        <w:spacing w:after="0" w:line="240" w:lineRule="auto"/>
        <w:ind w:left="67" w:right="101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4.  </w:t>
      </w:r>
      <w:r>
        <w:rPr>
          <w:rFonts w:ascii="Arial" w:eastAsia="Arial" w:hAnsi="Arial" w:cs="Arial"/>
          <w:color w:val="3399CC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dre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sta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tu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no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spacing w:after="0" w:line="312" w:lineRule="auto"/>
        <w:ind w:left="427" w:right="341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5.  </w:t>
      </w:r>
      <w:r>
        <w:rPr>
          <w:rFonts w:ascii="Arial" w:eastAsia="Arial" w:hAnsi="Arial" w:cs="Arial"/>
          <w:color w:val="3399CC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ng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propr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ate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bal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nce</w:t>
      </w:r>
      <w:r>
        <w:rPr>
          <w:rFonts w:ascii="Arial" w:eastAsia="Arial" w:hAnsi="Arial" w:cs="Arial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ween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us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 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us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on the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nts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ore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bro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left="427" w:right="336" w:hanging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6.  </w:t>
      </w:r>
      <w:r>
        <w:rPr>
          <w:rFonts w:ascii="Arial" w:eastAsia="Arial" w:hAnsi="Arial" w:cs="Arial"/>
          <w:color w:val="3399CC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uri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sha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ed</w:t>
      </w:r>
      <w:r>
        <w:rPr>
          <w:rFonts w:ascii="Arial" w:eastAsia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unde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an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ing</w:t>
      </w:r>
      <w:r>
        <w:rPr>
          <w:rFonts w:ascii="Arial" w:eastAsia="Arial" w:hAnsi="Arial" w:cs="Arial"/>
          <w:b/>
          <w:bCs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el 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ran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f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before="15" w:after="0" w:line="200" w:lineRule="exact"/>
        <w:rPr>
          <w:sz w:val="20"/>
          <w:szCs w:val="20"/>
        </w:rPr>
      </w:pPr>
    </w:p>
    <w:p w:rsidR="008156BF" w:rsidRDefault="00C2664C">
      <w:pPr>
        <w:tabs>
          <w:tab w:val="left" w:pos="2880"/>
        </w:tabs>
        <w:spacing w:after="0" w:line="260" w:lineRule="auto"/>
        <w:ind w:left="3438" w:right="90" w:hanging="1681"/>
        <w:jc w:val="right"/>
        <w:rPr>
          <w:rFonts w:ascii="Arial" w:eastAsia="Arial" w:hAnsi="Arial" w:cs="Arial"/>
          <w:sz w:val="40"/>
          <w:szCs w:val="4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3853815</wp:posOffset>
                </wp:positionH>
                <wp:positionV relativeFrom="paragraph">
                  <wp:posOffset>635000</wp:posOffset>
                </wp:positionV>
                <wp:extent cx="3188970" cy="1270"/>
                <wp:effectExtent l="5715" t="6350" r="5715" b="11430"/>
                <wp:wrapNone/>
                <wp:docPr id="6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8970" cy="1270"/>
                          <a:chOff x="6069" y="1000"/>
                          <a:chExt cx="5022" cy="2"/>
                        </a:xfrm>
                      </wpg:grpSpPr>
                      <wps:wsp>
                        <wps:cNvPr id="66" name="Freeform 55"/>
                        <wps:cNvSpPr>
                          <a:spLocks/>
                        </wps:cNvSpPr>
                        <wps:spPr bwMode="auto">
                          <a:xfrm>
                            <a:off x="6069" y="1000"/>
                            <a:ext cx="5022" cy="2"/>
                          </a:xfrm>
                          <a:custGeom>
                            <a:avLst/>
                            <a:gdLst>
                              <a:gd name="T0" fmla="+- 0 6069 6069"/>
                              <a:gd name="T1" fmla="*/ T0 w 5022"/>
                              <a:gd name="T2" fmla="+- 0 11090 6069"/>
                              <a:gd name="T3" fmla="*/ T2 w 50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22">
                                <a:moveTo>
                                  <a:pt x="0" y="0"/>
                                </a:moveTo>
                                <a:lnTo>
                                  <a:pt x="50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303.45pt;margin-top:50pt;width:251.1pt;height:.1pt;z-index:-251655680;mso-position-horizontal-relative:page" coordorigin="6069,1000" coordsize="50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">
                <v:shape id="Freeform 55" o:spid="_x0000_s1027" style="position:absolute;left:6069;top:1000;width:5022;height:2;visibility:visible;mso-wrap-style:square;v-text-anchor:top" coordsize="50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VI+8YA&#10;AADbAAAADwAAAGRycy9kb3ducmV2LnhtbESPT2vCQBTE74V+h+UVems2tZhKdBUrBHrIQW0P9fbI&#10;PpO02bchu82fb+8KgsdhZn7DrDajaURPnastK3iNYhDEhdU1lwq+v7KXBQjnkTU2lknBRA4268eH&#10;FabaDnyg/uhLESDsUlRQed+mUrqiIoMusi1x8M62M+iD7EqpOxwC3DRyFseJNFhzWKiwpV1Fxd/x&#10;3yj4nb2d8nn2kw8LfJdFed7upo+9Us9P43YJwtPo7+Fb+1MrSBK4fgk/QK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VI+8YAAADbAAAADwAAAAAAAAAAAAAAAACYAgAAZHJz&#10;L2Rvd25yZXYueG1sUEsFBgAAAAAEAAQA9QAAAIsDAAAAAA==&#10;" path="m,l5021,e" filled="f" strokecolor="#92d050" strokeweight=".58pt">
                  <v:path arrowok="t" o:connecttype="custom" o:connectlocs="0,0;5021,0" o:connectangles="0,0"/>
                </v:shape>
                <w10:wrap anchorx="page"/>
              </v:group>
            </w:pict>
          </mc:Fallback>
        </mc:AlternateContent>
      </w:r>
      <w:r w:rsidR="00EC70B5">
        <w:rPr>
          <w:rFonts w:ascii="Arial" w:eastAsia="Arial" w:hAnsi="Arial" w:cs="Arial"/>
          <w:color w:val="92D050"/>
          <w:sz w:val="40"/>
          <w:szCs w:val="40"/>
        </w:rPr>
        <w:t>What</w:t>
      </w:r>
      <w:r w:rsidR="00EC70B5">
        <w:rPr>
          <w:rFonts w:ascii="Arial" w:eastAsia="Arial" w:hAnsi="Arial" w:cs="Arial"/>
          <w:color w:val="92D050"/>
          <w:sz w:val="40"/>
          <w:szCs w:val="40"/>
        </w:rPr>
        <w:tab/>
      </w:r>
      <w:r w:rsidR="00EC70B5">
        <w:rPr>
          <w:rFonts w:ascii="Arial" w:eastAsia="Arial" w:hAnsi="Arial" w:cs="Arial"/>
          <w:color w:val="92D050"/>
          <w:w w:val="85"/>
          <w:sz w:val="40"/>
          <w:szCs w:val="40"/>
        </w:rPr>
        <w:t>d</w:t>
      </w:r>
      <w:r w:rsidR="00EC70B5">
        <w:rPr>
          <w:rFonts w:ascii="Arial" w:eastAsia="Arial" w:hAnsi="Arial" w:cs="Arial"/>
          <w:color w:val="92D050"/>
          <w:spacing w:val="1"/>
          <w:w w:val="85"/>
          <w:sz w:val="40"/>
          <w:szCs w:val="40"/>
        </w:rPr>
        <w:t>e</w:t>
      </w:r>
      <w:r w:rsidR="00EC70B5">
        <w:rPr>
          <w:rFonts w:ascii="Arial" w:eastAsia="Arial" w:hAnsi="Arial" w:cs="Arial"/>
          <w:color w:val="92D050"/>
          <w:w w:val="85"/>
          <w:sz w:val="40"/>
          <w:szCs w:val="40"/>
        </w:rPr>
        <w:t xml:space="preserve">fines </w:t>
      </w:r>
      <w:r w:rsidR="00EC70B5">
        <w:rPr>
          <w:rFonts w:ascii="Arial" w:eastAsia="Arial" w:hAnsi="Arial" w:cs="Arial"/>
          <w:color w:val="92D050"/>
          <w:w w:val="82"/>
          <w:sz w:val="40"/>
          <w:szCs w:val="40"/>
        </w:rPr>
        <w:t>g</w:t>
      </w:r>
      <w:r w:rsidR="00EC70B5">
        <w:rPr>
          <w:rFonts w:ascii="Arial" w:eastAsia="Arial" w:hAnsi="Arial" w:cs="Arial"/>
          <w:color w:val="92D050"/>
          <w:spacing w:val="1"/>
          <w:w w:val="82"/>
          <w:sz w:val="40"/>
          <w:szCs w:val="40"/>
        </w:rPr>
        <w:t>o</w:t>
      </w:r>
      <w:r w:rsidR="00EC70B5">
        <w:rPr>
          <w:rFonts w:ascii="Arial" w:eastAsia="Arial" w:hAnsi="Arial" w:cs="Arial"/>
          <w:color w:val="92D050"/>
          <w:w w:val="72"/>
          <w:sz w:val="40"/>
          <w:szCs w:val="40"/>
        </w:rPr>
        <w:t xml:space="preserve">od </w:t>
      </w:r>
      <w:r w:rsidR="00EC70B5">
        <w:rPr>
          <w:rFonts w:ascii="Arial" w:eastAsia="Arial" w:hAnsi="Arial" w:cs="Arial"/>
          <w:color w:val="92D050"/>
          <w:w w:val="95"/>
          <w:sz w:val="40"/>
          <w:szCs w:val="40"/>
        </w:rPr>
        <w:t>pract</w:t>
      </w:r>
      <w:r w:rsidR="00EC70B5">
        <w:rPr>
          <w:rFonts w:ascii="Arial" w:eastAsia="Arial" w:hAnsi="Arial" w:cs="Arial"/>
          <w:color w:val="92D050"/>
          <w:spacing w:val="2"/>
          <w:w w:val="95"/>
          <w:sz w:val="40"/>
          <w:szCs w:val="40"/>
        </w:rPr>
        <w:t>i</w:t>
      </w:r>
      <w:r w:rsidR="00EC70B5">
        <w:rPr>
          <w:rFonts w:ascii="Arial" w:eastAsia="Arial" w:hAnsi="Arial" w:cs="Arial"/>
          <w:color w:val="92D050"/>
          <w:w w:val="80"/>
          <w:sz w:val="40"/>
          <w:szCs w:val="40"/>
        </w:rPr>
        <w:t>ce?</w:t>
      </w:r>
    </w:p>
    <w:p w:rsidR="008156BF" w:rsidRDefault="008156BF">
      <w:pPr>
        <w:spacing w:before="6" w:after="0" w:line="190" w:lineRule="exact"/>
        <w:rPr>
          <w:sz w:val="19"/>
          <w:szCs w:val="19"/>
        </w:rPr>
      </w:pPr>
    </w:p>
    <w:p w:rsidR="008156BF" w:rsidRDefault="00EC70B5">
      <w:pPr>
        <w:spacing w:after="0" w:line="333" w:lineRule="auto"/>
        <w:ind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ed pr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os</w:t>
      </w:r>
      <w:r>
        <w:rPr>
          <w:rFonts w:ascii="Arial" w:eastAsia="Arial" w:hAnsi="Arial" w:cs="Arial"/>
          <w:sz w:val="20"/>
          <w:szCs w:val="20"/>
        </w:rPr>
        <w:t>e 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ds 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.  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 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tes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were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:</w:t>
      </w:r>
    </w:p>
    <w:p w:rsidR="008156BF" w:rsidRDefault="008156BF">
      <w:pPr>
        <w:spacing w:before="7" w:after="0" w:line="100" w:lineRule="exact"/>
        <w:rPr>
          <w:sz w:val="10"/>
          <w:szCs w:val="10"/>
        </w:rPr>
      </w:pPr>
    </w:p>
    <w:p w:rsidR="008156BF" w:rsidRDefault="00EC70B5">
      <w:pPr>
        <w:spacing w:after="0" w:line="312" w:lineRule="auto"/>
        <w:ind w:left="425" w:right="59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1. </w:t>
      </w:r>
      <w:r>
        <w:rPr>
          <w:rFonts w:ascii="Arial" w:eastAsia="Arial" w:hAnsi="Arial" w:cs="Arial"/>
          <w:color w:val="3399CC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“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sm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ll”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g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 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 progra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before="3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left="425" w:right="57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>2.</w:t>
      </w:r>
      <w:r>
        <w:rPr>
          <w:rFonts w:ascii="Arial" w:eastAsia="Arial" w:hAnsi="Arial" w:cs="Arial"/>
          <w:color w:val="3399CC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in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al 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olu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ion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q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gra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left="427" w:right="59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3.  </w:t>
      </w:r>
      <w:r>
        <w:rPr>
          <w:rFonts w:ascii="Arial" w:eastAsia="Arial" w:hAnsi="Arial" w:cs="Arial"/>
          <w:color w:val="3399CC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ide  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co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sul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(i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l 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  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eastAsia="Arial" w:hAnsi="Arial" w:cs="Arial"/>
          <w:color w:val="000000"/>
          <w:sz w:val="20"/>
          <w:szCs w:val="20"/>
        </w:rPr>
        <w:t>tern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) 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t,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nd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 an</w:t>
      </w:r>
      <w:r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It</w:t>
      </w:r>
      <w:r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eastAsia="Arial" w:hAnsi="Arial" w:cs="Arial"/>
          <w:color w:val="000000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 the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the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el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 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il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after="0"/>
        <w:jc w:val="both"/>
        <w:sectPr w:rsidR="008156BF">
          <w:pgSz w:w="11920" w:h="16840"/>
          <w:pgMar w:top="1420" w:right="740" w:bottom="960" w:left="680" w:header="0" w:footer="777" w:gutter="0"/>
          <w:cols w:num="2" w:space="720" w:equalWidth="0">
            <w:col w:w="5161" w:space="257"/>
            <w:col w:w="5082"/>
          </w:cols>
        </w:sectPr>
      </w:pPr>
    </w:p>
    <w:p w:rsidR="008156BF" w:rsidRDefault="00EC70B5">
      <w:pPr>
        <w:spacing w:before="73" w:after="0" w:line="313" w:lineRule="auto"/>
        <w:ind w:left="575" w:right="-23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lastRenderedPageBreak/>
        <w:t>4.</w:t>
      </w:r>
      <w:r>
        <w:rPr>
          <w:rFonts w:ascii="Arial" w:eastAsia="Arial" w:hAnsi="Arial" w:cs="Arial"/>
          <w:color w:val="3399CC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shi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 and obj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cti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es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ed to be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ared,</w:t>
      </w:r>
      <w:r>
        <w:rPr>
          <w:rFonts w:ascii="Arial" w:eastAsia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bu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of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 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 as 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e.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left="575" w:right="-21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5. </w:t>
      </w:r>
      <w:r>
        <w:rPr>
          <w:rFonts w:ascii="Arial" w:eastAsia="Arial" w:hAnsi="Arial" w:cs="Arial"/>
          <w:color w:val="3399CC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ch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ol</w:t>
      </w:r>
      <w:r>
        <w:rPr>
          <w:rFonts w:ascii="Arial" w:eastAsia="Arial" w:hAnsi="Arial" w:cs="Arial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ho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 to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 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pr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h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drive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m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on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ds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be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t. </w:t>
      </w:r>
      <w:r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It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as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ot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 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ot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z w:val="20"/>
          <w:szCs w:val="20"/>
        </w:rPr>
        <w:t>ari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left="575" w:right="-22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6.  </w:t>
      </w:r>
      <w:r>
        <w:rPr>
          <w:rFonts w:ascii="Arial" w:eastAsia="Arial" w:hAnsi="Arial" w:cs="Arial"/>
          <w:color w:val="3399CC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ppo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ing 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of</w:t>
      </w:r>
      <w:r>
        <w:rPr>
          <w:rFonts w:ascii="Arial" w:eastAsia="Arial" w:hAnsi="Arial" w:cs="Arial"/>
          <w:b/>
          <w:bCs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hool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ure the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wor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240" w:lineRule="auto"/>
        <w:ind w:left="217" w:right="40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7.  </w:t>
      </w:r>
      <w:r>
        <w:rPr>
          <w:rFonts w:ascii="Arial" w:eastAsia="Arial" w:hAnsi="Arial" w:cs="Arial"/>
          <w:color w:val="3399CC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ultiple</w:t>
      </w:r>
      <w:r>
        <w:rPr>
          <w:rFonts w:ascii="Arial" w:eastAsia="Arial" w:hAnsi="Arial" w:cs="Arial"/>
          <w:b/>
          <w:bCs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funding</w:t>
      </w:r>
      <w:r>
        <w:rPr>
          <w:rFonts w:ascii="Arial" w:eastAsia="Arial" w:hAnsi="Arial" w:cs="Arial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so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ured.</w:t>
      </w:r>
    </w:p>
    <w:p w:rsidR="008156BF" w:rsidRDefault="008156BF">
      <w:pPr>
        <w:spacing w:before="1" w:after="0" w:line="190" w:lineRule="exact"/>
        <w:rPr>
          <w:sz w:val="19"/>
          <w:szCs w:val="19"/>
        </w:rPr>
      </w:pPr>
    </w:p>
    <w:p w:rsidR="008156BF" w:rsidRDefault="00EC70B5">
      <w:pPr>
        <w:spacing w:after="0" w:line="240" w:lineRule="auto"/>
        <w:ind w:left="217" w:right="19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 xml:space="preserve">8.  </w:t>
      </w:r>
      <w:r>
        <w:rPr>
          <w:rFonts w:ascii="Arial" w:eastAsia="Arial" w:hAnsi="Arial" w:cs="Arial"/>
          <w:color w:val="3399CC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stem</w:t>
      </w:r>
      <w:r>
        <w:rPr>
          <w:rFonts w:ascii="Arial" w:eastAsia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po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 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q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d.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spacing w:after="0" w:line="312" w:lineRule="auto"/>
        <w:ind w:left="575" w:right="-29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>9.</w:t>
      </w:r>
      <w:r>
        <w:rPr>
          <w:rFonts w:ascii="Arial" w:eastAsia="Arial" w:hAnsi="Arial" w:cs="Arial"/>
          <w:color w:val="3399CC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co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dina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 positi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as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ot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as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 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ci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exte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left="575" w:right="-24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>10.</w:t>
      </w:r>
      <w:r>
        <w:rPr>
          <w:rFonts w:ascii="Arial" w:eastAsia="Arial" w:hAnsi="Arial" w:cs="Arial"/>
          <w:color w:val="3399CC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unic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ion</w:t>
      </w:r>
      <w:r>
        <w:rPr>
          <w:rFonts w:ascii="Arial" w:eastAsia="Arial" w:hAnsi="Arial" w:cs="Arial"/>
          <w:b/>
          <w:bCs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st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ate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wher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eb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“s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z w:val="20"/>
          <w:szCs w:val="20"/>
        </w:rPr>
        <w:t>es and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”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be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brat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 a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g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ol</w:t>
      </w:r>
      <w:r>
        <w:rPr>
          <w:rFonts w:ascii="Arial" w:eastAsia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tn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ted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ol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-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left="575" w:right="-21" w:hanging="3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99CC"/>
          <w:sz w:val="20"/>
          <w:szCs w:val="20"/>
        </w:rPr>
        <w:t>11.</w:t>
      </w:r>
      <w:r>
        <w:rPr>
          <w:rFonts w:ascii="Arial" w:eastAsia="Arial" w:hAnsi="Arial" w:cs="Arial"/>
          <w:color w:val="3399CC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aluation mecha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sms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be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m the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utset.</w: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before="19" w:after="0" w:line="260" w:lineRule="exact"/>
        <w:rPr>
          <w:sz w:val="26"/>
          <w:szCs w:val="26"/>
        </w:rPr>
      </w:pPr>
    </w:p>
    <w:p w:rsidR="008156BF" w:rsidRDefault="00EC70B5" w:rsidP="00D21EBD">
      <w:pPr>
        <w:tabs>
          <w:tab w:val="left" w:pos="3420"/>
        </w:tabs>
        <w:spacing w:after="0" w:line="240" w:lineRule="auto"/>
        <w:ind w:left="29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92D050"/>
          <w:spacing w:val="2"/>
          <w:w w:val="81"/>
          <w:sz w:val="40"/>
          <w:szCs w:val="40"/>
        </w:rPr>
        <w:t>H</w:t>
      </w:r>
      <w:r>
        <w:rPr>
          <w:rFonts w:ascii="Arial" w:eastAsia="Arial" w:hAnsi="Arial" w:cs="Arial"/>
          <w:color w:val="92D050"/>
          <w:w w:val="81"/>
          <w:sz w:val="40"/>
          <w:szCs w:val="40"/>
        </w:rPr>
        <w:t>ow wou</w:t>
      </w:r>
      <w:r>
        <w:rPr>
          <w:rFonts w:ascii="Arial" w:eastAsia="Arial" w:hAnsi="Arial" w:cs="Arial"/>
          <w:color w:val="92D050"/>
          <w:spacing w:val="1"/>
          <w:w w:val="81"/>
          <w:sz w:val="40"/>
          <w:szCs w:val="40"/>
        </w:rPr>
        <w:t>l</w:t>
      </w:r>
      <w:r>
        <w:rPr>
          <w:rFonts w:ascii="Arial" w:eastAsia="Arial" w:hAnsi="Arial" w:cs="Arial"/>
          <w:color w:val="92D050"/>
          <w:w w:val="81"/>
          <w:sz w:val="40"/>
          <w:szCs w:val="40"/>
        </w:rPr>
        <w:t xml:space="preserve">d </w:t>
      </w:r>
      <w:r>
        <w:rPr>
          <w:rFonts w:ascii="Arial" w:eastAsia="Arial" w:hAnsi="Arial" w:cs="Arial"/>
          <w:color w:val="92D050"/>
          <w:spacing w:val="1"/>
          <w:w w:val="75"/>
          <w:sz w:val="40"/>
          <w:szCs w:val="40"/>
        </w:rPr>
        <w:t>s</w:t>
      </w:r>
      <w:r>
        <w:rPr>
          <w:rFonts w:ascii="Arial" w:eastAsia="Arial" w:hAnsi="Arial" w:cs="Arial"/>
          <w:color w:val="92D050"/>
          <w:w w:val="90"/>
          <w:sz w:val="40"/>
          <w:szCs w:val="40"/>
        </w:rPr>
        <w:t>c</w:t>
      </w:r>
      <w:r>
        <w:rPr>
          <w:rFonts w:ascii="Arial" w:eastAsia="Arial" w:hAnsi="Arial" w:cs="Arial"/>
          <w:color w:val="92D050"/>
          <w:spacing w:val="-2"/>
          <w:w w:val="90"/>
          <w:sz w:val="40"/>
          <w:szCs w:val="40"/>
        </w:rPr>
        <w:t>h</w:t>
      </w:r>
      <w:r>
        <w:rPr>
          <w:rFonts w:ascii="Arial" w:eastAsia="Arial" w:hAnsi="Arial" w:cs="Arial"/>
          <w:color w:val="92D050"/>
          <w:spacing w:val="1"/>
          <w:w w:val="61"/>
          <w:sz w:val="40"/>
          <w:szCs w:val="40"/>
        </w:rPr>
        <w:t>o</w:t>
      </w:r>
      <w:r>
        <w:rPr>
          <w:rFonts w:ascii="Arial" w:eastAsia="Arial" w:hAnsi="Arial" w:cs="Arial"/>
          <w:color w:val="92D050"/>
          <w:w w:val="68"/>
          <w:sz w:val="40"/>
          <w:szCs w:val="40"/>
        </w:rPr>
        <w:t>ols</w:t>
      </w:r>
      <w:r>
        <w:rPr>
          <w:rFonts w:ascii="Arial" w:eastAsia="Arial" w:hAnsi="Arial" w:cs="Arial"/>
          <w:color w:val="92D050"/>
          <w:sz w:val="40"/>
          <w:szCs w:val="40"/>
        </w:rPr>
        <w:tab/>
      </w:r>
      <w:r>
        <w:rPr>
          <w:rFonts w:ascii="Arial" w:eastAsia="Arial" w:hAnsi="Arial" w:cs="Arial"/>
          <w:color w:val="92D050"/>
          <w:spacing w:val="1"/>
          <w:w w:val="66"/>
          <w:sz w:val="40"/>
          <w:szCs w:val="40"/>
        </w:rPr>
        <w:t>l</w:t>
      </w:r>
      <w:r>
        <w:rPr>
          <w:rFonts w:ascii="Arial" w:eastAsia="Arial" w:hAnsi="Arial" w:cs="Arial"/>
          <w:color w:val="92D050"/>
          <w:w w:val="86"/>
          <w:sz w:val="40"/>
          <w:szCs w:val="40"/>
        </w:rPr>
        <w:t>ike</w:t>
      </w:r>
      <w:r w:rsidR="00D21EBD">
        <w:rPr>
          <w:rFonts w:ascii="Arial" w:eastAsia="Arial" w:hAnsi="Arial" w:cs="Arial"/>
          <w:color w:val="92D050"/>
          <w:w w:val="86"/>
          <w:sz w:val="40"/>
          <w:szCs w:val="40"/>
        </w:rPr>
        <w:t xml:space="preserve"> </w:t>
      </w:r>
      <w:r>
        <w:rPr>
          <w:rFonts w:ascii="Arial" w:eastAsia="Arial" w:hAnsi="Arial" w:cs="Arial"/>
          <w:color w:val="92D050"/>
          <w:spacing w:val="1"/>
          <w:w w:val="121"/>
          <w:sz w:val="40"/>
          <w:szCs w:val="40"/>
          <w:u w:val="single" w:color="92D050"/>
        </w:rPr>
        <w:t>t</w:t>
      </w:r>
      <w:r>
        <w:rPr>
          <w:rFonts w:ascii="Arial" w:eastAsia="Arial" w:hAnsi="Arial" w:cs="Arial"/>
          <w:color w:val="92D050"/>
          <w:w w:val="61"/>
          <w:sz w:val="40"/>
          <w:szCs w:val="40"/>
          <w:u w:val="single" w:color="92D050"/>
        </w:rPr>
        <w:t>o</w:t>
      </w:r>
      <w:r>
        <w:rPr>
          <w:rFonts w:ascii="Arial" w:eastAsia="Arial" w:hAnsi="Arial" w:cs="Arial"/>
          <w:color w:val="92D050"/>
          <w:w w:val="180"/>
          <w:sz w:val="40"/>
          <w:szCs w:val="40"/>
          <w:u w:val="single" w:color="92D050"/>
        </w:rPr>
        <w:t xml:space="preserve"> </w:t>
      </w:r>
      <w:r>
        <w:rPr>
          <w:rFonts w:ascii="Arial" w:eastAsia="Arial" w:hAnsi="Arial" w:cs="Arial"/>
          <w:color w:val="92D050"/>
          <w:w w:val="78"/>
          <w:sz w:val="40"/>
          <w:szCs w:val="40"/>
          <w:u w:val="single" w:color="92D050"/>
        </w:rPr>
        <w:t xml:space="preserve">be </w:t>
      </w:r>
      <w:r>
        <w:rPr>
          <w:rFonts w:ascii="Arial" w:eastAsia="Arial" w:hAnsi="Arial" w:cs="Arial"/>
          <w:color w:val="92D050"/>
          <w:w w:val="79"/>
          <w:sz w:val="40"/>
          <w:szCs w:val="40"/>
          <w:u w:val="single" w:color="92D050"/>
        </w:rPr>
        <w:t>supporte</w:t>
      </w:r>
      <w:r>
        <w:rPr>
          <w:rFonts w:ascii="Arial" w:eastAsia="Arial" w:hAnsi="Arial" w:cs="Arial"/>
          <w:color w:val="92D050"/>
          <w:spacing w:val="-2"/>
          <w:w w:val="79"/>
          <w:sz w:val="40"/>
          <w:szCs w:val="40"/>
          <w:u w:val="single" w:color="92D050"/>
        </w:rPr>
        <w:t>d</w:t>
      </w:r>
      <w:r>
        <w:rPr>
          <w:rFonts w:ascii="Arial" w:eastAsia="Arial" w:hAnsi="Arial" w:cs="Arial"/>
          <w:color w:val="92D050"/>
          <w:w w:val="86"/>
          <w:sz w:val="40"/>
          <w:szCs w:val="40"/>
          <w:u w:val="single" w:color="92D050"/>
        </w:rPr>
        <w:t>?</w:t>
      </w:r>
      <w:r>
        <w:rPr>
          <w:rFonts w:ascii="Arial" w:eastAsia="Arial" w:hAnsi="Arial" w:cs="Arial"/>
          <w:color w:val="92D050"/>
          <w:w w:val="180"/>
          <w:sz w:val="40"/>
          <w:szCs w:val="40"/>
          <w:u w:val="single" w:color="92D050"/>
        </w:rPr>
        <w:t xml:space="preserve"> </w:t>
      </w:r>
      <w:r>
        <w:rPr>
          <w:rFonts w:ascii="Arial" w:eastAsia="Arial" w:hAnsi="Arial" w:cs="Arial"/>
          <w:color w:val="92D050"/>
          <w:sz w:val="40"/>
          <w:szCs w:val="40"/>
          <w:u w:val="single" w:color="92D050"/>
        </w:rPr>
        <w:t xml:space="preserve">                 </w:t>
      </w:r>
      <w:r>
        <w:rPr>
          <w:rFonts w:ascii="Arial" w:eastAsia="Arial" w:hAnsi="Arial" w:cs="Arial"/>
          <w:color w:val="92D050"/>
          <w:spacing w:val="9"/>
          <w:sz w:val="40"/>
          <w:szCs w:val="40"/>
          <w:u w:val="single" w:color="92D050"/>
        </w:rPr>
        <w:t xml:space="preserve"> </w:t>
      </w:r>
      <w:r>
        <w:rPr>
          <w:rFonts w:ascii="Arial" w:eastAsia="Arial" w:hAnsi="Arial" w:cs="Arial"/>
          <w:color w:val="92D050"/>
          <w:spacing w:val="9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Si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x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erged from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–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 wh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h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 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 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ed 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ere 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l 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 w:rsidR="00D21EB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 w:rsidR="00D21EBD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after="0" w:line="170" w:lineRule="exact"/>
        <w:rPr>
          <w:sz w:val="17"/>
          <w:szCs w:val="17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3" w:lineRule="auto"/>
        <w:ind w:left="150" w:right="-2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 whi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erature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, are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w: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240" w:lineRule="auto"/>
        <w:ind w:left="150" w:right="27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3399CC"/>
          <w:sz w:val="20"/>
          <w:szCs w:val="20"/>
        </w:rPr>
        <w:t>1.</w:t>
      </w:r>
      <w:r>
        <w:rPr>
          <w:rFonts w:ascii="Arial" w:eastAsia="Arial" w:hAnsi="Arial" w:cs="Arial"/>
          <w:b/>
          <w:bCs/>
          <w:color w:val="3399CC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uppo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hools</w:t>
      </w:r>
      <w:r>
        <w:rPr>
          <w:rFonts w:ascii="Arial" w:eastAsia="Arial" w:hAnsi="Arial" w:cs="Arial"/>
          <w:b/>
          <w:bCs/>
          <w:color w:val="3399CC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 a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ss</w:t>
      </w:r>
      <w:r>
        <w:rPr>
          <w:rFonts w:ascii="Arial" w:eastAsia="Arial" w:hAnsi="Arial" w:cs="Arial"/>
          <w:b/>
          <w:bCs/>
          <w:color w:val="3399CC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co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ste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funding</w:t>
      </w:r>
    </w:p>
    <w:p w:rsidR="008156BF" w:rsidRDefault="008156BF">
      <w:pPr>
        <w:spacing w:after="0" w:line="190" w:lineRule="exact"/>
        <w:rPr>
          <w:sz w:val="19"/>
          <w:szCs w:val="19"/>
        </w:rPr>
      </w:pPr>
    </w:p>
    <w:p w:rsidR="008156BF" w:rsidRDefault="00EC70B5">
      <w:pPr>
        <w:spacing w:after="0" w:line="312" w:lineRule="auto"/>
        <w:ind w:left="150" w:right="-2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rri</w:t>
      </w:r>
      <w:r>
        <w:rPr>
          <w:rFonts w:ascii="Arial" w:eastAsia="Arial" w:hAnsi="Arial" w:cs="Arial"/>
          <w:sz w:val="20"/>
          <w:szCs w:val="20"/>
        </w:rPr>
        <w:t xml:space="preserve">er) 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m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EC70B5">
      <w:pPr>
        <w:spacing w:before="73" w:after="0" w:line="313" w:lineRule="auto"/>
        <w:ind w:right="54"/>
        <w:jc w:val="both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pacing w:val="-1"/>
          <w:sz w:val="20"/>
          <w:szCs w:val="20"/>
        </w:rPr>
        <w:lastRenderedPageBreak/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 wh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ere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  to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cces</w:t>
      </w:r>
      <w:r>
        <w:rPr>
          <w:rFonts w:ascii="Arial" w:eastAsia="Arial" w:hAnsi="Arial" w:cs="Arial"/>
          <w:sz w:val="20"/>
          <w:szCs w:val="20"/>
        </w:rPr>
        <w:t>s  Nat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p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 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wards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as a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.  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er,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 target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e.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artner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p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, 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3" w:lineRule="auto"/>
        <w:ind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tem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m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 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30" w:lineRule="exact"/>
        <w:rPr>
          <w:sz w:val="13"/>
          <w:szCs w:val="13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2" w:lineRule="auto"/>
        <w:ind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3399CC"/>
          <w:sz w:val="20"/>
          <w:szCs w:val="20"/>
        </w:rPr>
        <w:t xml:space="preserve">2. </w:t>
      </w:r>
      <w:r>
        <w:rPr>
          <w:rFonts w:ascii="Arial" w:eastAsia="Arial" w:hAnsi="Arial" w:cs="Arial"/>
          <w:b/>
          <w:bCs/>
          <w:color w:val="3399CC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uppo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hoo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-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el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ablish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ent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of</w:t>
      </w:r>
      <w:r>
        <w:rPr>
          <w:rFonts w:ascii="Arial" w:eastAsia="Arial" w:hAnsi="Arial" w:cs="Arial"/>
          <w:b/>
          <w:bCs/>
          <w:color w:val="3399CC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dedica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 xml:space="preserve">ed 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oles</w:t>
      </w:r>
      <w:r>
        <w:rPr>
          <w:rFonts w:ascii="Arial" w:eastAsia="Arial" w:hAnsi="Arial" w:cs="Arial"/>
          <w:b/>
          <w:bCs/>
          <w:color w:val="3399CC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 xml:space="preserve">o 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elp</w:t>
      </w:r>
      <w:r>
        <w:rPr>
          <w:rFonts w:ascii="Arial" w:eastAsia="Arial" w:hAnsi="Arial" w:cs="Arial"/>
          <w:b/>
          <w:bCs/>
          <w:color w:val="3399CC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co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dina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xte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3399CC"/>
          <w:spacing w:val="4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ed</w:t>
      </w:r>
      <w:r>
        <w:rPr>
          <w:rFonts w:ascii="Arial" w:eastAsia="Arial" w:hAnsi="Arial" w:cs="Arial"/>
          <w:b/>
          <w:bCs/>
          <w:color w:val="3399CC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ice</w:t>
      </w:r>
      <w:r>
        <w:rPr>
          <w:rFonts w:ascii="Arial" w:eastAsia="Arial" w:hAnsi="Arial" w:cs="Arial"/>
          <w:b/>
          <w:bCs/>
          <w:color w:val="3399CC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hooli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g ap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oa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scri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tor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 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oi</w:t>
      </w:r>
      <w:r>
        <w:rPr>
          <w:rFonts w:ascii="Arial" w:eastAsia="Arial" w:hAnsi="Arial" w:cs="Arial"/>
          <w:sz w:val="20"/>
          <w:szCs w:val="20"/>
        </w:rPr>
        <w:t>ng 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pra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e.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 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ted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5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2" w:lineRule="auto"/>
        <w:ind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ware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ps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e.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o</w:t>
      </w:r>
      <w:r>
        <w:rPr>
          <w:rFonts w:ascii="Arial" w:eastAsia="Arial" w:hAnsi="Arial" w:cs="Arial"/>
          <w:spacing w:val="2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d. 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where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are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es to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‟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 Co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>er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to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r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y</w:t>
      </w:r>
      <w:r>
        <w:rPr>
          <w:rFonts w:ascii="Arial" w:eastAsia="Arial" w:hAnsi="Arial" w:cs="Arial"/>
          <w:spacing w:val="-1"/>
          <w:w w:val="66"/>
          <w:sz w:val="20"/>
          <w:szCs w:val="20"/>
        </w:rPr>
        <w:t>‟</w:t>
      </w:r>
      <w:r>
        <w:rPr>
          <w:rFonts w:ascii="Arial" w:eastAsia="Arial" w:hAnsi="Arial" w:cs="Arial"/>
          <w:w w:val="99"/>
          <w:sz w:val="20"/>
          <w:szCs w:val="20"/>
        </w:rPr>
        <w:t>s</w:t>
      </w:r>
    </w:p>
    <w:p w:rsidR="008156BF" w:rsidRDefault="00EC70B5">
      <w:pPr>
        <w:spacing w:before="2" w:after="0" w:line="240" w:lineRule="auto"/>
        <w:ind w:right="23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w w:val="66"/>
          <w:sz w:val="20"/>
          <w:szCs w:val="20"/>
        </w:rPr>
        <w:t>„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>tr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tart,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F</w:t>
      </w:r>
      <w:r>
        <w:rPr>
          <w:rFonts w:ascii="Arial" w:eastAsia="Arial" w:hAnsi="Arial" w:cs="Arial"/>
          <w:w w:val="99"/>
          <w:sz w:val="20"/>
          <w:szCs w:val="20"/>
        </w:rPr>
        <w:t>ut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spacing w:val="2"/>
          <w:w w:val="66"/>
          <w:sz w:val="20"/>
          <w:szCs w:val="20"/>
        </w:rPr>
        <w:t>‟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)</w:t>
      </w:r>
      <w:r>
        <w:rPr>
          <w:rFonts w:ascii="Arial" w:eastAsia="Arial" w:hAnsi="Arial" w:cs="Arial"/>
          <w:w w:val="99"/>
          <w:sz w:val="20"/>
          <w:szCs w:val="20"/>
        </w:rPr>
        <w:t>.</w:t>
      </w:r>
    </w:p>
    <w:p w:rsidR="008156BF" w:rsidRDefault="008156BF">
      <w:pPr>
        <w:spacing w:before="1" w:after="0" w:line="190" w:lineRule="exact"/>
        <w:rPr>
          <w:sz w:val="19"/>
          <w:szCs w:val="19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2" w:lineRule="auto"/>
        <w:ind w:right="34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3399CC"/>
          <w:sz w:val="20"/>
          <w:szCs w:val="20"/>
        </w:rPr>
        <w:t xml:space="preserve">3. </w:t>
      </w:r>
      <w:r>
        <w:rPr>
          <w:rFonts w:ascii="Arial" w:eastAsia="Arial" w:hAnsi="Arial" w:cs="Arial"/>
          <w:b/>
          <w:bCs/>
          <w:color w:val="3399CC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-5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culate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3399CC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or</w:t>
      </w:r>
      <w:r>
        <w:rPr>
          <w:rFonts w:ascii="Arial" w:eastAsia="Arial" w:hAnsi="Arial" w:cs="Arial"/>
          <w:b/>
          <w:bCs/>
          <w:color w:val="3399CC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ablishi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g ef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cti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 in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agen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y</w:t>
      </w:r>
      <w:r>
        <w:rPr>
          <w:rFonts w:ascii="Arial" w:eastAsia="Arial" w:hAnsi="Arial" w:cs="Arial"/>
          <w:b/>
          <w:bCs/>
          <w:color w:val="3399CC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lab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n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ten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lv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 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 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 xml:space="preserve">ful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a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er –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ll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after="0"/>
        <w:jc w:val="both"/>
        <w:sectPr w:rsidR="008156BF">
          <w:pgSz w:w="11920" w:h="16840"/>
          <w:pgMar w:top="1420" w:right="740" w:bottom="960" w:left="700" w:header="0" w:footer="777" w:gutter="0"/>
          <w:cols w:num="2" w:space="720" w:equalWidth="0">
            <w:col w:w="5141" w:space="257"/>
            <w:col w:w="5082"/>
          </w:cols>
        </w:sectPr>
      </w:pPr>
    </w:p>
    <w:p w:rsidR="008156BF" w:rsidRDefault="00C2664C">
      <w:pPr>
        <w:spacing w:before="73" w:after="0" w:line="313" w:lineRule="auto"/>
        <w:ind w:left="150" w:right="-49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3538855</wp:posOffset>
                </wp:positionH>
                <wp:positionV relativeFrom="page">
                  <wp:posOffset>5436870</wp:posOffset>
                </wp:positionV>
                <wp:extent cx="4023360" cy="4833620"/>
                <wp:effectExtent l="0" t="0" r="19685" b="0"/>
                <wp:wrapNone/>
                <wp:docPr id="3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3360" cy="4833620"/>
                          <a:chOff x="5573" y="8562"/>
                          <a:chExt cx="6336" cy="7612"/>
                        </a:xfrm>
                      </wpg:grpSpPr>
                      <pic:pic xmlns:pic="http://schemas.openxmlformats.org/drawingml/2006/picture">
                        <pic:nvPicPr>
                          <pic:cNvPr id="3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3" y="8994"/>
                            <a:ext cx="6336" cy="6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02" y="11271"/>
                            <a:ext cx="1627" cy="1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5" y="9347"/>
                            <a:ext cx="4847" cy="45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5" name="Group 47"/>
                        <wpg:cNvGrpSpPr>
                          <a:grpSpLocks/>
                        </wpg:cNvGrpSpPr>
                        <wpg:grpSpPr bwMode="auto">
                          <a:xfrm>
                            <a:off x="6405" y="9347"/>
                            <a:ext cx="4847" cy="4530"/>
                            <a:chOff x="6405" y="9347"/>
                            <a:chExt cx="4847" cy="4530"/>
                          </a:xfrm>
                        </wpg:grpSpPr>
                        <wps:wsp>
                          <wps:cNvPr id="36" name="Freeform 50"/>
                          <wps:cNvSpPr>
                            <a:spLocks/>
                          </wps:cNvSpPr>
                          <wps:spPr bwMode="auto">
                            <a:xfrm>
                              <a:off x="6405" y="9347"/>
                              <a:ext cx="4847" cy="4530"/>
                            </a:xfrm>
                            <a:custGeom>
                              <a:avLst/>
                              <a:gdLst>
                                <a:gd name="T0" fmla="+- 0 6413 6405"/>
                                <a:gd name="T1" fmla="*/ T0 w 4847"/>
                                <a:gd name="T2" fmla="+- 0 11427 9347"/>
                                <a:gd name="T3" fmla="*/ 11427 h 4530"/>
                                <a:gd name="T4" fmla="+- 0 6475 6405"/>
                                <a:gd name="T5" fmla="*/ T4 w 4847"/>
                                <a:gd name="T6" fmla="+- 0 11068 9347"/>
                                <a:gd name="T7" fmla="*/ 11068 h 4530"/>
                                <a:gd name="T8" fmla="+- 0 6595 6405"/>
                                <a:gd name="T9" fmla="*/ T8 w 4847"/>
                                <a:gd name="T10" fmla="+- 0 10731 9347"/>
                                <a:gd name="T11" fmla="*/ 10731 h 4530"/>
                                <a:gd name="T12" fmla="+- 0 6768 6405"/>
                                <a:gd name="T13" fmla="*/ T12 w 4847"/>
                                <a:gd name="T14" fmla="+- 0 10419 9347"/>
                                <a:gd name="T15" fmla="*/ 10419 h 4530"/>
                                <a:gd name="T16" fmla="+- 0 6988 6405"/>
                                <a:gd name="T17" fmla="*/ T16 w 4847"/>
                                <a:gd name="T18" fmla="+- 0 10138 9347"/>
                                <a:gd name="T19" fmla="*/ 10138 h 4530"/>
                                <a:gd name="T20" fmla="+- 0 7251 6405"/>
                                <a:gd name="T21" fmla="*/ T20 w 4847"/>
                                <a:gd name="T22" fmla="+- 0 9893 9347"/>
                                <a:gd name="T23" fmla="*/ 9893 h 4530"/>
                                <a:gd name="T24" fmla="+- 0 7552 6405"/>
                                <a:gd name="T25" fmla="*/ T24 w 4847"/>
                                <a:gd name="T26" fmla="+- 0 9687 9347"/>
                                <a:gd name="T27" fmla="*/ 9687 h 4530"/>
                                <a:gd name="T28" fmla="+- 0 7885 6405"/>
                                <a:gd name="T29" fmla="*/ T28 w 4847"/>
                                <a:gd name="T30" fmla="+- 0 9525 9347"/>
                                <a:gd name="T31" fmla="*/ 9525 h 4530"/>
                                <a:gd name="T32" fmla="+- 0 8246 6405"/>
                                <a:gd name="T33" fmla="*/ T32 w 4847"/>
                                <a:gd name="T34" fmla="+- 0 9413 9347"/>
                                <a:gd name="T35" fmla="*/ 9413 h 4530"/>
                                <a:gd name="T36" fmla="+- 0 8629 6405"/>
                                <a:gd name="T37" fmla="*/ T36 w 4847"/>
                                <a:gd name="T38" fmla="+- 0 9355 9347"/>
                                <a:gd name="T39" fmla="*/ 9355 h 4530"/>
                                <a:gd name="T40" fmla="+- 0 9027 6405"/>
                                <a:gd name="T41" fmla="*/ T40 w 4847"/>
                                <a:gd name="T42" fmla="+- 0 9355 9347"/>
                                <a:gd name="T43" fmla="*/ 9355 h 4530"/>
                                <a:gd name="T44" fmla="+- 0 9410 6405"/>
                                <a:gd name="T45" fmla="*/ T44 w 4847"/>
                                <a:gd name="T46" fmla="+- 0 9413 9347"/>
                                <a:gd name="T47" fmla="*/ 9413 h 4530"/>
                                <a:gd name="T48" fmla="+- 0 9771 6405"/>
                                <a:gd name="T49" fmla="*/ T48 w 4847"/>
                                <a:gd name="T50" fmla="+- 0 9525 9347"/>
                                <a:gd name="T51" fmla="*/ 9525 h 4530"/>
                                <a:gd name="T52" fmla="+- 0 10105 6405"/>
                                <a:gd name="T53" fmla="*/ T52 w 4847"/>
                                <a:gd name="T54" fmla="+- 0 9687 9347"/>
                                <a:gd name="T55" fmla="*/ 9687 h 4530"/>
                                <a:gd name="T56" fmla="+- 0 10405 6405"/>
                                <a:gd name="T57" fmla="*/ T56 w 4847"/>
                                <a:gd name="T58" fmla="+- 0 9893 9347"/>
                                <a:gd name="T59" fmla="*/ 9893 h 4530"/>
                                <a:gd name="T60" fmla="+- 0 10668 6405"/>
                                <a:gd name="T61" fmla="*/ T60 w 4847"/>
                                <a:gd name="T62" fmla="+- 0 10138 9347"/>
                                <a:gd name="T63" fmla="*/ 10138 h 4530"/>
                                <a:gd name="T64" fmla="+- 0 10888 6405"/>
                                <a:gd name="T65" fmla="*/ T64 w 4847"/>
                                <a:gd name="T66" fmla="+- 0 10419 9347"/>
                                <a:gd name="T67" fmla="*/ 10419 h 4530"/>
                                <a:gd name="T68" fmla="+- 0 11061 6405"/>
                                <a:gd name="T69" fmla="*/ T68 w 4847"/>
                                <a:gd name="T70" fmla="+- 0 10731 9347"/>
                                <a:gd name="T71" fmla="*/ 10731 h 4530"/>
                                <a:gd name="T72" fmla="+- 0 11181 6405"/>
                                <a:gd name="T73" fmla="*/ T72 w 4847"/>
                                <a:gd name="T74" fmla="+- 0 11068 9347"/>
                                <a:gd name="T75" fmla="*/ 11068 h 4530"/>
                                <a:gd name="T76" fmla="+- 0 11243 6405"/>
                                <a:gd name="T77" fmla="*/ T76 w 4847"/>
                                <a:gd name="T78" fmla="+- 0 11427 9347"/>
                                <a:gd name="T79" fmla="*/ 11427 h 4530"/>
                                <a:gd name="T80" fmla="+- 0 11243 6405"/>
                                <a:gd name="T81" fmla="*/ T80 w 4847"/>
                                <a:gd name="T82" fmla="+- 0 11798 9347"/>
                                <a:gd name="T83" fmla="*/ 11798 h 4530"/>
                                <a:gd name="T84" fmla="+- 0 11181 6405"/>
                                <a:gd name="T85" fmla="*/ T84 w 4847"/>
                                <a:gd name="T86" fmla="+- 0 12157 9347"/>
                                <a:gd name="T87" fmla="*/ 12157 h 4530"/>
                                <a:gd name="T88" fmla="+- 0 11061 6405"/>
                                <a:gd name="T89" fmla="*/ T88 w 4847"/>
                                <a:gd name="T90" fmla="+- 0 12494 9347"/>
                                <a:gd name="T91" fmla="*/ 12494 h 4530"/>
                                <a:gd name="T92" fmla="+- 0 10888 6405"/>
                                <a:gd name="T93" fmla="*/ T92 w 4847"/>
                                <a:gd name="T94" fmla="+- 0 12806 9347"/>
                                <a:gd name="T95" fmla="*/ 12806 h 4530"/>
                                <a:gd name="T96" fmla="+- 0 10668 6405"/>
                                <a:gd name="T97" fmla="*/ T96 w 4847"/>
                                <a:gd name="T98" fmla="+- 0 13087 9347"/>
                                <a:gd name="T99" fmla="*/ 13087 h 4530"/>
                                <a:gd name="T100" fmla="+- 0 10405 6405"/>
                                <a:gd name="T101" fmla="*/ T100 w 4847"/>
                                <a:gd name="T102" fmla="+- 0 13333 9347"/>
                                <a:gd name="T103" fmla="*/ 13333 h 4530"/>
                                <a:gd name="T104" fmla="+- 0 10105 6405"/>
                                <a:gd name="T105" fmla="*/ T104 w 4847"/>
                                <a:gd name="T106" fmla="+- 0 13538 9347"/>
                                <a:gd name="T107" fmla="*/ 13538 h 4530"/>
                                <a:gd name="T108" fmla="+- 0 9771 6405"/>
                                <a:gd name="T109" fmla="*/ T108 w 4847"/>
                                <a:gd name="T110" fmla="+- 0 13700 9347"/>
                                <a:gd name="T111" fmla="*/ 13700 h 4530"/>
                                <a:gd name="T112" fmla="+- 0 9410 6405"/>
                                <a:gd name="T113" fmla="*/ T112 w 4847"/>
                                <a:gd name="T114" fmla="+- 0 13812 9347"/>
                                <a:gd name="T115" fmla="*/ 13812 h 4530"/>
                                <a:gd name="T116" fmla="+- 0 9027 6405"/>
                                <a:gd name="T117" fmla="*/ T116 w 4847"/>
                                <a:gd name="T118" fmla="+- 0 13870 9347"/>
                                <a:gd name="T119" fmla="*/ 13870 h 4530"/>
                                <a:gd name="T120" fmla="+- 0 8629 6405"/>
                                <a:gd name="T121" fmla="*/ T120 w 4847"/>
                                <a:gd name="T122" fmla="+- 0 13870 9347"/>
                                <a:gd name="T123" fmla="*/ 13870 h 4530"/>
                                <a:gd name="T124" fmla="+- 0 8246 6405"/>
                                <a:gd name="T125" fmla="*/ T124 w 4847"/>
                                <a:gd name="T126" fmla="+- 0 13812 9347"/>
                                <a:gd name="T127" fmla="*/ 13812 h 4530"/>
                                <a:gd name="T128" fmla="+- 0 7885 6405"/>
                                <a:gd name="T129" fmla="*/ T128 w 4847"/>
                                <a:gd name="T130" fmla="+- 0 13700 9347"/>
                                <a:gd name="T131" fmla="*/ 13700 h 4530"/>
                                <a:gd name="T132" fmla="+- 0 7552 6405"/>
                                <a:gd name="T133" fmla="*/ T132 w 4847"/>
                                <a:gd name="T134" fmla="+- 0 13538 9347"/>
                                <a:gd name="T135" fmla="*/ 13538 h 4530"/>
                                <a:gd name="T136" fmla="+- 0 7251 6405"/>
                                <a:gd name="T137" fmla="*/ T136 w 4847"/>
                                <a:gd name="T138" fmla="+- 0 13333 9347"/>
                                <a:gd name="T139" fmla="*/ 13333 h 4530"/>
                                <a:gd name="T140" fmla="+- 0 6988 6405"/>
                                <a:gd name="T141" fmla="*/ T140 w 4847"/>
                                <a:gd name="T142" fmla="+- 0 13087 9347"/>
                                <a:gd name="T143" fmla="*/ 13087 h 4530"/>
                                <a:gd name="T144" fmla="+- 0 6768 6405"/>
                                <a:gd name="T145" fmla="*/ T144 w 4847"/>
                                <a:gd name="T146" fmla="+- 0 12806 9347"/>
                                <a:gd name="T147" fmla="*/ 12806 h 4530"/>
                                <a:gd name="T148" fmla="+- 0 6595 6405"/>
                                <a:gd name="T149" fmla="*/ T148 w 4847"/>
                                <a:gd name="T150" fmla="+- 0 12494 9347"/>
                                <a:gd name="T151" fmla="*/ 12494 h 4530"/>
                                <a:gd name="T152" fmla="+- 0 6475 6405"/>
                                <a:gd name="T153" fmla="*/ T152 w 4847"/>
                                <a:gd name="T154" fmla="+- 0 12157 9347"/>
                                <a:gd name="T155" fmla="*/ 12157 h 4530"/>
                                <a:gd name="T156" fmla="+- 0 6413 6405"/>
                                <a:gd name="T157" fmla="*/ T156 w 4847"/>
                                <a:gd name="T158" fmla="+- 0 11798 9347"/>
                                <a:gd name="T159" fmla="*/ 11798 h 45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4847" h="4530">
                                  <a:moveTo>
                                    <a:pt x="0" y="2266"/>
                                  </a:moveTo>
                                  <a:lnTo>
                                    <a:pt x="8" y="2080"/>
                                  </a:lnTo>
                                  <a:lnTo>
                                    <a:pt x="32" y="1898"/>
                                  </a:lnTo>
                                  <a:lnTo>
                                    <a:pt x="70" y="1721"/>
                                  </a:lnTo>
                                  <a:lnTo>
                                    <a:pt x="123" y="1550"/>
                                  </a:lnTo>
                                  <a:lnTo>
                                    <a:pt x="190" y="1384"/>
                                  </a:lnTo>
                                  <a:lnTo>
                                    <a:pt x="270" y="1225"/>
                                  </a:lnTo>
                                  <a:lnTo>
                                    <a:pt x="363" y="1072"/>
                                  </a:lnTo>
                                  <a:lnTo>
                                    <a:pt x="467" y="928"/>
                                  </a:lnTo>
                                  <a:lnTo>
                                    <a:pt x="583" y="791"/>
                                  </a:lnTo>
                                  <a:lnTo>
                                    <a:pt x="710" y="664"/>
                                  </a:lnTo>
                                  <a:lnTo>
                                    <a:pt x="846" y="546"/>
                                  </a:lnTo>
                                  <a:lnTo>
                                    <a:pt x="992" y="437"/>
                                  </a:lnTo>
                                  <a:lnTo>
                                    <a:pt x="1147" y="340"/>
                                  </a:lnTo>
                                  <a:lnTo>
                                    <a:pt x="1309" y="253"/>
                                  </a:lnTo>
                                  <a:lnTo>
                                    <a:pt x="1480" y="178"/>
                                  </a:lnTo>
                                  <a:lnTo>
                                    <a:pt x="1657" y="116"/>
                                  </a:lnTo>
                                  <a:lnTo>
                                    <a:pt x="1841" y="66"/>
                                  </a:lnTo>
                                  <a:lnTo>
                                    <a:pt x="2030" y="30"/>
                                  </a:lnTo>
                                  <a:lnTo>
                                    <a:pt x="2224" y="8"/>
                                  </a:lnTo>
                                  <a:lnTo>
                                    <a:pt x="2423" y="0"/>
                                  </a:lnTo>
                                  <a:lnTo>
                                    <a:pt x="2622" y="8"/>
                                  </a:lnTo>
                                  <a:lnTo>
                                    <a:pt x="2816" y="30"/>
                                  </a:lnTo>
                                  <a:lnTo>
                                    <a:pt x="3005" y="66"/>
                                  </a:lnTo>
                                  <a:lnTo>
                                    <a:pt x="3189" y="116"/>
                                  </a:lnTo>
                                  <a:lnTo>
                                    <a:pt x="3366" y="178"/>
                                  </a:lnTo>
                                  <a:lnTo>
                                    <a:pt x="3537" y="253"/>
                                  </a:lnTo>
                                  <a:lnTo>
                                    <a:pt x="3700" y="340"/>
                                  </a:lnTo>
                                  <a:lnTo>
                                    <a:pt x="3854" y="437"/>
                                  </a:lnTo>
                                  <a:lnTo>
                                    <a:pt x="4000" y="546"/>
                                  </a:lnTo>
                                  <a:lnTo>
                                    <a:pt x="4137" y="664"/>
                                  </a:lnTo>
                                  <a:lnTo>
                                    <a:pt x="4263" y="791"/>
                                  </a:lnTo>
                                  <a:lnTo>
                                    <a:pt x="4379" y="928"/>
                                  </a:lnTo>
                                  <a:lnTo>
                                    <a:pt x="4483" y="1072"/>
                                  </a:lnTo>
                                  <a:lnTo>
                                    <a:pt x="4576" y="1225"/>
                                  </a:lnTo>
                                  <a:lnTo>
                                    <a:pt x="4656" y="1384"/>
                                  </a:lnTo>
                                  <a:lnTo>
                                    <a:pt x="4723" y="1550"/>
                                  </a:lnTo>
                                  <a:lnTo>
                                    <a:pt x="4776" y="1721"/>
                                  </a:lnTo>
                                  <a:lnTo>
                                    <a:pt x="4815" y="1898"/>
                                  </a:lnTo>
                                  <a:lnTo>
                                    <a:pt x="4838" y="2080"/>
                                  </a:lnTo>
                                  <a:lnTo>
                                    <a:pt x="4846" y="2266"/>
                                  </a:lnTo>
                                  <a:lnTo>
                                    <a:pt x="4838" y="2451"/>
                                  </a:lnTo>
                                  <a:lnTo>
                                    <a:pt x="4815" y="2633"/>
                                  </a:lnTo>
                                  <a:lnTo>
                                    <a:pt x="4776" y="2810"/>
                                  </a:lnTo>
                                  <a:lnTo>
                                    <a:pt x="4723" y="2982"/>
                                  </a:lnTo>
                                  <a:lnTo>
                                    <a:pt x="4656" y="3147"/>
                                  </a:lnTo>
                                  <a:lnTo>
                                    <a:pt x="4576" y="3307"/>
                                  </a:lnTo>
                                  <a:lnTo>
                                    <a:pt x="4483" y="3459"/>
                                  </a:lnTo>
                                  <a:lnTo>
                                    <a:pt x="4379" y="3603"/>
                                  </a:lnTo>
                                  <a:lnTo>
                                    <a:pt x="4263" y="3740"/>
                                  </a:lnTo>
                                  <a:lnTo>
                                    <a:pt x="4137" y="3867"/>
                                  </a:lnTo>
                                  <a:lnTo>
                                    <a:pt x="4000" y="3986"/>
                                  </a:lnTo>
                                  <a:lnTo>
                                    <a:pt x="3854" y="4094"/>
                                  </a:lnTo>
                                  <a:lnTo>
                                    <a:pt x="3700" y="4191"/>
                                  </a:lnTo>
                                  <a:lnTo>
                                    <a:pt x="3537" y="4278"/>
                                  </a:lnTo>
                                  <a:lnTo>
                                    <a:pt x="3366" y="4353"/>
                                  </a:lnTo>
                                  <a:lnTo>
                                    <a:pt x="3189" y="4415"/>
                                  </a:lnTo>
                                  <a:lnTo>
                                    <a:pt x="3005" y="4465"/>
                                  </a:lnTo>
                                  <a:lnTo>
                                    <a:pt x="2816" y="4501"/>
                                  </a:lnTo>
                                  <a:lnTo>
                                    <a:pt x="2622" y="4523"/>
                                  </a:lnTo>
                                  <a:lnTo>
                                    <a:pt x="2423" y="4531"/>
                                  </a:lnTo>
                                  <a:lnTo>
                                    <a:pt x="2224" y="4523"/>
                                  </a:lnTo>
                                  <a:lnTo>
                                    <a:pt x="2030" y="4501"/>
                                  </a:lnTo>
                                  <a:lnTo>
                                    <a:pt x="1841" y="4465"/>
                                  </a:lnTo>
                                  <a:lnTo>
                                    <a:pt x="1657" y="4415"/>
                                  </a:lnTo>
                                  <a:lnTo>
                                    <a:pt x="1480" y="4353"/>
                                  </a:lnTo>
                                  <a:lnTo>
                                    <a:pt x="1309" y="4278"/>
                                  </a:lnTo>
                                  <a:lnTo>
                                    <a:pt x="1147" y="4191"/>
                                  </a:lnTo>
                                  <a:lnTo>
                                    <a:pt x="992" y="4094"/>
                                  </a:lnTo>
                                  <a:lnTo>
                                    <a:pt x="846" y="3986"/>
                                  </a:lnTo>
                                  <a:lnTo>
                                    <a:pt x="710" y="3867"/>
                                  </a:lnTo>
                                  <a:lnTo>
                                    <a:pt x="583" y="3740"/>
                                  </a:lnTo>
                                  <a:lnTo>
                                    <a:pt x="467" y="3603"/>
                                  </a:lnTo>
                                  <a:lnTo>
                                    <a:pt x="363" y="3459"/>
                                  </a:lnTo>
                                  <a:lnTo>
                                    <a:pt x="270" y="3307"/>
                                  </a:lnTo>
                                  <a:lnTo>
                                    <a:pt x="190" y="3147"/>
                                  </a:lnTo>
                                  <a:lnTo>
                                    <a:pt x="123" y="2982"/>
                                  </a:lnTo>
                                  <a:lnTo>
                                    <a:pt x="70" y="2810"/>
                                  </a:lnTo>
                                  <a:lnTo>
                                    <a:pt x="32" y="2633"/>
                                  </a:lnTo>
                                  <a:lnTo>
                                    <a:pt x="8" y="2451"/>
                                  </a:lnTo>
                                  <a:lnTo>
                                    <a:pt x="0" y="226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2816">
                              <a:solidFill>
                                <a:srgbClr val="92D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" name="Picture 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64" y="8718"/>
                              <a:ext cx="2226" cy="22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Picture 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63" y="9006"/>
                              <a:ext cx="1627" cy="16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" name="Group 43"/>
                        <wpg:cNvGrpSpPr>
                          <a:grpSpLocks/>
                        </wpg:cNvGrpSpPr>
                        <wpg:grpSpPr bwMode="auto">
                          <a:xfrm>
                            <a:off x="8278" y="9054"/>
                            <a:ext cx="598" cy="587"/>
                            <a:chOff x="8278" y="9054"/>
                            <a:chExt cx="598" cy="587"/>
                          </a:xfrm>
                        </wpg:grpSpPr>
                        <wps:wsp>
                          <wps:cNvPr id="40" name="Freeform 46"/>
                          <wps:cNvSpPr>
                            <a:spLocks/>
                          </wps:cNvSpPr>
                          <wps:spPr bwMode="auto">
                            <a:xfrm>
                              <a:off x="8278" y="9054"/>
                              <a:ext cx="598" cy="587"/>
                            </a:xfrm>
                            <a:custGeom>
                              <a:avLst/>
                              <a:gdLst>
                                <a:gd name="T0" fmla="+- 0 8577 8278"/>
                                <a:gd name="T1" fmla="*/ T0 w 598"/>
                                <a:gd name="T2" fmla="+- 0 9054 9054"/>
                                <a:gd name="T3" fmla="*/ 9054 h 587"/>
                                <a:gd name="T4" fmla="+- 0 8505 8278"/>
                                <a:gd name="T5" fmla="*/ T4 w 598"/>
                                <a:gd name="T6" fmla="+- 0 9062 9054"/>
                                <a:gd name="T7" fmla="*/ 9062 h 587"/>
                                <a:gd name="T8" fmla="+- 0 8439 8278"/>
                                <a:gd name="T9" fmla="*/ T8 w 598"/>
                                <a:gd name="T10" fmla="+- 0 9086 9054"/>
                                <a:gd name="T11" fmla="*/ 9086 h 587"/>
                                <a:gd name="T12" fmla="+- 0 8382 8278"/>
                                <a:gd name="T13" fmla="*/ T12 w 598"/>
                                <a:gd name="T14" fmla="+- 0 9124 9054"/>
                                <a:gd name="T15" fmla="*/ 9124 h 587"/>
                                <a:gd name="T16" fmla="+- 0 8335 8278"/>
                                <a:gd name="T17" fmla="*/ T16 w 598"/>
                                <a:gd name="T18" fmla="+- 0 9174 9054"/>
                                <a:gd name="T19" fmla="*/ 9174 h 587"/>
                                <a:gd name="T20" fmla="+- 0 8301 8278"/>
                                <a:gd name="T21" fmla="*/ T20 w 598"/>
                                <a:gd name="T22" fmla="+- 0 9233 9054"/>
                                <a:gd name="T23" fmla="*/ 9233 h 587"/>
                                <a:gd name="T24" fmla="+- 0 8282 8278"/>
                                <a:gd name="T25" fmla="*/ T24 w 598"/>
                                <a:gd name="T26" fmla="+- 0 9300 9054"/>
                                <a:gd name="T27" fmla="*/ 9300 h 587"/>
                                <a:gd name="T28" fmla="+- 0 8278 8278"/>
                                <a:gd name="T29" fmla="*/ T28 w 598"/>
                                <a:gd name="T30" fmla="+- 0 9347 9054"/>
                                <a:gd name="T31" fmla="*/ 9347 h 587"/>
                                <a:gd name="T32" fmla="+- 0 8279 8278"/>
                                <a:gd name="T33" fmla="*/ T32 w 598"/>
                                <a:gd name="T34" fmla="+- 0 9371 9054"/>
                                <a:gd name="T35" fmla="*/ 9371 h 587"/>
                                <a:gd name="T36" fmla="+- 0 8293 8278"/>
                                <a:gd name="T37" fmla="*/ T36 w 598"/>
                                <a:gd name="T38" fmla="+- 0 9440 9054"/>
                                <a:gd name="T39" fmla="*/ 9440 h 587"/>
                                <a:gd name="T40" fmla="+- 0 8322 8278"/>
                                <a:gd name="T41" fmla="*/ T40 w 598"/>
                                <a:gd name="T42" fmla="+- 0 9502 9054"/>
                                <a:gd name="T43" fmla="*/ 9502 h 587"/>
                                <a:gd name="T44" fmla="+- 0 8365 8278"/>
                                <a:gd name="T45" fmla="*/ T44 w 598"/>
                                <a:gd name="T46" fmla="+- 0 9555 9054"/>
                                <a:gd name="T47" fmla="*/ 9555 h 587"/>
                                <a:gd name="T48" fmla="+- 0 8419 8278"/>
                                <a:gd name="T49" fmla="*/ T48 w 598"/>
                                <a:gd name="T50" fmla="+- 0 9597 9054"/>
                                <a:gd name="T51" fmla="*/ 9597 h 587"/>
                                <a:gd name="T52" fmla="+- 0 8482 8278"/>
                                <a:gd name="T53" fmla="*/ T52 w 598"/>
                                <a:gd name="T54" fmla="+- 0 9626 9054"/>
                                <a:gd name="T55" fmla="*/ 9626 h 587"/>
                                <a:gd name="T56" fmla="+- 0 8552 8278"/>
                                <a:gd name="T57" fmla="*/ T56 w 598"/>
                                <a:gd name="T58" fmla="+- 0 9640 9054"/>
                                <a:gd name="T59" fmla="*/ 9640 h 587"/>
                                <a:gd name="T60" fmla="+- 0 8577 8278"/>
                                <a:gd name="T61" fmla="*/ T60 w 598"/>
                                <a:gd name="T62" fmla="+- 0 9641 9054"/>
                                <a:gd name="T63" fmla="*/ 9641 h 587"/>
                                <a:gd name="T64" fmla="+- 0 8601 8278"/>
                                <a:gd name="T65" fmla="*/ T64 w 598"/>
                                <a:gd name="T66" fmla="+- 0 9640 9054"/>
                                <a:gd name="T67" fmla="*/ 9640 h 587"/>
                                <a:gd name="T68" fmla="+- 0 8671 8278"/>
                                <a:gd name="T69" fmla="*/ T68 w 598"/>
                                <a:gd name="T70" fmla="+- 0 9626 9054"/>
                                <a:gd name="T71" fmla="*/ 9626 h 587"/>
                                <a:gd name="T72" fmla="+- 0 8734 8278"/>
                                <a:gd name="T73" fmla="*/ T72 w 598"/>
                                <a:gd name="T74" fmla="+- 0 9597 9054"/>
                                <a:gd name="T75" fmla="*/ 9597 h 587"/>
                                <a:gd name="T76" fmla="+- 0 8788 8278"/>
                                <a:gd name="T77" fmla="*/ T76 w 598"/>
                                <a:gd name="T78" fmla="+- 0 9555 9054"/>
                                <a:gd name="T79" fmla="*/ 9555 h 587"/>
                                <a:gd name="T80" fmla="+- 0 8831 8278"/>
                                <a:gd name="T81" fmla="*/ T80 w 598"/>
                                <a:gd name="T82" fmla="+- 0 9502 9054"/>
                                <a:gd name="T83" fmla="*/ 9502 h 587"/>
                                <a:gd name="T84" fmla="+- 0 8861 8278"/>
                                <a:gd name="T85" fmla="*/ T84 w 598"/>
                                <a:gd name="T86" fmla="+- 0 9440 9054"/>
                                <a:gd name="T87" fmla="*/ 9440 h 587"/>
                                <a:gd name="T88" fmla="+- 0 8875 8278"/>
                                <a:gd name="T89" fmla="*/ T88 w 598"/>
                                <a:gd name="T90" fmla="+- 0 9371 9054"/>
                                <a:gd name="T91" fmla="*/ 9371 h 587"/>
                                <a:gd name="T92" fmla="+- 0 8876 8278"/>
                                <a:gd name="T93" fmla="*/ T92 w 598"/>
                                <a:gd name="T94" fmla="+- 0 9347 9054"/>
                                <a:gd name="T95" fmla="*/ 9347 h 587"/>
                                <a:gd name="T96" fmla="+- 0 8875 8278"/>
                                <a:gd name="T97" fmla="*/ T96 w 598"/>
                                <a:gd name="T98" fmla="+- 0 9323 9054"/>
                                <a:gd name="T99" fmla="*/ 9323 h 587"/>
                                <a:gd name="T100" fmla="+- 0 8861 8278"/>
                                <a:gd name="T101" fmla="*/ T100 w 598"/>
                                <a:gd name="T102" fmla="+- 0 9255 9054"/>
                                <a:gd name="T103" fmla="*/ 9255 h 587"/>
                                <a:gd name="T104" fmla="+- 0 8831 8278"/>
                                <a:gd name="T105" fmla="*/ T104 w 598"/>
                                <a:gd name="T106" fmla="+- 0 9193 9054"/>
                                <a:gd name="T107" fmla="*/ 9193 h 587"/>
                                <a:gd name="T108" fmla="+- 0 8788 8278"/>
                                <a:gd name="T109" fmla="*/ T108 w 598"/>
                                <a:gd name="T110" fmla="+- 0 9140 9054"/>
                                <a:gd name="T111" fmla="*/ 9140 h 587"/>
                                <a:gd name="T112" fmla="+- 0 8734 8278"/>
                                <a:gd name="T113" fmla="*/ T112 w 598"/>
                                <a:gd name="T114" fmla="+- 0 9098 9054"/>
                                <a:gd name="T115" fmla="*/ 9098 h 587"/>
                                <a:gd name="T116" fmla="+- 0 8671 8278"/>
                                <a:gd name="T117" fmla="*/ T116 w 598"/>
                                <a:gd name="T118" fmla="+- 0 9069 9054"/>
                                <a:gd name="T119" fmla="*/ 9069 h 587"/>
                                <a:gd name="T120" fmla="+- 0 8601 8278"/>
                                <a:gd name="T121" fmla="*/ T120 w 598"/>
                                <a:gd name="T122" fmla="+- 0 9055 9054"/>
                                <a:gd name="T123" fmla="*/ 9055 h 587"/>
                                <a:gd name="T124" fmla="+- 0 8577 8278"/>
                                <a:gd name="T125" fmla="*/ T124 w 598"/>
                                <a:gd name="T126" fmla="+- 0 9054 9054"/>
                                <a:gd name="T127" fmla="*/ 9054 h 5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98" h="587">
                                  <a:moveTo>
                                    <a:pt x="299" y="0"/>
                                  </a:moveTo>
                                  <a:lnTo>
                                    <a:pt x="227" y="8"/>
                                  </a:lnTo>
                                  <a:lnTo>
                                    <a:pt x="161" y="32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57" y="120"/>
                                  </a:lnTo>
                                  <a:lnTo>
                                    <a:pt x="23" y="179"/>
                                  </a:lnTo>
                                  <a:lnTo>
                                    <a:pt x="4" y="246"/>
                                  </a:lnTo>
                                  <a:lnTo>
                                    <a:pt x="0" y="293"/>
                                  </a:lnTo>
                                  <a:lnTo>
                                    <a:pt x="1" y="317"/>
                                  </a:lnTo>
                                  <a:lnTo>
                                    <a:pt x="15" y="386"/>
                                  </a:lnTo>
                                  <a:lnTo>
                                    <a:pt x="44" y="448"/>
                                  </a:lnTo>
                                  <a:lnTo>
                                    <a:pt x="87" y="501"/>
                                  </a:lnTo>
                                  <a:lnTo>
                                    <a:pt x="141" y="543"/>
                                  </a:lnTo>
                                  <a:lnTo>
                                    <a:pt x="204" y="572"/>
                                  </a:lnTo>
                                  <a:lnTo>
                                    <a:pt x="274" y="586"/>
                                  </a:lnTo>
                                  <a:lnTo>
                                    <a:pt x="299" y="587"/>
                                  </a:lnTo>
                                  <a:lnTo>
                                    <a:pt x="323" y="586"/>
                                  </a:lnTo>
                                  <a:lnTo>
                                    <a:pt x="393" y="572"/>
                                  </a:lnTo>
                                  <a:lnTo>
                                    <a:pt x="456" y="543"/>
                                  </a:lnTo>
                                  <a:lnTo>
                                    <a:pt x="510" y="501"/>
                                  </a:lnTo>
                                  <a:lnTo>
                                    <a:pt x="553" y="448"/>
                                  </a:lnTo>
                                  <a:lnTo>
                                    <a:pt x="583" y="386"/>
                                  </a:lnTo>
                                  <a:lnTo>
                                    <a:pt x="597" y="317"/>
                                  </a:lnTo>
                                  <a:lnTo>
                                    <a:pt x="598" y="293"/>
                                  </a:lnTo>
                                  <a:lnTo>
                                    <a:pt x="597" y="269"/>
                                  </a:lnTo>
                                  <a:lnTo>
                                    <a:pt x="583" y="201"/>
                                  </a:lnTo>
                                  <a:lnTo>
                                    <a:pt x="553" y="139"/>
                                  </a:lnTo>
                                  <a:lnTo>
                                    <a:pt x="510" y="86"/>
                                  </a:lnTo>
                                  <a:lnTo>
                                    <a:pt x="456" y="44"/>
                                  </a:lnTo>
                                  <a:lnTo>
                                    <a:pt x="393" y="15"/>
                                  </a:lnTo>
                                  <a:lnTo>
                                    <a:pt x="323" y="1"/>
                                  </a:lnTo>
                                  <a:lnTo>
                                    <a:pt x="299" y="0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" name="Picture 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02" y="8562"/>
                              <a:ext cx="2226" cy="22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" name="Picture 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01" y="8862"/>
                              <a:ext cx="1627" cy="16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3" name="Group 39"/>
                        <wpg:cNvGrpSpPr>
                          <a:grpSpLocks/>
                        </wpg:cNvGrpSpPr>
                        <wpg:grpSpPr bwMode="auto">
                          <a:xfrm>
                            <a:off x="7416" y="8898"/>
                            <a:ext cx="598" cy="587"/>
                            <a:chOff x="7416" y="8898"/>
                            <a:chExt cx="598" cy="587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7416" y="8898"/>
                              <a:ext cx="598" cy="587"/>
                            </a:xfrm>
                            <a:custGeom>
                              <a:avLst/>
                              <a:gdLst>
                                <a:gd name="T0" fmla="+- 0 7715 7416"/>
                                <a:gd name="T1" fmla="*/ T0 w 598"/>
                                <a:gd name="T2" fmla="+- 0 8898 8898"/>
                                <a:gd name="T3" fmla="*/ 8898 h 587"/>
                                <a:gd name="T4" fmla="+- 0 7643 7416"/>
                                <a:gd name="T5" fmla="*/ T4 w 598"/>
                                <a:gd name="T6" fmla="+- 0 8906 8898"/>
                                <a:gd name="T7" fmla="*/ 8906 h 587"/>
                                <a:gd name="T8" fmla="+- 0 7578 7416"/>
                                <a:gd name="T9" fmla="*/ T8 w 598"/>
                                <a:gd name="T10" fmla="+- 0 8931 8898"/>
                                <a:gd name="T11" fmla="*/ 8931 h 587"/>
                                <a:gd name="T12" fmla="+- 0 7521 7416"/>
                                <a:gd name="T13" fmla="*/ T12 w 598"/>
                                <a:gd name="T14" fmla="+- 0 8969 8898"/>
                                <a:gd name="T15" fmla="*/ 8969 h 587"/>
                                <a:gd name="T16" fmla="+- 0 7474 7416"/>
                                <a:gd name="T17" fmla="*/ T16 w 598"/>
                                <a:gd name="T18" fmla="+- 0 9018 8898"/>
                                <a:gd name="T19" fmla="*/ 9018 h 587"/>
                                <a:gd name="T20" fmla="+- 0 7440 7416"/>
                                <a:gd name="T21" fmla="*/ T20 w 598"/>
                                <a:gd name="T22" fmla="+- 0 9077 8898"/>
                                <a:gd name="T23" fmla="*/ 9077 h 587"/>
                                <a:gd name="T24" fmla="+- 0 7420 7416"/>
                                <a:gd name="T25" fmla="*/ T24 w 598"/>
                                <a:gd name="T26" fmla="+- 0 9144 8898"/>
                                <a:gd name="T27" fmla="*/ 9144 h 587"/>
                                <a:gd name="T28" fmla="+- 0 7416 7416"/>
                                <a:gd name="T29" fmla="*/ T28 w 598"/>
                                <a:gd name="T30" fmla="+- 0 9192 8898"/>
                                <a:gd name="T31" fmla="*/ 9192 h 587"/>
                                <a:gd name="T32" fmla="+- 0 7417 7416"/>
                                <a:gd name="T33" fmla="*/ T32 w 598"/>
                                <a:gd name="T34" fmla="+- 0 9216 8898"/>
                                <a:gd name="T35" fmla="*/ 9216 h 587"/>
                                <a:gd name="T36" fmla="+- 0 7431 7416"/>
                                <a:gd name="T37" fmla="*/ T36 w 598"/>
                                <a:gd name="T38" fmla="+- 0 9284 8898"/>
                                <a:gd name="T39" fmla="*/ 9284 h 587"/>
                                <a:gd name="T40" fmla="+- 0 7461 7416"/>
                                <a:gd name="T41" fmla="*/ T40 w 598"/>
                                <a:gd name="T42" fmla="+- 0 9346 8898"/>
                                <a:gd name="T43" fmla="*/ 9346 h 587"/>
                                <a:gd name="T44" fmla="+- 0 7504 7416"/>
                                <a:gd name="T45" fmla="*/ T44 w 598"/>
                                <a:gd name="T46" fmla="+- 0 9399 8898"/>
                                <a:gd name="T47" fmla="*/ 9399 h 587"/>
                                <a:gd name="T48" fmla="+- 0 7558 7416"/>
                                <a:gd name="T49" fmla="*/ T48 w 598"/>
                                <a:gd name="T50" fmla="+- 0 9441 8898"/>
                                <a:gd name="T51" fmla="*/ 9441 h 587"/>
                                <a:gd name="T52" fmla="+- 0 7621 7416"/>
                                <a:gd name="T53" fmla="*/ T52 w 598"/>
                                <a:gd name="T54" fmla="+- 0 9470 8898"/>
                                <a:gd name="T55" fmla="*/ 9470 h 587"/>
                                <a:gd name="T56" fmla="+- 0 7691 7416"/>
                                <a:gd name="T57" fmla="*/ T56 w 598"/>
                                <a:gd name="T58" fmla="+- 0 9484 8898"/>
                                <a:gd name="T59" fmla="*/ 9484 h 587"/>
                                <a:gd name="T60" fmla="+- 0 7715 7416"/>
                                <a:gd name="T61" fmla="*/ T60 w 598"/>
                                <a:gd name="T62" fmla="+- 0 9485 8898"/>
                                <a:gd name="T63" fmla="*/ 9485 h 587"/>
                                <a:gd name="T64" fmla="+- 0 7740 7416"/>
                                <a:gd name="T65" fmla="*/ T64 w 598"/>
                                <a:gd name="T66" fmla="+- 0 9484 8898"/>
                                <a:gd name="T67" fmla="*/ 9484 h 587"/>
                                <a:gd name="T68" fmla="+- 0 7810 7416"/>
                                <a:gd name="T69" fmla="*/ T68 w 598"/>
                                <a:gd name="T70" fmla="+- 0 9470 8898"/>
                                <a:gd name="T71" fmla="*/ 9470 h 587"/>
                                <a:gd name="T72" fmla="+- 0 7873 7416"/>
                                <a:gd name="T73" fmla="*/ T72 w 598"/>
                                <a:gd name="T74" fmla="+- 0 9441 8898"/>
                                <a:gd name="T75" fmla="*/ 9441 h 587"/>
                                <a:gd name="T76" fmla="+- 0 7927 7416"/>
                                <a:gd name="T77" fmla="*/ T76 w 598"/>
                                <a:gd name="T78" fmla="+- 0 9399 8898"/>
                                <a:gd name="T79" fmla="*/ 9399 h 587"/>
                                <a:gd name="T80" fmla="+- 0 7970 7416"/>
                                <a:gd name="T81" fmla="*/ T80 w 598"/>
                                <a:gd name="T82" fmla="+- 0 9346 8898"/>
                                <a:gd name="T83" fmla="*/ 9346 h 587"/>
                                <a:gd name="T84" fmla="+- 0 7999 7416"/>
                                <a:gd name="T85" fmla="*/ T84 w 598"/>
                                <a:gd name="T86" fmla="+- 0 9284 8898"/>
                                <a:gd name="T87" fmla="*/ 9284 h 587"/>
                                <a:gd name="T88" fmla="+- 0 8013 7416"/>
                                <a:gd name="T89" fmla="*/ T88 w 598"/>
                                <a:gd name="T90" fmla="+- 0 9216 8898"/>
                                <a:gd name="T91" fmla="*/ 9216 h 587"/>
                                <a:gd name="T92" fmla="+- 0 8014 7416"/>
                                <a:gd name="T93" fmla="*/ T92 w 598"/>
                                <a:gd name="T94" fmla="+- 0 9192 8898"/>
                                <a:gd name="T95" fmla="*/ 9192 h 587"/>
                                <a:gd name="T96" fmla="+- 0 8013 7416"/>
                                <a:gd name="T97" fmla="*/ T96 w 598"/>
                                <a:gd name="T98" fmla="+- 0 9168 8898"/>
                                <a:gd name="T99" fmla="*/ 9168 h 587"/>
                                <a:gd name="T100" fmla="+- 0 7999 7416"/>
                                <a:gd name="T101" fmla="*/ T100 w 598"/>
                                <a:gd name="T102" fmla="+- 0 9099 8898"/>
                                <a:gd name="T103" fmla="*/ 9099 h 587"/>
                                <a:gd name="T104" fmla="+- 0 7970 7416"/>
                                <a:gd name="T105" fmla="*/ T104 w 598"/>
                                <a:gd name="T106" fmla="+- 0 9037 8898"/>
                                <a:gd name="T107" fmla="*/ 9037 h 587"/>
                                <a:gd name="T108" fmla="+- 0 7927 7416"/>
                                <a:gd name="T109" fmla="*/ T108 w 598"/>
                                <a:gd name="T110" fmla="+- 0 8984 8898"/>
                                <a:gd name="T111" fmla="*/ 8984 h 587"/>
                                <a:gd name="T112" fmla="+- 0 7873 7416"/>
                                <a:gd name="T113" fmla="*/ T112 w 598"/>
                                <a:gd name="T114" fmla="+- 0 8942 8898"/>
                                <a:gd name="T115" fmla="*/ 8942 h 587"/>
                                <a:gd name="T116" fmla="+- 0 7810 7416"/>
                                <a:gd name="T117" fmla="*/ T116 w 598"/>
                                <a:gd name="T118" fmla="+- 0 8913 8898"/>
                                <a:gd name="T119" fmla="*/ 8913 h 587"/>
                                <a:gd name="T120" fmla="+- 0 7740 7416"/>
                                <a:gd name="T121" fmla="*/ T120 w 598"/>
                                <a:gd name="T122" fmla="+- 0 8899 8898"/>
                                <a:gd name="T123" fmla="*/ 8899 h 587"/>
                                <a:gd name="T124" fmla="+- 0 7715 7416"/>
                                <a:gd name="T125" fmla="*/ T124 w 598"/>
                                <a:gd name="T126" fmla="+- 0 8898 8898"/>
                                <a:gd name="T127" fmla="*/ 8898 h 5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98" h="587">
                                  <a:moveTo>
                                    <a:pt x="299" y="0"/>
                                  </a:moveTo>
                                  <a:lnTo>
                                    <a:pt x="227" y="8"/>
                                  </a:lnTo>
                                  <a:lnTo>
                                    <a:pt x="162" y="33"/>
                                  </a:lnTo>
                                  <a:lnTo>
                                    <a:pt x="105" y="71"/>
                                  </a:lnTo>
                                  <a:lnTo>
                                    <a:pt x="58" y="120"/>
                                  </a:lnTo>
                                  <a:lnTo>
                                    <a:pt x="24" y="179"/>
                                  </a:lnTo>
                                  <a:lnTo>
                                    <a:pt x="4" y="246"/>
                                  </a:lnTo>
                                  <a:lnTo>
                                    <a:pt x="0" y="294"/>
                                  </a:lnTo>
                                  <a:lnTo>
                                    <a:pt x="1" y="318"/>
                                  </a:lnTo>
                                  <a:lnTo>
                                    <a:pt x="15" y="386"/>
                                  </a:lnTo>
                                  <a:lnTo>
                                    <a:pt x="45" y="448"/>
                                  </a:lnTo>
                                  <a:lnTo>
                                    <a:pt x="88" y="501"/>
                                  </a:lnTo>
                                  <a:lnTo>
                                    <a:pt x="142" y="543"/>
                                  </a:lnTo>
                                  <a:lnTo>
                                    <a:pt x="205" y="572"/>
                                  </a:lnTo>
                                  <a:lnTo>
                                    <a:pt x="275" y="586"/>
                                  </a:lnTo>
                                  <a:lnTo>
                                    <a:pt x="299" y="587"/>
                                  </a:lnTo>
                                  <a:lnTo>
                                    <a:pt x="324" y="586"/>
                                  </a:lnTo>
                                  <a:lnTo>
                                    <a:pt x="394" y="572"/>
                                  </a:lnTo>
                                  <a:lnTo>
                                    <a:pt x="457" y="543"/>
                                  </a:lnTo>
                                  <a:lnTo>
                                    <a:pt x="511" y="501"/>
                                  </a:lnTo>
                                  <a:lnTo>
                                    <a:pt x="554" y="448"/>
                                  </a:lnTo>
                                  <a:lnTo>
                                    <a:pt x="583" y="386"/>
                                  </a:lnTo>
                                  <a:lnTo>
                                    <a:pt x="597" y="318"/>
                                  </a:lnTo>
                                  <a:lnTo>
                                    <a:pt x="598" y="294"/>
                                  </a:lnTo>
                                  <a:lnTo>
                                    <a:pt x="597" y="270"/>
                                  </a:lnTo>
                                  <a:lnTo>
                                    <a:pt x="583" y="201"/>
                                  </a:lnTo>
                                  <a:lnTo>
                                    <a:pt x="554" y="139"/>
                                  </a:lnTo>
                                  <a:lnTo>
                                    <a:pt x="511" y="86"/>
                                  </a:lnTo>
                                  <a:lnTo>
                                    <a:pt x="457" y="44"/>
                                  </a:lnTo>
                                  <a:lnTo>
                                    <a:pt x="394" y="15"/>
                                  </a:lnTo>
                                  <a:lnTo>
                                    <a:pt x="324" y="1"/>
                                  </a:lnTo>
                                  <a:lnTo>
                                    <a:pt x="299" y="0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" name="Picture 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99" y="8694"/>
                              <a:ext cx="2657" cy="261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" name="Picture 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13" y="9186"/>
                              <a:ext cx="1627" cy="16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7" name="Group 35"/>
                        <wpg:cNvGrpSpPr>
                          <a:grpSpLocks/>
                        </wpg:cNvGrpSpPr>
                        <wpg:grpSpPr bwMode="auto">
                          <a:xfrm>
                            <a:off x="7213" y="9030"/>
                            <a:ext cx="1029" cy="983"/>
                            <a:chOff x="7213" y="9030"/>
                            <a:chExt cx="1029" cy="983"/>
                          </a:xfrm>
                        </wpg:grpSpPr>
                        <wps:wsp>
                          <wps:cNvPr id="48" name="Freeform 38"/>
                          <wps:cNvSpPr>
                            <a:spLocks/>
                          </wps:cNvSpPr>
                          <wps:spPr bwMode="auto">
                            <a:xfrm>
                              <a:off x="7213" y="9030"/>
                              <a:ext cx="1029" cy="983"/>
                            </a:xfrm>
                            <a:custGeom>
                              <a:avLst/>
                              <a:gdLst>
                                <a:gd name="T0" fmla="+- 0 7727 7213"/>
                                <a:gd name="T1" fmla="*/ T0 w 1029"/>
                                <a:gd name="T2" fmla="+- 0 9030 9030"/>
                                <a:gd name="T3" fmla="*/ 9030 h 983"/>
                                <a:gd name="T4" fmla="+- 0 7644 7213"/>
                                <a:gd name="T5" fmla="*/ T4 w 1029"/>
                                <a:gd name="T6" fmla="+- 0 9036 9030"/>
                                <a:gd name="T7" fmla="*/ 9036 h 983"/>
                                <a:gd name="T8" fmla="+- 0 7565 7213"/>
                                <a:gd name="T9" fmla="*/ T8 w 1029"/>
                                <a:gd name="T10" fmla="+- 0 9055 9030"/>
                                <a:gd name="T11" fmla="*/ 9055 h 983"/>
                                <a:gd name="T12" fmla="+- 0 7491 7213"/>
                                <a:gd name="T13" fmla="*/ T12 w 1029"/>
                                <a:gd name="T14" fmla="+- 0 9085 9030"/>
                                <a:gd name="T15" fmla="*/ 9085 h 983"/>
                                <a:gd name="T16" fmla="+- 0 7423 7213"/>
                                <a:gd name="T17" fmla="*/ T16 w 1029"/>
                                <a:gd name="T18" fmla="+- 0 9125 9030"/>
                                <a:gd name="T19" fmla="*/ 9125 h 983"/>
                                <a:gd name="T20" fmla="+- 0 7363 7213"/>
                                <a:gd name="T21" fmla="*/ T20 w 1029"/>
                                <a:gd name="T22" fmla="+- 0 9174 9030"/>
                                <a:gd name="T23" fmla="*/ 9174 h 983"/>
                                <a:gd name="T24" fmla="+- 0 7312 7213"/>
                                <a:gd name="T25" fmla="*/ T24 w 1029"/>
                                <a:gd name="T26" fmla="+- 0 9231 9030"/>
                                <a:gd name="T27" fmla="*/ 9231 h 983"/>
                                <a:gd name="T28" fmla="+- 0 7270 7213"/>
                                <a:gd name="T29" fmla="*/ T28 w 1029"/>
                                <a:gd name="T30" fmla="+- 0 9295 9030"/>
                                <a:gd name="T31" fmla="*/ 9295 h 983"/>
                                <a:gd name="T32" fmla="+- 0 7239 7213"/>
                                <a:gd name="T33" fmla="*/ T32 w 1029"/>
                                <a:gd name="T34" fmla="+- 0 9366 9030"/>
                                <a:gd name="T35" fmla="*/ 9366 h 983"/>
                                <a:gd name="T36" fmla="+- 0 7219 7213"/>
                                <a:gd name="T37" fmla="*/ T36 w 1029"/>
                                <a:gd name="T38" fmla="+- 0 9441 9030"/>
                                <a:gd name="T39" fmla="*/ 9441 h 983"/>
                                <a:gd name="T40" fmla="+- 0 7213 7213"/>
                                <a:gd name="T41" fmla="*/ T40 w 1029"/>
                                <a:gd name="T42" fmla="+- 0 9521 9030"/>
                                <a:gd name="T43" fmla="*/ 9521 h 983"/>
                                <a:gd name="T44" fmla="+- 0 7214 7213"/>
                                <a:gd name="T45" fmla="*/ T44 w 1029"/>
                                <a:gd name="T46" fmla="+- 0 9561 9030"/>
                                <a:gd name="T47" fmla="*/ 9561 h 983"/>
                                <a:gd name="T48" fmla="+- 0 7228 7213"/>
                                <a:gd name="T49" fmla="*/ T48 w 1029"/>
                                <a:gd name="T50" fmla="+- 0 9639 9030"/>
                                <a:gd name="T51" fmla="*/ 9639 h 983"/>
                                <a:gd name="T52" fmla="+- 0 7253 7213"/>
                                <a:gd name="T53" fmla="*/ T52 w 1029"/>
                                <a:gd name="T54" fmla="+- 0 9712 9030"/>
                                <a:gd name="T55" fmla="*/ 9712 h 983"/>
                                <a:gd name="T56" fmla="+- 0 7290 7213"/>
                                <a:gd name="T57" fmla="*/ T56 w 1029"/>
                                <a:gd name="T58" fmla="+- 0 9780 9030"/>
                                <a:gd name="T59" fmla="*/ 9780 h 983"/>
                                <a:gd name="T60" fmla="+- 0 7337 7213"/>
                                <a:gd name="T61" fmla="*/ T60 w 1029"/>
                                <a:gd name="T62" fmla="+- 0 9841 9030"/>
                                <a:gd name="T63" fmla="*/ 9841 h 983"/>
                                <a:gd name="T64" fmla="+- 0 7392 7213"/>
                                <a:gd name="T65" fmla="*/ T64 w 1029"/>
                                <a:gd name="T66" fmla="+- 0 9894 9030"/>
                                <a:gd name="T67" fmla="*/ 9894 h 983"/>
                                <a:gd name="T68" fmla="+- 0 7456 7213"/>
                                <a:gd name="T69" fmla="*/ T68 w 1029"/>
                                <a:gd name="T70" fmla="+- 0 9939 9030"/>
                                <a:gd name="T71" fmla="*/ 9939 h 983"/>
                                <a:gd name="T72" fmla="+- 0 7527 7213"/>
                                <a:gd name="T73" fmla="*/ T72 w 1029"/>
                                <a:gd name="T74" fmla="+- 0 9974 9030"/>
                                <a:gd name="T75" fmla="*/ 9974 h 983"/>
                                <a:gd name="T76" fmla="+- 0 7604 7213"/>
                                <a:gd name="T77" fmla="*/ T76 w 1029"/>
                                <a:gd name="T78" fmla="+- 0 9998 9030"/>
                                <a:gd name="T79" fmla="*/ 9998 h 983"/>
                                <a:gd name="T80" fmla="+- 0 7685 7213"/>
                                <a:gd name="T81" fmla="*/ T80 w 1029"/>
                                <a:gd name="T82" fmla="+- 0 10011 9030"/>
                                <a:gd name="T83" fmla="*/ 10011 h 983"/>
                                <a:gd name="T84" fmla="+- 0 7727 7213"/>
                                <a:gd name="T85" fmla="*/ T84 w 1029"/>
                                <a:gd name="T86" fmla="+- 0 10013 9030"/>
                                <a:gd name="T87" fmla="*/ 10013 h 983"/>
                                <a:gd name="T88" fmla="+- 0 7769 7213"/>
                                <a:gd name="T89" fmla="*/ T88 w 1029"/>
                                <a:gd name="T90" fmla="+- 0 10011 9030"/>
                                <a:gd name="T91" fmla="*/ 10011 h 983"/>
                                <a:gd name="T92" fmla="+- 0 7851 7213"/>
                                <a:gd name="T93" fmla="*/ T92 w 1029"/>
                                <a:gd name="T94" fmla="+- 0 9998 9030"/>
                                <a:gd name="T95" fmla="*/ 9998 h 983"/>
                                <a:gd name="T96" fmla="+- 0 7927 7213"/>
                                <a:gd name="T97" fmla="*/ T96 w 1029"/>
                                <a:gd name="T98" fmla="+- 0 9974 9030"/>
                                <a:gd name="T99" fmla="*/ 9974 h 983"/>
                                <a:gd name="T100" fmla="+- 0 7998 7213"/>
                                <a:gd name="T101" fmla="*/ T100 w 1029"/>
                                <a:gd name="T102" fmla="+- 0 9939 9030"/>
                                <a:gd name="T103" fmla="*/ 9939 h 983"/>
                                <a:gd name="T104" fmla="+- 0 8062 7213"/>
                                <a:gd name="T105" fmla="*/ T104 w 1029"/>
                                <a:gd name="T106" fmla="+- 0 9894 9030"/>
                                <a:gd name="T107" fmla="*/ 9894 h 983"/>
                                <a:gd name="T108" fmla="+- 0 8118 7213"/>
                                <a:gd name="T109" fmla="*/ T108 w 1029"/>
                                <a:gd name="T110" fmla="+- 0 9841 9030"/>
                                <a:gd name="T111" fmla="*/ 9841 h 983"/>
                                <a:gd name="T112" fmla="+- 0 8165 7213"/>
                                <a:gd name="T113" fmla="*/ T112 w 1029"/>
                                <a:gd name="T114" fmla="+- 0 9780 9030"/>
                                <a:gd name="T115" fmla="*/ 9780 h 983"/>
                                <a:gd name="T116" fmla="+- 0 8201 7213"/>
                                <a:gd name="T117" fmla="*/ T116 w 1029"/>
                                <a:gd name="T118" fmla="+- 0 9712 9030"/>
                                <a:gd name="T119" fmla="*/ 9712 h 983"/>
                                <a:gd name="T120" fmla="+- 0 8227 7213"/>
                                <a:gd name="T121" fmla="*/ T120 w 1029"/>
                                <a:gd name="T122" fmla="+- 0 9639 9030"/>
                                <a:gd name="T123" fmla="*/ 9639 h 983"/>
                                <a:gd name="T124" fmla="+- 0 8240 7213"/>
                                <a:gd name="T125" fmla="*/ T124 w 1029"/>
                                <a:gd name="T126" fmla="+- 0 9561 9030"/>
                                <a:gd name="T127" fmla="*/ 9561 h 983"/>
                                <a:gd name="T128" fmla="+- 0 8242 7213"/>
                                <a:gd name="T129" fmla="*/ T128 w 1029"/>
                                <a:gd name="T130" fmla="+- 0 9521 9030"/>
                                <a:gd name="T131" fmla="*/ 9521 h 983"/>
                                <a:gd name="T132" fmla="+- 0 8240 7213"/>
                                <a:gd name="T133" fmla="*/ T132 w 1029"/>
                                <a:gd name="T134" fmla="+- 0 9481 9030"/>
                                <a:gd name="T135" fmla="*/ 9481 h 983"/>
                                <a:gd name="T136" fmla="+- 0 8227 7213"/>
                                <a:gd name="T137" fmla="*/ T136 w 1029"/>
                                <a:gd name="T138" fmla="+- 0 9403 9030"/>
                                <a:gd name="T139" fmla="*/ 9403 h 983"/>
                                <a:gd name="T140" fmla="+- 0 8201 7213"/>
                                <a:gd name="T141" fmla="*/ T140 w 1029"/>
                                <a:gd name="T142" fmla="+- 0 9330 9030"/>
                                <a:gd name="T143" fmla="*/ 9330 h 983"/>
                                <a:gd name="T144" fmla="+- 0 8165 7213"/>
                                <a:gd name="T145" fmla="*/ T144 w 1029"/>
                                <a:gd name="T146" fmla="+- 0 9262 9030"/>
                                <a:gd name="T147" fmla="*/ 9262 h 983"/>
                                <a:gd name="T148" fmla="+- 0 8118 7213"/>
                                <a:gd name="T149" fmla="*/ T148 w 1029"/>
                                <a:gd name="T150" fmla="+- 0 9201 9030"/>
                                <a:gd name="T151" fmla="*/ 9201 h 983"/>
                                <a:gd name="T152" fmla="+- 0 8062 7213"/>
                                <a:gd name="T153" fmla="*/ T152 w 1029"/>
                                <a:gd name="T154" fmla="+- 0 9148 9030"/>
                                <a:gd name="T155" fmla="*/ 9148 h 983"/>
                                <a:gd name="T156" fmla="+- 0 7998 7213"/>
                                <a:gd name="T157" fmla="*/ T156 w 1029"/>
                                <a:gd name="T158" fmla="+- 0 9103 9030"/>
                                <a:gd name="T159" fmla="*/ 9103 h 983"/>
                                <a:gd name="T160" fmla="+- 0 7927 7213"/>
                                <a:gd name="T161" fmla="*/ T160 w 1029"/>
                                <a:gd name="T162" fmla="+- 0 9068 9030"/>
                                <a:gd name="T163" fmla="*/ 9068 h 983"/>
                                <a:gd name="T164" fmla="+- 0 7851 7213"/>
                                <a:gd name="T165" fmla="*/ T164 w 1029"/>
                                <a:gd name="T166" fmla="+- 0 9044 9030"/>
                                <a:gd name="T167" fmla="*/ 9044 h 983"/>
                                <a:gd name="T168" fmla="+- 0 7769 7213"/>
                                <a:gd name="T169" fmla="*/ T168 w 1029"/>
                                <a:gd name="T170" fmla="+- 0 9031 9030"/>
                                <a:gd name="T171" fmla="*/ 9031 h 983"/>
                                <a:gd name="T172" fmla="+- 0 7727 7213"/>
                                <a:gd name="T173" fmla="*/ T172 w 1029"/>
                                <a:gd name="T174" fmla="+- 0 9030 9030"/>
                                <a:gd name="T175" fmla="*/ 9030 h 9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029" h="983">
                                  <a:moveTo>
                                    <a:pt x="514" y="0"/>
                                  </a:moveTo>
                                  <a:lnTo>
                                    <a:pt x="431" y="6"/>
                                  </a:lnTo>
                                  <a:lnTo>
                                    <a:pt x="352" y="25"/>
                                  </a:lnTo>
                                  <a:lnTo>
                                    <a:pt x="278" y="55"/>
                                  </a:lnTo>
                                  <a:lnTo>
                                    <a:pt x="210" y="95"/>
                                  </a:lnTo>
                                  <a:lnTo>
                                    <a:pt x="150" y="144"/>
                                  </a:lnTo>
                                  <a:lnTo>
                                    <a:pt x="99" y="201"/>
                                  </a:lnTo>
                                  <a:lnTo>
                                    <a:pt x="57" y="265"/>
                                  </a:lnTo>
                                  <a:lnTo>
                                    <a:pt x="26" y="336"/>
                                  </a:lnTo>
                                  <a:lnTo>
                                    <a:pt x="6" y="411"/>
                                  </a:lnTo>
                                  <a:lnTo>
                                    <a:pt x="0" y="491"/>
                                  </a:lnTo>
                                  <a:lnTo>
                                    <a:pt x="1" y="531"/>
                                  </a:lnTo>
                                  <a:lnTo>
                                    <a:pt x="15" y="609"/>
                                  </a:lnTo>
                                  <a:lnTo>
                                    <a:pt x="40" y="682"/>
                                  </a:lnTo>
                                  <a:lnTo>
                                    <a:pt x="77" y="750"/>
                                  </a:lnTo>
                                  <a:lnTo>
                                    <a:pt x="124" y="811"/>
                                  </a:lnTo>
                                  <a:lnTo>
                                    <a:pt x="179" y="864"/>
                                  </a:lnTo>
                                  <a:lnTo>
                                    <a:pt x="243" y="909"/>
                                  </a:lnTo>
                                  <a:lnTo>
                                    <a:pt x="314" y="944"/>
                                  </a:lnTo>
                                  <a:lnTo>
                                    <a:pt x="391" y="968"/>
                                  </a:lnTo>
                                  <a:lnTo>
                                    <a:pt x="472" y="981"/>
                                  </a:lnTo>
                                  <a:lnTo>
                                    <a:pt x="514" y="983"/>
                                  </a:lnTo>
                                  <a:lnTo>
                                    <a:pt x="556" y="981"/>
                                  </a:lnTo>
                                  <a:lnTo>
                                    <a:pt x="638" y="968"/>
                                  </a:lnTo>
                                  <a:lnTo>
                                    <a:pt x="714" y="944"/>
                                  </a:lnTo>
                                  <a:lnTo>
                                    <a:pt x="785" y="909"/>
                                  </a:lnTo>
                                  <a:lnTo>
                                    <a:pt x="849" y="864"/>
                                  </a:lnTo>
                                  <a:lnTo>
                                    <a:pt x="905" y="811"/>
                                  </a:lnTo>
                                  <a:lnTo>
                                    <a:pt x="952" y="750"/>
                                  </a:lnTo>
                                  <a:lnTo>
                                    <a:pt x="988" y="682"/>
                                  </a:lnTo>
                                  <a:lnTo>
                                    <a:pt x="1014" y="609"/>
                                  </a:lnTo>
                                  <a:lnTo>
                                    <a:pt x="1027" y="531"/>
                                  </a:lnTo>
                                  <a:lnTo>
                                    <a:pt x="1029" y="491"/>
                                  </a:lnTo>
                                  <a:lnTo>
                                    <a:pt x="1027" y="451"/>
                                  </a:lnTo>
                                  <a:lnTo>
                                    <a:pt x="1014" y="373"/>
                                  </a:lnTo>
                                  <a:lnTo>
                                    <a:pt x="988" y="300"/>
                                  </a:lnTo>
                                  <a:lnTo>
                                    <a:pt x="952" y="232"/>
                                  </a:lnTo>
                                  <a:lnTo>
                                    <a:pt x="905" y="171"/>
                                  </a:lnTo>
                                  <a:lnTo>
                                    <a:pt x="849" y="118"/>
                                  </a:lnTo>
                                  <a:lnTo>
                                    <a:pt x="785" y="73"/>
                                  </a:lnTo>
                                  <a:lnTo>
                                    <a:pt x="714" y="38"/>
                                  </a:lnTo>
                                  <a:lnTo>
                                    <a:pt x="638" y="14"/>
                                  </a:lnTo>
                                  <a:lnTo>
                                    <a:pt x="556" y="1"/>
                                  </a:lnTo>
                                  <a:lnTo>
                                    <a:pt x="514" y="0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" name="Picture 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85" y="12086"/>
                              <a:ext cx="2123" cy="22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" name="Picture 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085" y="12386"/>
                              <a:ext cx="1627" cy="16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1" name="Group 31"/>
                        <wpg:cNvGrpSpPr>
                          <a:grpSpLocks/>
                        </wpg:cNvGrpSpPr>
                        <wpg:grpSpPr bwMode="auto">
                          <a:xfrm>
                            <a:off x="10599" y="12422"/>
                            <a:ext cx="598" cy="587"/>
                            <a:chOff x="10599" y="12422"/>
                            <a:chExt cx="598" cy="587"/>
                          </a:xfrm>
                        </wpg:grpSpPr>
                        <wps:wsp>
                          <wps:cNvPr id="52" name="Freeform 34"/>
                          <wps:cNvSpPr>
                            <a:spLocks/>
                          </wps:cNvSpPr>
                          <wps:spPr bwMode="auto">
                            <a:xfrm>
                              <a:off x="10599" y="12422"/>
                              <a:ext cx="598" cy="587"/>
                            </a:xfrm>
                            <a:custGeom>
                              <a:avLst/>
                              <a:gdLst>
                                <a:gd name="T0" fmla="+- 0 10898 10599"/>
                                <a:gd name="T1" fmla="*/ T0 w 598"/>
                                <a:gd name="T2" fmla="+- 0 12422 12422"/>
                                <a:gd name="T3" fmla="*/ 12422 h 587"/>
                                <a:gd name="T4" fmla="+- 0 10826 10599"/>
                                <a:gd name="T5" fmla="*/ T4 w 598"/>
                                <a:gd name="T6" fmla="+- 0 12430 12422"/>
                                <a:gd name="T7" fmla="*/ 12430 h 587"/>
                                <a:gd name="T8" fmla="+- 0 10761 10599"/>
                                <a:gd name="T9" fmla="*/ T8 w 598"/>
                                <a:gd name="T10" fmla="+- 0 12454 12422"/>
                                <a:gd name="T11" fmla="*/ 12454 h 587"/>
                                <a:gd name="T12" fmla="+- 0 10704 10599"/>
                                <a:gd name="T13" fmla="*/ T12 w 598"/>
                                <a:gd name="T14" fmla="+- 0 12492 12422"/>
                                <a:gd name="T15" fmla="*/ 12492 h 587"/>
                                <a:gd name="T16" fmla="+- 0 10657 10599"/>
                                <a:gd name="T17" fmla="*/ T16 w 598"/>
                                <a:gd name="T18" fmla="+- 0 12542 12422"/>
                                <a:gd name="T19" fmla="*/ 12542 h 587"/>
                                <a:gd name="T20" fmla="+- 0 10623 10599"/>
                                <a:gd name="T21" fmla="*/ T20 w 598"/>
                                <a:gd name="T22" fmla="+- 0 12601 12422"/>
                                <a:gd name="T23" fmla="*/ 12601 h 587"/>
                                <a:gd name="T24" fmla="+- 0 10603 10599"/>
                                <a:gd name="T25" fmla="*/ T24 w 598"/>
                                <a:gd name="T26" fmla="+- 0 12668 12422"/>
                                <a:gd name="T27" fmla="*/ 12668 h 587"/>
                                <a:gd name="T28" fmla="+- 0 10599 10599"/>
                                <a:gd name="T29" fmla="*/ T28 w 598"/>
                                <a:gd name="T30" fmla="+- 0 12715 12422"/>
                                <a:gd name="T31" fmla="*/ 12715 h 587"/>
                                <a:gd name="T32" fmla="+- 0 10600 10599"/>
                                <a:gd name="T33" fmla="*/ T32 w 598"/>
                                <a:gd name="T34" fmla="+- 0 12739 12422"/>
                                <a:gd name="T35" fmla="*/ 12739 h 587"/>
                                <a:gd name="T36" fmla="+- 0 10614 10599"/>
                                <a:gd name="T37" fmla="*/ T36 w 598"/>
                                <a:gd name="T38" fmla="+- 0 12808 12422"/>
                                <a:gd name="T39" fmla="*/ 12808 h 587"/>
                                <a:gd name="T40" fmla="+- 0 10644 10599"/>
                                <a:gd name="T41" fmla="*/ T40 w 598"/>
                                <a:gd name="T42" fmla="+- 0 12870 12422"/>
                                <a:gd name="T43" fmla="*/ 12870 h 587"/>
                                <a:gd name="T44" fmla="+- 0 10687 10599"/>
                                <a:gd name="T45" fmla="*/ T44 w 598"/>
                                <a:gd name="T46" fmla="+- 0 12923 12422"/>
                                <a:gd name="T47" fmla="*/ 12923 h 587"/>
                                <a:gd name="T48" fmla="+- 0 10741 10599"/>
                                <a:gd name="T49" fmla="*/ T48 w 598"/>
                                <a:gd name="T50" fmla="+- 0 12965 12422"/>
                                <a:gd name="T51" fmla="*/ 12965 h 587"/>
                                <a:gd name="T52" fmla="+- 0 10804 10599"/>
                                <a:gd name="T53" fmla="*/ T52 w 598"/>
                                <a:gd name="T54" fmla="+- 0 12994 12422"/>
                                <a:gd name="T55" fmla="*/ 12994 h 587"/>
                                <a:gd name="T56" fmla="+- 0 10874 10599"/>
                                <a:gd name="T57" fmla="*/ T56 w 598"/>
                                <a:gd name="T58" fmla="+- 0 13008 12422"/>
                                <a:gd name="T59" fmla="*/ 13008 h 587"/>
                                <a:gd name="T60" fmla="+- 0 10898 10599"/>
                                <a:gd name="T61" fmla="*/ T60 w 598"/>
                                <a:gd name="T62" fmla="+- 0 13009 12422"/>
                                <a:gd name="T63" fmla="*/ 13009 h 587"/>
                                <a:gd name="T64" fmla="+- 0 10923 10599"/>
                                <a:gd name="T65" fmla="*/ T64 w 598"/>
                                <a:gd name="T66" fmla="+- 0 13008 12422"/>
                                <a:gd name="T67" fmla="*/ 13008 h 587"/>
                                <a:gd name="T68" fmla="+- 0 10993 10599"/>
                                <a:gd name="T69" fmla="*/ T68 w 598"/>
                                <a:gd name="T70" fmla="+- 0 12994 12422"/>
                                <a:gd name="T71" fmla="*/ 12994 h 587"/>
                                <a:gd name="T72" fmla="+- 0 11056 10599"/>
                                <a:gd name="T73" fmla="*/ T72 w 598"/>
                                <a:gd name="T74" fmla="+- 0 12965 12422"/>
                                <a:gd name="T75" fmla="*/ 12965 h 587"/>
                                <a:gd name="T76" fmla="+- 0 11110 10599"/>
                                <a:gd name="T77" fmla="*/ T76 w 598"/>
                                <a:gd name="T78" fmla="+- 0 12923 12422"/>
                                <a:gd name="T79" fmla="*/ 12923 h 587"/>
                                <a:gd name="T80" fmla="+- 0 11153 10599"/>
                                <a:gd name="T81" fmla="*/ T80 w 598"/>
                                <a:gd name="T82" fmla="+- 0 12870 12422"/>
                                <a:gd name="T83" fmla="*/ 12870 h 587"/>
                                <a:gd name="T84" fmla="+- 0 11182 10599"/>
                                <a:gd name="T85" fmla="*/ T84 w 598"/>
                                <a:gd name="T86" fmla="+- 0 12808 12422"/>
                                <a:gd name="T87" fmla="*/ 12808 h 587"/>
                                <a:gd name="T88" fmla="+- 0 11197 10599"/>
                                <a:gd name="T89" fmla="*/ T88 w 598"/>
                                <a:gd name="T90" fmla="+- 0 12739 12422"/>
                                <a:gd name="T91" fmla="*/ 12739 h 587"/>
                                <a:gd name="T92" fmla="+- 0 11198 10599"/>
                                <a:gd name="T93" fmla="*/ T92 w 598"/>
                                <a:gd name="T94" fmla="+- 0 12715 12422"/>
                                <a:gd name="T95" fmla="*/ 12715 h 587"/>
                                <a:gd name="T96" fmla="+- 0 11197 10599"/>
                                <a:gd name="T97" fmla="*/ T96 w 598"/>
                                <a:gd name="T98" fmla="+- 0 12691 12422"/>
                                <a:gd name="T99" fmla="*/ 12691 h 587"/>
                                <a:gd name="T100" fmla="+- 0 11182 10599"/>
                                <a:gd name="T101" fmla="*/ T100 w 598"/>
                                <a:gd name="T102" fmla="+- 0 12623 12422"/>
                                <a:gd name="T103" fmla="*/ 12623 h 587"/>
                                <a:gd name="T104" fmla="+- 0 11153 10599"/>
                                <a:gd name="T105" fmla="*/ T104 w 598"/>
                                <a:gd name="T106" fmla="+- 0 12561 12422"/>
                                <a:gd name="T107" fmla="*/ 12561 h 587"/>
                                <a:gd name="T108" fmla="+- 0 11110 10599"/>
                                <a:gd name="T109" fmla="*/ T108 w 598"/>
                                <a:gd name="T110" fmla="+- 0 12508 12422"/>
                                <a:gd name="T111" fmla="*/ 12508 h 587"/>
                                <a:gd name="T112" fmla="+- 0 11056 10599"/>
                                <a:gd name="T113" fmla="*/ T112 w 598"/>
                                <a:gd name="T114" fmla="+- 0 12466 12422"/>
                                <a:gd name="T115" fmla="*/ 12466 h 587"/>
                                <a:gd name="T116" fmla="+- 0 10993 10599"/>
                                <a:gd name="T117" fmla="*/ T116 w 598"/>
                                <a:gd name="T118" fmla="+- 0 12437 12422"/>
                                <a:gd name="T119" fmla="*/ 12437 h 587"/>
                                <a:gd name="T120" fmla="+- 0 10923 10599"/>
                                <a:gd name="T121" fmla="*/ T120 w 598"/>
                                <a:gd name="T122" fmla="+- 0 12423 12422"/>
                                <a:gd name="T123" fmla="*/ 12423 h 587"/>
                                <a:gd name="T124" fmla="+- 0 10898 10599"/>
                                <a:gd name="T125" fmla="*/ T124 w 598"/>
                                <a:gd name="T126" fmla="+- 0 12422 12422"/>
                                <a:gd name="T127" fmla="*/ 12422 h 5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98" h="587">
                                  <a:moveTo>
                                    <a:pt x="299" y="0"/>
                                  </a:moveTo>
                                  <a:lnTo>
                                    <a:pt x="227" y="8"/>
                                  </a:lnTo>
                                  <a:lnTo>
                                    <a:pt x="162" y="32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58" y="120"/>
                                  </a:lnTo>
                                  <a:lnTo>
                                    <a:pt x="24" y="179"/>
                                  </a:lnTo>
                                  <a:lnTo>
                                    <a:pt x="4" y="246"/>
                                  </a:lnTo>
                                  <a:lnTo>
                                    <a:pt x="0" y="293"/>
                                  </a:lnTo>
                                  <a:lnTo>
                                    <a:pt x="1" y="317"/>
                                  </a:lnTo>
                                  <a:lnTo>
                                    <a:pt x="15" y="386"/>
                                  </a:lnTo>
                                  <a:lnTo>
                                    <a:pt x="45" y="448"/>
                                  </a:lnTo>
                                  <a:lnTo>
                                    <a:pt x="88" y="501"/>
                                  </a:lnTo>
                                  <a:lnTo>
                                    <a:pt x="142" y="543"/>
                                  </a:lnTo>
                                  <a:lnTo>
                                    <a:pt x="205" y="572"/>
                                  </a:lnTo>
                                  <a:lnTo>
                                    <a:pt x="275" y="586"/>
                                  </a:lnTo>
                                  <a:lnTo>
                                    <a:pt x="299" y="587"/>
                                  </a:lnTo>
                                  <a:lnTo>
                                    <a:pt x="324" y="586"/>
                                  </a:lnTo>
                                  <a:lnTo>
                                    <a:pt x="394" y="572"/>
                                  </a:lnTo>
                                  <a:lnTo>
                                    <a:pt x="457" y="543"/>
                                  </a:lnTo>
                                  <a:lnTo>
                                    <a:pt x="511" y="501"/>
                                  </a:lnTo>
                                  <a:lnTo>
                                    <a:pt x="554" y="448"/>
                                  </a:lnTo>
                                  <a:lnTo>
                                    <a:pt x="583" y="386"/>
                                  </a:lnTo>
                                  <a:lnTo>
                                    <a:pt x="598" y="317"/>
                                  </a:lnTo>
                                  <a:lnTo>
                                    <a:pt x="599" y="293"/>
                                  </a:lnTo>
                                  <a:lnTo>
                                    <a:pt x="598" y="269"/>
                                  </a:lnTo>
                                  <a:lnTo>
                                    <a:pt x="583" y="201"/>
                                  </a:lnTo>
                                  <a:lnTo>
                                    <a:pt x="554" y="139"/>
                                  </a:lnTo>
                                  <a:lnTo>
                                    <a:pt x="511" y="86"/>
                                  </a:lnTo>
                                  <a:lnTo>
                                    <a:pt x="457" y="44"/>
                                  </a:lnTo>
                                  <a:lnTo>
                                    <a:pt x="394" y="15"/>
                                  </a:lnTo>
                                  <a:lnTo>
                                    <a:pt x="324" y="1"/>
                                  </a:lnTo>
                                  <a:lnTo>
                                    <a:pt x="299" y="0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" name="Picture 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893" y="12973"/>
                              <a:ext cx="2010" cy="20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" name="Picture 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085" y="13165"/>
                              <a:ext cx="1627" cy="16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5" name="Group 27"/>
                        <wpg:cNvGrpSpPr>
                          <a:grpSpLocks/>
                        </wpg:cNvGrpSpPr>
                        <wpg:grpSpPr bwMode="auto">
                          <a:xfrm>
                            <a:off x="10707" y="13309"/>
                            <a:ext cx="383" cy="384"/>
                            <a:chOff x="10707" y="13309"/>
                            <a:chExt cx="383" cy="384"/>
                          </a:xfrm>
                        </wpg:grpSpPr>
                        <wps:wsp>
                          <wps:cNvPr id="56" name="Freeform 30"/>
                          <wps:cNvSpPr>
                            <a:spLocks/>
                          </wps:cNvSpPr>
                          <wps:spPr bwMode="auto">
                            <a:xfrm>
                              <a:off x="10707" y="13309"/>
                              <a:ext cx="383" cy="384"/>
                            </a:xfrm>
                            <a:custGeom>
                              <a:avLst/>
                              <a:gdLst>
                                <a:gd name="T0" fmla="+- 0 10898 10707"/>
                                <a:gd name="T1" fmla="*/ T0 w 383"/>
                                <a:gd name="T2" fmla="+- 0 13309 13309"/>
                                <a:gd name="T3" fmla="*/ 13309 h 384"/>
                                <a:gd name="T4" fmla="+- 0 10821 10707"/>
                                <a:gd name="T5" fmla="*/ T4 w 383"/>
                                <a:gd name="T6" fmla="+- 0 13325 13309"/>
                                <a:gd name="T7" fmla="*/ 13325 h 384"/>
                                <a:gd name="T8" fmla="+- 0 10766 10707"/>
                                <a:gd name="T9" fmla="*/ T8 w 383"/>
                                <a:gd name="T10" fmla="+- 0 13361 13309"/>
                                <a:gd name="T11" fmla="*/ 13361 h 384"/>
                                <a:gd name="T12" fmla="+- 0 10728 10707"/>
                                <a:gd name="T13" fmla="*/ T12 w 383"/>
                                <a:gd name="T14" fmla="+- 0 13413 13309"/>
                                <a:gd name="T15" fmla="*/ 13413 h 384"/>
                                <a:gd name="T16" fmla="+- 0 10708 10707"/>
                                <a:gd name="T17" fmla="*/ T16 w 383"/>
                                <a:gd name="T18" fmla="+- 0 13477 13309"/>
                                <a:gd name="T19" fmla="*/ 13477 h 384"/>
                                <a:gd name="T20" fmla="+- 0 10707 10707"/>
                                <a:gd name="T21" fmla="*/ T20 w 383"/>
                                <a:gd name="T22" fmla="+- 0 13500 13309"/>
                                <a:gd name="T23" fmla="*/ 13500 h 384"/>
                                <a:gd name="T24" fmla="+- 0 10707 10707"/>
                                <a:gd name="T25" fmla="*/ T24 w 383"/>
                                <a:gd name="T26" fmla="+- 0 13513 13309"/>
                                <a:gd name="T27" fmla="*/ 13513 h 384"/>
                                <a:gd name="T28" fmla="+- 0 10723 10707"/>
                                <a:gd name="T29" fmla="*/ T28 w 383"/>
                                <a:gd name="T30" fmla="+- 0 13578 13309"/>
                                <a:gd name="T31" fmla="*/ 13578 h 384"/>
                                <a:gd name="T32" fmla="+- 0 10760 10707"/>
                                <a:gd name="T33" fmla="*/ T32 w 383"/>
                                <a:gd name="T34" fmla="+- 0 13632 13309"/>
                                <a:gd name="T35" fmla="*/ 13632 h 384"/>
                                <a:gd name="T36" fmla="+- 0 10812 10707"/>
                                <a:gd name="T37" fmla="*/ T36 w 383"/>
                                <a:gd name="T38" fmla="+- 0 13671 13309"/>
                                <a:gd name="T39" fmla="*/ 13671 h 384"/>
                                <a:gd name="T40" fmla="+- 0 10875 10707"/>
                                <a:gd name="T41" fmla="*/ T40 w 383"/>
                                <a:gd name="T42" fmla="+- 0 13691 13309"/>
                                <a:gd name="T43" fmla="*/ 13691 h 384"/>
                                <a:gd name="T44" fmla="+- 0 10898 10707"/>
                                <a:gd name="T45" fmla="*/ T44 w 383"/>
                                <a:gd name="T46" fmla="+- 0 13692 13309"/>
                                <a:gd name="T47" fmla="*/ 13692 h 384"/>
                                <a:gd name="T48" fmla="+- 0 10911 10707"/>
                                <a:gd name="T49" fmla="*/ T48 w 383"/>
                                <a:gd name="T50" fmla="+- 0 13692 13309"/>
                                <a:gd name="T51" fmla="*/ 13692 h 384"/>
                                <a:gd name="T52" fmla="+- 0 10976 10707"/>
                                <a:gd name="T53" fmla="*/ T52 w 383"/>
                                <a:gd name="T54" fmla="+- 0 13676 13309"/>
                                <a:gd name="T55" fmla="*/ 13676 h 384"/>
                                <a:gd name="T56" fmla="+- 0 11030 10707"/>
                                <a:gd name="T57" fmla="*/ T56 w 383"/>
                                <a:gd name="T58" fmla="+- 0 13639 13309"/>
                                <a:gd name="T59" fmla="*/ 13639 h 384"/>
                                <a:gd name="T60" fmla="+- 0 11069 10707"/>
                                <a:gd name="T61" fmla="*/ T60 w 383"/>
                                <a:gd name="T62" fmla="+- 0 13587 13309"/>
                                <a:gd name="T63" fmla="*/ 13587 h 384"/>
                                <a:gd name="T64" fmla="+- 0 11088 10707"/>
                                <a:gd name="T65" fmla="*/ T64 w 383"/>
                                <a:gd name="T66" fmla="+- 0 13523 13309"/>
                                <a:gd name="T67" fmla="*/ 13523 h 384"/>
                                <a:gd name="T68" fmla="+- 0 11090 10707"/>
                                <a:gd name="T69" fmla="*/ T68 w 383"/>
                                <a:gd name="T70" fmla="+- 0 13500 13309"/>
                                <a:gd name="T71" fmla="*/ 13500 h 384"/>
                                <a:gd name="T72" fmla="+- 0 11089 10707"/>
                                <a:gd name="T73" fmla="*/ T72 w 383"/>
                                <a:gd name="T74" fmla="+- 0 13488 13309"/>
                                <a:gd name="T75" fmla="*/ 13488 h 384"/>
                                <a:gd name="T76" fmla="+- 0 11073 10707"/>
                                <a:gd name="T77" fmla="*/ T76 w 383"/>
                                <a:gd name="T78" fmla="+- 0 13422 13309"/>
                                <a:gd name="T79" fmla="*/ 13422 h 384"/>
                                <a:gd name="T80" fmla="+- 0 11037 10707"/>
                                <a:gd name="T81" fmla="*/ T80 w 383"/>
                                <a:gd name="T82" fmla="+- 0 13368 13309"/>
                                <a:gd name="T83" fmla="*/ 13368 h 384"/>
                                <a:gd name="T84" fmla="+- 0 10985 10707"/>
                                <a:gd name="T85" fmla="*/ T84 w 383"/>
                                <a:gd name="T86" fmla="+- 0 13329 13309"/>
                                <a:gd name="T87" fmla="*/ 13329 h 384"/>
                                <a:gd name="T88" fmla="+- 0 10921 10707"/>
                                <a:gd name="T89" fmla="*/ T88 w 383"/>
                                <a:gd name="T90" fmla="+- 0 13310 13309"/>
                                <a:gd name="T91" fmla="*/ 13310 h 384"/>
                                <a:gd name="T92" fmla="+- 0 10898 10707"/>
                                <a:gd name="T93" fmla="*/ T92 w 383"/>
                                <a:gd name="T94" fmla="+- 0 13309 13309"/>
                                <a:gd name="T95" fmla="*/ 13309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83" h="384">
                                  <a:moveTo>
                                    <a:pt x="191" y="0"/>
                                  </a:moveTo>
                                  <a:lnTo>
                                    <a:pt x="114" y="16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1" y="168"/>
                                  </a:lnTo>
                                  <a:lnTo>
                                    <a:pt x="0" y="191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16" y="269"/>
                                  </a:lnTo>
                                  <a:lnTo>
                                    <a:pt x="53" y="323"/>
                                  </a:lnTo>
                                  <a:lnTo>
                                    <a:pt x="105" y="362"/>
                                  </a:lnTo>
                                  <a:lnTo>
                                    <a:pt x="168" y="382"/>
                                  </a:lnTo>
                                  <a:lnTo>
                                    <a:pt x="191" y="383"/>
                                  </a:lnTo>
                                  <a:lnTo>
                                    <a:pt x="204" y="383"/>
                                  </a:lnTo>
                                  <a:lnTo>
                                    <a:pt x="269" y="367"/>
                                  </a:lnTo>
                                  <a:lnTo>
                                    <a:pt x="323" y="330"/>
                                  </a:lnTo>
                                  <a:lnTo>
                                    <a:pt x="362" y="278"/>
                                  </a:lnTo>
                                  <a:lnTo>
                                    <a:pt x="381" y="214"/>
                                  </a:lnTo>
                                  <a:lnTo>
                                    <a:pt x="383" y="191"/>
                                  </a:lnTo>
                                  <a:lnTo>
                                    <a:pt x="382" y="179"/>
                                  </a:lnTo>
                                  <a:lnTo>
                                    <a:pt x="366" y="113"/>
                                  </a:lnTo>
                                  <a:lnTo>
                                    <a:pt x="330" y="59"/>
                                  </a:lnTo>
                                  <a:lnTo>
                                    <a:pt x="278" y="20"/>
                                  </a:lnTo>
                                  <a:lnTo>
                                    <a:pt x="214" y="1"/>
                                  </a:lnTo>
                                  <a:lnTo>
                                    <a:pt x="191" y="0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7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20" y="10832"/>
                              <a:ext cx="1289" cy="336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290" y="11470"/>
                              <a:ext cx="619" cy="20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9" name="Group 25"/>
                        <wpg:cNvGrpSpPr>
                          <a:grpSpLocks/>
                        </wpg:cNvGrpSpPr>
                        <wpg:grpSpPr bwMode="auto">
                          <a:xfrm>
                            <a:off x="11678" y="11428"/>
                            <a:ext cx="231" cy="964"/>
                            <a:chOff x="11678" y="11428"/>
                            <a:chExt cx="231" cy="964"/>
                          </a:xfrm>
                        </wpg:grpSpPr>
                        <wps:wsp>
                          <wps:cNvPr id="60" name="Freeform 26"/>
                          <wps:cNvSpPr>
                            <a:spLocks/>
                          </wps:cNvSpPr>
                          <wps:spPr bwMode="auto">
                            <a:xfrm>
                              <a:off x="11678" y="11428"/>
                              <a:ext cx="231" cy="964"/>
                            </a:xfrm>
                            <a:custGeom>
                              <a:avLst/>
                              <a:gdLst>
                                <a:gd name="T0" fmla="+- 0 11909 11678"/>
                                <a:gd name="T1" fmla="*/ T0 w 231"/>
                                <a:gd name="T2" fmla="+- 0 11428 11428"/>
                                <a:gd name="T3" fmla="*/ 11428 h 964"/>
                                <a:gd name="T4" fmla="+- 0 11834 11678"/>
                                <a:gd name="T5" fmla="*/ T4 w 231"/>
                                <a:gd name="T6" fmla="+- 0 11500 11428"/>
                                <a:gd name="T7" fmla="*/ 11500 h 964"/>
                                <a:gd name="T8" fmla="+- 0 11775 11678"/>
                                <a:gd name="T9" fmla="*/ T8 w 231"/>
                                <a:gd name="T10" fmla="+- 0 11578 11428"/>
                                <a:gd name="T11" fmla="*/ 11578 h 964"/>
                                <a:gd name="T12" fmla="+- 0 11729 11678"/>
                                <a:gd name="T13" fmla="*/ T12 w 231"/>
                                <a:gd name="T14" fmla="+- 0 11665 11428"/>
                                <a:gd name="T15" fmla="*/ 11665 h 964"/>
                                <a:gd name="T16" fmla="+- 0 11697 11678"/>
                                <a:gd name="T17" fmla="*/ T16 w 231"/>
                                <a:gd name="T18" fmla="+- 0 11758 11428"/>
                                <a:gd name="T19" fmla="*/ 11758 h 964"/>
                                <a:gd name="T20" fmla="+- 0 11680 11678"/>
                                <a:gd name="T21" fmla="*/ T20 w 231"/>
                                <a:gd name="T22" fmla="+- 0 11858 11428"/>
                                <a:gd name="T23" fmla="*/ 11858 h 964"/>
                                <a:gd name="T24" fmla="+- 0 11678 11678"/>
                                <a:gd name="T25" fmla="*/ T24 w 231"/>
                                <a:gd name="T26" fmla="+- 0 11910 11428"/>
                                <a:gd name="T27" fmla="*/ 11910 h 964"/>
                                <a:gd name="T28" fmla="+- 0 11680 11678"/>
                                <a:gd name="T29" fmla="*/ T28 w 231"/>
                                <a:gd name="T30" fmla="+- 0 11961 11428"/>
                                <a:gd name="T31" fmla="*/ 11961 h 964"/>
                                <a:gd name="T32" fmla="+- 0 11697 11678"/>
                                <a:gd name="T33" fmla="*/ T32 w 231"/>
                                <a:gd name="T34" fmla="+- 0 12061 11428"/>
                                <a:gd name="T35" fmla="*/ 12061 h 964"/>
                                <a:gd name="T36" fmla="+- 0 11729 11678"/>
                                <a:gd name="T37" fmla="*/ T36 w 231"/>
                                <a:gd name="T38" fmla="+- 0 12155 11428"/>
                                <a:gd name="T39" fmla="*/ 12155 h 964"/>
                                <a:gd name="T40" fmla="+- 0 11775 11678"/>
                                <a:gd name="T41" fmla="*/ T40 w 231"/>
                                <a:gd name="T42" fmla="+- 0 12242 11428"/>
                                <a:gd name="T43" fmla="*/ 12242 h 964"/>
                                <a:gd name="T44" fmla="+- 0 11834 11678"/>
                                <a:gd name="T45" fmla="*/ T44 w 231"/>
                                <a:gd name="T46" fmla="+- 0 12320 11428"/>
                                <a:gd name="T47" fmla="*/ 12320 h 964"/>
                                <a:gd name="T48" fmla="+- 0 11904 11678"/>
                                <a:gd name="T49" fmla="*/ T48 w 231"/>
                                <a:gd name="T50" fmla="+- 0 12388 11428"/>
                                <a:gd name="T51" fmla="*/ 12388 h 964"/>
                                <a:gd name="T52" fmla="+- 0 11909 11678"/>
                                <a:gd name="T53" fmla="*/ T52 w 231"/>
                                <a:gd name="T54" fmla="+- 0 12392 11428"/>
                                <a:gd name="T55" fmla="*/ 12392 h 964"/>
                                <a:gd name="T56" fmla="+- 0 11909 11678"/>
                                <a:gd name="T57" fmla="*/ T56 w 231"/>
                                <a:gd name="T58" fmla="+- 0 11428 11428"/>
                                <a:gd name="T59" fmla="*/ 11428 h 9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31" h="964">
                                  <a:moveTo>
                                    <a:pt x="231" y="0"/>
                                  </a:moveTo>
                                  <a:lnTo>
                                    <a:pt x="156" y="72"/>
                                  </a:lnTo>
                                  <a:lnTo>
                                    <a:pt x="97" y="150"/>
                                  </a:lnTo>
                                  <a:lnTo>
                                    <a:pt x="51" y="237"/>
                                  </a:lnTo>
                                  <a:lnTo>
                                    <a:pt x="19" y="330"/>
                                  </a:lnTo>
                                  <a:lnTo>
                                    <a:pt x="2" y="430"/>
                                  </a:lnTo>
                                  <a:lnTo>
                                    <a:pt x="0" y="482"/>
                                  </a:lnTo>
                                  <a:lnTo>
                                    <a:pt x="2" y="533"/>
                                  </a:lnTo>
                                  <a:lnTo>
                                    <a:pt x="19" y="633"/>
                                  </a:lnTo>
                                  <a:lnTo>
                                    <a:pt x="51" y="727"/>
                                  </a:lnTo>
                                  <a:lnTo>
                                    <a:pt x="97" y="814"/>
                                  </a:lnTo>
                                  <a:lnTo>
                                    <a:pt x="156" y="892"/>
                                  </a:lnTo>
                                  <a:lnTo>
                                    <a:pt x="226" y="960"/>
                                  </a:lnTo>
                                  <a:lnTo>
                                    <a:pt x="231" y="964"/>
                                  </a:lnTo>
                                  <a:lnTo>
                                    <a:pt x="231" y="0"/>
                                  </a:ln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21"/>
                        <wpg:cNvGrpSpPr>
                          <a:grpSpLocks/>
                        </wpg:cNvGrpSpPr>
                        <wpg:grpSpPr bwMode="auto">
                          <a:xfrm>
                            <a:off x="11678" y="11280"/>
                            <a:ext cx="231" cy="1260"/>
                            <a:chOff x="11678" y="11280"/>
                            <a:chExt cx="231" cy="1260"/>
                          </a:xfrm>
                        </wpg:grpSpPr>
                        <wps:wsp>
                          <wps:cNvPr id="62" name="Freeform 24"/>
                          <wps:cNvSpPr>
                            <a:spLocks/>
                          </wps:cNvSpPr>
                          <wps:spPr bwMode="auto">
                            <a:xfrm>
                              <a:off x="11678" y="11280"/>
                              <a:ext cx="231" cy="1260"/>
                            </a:xfrm>
                            <a:custGeom>
                              <a:avLst/>
                              <a:gdLst>
                                <a:gd name="T0" fmla="+- 0 11678 11678"/>
                                <a:gd name="T1" fmla="*/ T0 w 231"/>
                                <a:gd name="T2" fmla="+- 0 11910 11280"/>
                                <a:gd name="T3" fmla="*/ 11910 h 1260"/>
                                <a:gd name="T4" fmla="+- 0 11687 11678"/>
                                <a:gd name="T5" fmla="*/ T4 w 231"/>
                                <a:gd name="T6" fmla="+- 0 11808 11280"/>
                                <a:gd name="T7" fmla="*/ 11808 h 1260"/>
                                <a:gd name="T8" fmla="+- 0 11711 11678"/>
                                <a:gd name="T9" fmla="*/ T8 w 231"/>
                                <a:gd name="T10" fmla="+- 0 11711 11280"/>
                                <a:gd name="T11" fmla="*/ 11711 h 1260"/>
                                <a:gd name="T12" fmla="+- 0 11750 11678"/>
                                <a:gd name="T13" fmla="*/ T12 w 231"/>
                                <a:gd name="T14" fmla="+- 0 11620 11280"/>
                                <a:gd name="T15" fmla="*/ 11620 h 1260"/>
                                <a:gd name="T16" fmla="+- 0 11803 11678"/>
                                <a:gd name="T17" fmla="*/ T16 w 231"/>
                                <a:gd name="T18" fmla="+- 0 11538 11280"/>
                                <a:gd name="T19" fmla="*/ 11538 h 1260"/>
                                <a:gd name="T20" fmla="+- 0 11868 11678"/>
                                <a:gd name="T21" fmla="*/ T20 w 231"/>
                                <a:gd name="T22" fmla="+- 0 11464 11280"/>
                                <a:gd name="T23" fmla="*/ 11464 h 1260"/>
                                <a:gd name="T24" fmla="+- 0 11904 11678"/>
                                <a:gd name="T25" fmla="*/ T24 w 231"/>
                                <a:gd name="T26" fmla="+- 0 11431 11280"/>
                                <a:gd name="T27" fmla="*/ 11431 h 1260"/>
                                <a:gd name="T28" fmla="+- 0 11909 11678"/>
                                <a:gd name="T29" fmla="*/ T28 w 231"/>
                                <a:gd name="T30" fmla="+- 0 11428 11280"/>
                                <a:gd name="T31" fmla="*/ 11428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31" h="1260">
                                  <a:moveTo>
                                    <a:pt x="0" y="630"/>
                                  </a:moveTo>
                                  <a:lnTo>
                                    <a:pt x="9" y="528"/>
                                  </a:lnTo>
                                  <a:lnTo>
                                    <a:pt x="33" y="431"/>
                                  </a:lnTo>
                                  <a:lnTo>
                                    <a:pt x="72" y="340"/>
                                  </a:lnTo>
                                  <a:lnTo>
                                    <a:pt x="125" y="258"/>
                                  </a:lnTo>
                                  <a:lnTo>
                                    <a:pt x="190" y="184"/>
                                  </a:lnTo>
                                  <a:lnTo>
                                    <a:pt x="226" y="151"/>
                                  </a:lnTo>
                                  <a:lnTo>
                                    <a:pt x="231" y="148"/>
                                  </a:lnTo>
                                </a:path>
                              </a:pathLst>
                            </a:custGeom>
                            <a:noFill/>
                            <a:ln w="28957">
                              <a:solidFill>
                                <a:srgbClr val="00AF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23"/>
                          <wps:cNvSpPr>
                            <a:spLocks/>
                          </wps:cNvSpPr>
                          <wps:spPr bwMode="auto">
                            <a:xfrm>
                              <a:off x="11678" y="11280"/>
                              <a:ext cx="231" cy="1260"/>
                            </a:xfrm>
                            <a:custGeom>
                              <a:avLst/>
                              <a:gdLst>
                                <a:gd name="T0" fmla="+- 0 11909 11678"/>
                                <a:gd name="T1" fmla="*/ T0 w 231"/>
                                <a:gd name="T2" fmla="+- 0 12392 11280"/>
                                <a:gd name="T3" fmla="*/ 12392 h 1260"/>
                                <a:gd name="T4" fmla="+- 0 11834 11678"/>
                                <a:gd name="T5" fmla="*/ T4 w 231"/>
                                <a:gd name="T6" fmla="+- 0 12320 11280"/>
                                <a:gd name="T7" fmla="*/ 12320 h 1260"/>
                                <a:gd name="T8" fmla="+- 0 11775 11678"/>
                                <a:gd name="T9" fmla="*/ T8 w 231"/>
                                <a:gd name="T10" fmla="+- 0 12242 11280"/>
                                <a:gd name="T11" fmla="*/ 12242 h 1260"/>
                                <a:gd name="T12" fmla="+- 0 11729 11678"/>
                                <a:gd name="T13" fmla="*/ T12 w 231"/>
                                <a:gd name="T14" fmla="+- 0 12155 11280"/>
                                <a:gd name="T15" fmla="*/ 12155 h 1260"/>
                                <a:gd name="T16" fmla="+- 0 11697 11678"/>
                                <a:gd name="T17" fmla="*/ T16 w 231"/>
                                <a:gd name="T18" fmla="+- 0 12061 11280"/>
                                <a:gd name="T19" fmla="*/ 12061 h 1260"/>
                                <a:gd name="T20" fmla="+- 0 11680 11678"/>
                                <a:gd name="T21" fmla="*/ T20 w 231"/>
                                <a:gd name="T22" fmla="+- 0 11961 11280"/>
                                <a:gd name="T23" fmla="*/ 11961 h 1260"/>
                                <a:gd name="T24" fmla="+- 0 11678 11678"/>
                                <a:gd name="T25" fmla="*/ T24 w 231"/>
                                <a:gd name="T26" fmla="+- 0 11910 11280"/>
                                <a:gd name="T27" fmla="*/ 1191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1" h="1260">
                                  <a:moveTo>
                                    <a:pt x="231" y="1112"/>
                                  </a:moveTo>
                                  <a:lnTo>
                                    <a:pt x="156" y="1040"/>
                                  </a:lnTo>
                                  <a:lnTo>
                                    <a:pt x="97" y="962"/>
                                  </a:lnTo>
                                  <a:lnTo>
                                    <a:pt x="51" y="875"/>
                                  </a:lnTo>
                                  <a:lnTo>
                                    <a:pt x="19" y="781"/>
                                  </a:lnTo>
                                  <a:lnTo>
                                    <a:pt x="2" y="681"/>
                                  </a:lnTo>
                                  <a:lnTo>
                                    <a:pt x="0" y="630"/>
                                  </a:lnTo>
                                </a:path>
                              </a:pathLst>
                            </a:custGeom>
                            <a:noFill/>
                            <a:ln w="28957">
                              <a:solidFill>
                                <a:srgbClr val="00AF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" name="Picture 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79" y="11348"/>
                              <a:ext cx="1030" cy="48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278.65pt;margin-top:428.1pt;width:316.8pt;height:380.6pt;z-index:-251654656;mso-position-horizontal-relative:page;mso-position-vertical-relative:page" coordorigin="5573,8562" coordsize="6336,7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">
                <v:shape id="Picture 53" o:spid="_x0000_s1027" type="#_x0000_t75" style="position:absolute;left:5573;top:8994;width:6336;height:6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lhyHEAAAA2wAAAA8AAABkcnMvZG93bnJldi54bWxEj09rAjEUxO8Fv0N4Qm81W5VSV6P4p4J4&#10;ELQePD42z83SzcuSRN399k1B6HGYmd8ws0Vra3EnHyrHCt4HGQjiwumKSwXn7+3bJ4gQkTXWjklB&#10;RwEW897LDHPtHnyk+ymWIkE45KjAxNjkUobCkMUwcA1x8q7OW4xJ+lJqj48Et7UcZtmHtFhxWjDY&#10;0NpQ8XO6WQU+M103OexX69E5rsa3zc7WXxelXvvtcgoiUhv/w8/2TisYDeHvS/oBc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lhyHEAAAA2wAAAA8AAAAAAAAAAAAAAAAA&#10;nwIAAGRycy9kb3ducmV2LnhtbFBLBQYAAAAABAAEAPcAAACQAwAAAAA=&#10;">
                  <v:imagedata r:id="rId62" o:title=""/>
                </v:shape>
                <v:shape id="Picture 52" o:spid="_x0000_s1028" type="#_x0000_t75" style="position:absolute;left:8002;top:11271;width:1627;height:1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EBXXGAAAA2wAAAA8AAABkcnMvZG93bnJldi54bWxEj09rwkAUxO+FfoflFbzVTSsRk7pKaRUV&#10;Bf9eentkn0lo9m3Irpr207uC4HGYmd8ww3FrKnGmxpWWFbx1IxDEmdUl5woO++nrAITzyBory6Tg&#10;jxyMR89PQ0y1vfCWzjufiwBhl6KCwvs6ldJlBRl0XVsTB+9oG4M+yCaXusFLgJtKvkdRXxosOSwU&#10;WNNXQdnv7mQUnJLvOI6Tyf9xuZjVbrWxP+vEKtV5aT8/QHhq/SN8b8+1gl4Pbl/CD5Cj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QQFdcYAAADbAAAADwAAAAAAAAAAAAAA&#10;AACfAgAAZHJzL2Rvd25yZXYueG1sUEsFBgAAAAAEAAQA9wAAAJIDAAAAAA==&#10;">
                  <v:imagedata r:id="rId35" o:title=""/>
                </v:shape>
                <v:shape id="Picture 51" o:spid="_x0000_s1029" type="#_x0000_t75" style="position:absolute;left:6405;top:9347;width:4847;height:4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dctrCAAAA2wAAAA8AAABkcnMvZG93bnJldi54bWxEj0uLwkAQhO/C/oehF7yZiVEXiU5EFoW9&#10;iQ/Ya5Np8zDTEzKzmvXXO4Lgsaiqr6jlqjeNuFLnKssKxlEMgji3uuJCwem4Hc1BOI+ssbFMCv7J&#10;wSr7GCwx1fbGe7oefCEChF2KCkrv21RKl5dk0EW2JQ7e2XYGfZBdIXWHtwA3jUzi+EsarDgslNjS&#10;d0n55fBnFJw3Gv2afjfJfldbO8E7z5JaqeFnv16A8NT7d/jV/tEKJlN4fgk/QGY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nXLawgAAANsAAAAPAAAAAAAAAAAAAAAAAJ8C&#10;AABkcnMvZG93bnJldi54bWxQSwUGAAAAAAQABAD3AAAAjgMAAAAA&#10;">
                  <v:imagedata r:id="rId63" o:title=""/>
                </v:shape>
                <v:group id="Group 47" o:spid="_x0000_s1030" style="position:absolute;left:6405;top:9347;width:4847;height:4530" coordorigin="6405,9347" coordsize="4847,4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50" o:spid="_x0000_s1031" style="position:absolute;left:6405;top:9347;width:4847;height:4530;visibility:visible;mso-wrap-style:square;v-text-anchor:top" coordsize="4847,4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bZH8MA&#10;AADbAAAADwAAAGRycy9kb3ducmV2LnhtbESP3WrCQBSE74W+w3IK3ummKrGkrlIUITdtMfEBDtnT&#10;JJg9m2Y3P759Vyj0cpiZb5jdYTKNGKhztWUFL8sIBHFhdc2lgmt+XryCcB5ZY2OZFNzJwWH/NNth&#10;ou3IFxoyX4oAYZeggsr7NpHSFRUZdEvbEgfv23YGfZBdKXWHY4CbRq6iKJYGaw4LFbZ0rKi4Zb1R&#10;0H9NH9ucdH7jzJ82p/Rz+9P0Ss2fp/c3EJ4m/x/+a6dawTqGx5fwA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bZH8MAAADbAAAADwAAAAAAAAAAAAAAAACYAgAAZHJzL2Rv&#10;d25yZXYueG1sUEsFBgAAAAAEAAQA9QAAAIgDAAAAAA==&#10;" path="m,2266l8,2080,32,1898,70,1721r53,-171l190,1384r80,-159l363,1072,467,928,583,791,710,664,846,546,992,437r155,-97l1309,253r171,-75l1657,116,1841,66,2030,30,2224,8,2423,r199,8l2816,30r189,36l3189,116r177,62l3537,253r163,87l3854,437r146,109l4137,664r126,127l4379,928r104,144l4576,1225r80,159l4723,1550r53,171l4815,1898r23,182l4846,2266r-8,185l4815,2633r-39,177l4723,2982r-67,165l4576,3307r-93,152l4379,3603r-116,137l4137,3867r-137,119l3854,4094r-154,97l3537,4278r-171,75l3189,4415r-184,50l2816,4501r-194,22l2423,4531r-199,-8l2030,4501r-189,-36l1657,4415r-177,-62l1309,4278r-162,-87l992,4094,846,3986,710,3867,583,3740,467,3603,363,3459,270,3307,190,3147,123,2982,70,2810,32,2633,8,2451,,2266xe" filled="f" strokecolor="#92d050" strokeweight=".63378mm">
                    <v:path arrowok="t" o:connecttype="custom" o:connectlocs="8,11427;70,11068;190,10731;363,10419;583,10138;846,9893;1147,9687;1480,9525;1841,9413;2224,9355;2622,9355;3005,9413;3366,9525;3700,9687;4000,9893;4263,10138;4483,10419;4656,10731;4776,11068;4838,11427;4838,11798;4776,12157;4656,12494;4483,12806;4263,13087;4000,13333;3700,13538;3366,13700;3005,13812;2622,13870;2224,13870;1841,13812;1480,13700;1147,13538;846,13333;583,13087;363,12806;190,12494;70,12157;8,11798" o:connectangles="0,0,0,0,0,0,0,0,0,0,0,0,0,0,0,0,0,0,0,0,0,0,0,0,0,0,0,0,0,0,0,0,0,0,0,0,0,0,0,0"/>
                  </v:shape>
                  <v:shape id="Picture 49" o:spid="_x0000_s1032" type="#_x0000_t75" style="position:absolute;left:7464;top:8718;width:2226;height:2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koWvEAAAA2wAAAA8AAABkcnMvZG93bnJldi54bWxEj0FrwkAUhO8F/8PyBG91o0Jjo6tIUPAk&#10;rZXi8ZF9btJm34bsJsZ/3y0Uehxm5htmvR1sLXpqfeVYwWyagCAunK7YKLh8HJ6XIHxA1lg7JgUP&#10;8rDdjJ7WmGl353fqz8GICGGfoYIyhCaT0hclWfRT1xBH7+ZaiyHK1kjd4j3CbS3nSfIiLVYcF0ps&#10;KC+p+D53VgF3r5+nBV6rffqWHnNj+vSrvyk1GQ+7FYhAQ/gP/7WPWsEihd8v8Qf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koWvEAAAA2wAAAA8AAAAAAAAAAAAAAAAA&#10;nwIAAGRycy9kb3ducmV2LnhtbFBLBQYAAAAABAAEAPcAAACQAwAAAAA=&#10;">
                    <v:imagedata r:id="rId64" o:title=""/>
                  </v:shape>
                  <v:shape id="Picture 48" o:spid="_x0000_s1033" type="#_x0000_t75" style="position:absolute;left:7763;top:9006;width:1627;height:1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glwTCAAAA2wAAAA8AAABkcnMvZG93bnJldi54bWxET8tqwkAU3Qv+w3CF7upES4qJjiJqaYuC&#10;z427S+aaBDN3QmbUtF/fWRRcHs57MmtNJe7UuNKygkE/AkGcWV1yruB0/HgdgXAeWWNlmRT8kIPZ&#10;tNuZYKrtg/d0P/hchBB2KSoovK9TKV1WkEHXtzVx4C62MegDbHKpG3yEcFPJYRS9S4Mlh4YCa1oU&#10;lF0PN6PglizjOE5Wv5f192ftNjt73iZWqZdeOx+D8NT6p/jf/aUVvIWx4Uv4AXL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oJcEwgAAANsAAAAPAAAAAAAAAAAAAAAAAJ8C&#10;AABkcnMvZG93bnJldi54bWxQSwUGAAAAAAQABAD3AAAAjgMAAAAA&#10;">
                    <v:imagedata r:id="rId35" o:title=""/>
                  </v:shape>
                </v:group>
                <v:group id="Group 43" o:spid="_x0000_s1034" style="position:absolute;left:8278;top:9054;width:598;height:587" coordorigin="8278,9054" coordsize="598,5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6" o:spid="_x0000_s1035" style="position:absolute;left:8278;top:9054;width:598;height:587;visibility:visible;mso-wrap-style:square;v-text-anchor:top" coordsize="598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ydTMMA&#10;AADbAAAADwAAAGRycy9kb3ducmV2LnhtbERPTWvCQBC9F/wPywjemo1aiqSuEkVBCj00Bnods9Mk&#10;NDsbs2tM+uu7h4LHx/tebwfTiJ46V1tWMI9iEMSF1TWXCvLz8XkFwnlkjY1lUjCSg+1m8rTGRNs7&#10;f1Kf+VKEEHYJKqi8bxMpXVGRQRfZljhw37Yz6APsSqk7vIdw08hFHL9KgzWHhgpb2ldU/GQ3o2B5&#10;+phnh3Rn36/n/PdrGV/Ssb0oNZsO6RsIT4N/iP/dJ63gJawP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ydTMMAAADbAAAADwAAAAAAAAAAAAAAAACYAgAAZHJzL2Rv&#10;d25yZXYueG1sUEsFBgAAAAAEAAQA9QAAAIgDAAAAAA==&#10;" path="m299,l227,8,161,32,104,70,57,120,23,179,4,246,,293r1,24l15,386r29,62l87,501r54,42l204,572r70,14l299,587r24,-1l393,572r63,-29l510,501r43,-53l583,386r14,-69l598,293r-1,-24l583,201,553,139,510,86,456,44,393,15,323,1,299,e" fillcolor="#92d050" stroked="f">
                    <v:path arrowok="t" o:connecttype="custom" o:connectlocs="299,9054;227,9062;161,9086;104,9124;57,9174;23,9233;4,9300;0,9347;1,9371;15,9440;44,9502;87,9555;141,9597;204,9626;274,9640;299,9641;323,9640;393,9626;456,9597;510,9555;553,9502;583,9440;597,9371;598,9347;597,9323;583,9255;553,9193;510,9140;456,9098;393,9069;323,9055;299,9054" o:connectangles="0,0,0,0,0,0,0,0,0,0,0,0,0,0,0,0,0,0,0,0,0,0,0,0,0,0,0,0,0,0,0,0"/>
                  </v:shape>
                  <v:shape id="Picture 45" o:spid="_x0000_s1036" type="#_x0000_t75" style="position:absolute;left:6602;top:8562;width:2226;height:2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H7/nEAAAA2wAAAA8AAABkcnMvZG93bnJldi54bWxEj0FrwkAUhO+F/oflFXqrG6sYm2aVIhY8&#10;SWul9PjIvmyi2bchu8b4792C4HGYmW+YfDnYRvTU+dqxgvEoAUFcOF2zUbD/+XyZg/ABWWPjmBRc&#10;yMNy8fiQY6bdmb+p3wUjIoR9hgqqENpMSl9UZNGPXEscvdJ1FkOUnZG6w3OE20a+JslMWqw5LlTY&#10;0qqi4rg7WQV8evvdTvCvXqdf6WZlTJ8e+lKp56fh4x1EoCHcw7f2RiuYjuH/S/wBcnE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H7/nEAAAA2wAAAA8AAAAAAAAAAAAAAAAA&#10;nwIAAGRycy9kb3ducmV2LnhtbFBLBQYAAAAABAAEAPcAAACQAwAAAAA=&#10;">
                    <v:imagedata r:id="rId64" o:title=""/>
                  </v:shape>
                  <v:shape id="Picture 44" o:spid="_x0000_s1037" type="#_x0000_t75" style="position:absolute;left:6901;top:8862;width:1627;height:1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O05PGAAAA2wAAAA8AAABkcnMvZG93bnJldi54bWxEj1trwkAUhN8L/oflCL7VjWKKia5SeqEt&#10;Cl5ffDtkj0kwezZkV43++m6h4OMwM98w03lrKnGhxpWWFQz6EQjizOqScwX73efzGITzyBory6Tg&#10;Rg7ms87TFFNtr7yhy9bnIkDYpaig8L5OpXRZQQZd39bEwTvaxqAPssmlbvAa4KaSwyh6kQZLDgsF&#10;1vRWUHbano2Cc/Iex3HycT8ufr5qt1zbwyqxSvW67esEhKfWP8L/7W+tYDSEvy/hB8j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k7Tk8YAAADbAAAADwAAAAAAAAAAAAAA&#10;AACfAgAAZHJzL2Rvd25yZXYueG1sUEsFBgAAAAAEAAQA9wAAAJIDAAAAAA==&#10;">
                    <v:imagedata r:id="rId35" o:title=""/>
                  </v:shape>
                </v:group>
                <v:group id="Group 39" o:spid="_x0000_s1038" style="position:absolute;left:7416;top:8898;width:598;height:587" coordorigin="7416,8898" coordsize="598,5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39" style="position:absolute;left:7416;top:8898;width:598;height:587;visibility:visible;mso-wrap-style:square;v-text-anchor:top" coordsize="598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ebT8YA&#10;AADbAAAADwAAAGRycy9kb3ducmV2LnhtbESPQWvCQBSE74X+h+UVems2MSKSukoqLUjBQ6PQ60v2&#10;mQSzb9PsVmN/vVsQPA4z8w2zWI2mEycaXGtZQRLFIIgrq1uuFex3Hy9zEM4ja+wsk4ILOVgtHx8W&#10;mGl75i86Fb4WAcIuQwWN930mpasaMugi2xMH72AHgz7IoZZ6wHOAm05O4ngmDbYcFhrsad1QdSx+&#10;jYJ0s02K9/zNfv7s9n/faVzml75U6vlpzF9BeBr9PXxrb7SC6RT+v4Qf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ebT8YAAADbAAAADwAAAAAAAAAAAAAAAACYAgAAZHJz&#10;L2Rvd25yZXYueG1sUEsFBgAAAAAEAAQA9QAAAIsDAAAAAA==&#10;" path="m299,l227,8,162,33,105,71,58,120,24,179,4,246,,294r1,24l15,386r30,62l88,501r54,42l205,572r70,14l299,587r25,-1l394,572r63,-29l511,501r43,-53l583,386r14,-68l598,294r-1,-24l583,201,554,139,511,86,457,44,394,15,324,1,299,e" fillcolor="#92d050" stroked="f">
                    <v:path arrowok="t" o:connecttype="custom" o:connectlocs="299,8898;227,8906;162,8931;105,8969;58,9018;24,9077;4,9144;0,9192;1,9216;15,9284;45,9346;88,9399;142,9441;205,9470;275,9484;299,9485;324,9484;394,9470;457,9441;511,9399;554,9346;583,9284;597,9216;598,9192;597,9168;583,9099;554,9037;511,8984;457,8942;394,8913;324,8899;299,8898" o:connectangles="0,0,0,0,0,0,0,0,0,0,0,0,0,0,0,0,0,0,0,0,0,0,0,0,0,0,0,0,0,0,0,0"/>
                  </v:shape>
                  <v:shape id="Picture 41" o:spid="_x0000_s1040" type="#_x0000_t75" style="position:absolute;left:6399;top:8694;width:2657;height:26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GZN7CAAAA2wAAAA8AAABkcnMvZG93bnJldi54bWxEj0+LwjAUxO+C3yE8YW+aKipLNS2irCyy&#10;B9c/90fzbKvNS2mytX77jSB4HGbmN8wy7UwlWmpcaVnBeBSBIM6sLjlXcDp+DT9BOI+ssbJMCh7k&#10;IE36vSXG2t75l9qDz0WAsItRQeF9HUvpsoIMupGtiYN3sY1BH2STS93gPcBNJSdRNJcGSw4LBda0&#10;Lii7Hf6Mgrb8kU5O6Oyu+42eVzuz88etUh+DbrUA4anz7/Cr/a0VTGfw/BJ+gE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RmTewgAAANsAAAAPAAAAAAAAAAAAAAAAAJ8C&#10;AABkcnMvZG93bnJldi54bWxQSwUGAAAAAAQABAD3AAAAjgMAAAAA&#10;">
                    <v:imagedata r:id="rId65" o:title=""/>
                  </v:shape>
                  <v:shape id="Picture 40" o:spid="_x0000_s1041" type="#_x0000_t75" style="position:absolute;left:6913;top:9186;width:1627;height:1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11ZDGAAAA2wAAAA8AAABkcnMvZG93bnJldi54bWxEj0FrwkAUhO8F/8PyhN7qxtKIia4itqUW&#10;hWrai7dH9pkEs29DdtXor+8KhR6HmfmGmc47U4szta6yrGA4iEAQ51ZXXCj4+X5/GoNwHlljbZkU&#10;XMnBfNZ7mGKq7YV3dM58IQKEXYoKSu+bVEqXl2TQDWxDHLyDbQ36INtC6hYvAW5q+RxFI2mw4rBQ&#10;YkPLkvJjdjIKTslrHMfJ2+2w/vxo3GZr91+JVeqx3y0mIDx1/j/8115pBS8juH8JP0DO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XXVkMYAAADbAAAADwAAAAAAAAAAAAAA&#10;AACfAgAAZHJzL2Rvd25yZXYueG1sUEsFBgAAAAAEAAQA9wAAAJIDAAAAAA==&#10;">
                    <v:imagedata r:id="rId35" o:title=""/>
                  </v:shape>
                </v:group>
                <v:group id="Group 35" o:spid="_x0000_s1042" style="position:absolute;left:7213;top:9030;width:1029;height:983" coordorigin="7213,9030" coordsize="1029,9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38" o:spid="_x0000_s1043" style="position:absolute;left:7213;top:9030;width:1029;height:983;visibility:visible;mso-wrap-style:square;v-text-anchor:top" coordsize="1029,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uZiMAA&#10;AADbAAAADwAAAGRycy9kb3ducmV2LnhtbERPTYvCMBC9C/6HMII3TRVZpBpFFEEWlnVVFG9DMjbF&#10;ZlKarNZ/vzkIe3y87/mydZV4UBNKzwpGwwwEsfam5ELB6bgdTEGEiGyw8kwKXhRgueh25pgb/+Qf&#10;ehxiIVIIhxwV2BjrXMqgLTkMQ18TJ+7mG4cxwaaQpsFnCneVHGfZh3RYcmqwWNPakr4ffp2Cjd4b&#10;/fXaHUMx1d+lPV/un9eLUv1eu5qBiNTGf/HbvTMKJmls+pJ+gF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juZiMAAAADbAAAADwAAAAAAAAAAAAAAAACYAgAAZHJzL2Rvd25y&#10;ZXYueG1sUEsFBgAAAAAEAAQA9QAAAIUDAAAAAA==&#10;" path="m514,l431,6,352,25,278,55,210,95r-60,49l99,201,57,265,26,336,6,411,,491r1,40l15,609r25,73l77,750r47,61l179,864r64,45l314,944r77,24l472,981r42,2l556,981r82,-13l714,944r71,-35l849,864r56,-53l952,750r36,-68l1014,609r13,-78l1029,491r-2,-40l1014,373,988,300,952,232,905,171,849,118,785,73,714,38,638,14,556,1,514,e" fillcolor="#92d050" stroked="f">
                    <v:path arrowok="t" o:connecttype="custom" o:connectlocs="514,9030;431,9036;352,9055;278,9085;210,9125;150,9174;99,9231;57,9295;26,9366;6,9441;0,9521;1,9561;15,9639;40,9712;77,9780;124,9841;179,9894;243,9939;314,9974;391,9998;472,10011;514,10013;556,10011;638,9998;714,9974;785,9939;849,9894;905,9841;952,9780;988,9712;1014,9639;1027,9561;1029,9521;1027,9481;1014,9403;988,9330;952,9262;905,9201;849,9148;785,9103;714,9068;638,9044;556,9031;514,9030" o:connectangles="0,0,0,0,0,0,0,0,0,0,0,0,0,0,0,0,0,0,0,0,0,0,0,0,0,0,0,0,0,0,0,0,0,0,0,0,0,0,0,0,0,0,0,0"/>
                  </v:shape>
                  <v:shape id="Picture 37" o:spid="_x0000_s1044" type="#_x0000_t75" style="position:absolute;left:9785;top:12086;width:2123;height:2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BiWjEAAAA2wAAAA8AAABkcnMvZG93bnJldi54bWxEj0FrwkAUhO+F/oflCb3VjUWkpq6SBisB&#10;T7VKr6/Z12w0+zZktxr99a4g9DjMzDfMbNHbRhyp87VjBaNhAoK4dLrmSsH26+P5FYQPyBobx6Tg&#10;TB4W88eHGabanfiTjptQiQhhn6ICE0KbSulLQxb90LXE0ft1ncUQZVdJ3eEpwm0jX5JkIi3WHBcM&#10;tpQbKg+bP6tgut7Lwv8sx3TWy+9Vkb3nl51R6mnQZ28gAvXhP3xvF1rBeAq3L/EHyP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2BiWjEAAAA2wAAAA8AAAAAAAAAAAAAAAAA&#10;nwIAAGRycy9kb3ducmV2LnhtbFBLBQYAAAAABAAEAPcAAACQAwAAAAA=&#10;">
                    <v:imagedata r:id="rId66" o:title=""/>
                  </v:shape>
                  <v:shape id="Picture 36" o:spid="_x0000_s1045" type="#_x0000_t75" style="position:absolute;left:10085;top:12386;width:1627;height:1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JfqLCAAAA2wAAAA8AAABkcnMvZG93bnJldi54bWxET8tqwkAU3Rf8h+EK7upEIdJER5FWaaWC&#10;z427S+aaBDN3QmbU6Nd3FgWXh/OezFpTiRs1rrSsYNCPQBBnVpecKzgelu8fIJxH1lhZJgUPcjCb&#10;dt4mmGp75x3d9j4XIYRdigoK7+tUSpcVZND1bU0cuLNtDPoAm1zqBu8h3FRyGEUjabDk0FBgTZ8F&#10;ZZf91Si4Jl9xHCeL5/l39V279daeNolVqtdt52MQnlr/Ev+7f7SCOKwPX8IPkN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CX6iwgAAANsAAAAPAAAAAAAAAAAAAAAAAJ8C&#10;AABkcnMvZG93bnJldi54bWxQSwUGAAAAAAQABAD3AAAAjgMAAAAA&#10;">
                    <v:imagedata r:id="rId35" o:title=""/>
                  </v:shape>
                </v:group>
                <v:group id="Group 31" o:spid="_x0000_s1046" style="position:absolute;left:10599;top:12422;width:598;height:587" coordorigin="10599,12422" coordsize="598,5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34" o:spid="_x0000_s1047" style="position:absolute;left:10599;top:12422;width:598;height:587;visibility:visible;mso-wrap-style:square;v-text-anchor:top" coordsize="598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swfcQA&#10;AADbAAAADwAAAGRycy9kb3ducmV2LnhtbESPQYvCMBSE78L+h/AWvGmqokjXKF1REMGDVdjrs3nb&#10;lm1euk3U6q83guBxmJlvmNmiNZW4UONKywoG/QgEcWZ1ybmC42Hdm4JwHlljZZkU3MjBYv7RmWGs&#10;7ZX3dEl9LgKEXYwKCu/rWEqXFWTQ9W1NHLxf2xj0QTa51A1eA9xUchhFE2mw5LBQYE3LgrK/9GwU&#10;jDa7QbpKvu32/3C8/4yiU3KrT0p1P9vkC4Sn1r/Dr/ZGKxgP4fkl/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7MH3EAAAA2wAAAA8AAAAAAAAAAAAAAAAAmAIAAGRycy9k&#10;b3ducmV2LnhtbFBLBQYAAAAABAAEAPUAAACJAwAAAAA=&#10;" path="m299,l227,8,162,32,105,70,58,120,24,179,4,246,,293r1,24l15,386r30,62l88,501r54,42l205,572r70,14l299,587r25,-1l394,572r63,-29l511,501r43,-53l583,386r15,-69l599,293r-1,-24l583,201,554,139,511,86,457,44,394,15,324,1,299,e" fillcolor="#92d050" stroked="f">
                    <v:path arrowok="t" o:connecttype="custom" o:connectlocs="299,12422;227,12430;162,12454;105,12492;58,12542;24,12601;4,12668;0,12715;1,12739;15,12808;45,12870;88,12923;142,12965;205,12994;275,13008;299,13009;324,13008;394,12994;457,12965;511,12923;554,12870;583,12808;598,12739;599,12715;598,12691;583,12623;554,12561;511,12508;457,12466;394,12437;324,12423;299,12422" o:connectangles="0,0,0,0,0,0,0,0,0,0,0,0,0,0,0,0,0,0,0,0,0,0,0,0,0,0,0,0,0,0,0,0"/>
                  </v:shape>
                  <v:shape id="Picture 33" o:spid="_x0000_s1048" type="#_x0000_t75" style="position:absolute;left:9893;top:12973;width:2010;height:2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nqyTCAAAA2wAAAA8AAABkcnMvZG93bnJldi54bWxEj0GLwjAUhO+C/yE8YW+arrKuVKOoIOye&#10;xLp6fjZv22LzUprY1n9vBMHjMDPfMItVZ0rRUO0Kywo+RxEI4tTqgjMFf8fdcAbCeWSNpWVScCcH&#10;q2W/t8BY25YP1CQ+EwHCLkYFufdVLKVLczLoRrYiDt6/rQ36IOtM6hrbADelHEfRVBosOCzkWNE2&#10;p/Sa3IyCDVV023xfGvkb0ak9X5P97nJX6mPQrecgPHX+HX61f7SCrwk8v4Qf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56skwgAAANsAAAAPAAAAAAAAAAAAAAAAAJ8C&#10;AABkcnMvZG93bnJldi54bWxQSwUGAAAAAAQABAD3AAAAjgMAAAAA&#10;">
                    <v:imagedata r:id="rId67" o:title=""/>
                  </v:shape>
                  <v:shape id="Picture 32" o:spid="_x0000_s1049" type="#_x0000_t75" style="position:absolute;left:10085;top:13165;width:1627;height:1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yeKHGAAAA2wAAAA8AAABkcnMvZG93bnJldi54bWxEj0FrwkAUhO+F/oflFXqrm5ZGTOoqpa2o&#10;KKixl94e2WcSmn0bsqtGf70rCB6HmfmGGY47U4sDta6yrOC1F4Egzq2uuFDwu528DEA4j6yxtkwK&#10;TuRgPHp8GGKq7ZE3dMh8IQKEXYoKSu+bVEqXl2TQ9WxDHLydbQ36INtC6haPAW5q+RZFfWmw4rBQ&#10;YkNfJeX/2d4o2CffcRwnP+fdYj5t3HJt/1aJVer5qfv8AOGp8/fwrT3TCuJ3uH4JP0COL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zJ4ocYAAADbAAAADwAAAAAAAAAAAAAA&#10;AACfAgAAZHJzL2Rvd25yZXYueG1sUEsFBgAAAAAEAAQA9wAAAJIDAAAAAA==&#10;">
                    <v:imagedata r:id="rId35" o:title=""/>
                  </v:shape>
                </v:group>
                <v:group id="Group 27" o:spid="_x0000_s1050" style="position:absolute;left:10707;top:13309;width:383;height:384" coordorigin="10707,13309" coordsize="38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30" o:spid="_x0000_s1051" style="position:absolute;left:10707;top:13309;width:383;height:384;visibility:visible;mso-wrap-style:square;v-text-anchor:top" coordsize="38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tJfcAA&#10;AADbAAAADwAAAGRycy9kb3ducmV2LnhtbESPS6vCMBSE94L/IRzBnaYKvqpRRBQE3fjA9bE5tsXm&#10;pDSx1n9/c0FwOczMN8xi1ZhC1FS53LKCQT8CQZxYnXOq4HrZ9aYgnEfWWFgmBR9ysFq2WwuMtX3z&#10;ieqzT0WAsItRQeZ9GUvpkowMur4tiYP3sJVBH2SVSl3hO8BNIYdRNJYGcw4LGZa0ySh5nl9GAdf3&#10;2aEZHm40ybdbPYiOx42ZKtXtNOs5CE+N/4W/7b1WMBrD/5fwA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XtJfcAAAADbAAAADwAAAAAAAAAAAAAAAACYAgAAZHJzL2Rvd25y&#10;ZXYueG1sUEsFBgAAAAAEAAQA9QAAAIUDAAAAAA==&#10;" path="m191,l114,16,59,52,21,104,1,168,,191r,13l16,269r37,54l105,362r63,20l191,383r13,l269,367r54,-37l362,278r19,-64l383,191r-1,-12l366,113,330,59,278,20,214,1,191,e" fillcolor="#92d050" stroked="f">
                    <v:path arrowok="t" o:connecttype="custom" o:connectlocs="191,13309;114,13325;59,13361;21,13413;1,13477;0,13500;0,13513;16,13578;53,13632;105,13671;168,13691;191,13692;204,13692;269,13676;323,13639;362,13587;381,13523;383,13500;382,13488;366,13422;330,13368;278,13329;214,13310;191,13309" o:connectangles="0,0,0,0,0,0,0,0,0,0,0,0,0,0,0,0,0,0,0,0,0,0,0,0"/>
                  </v:shape>
                  <v:shape id="Picture 29" o:spid="_x0000_s1052" type="#_x0000_t75" style="position:absolute;left:10620;top:10832;width:1289;height:3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B3hrEAAAA2wAAAA8AAABkcnMvZG93bnJldi54bWxEj0FrAjEUhO9C/0N4Qm+aVdhqt0YpVqEn&#10;RbuUHh+b1920m5clibr9940geBxm5htmseptK87kg3GsYDLOQBBXThuuFZQf29EcRIjIGlvHpOCP&#10;AqyWD4MFFtpd+EDnY6xFgnAoUEETY1dIGaqGLIax64iT9+28xZikr6X2eElw28pplj1Ji4bTQoMd&#10;rRuqfo8nq+Bnv3n7nJbl/jl87TZ5zmtvDkapx2H/+gIiUh/v4Vv7XSvIZ3D9kn6A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9B3hrEAAAA2wAAAA8AAAAAAAAAAAAAAAAA&#10;nwIAAGRycy9kb3ducmV2LnhtbFBLBQYAAAAABAAEAPcAAACQAwAAAAA=&#10;">
                    <v:imagedata r:id="rId68" o:title=""/>
                  </v:shape>
                  <v:shape id="Picture 28" o:spid="_x0000_s1053" type="#_x0000_t75" style="position:absolute;left:11290;top:11470;width:619;height:2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nVC3CAAAA2wAAAA8AAABkcnMvZG93bnJldi54bWxET01rg0AQvRfyH5YJ5NasDakJ1jWEEKH0&#10;UNB4yW1wpyp1Z427ifbfdw+FHh/vOz3MphcPGl1nWcHLOgJBXFvdcaOguuTPexDOI2vsLZOCH3Jw&#10;yBZPKSbaTlzQo/SNCCHsElTQej8kUrq6JYNubQfiwH3Z0aAPcGykHnEK4aaXmyiKpcGOQ0OLA51a&#10;qr/Lu1FQuHJXR9VZ34pT/LH9rO7XOCelVsv5+AbC0+z/xX/ud63gNYwNX8IPk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p1QtwgAAANsAAAAPAAAAAAAAAAAAAAAAAJ8C&#10;AABkcnMvZG93bnJldi54bWxQSwUGAAAAAAQABAD3AAAAjgMAAAAA&#10;">
                    <v:imagedata r:id="rId69" o:title=""/>
                  </v:shape>
                </v:group>
                <v:group id="Group 25" o:spid="_x0000_s1054" style="position:absolute;left:11678;top:11428;width:231;height:964" coordorigin="11678,11428" coordsize="231,9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26" o:spid="_x0000_s1055" style="position:absolute;left:11678;top:11428;width:231;height:964;visibility:visible;mso-wrap-style:square;v-text-anchor:top" coordsize="231,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eCwrsA&#10;AADbAAAADwAAAGRycy9kb3ducmV2LnhtbERPzQ7BQBC+S7zDZiRubIkgZYkIibiI4j7pjrZ0Z5vu&#10;0np7e5A4fvn+l+vWlOJNtSssKxgNIxDEqdUFZwqul/1gDsJ5ZI2lZVLwIQfrVbezxFjbhs/0Tnwm&#10;Qgi7GBXk3lexlC7NyaAb2oo4cHdbG/QB1pnUNTYh3JRyHEVTabDg0JBjRduc0mfyMgok8e6R6Ml5&#10;Mj+lx8O4uc0ac1Oq32s3CxCeWv8X/9wHrWAa1ocv4QfI1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bHgsK7AAAA2wAAAA8AAAAAAAAAAAAAAAAAmAIAAGRycy9kb3ducmV2Lnht&#10;bFBLBQYAAAAABAAEAPUAAACAAwAAAAA=&#10;" path="m231,l156,72,97,150,51,237,19,330,2,430,,482r2,51l19,633r32,94l97,814r59,78l226,960r5,4l231,e" fillcolor="#92d050" stroked="f">
                    <v:path arrowok="t" o:connecttype="custom" o:connectlocs="231,11428;156,11500;97,11578;51,11665;19,11758;2,11858;0,11910;2,11961;19,12061;51,12155;97,12242;156,12320;226,12388;231,12392;231,11428" o:connectangles="0,0,0,0,0,0,0,0,0,0,0,0,0,0,0"/>
                  </v:shape>
                </v:group>
                <v:group id="Group 21" o:spid="_x0000_s1056" style="position:absolute;left:11678;top:11280;width:231;height:1260" coordorigin="11678,11280" coordsize="231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24" o:spid="_x0000_s1057" style="position:absolute;left:11678;top:11280;width:231;height:1260;visibility:visible;mso-wrap-style:square;v-text-anchor:top" coordsize="231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Pc/sQA&#10;AADbAAAADwAAAGRycy9kb3ducmV2LnhtbESPQWuDQBSE74H8h+UFekvWKiTFZiMSEOyh0MQecny4&#10;ryp13xp3q/bfdwuFHoeZ+YY5ZovpxUSj6ywreNxFIIhrqztuFLxXxfYJhPPIGnvLpOCbHGSn9eqI&#10;qbYzX2i6+kYECLsUFbTeD6mUrm7JoNvZgTh4H3Y06IMcG6lHnAPc9DKOor002HFYaHGgc0v15/XL&#10;KLjdk8TNeXM4XN7K17mrbi9FYZV62Cz5MwhPi/8P/7VLrWAfw++X8APk6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T3P7EAAAA2wAAAA8AAAAAAAAAAAAAAAAAmAIAAGRycy9k&#10;b3ducmV2LnhtbFBLBQYAAAAABAAEAPUAAACJAwAAAAA=&#10;" path="m,630l9,528,33,431,72,340r53,-82l190,184r36,-33l231,148e" filled="f" strokecolor="#00af50" strokeweight=".80436mm">
                    <v:path arrowok="t" o:connecttype="custom" o:connectlocs="0,11910;9,11808;33,11711;72,11620;125,11538;190,11464;226,11431;231,11428" o:connectangles="0,0,0,0,0,0,0,0"/>
                  </v:shape>
                  <v:shape id="Freeform 23" o:spid="_x0000_s1058" style="position:absolute;left:11678;top:11280;width:231;height:1260;visibility:visible;mso-wrap-style:square;v-text-anchor:top" coordsize="231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95ZcQA&#10;AADbAAAADwAAAGRycy9kb3ducmV2LnhtbESPQWvCQBSE7wX/w/IEb3VjAyoxq0ghYA+FJnrI8ZF9&#10;JsHs25jdmvjvu4VCj8PMfMOkh8l04kGDay0rWC0jEMSV1S3XCi7n7HULwnlkjZ1lUvAkB4f97CXF&#10;RNuRc3oUvhYBwi5BBY33fSKlqxoy6Ja2Jw7e1Q4GfZBDLfWAY4CbTr5F0VoabDksNNjTe0PVrfg2&#10;Csp7HLvxWG82+dfpc2zP5UeWWaUW8+m4A+Fp8v/hv/ZJK1jH8Psl/A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feWXEAAAA2wAAAA8AAAAAAAAAAAAAAAAAmAIAAGRycy9k&#10;b3ducmV2LnhtbFBLBQYAAAAABAAEAPUAAACJAwAAAAA=&#10;" path="m231,1112r-75,-72l97,962,51,875,19,781,2,681,,630e" filled="f" strokecolor="#00af50" strokeweight=".80436mm">
                    <v:path arrowok="t" o:connecttype="custom" o:connectlocs="231,12392;156,12320;97,12242;51,12155;19,12061;2,11961;0,11910" o:connectangles="0,0,0,0,0,0,0"/>
                  </v:shape>
                  <v:shape id="Picture 22" o:spid="_x0000_s1059" type="#_x0000_t75" style="position:absolute;left:10879;top:11348;width:1030;height:4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wqSnEAAAA2wAAAA8AAABkcnMvZG93bnJldi54bWxEj0FLAzEUhO+F/ofwhN7arFYWu21aqlDR&#10;o1Voj6+b52Zx87Im2Tb990YQPA4z8w2z2iTbiTP50DpWcDsrQBDXTrfcKPh4300fQISIrLFzTAqu&#10;FGCzHo9WWGl34Tc672MjMoRDhQpMjH0lZagNWQwz1xNn79N5izFL30jt8ZLhtpN3RVFKiy3nBYM9&#10;PRmqv/aDVXB6nYeFfUzDsz+YYz9cy7SYfys1uUnbJYhIKf6H/9ovWkF5D79f8g+Q6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wqSnEAAAA2wAAAA8AAAAAAAAAAAAAAAAA&#10;nwIAAGRycy9kb3ducmV2LnhtbFBLBQYAAAAABAAEAPcAAACQAwAAAAA=&#10;">
                    <v:imagedata r:id="rId70" o:title=""/>
                  </v:shape>
                </v:group>
                <w10:wrap anchorx="page" anchory="page"/>
              </v:group>
            </w:pict>
          </mc:Fallback>
        </mc:AlternateContent>
      </w:r>
      <w:r w:rsidR="00EC70B5">
        <w:rPr>
          <w:rFonts w:ascii="Arial" w:eastAsia="Arial" w:hAnsi="Arial" w:cs="Arial"/>
          <w:spacing w:val="3"/>
          <w:sz w:val="20"/>
          <w:szCs w:val="20"/>
        </w:rPr>
        <w:t>T</w:t>
      </w:r>
      <w:r w:rsidR="00EC70B5">
        <w:rPr>
          <w:rFonts w:ascii="Arial" w:eastAsia="Arial" w:hAnsi="Arial" w:cs="Arial"/>
          <w:sz w:val="20"/>
          <w:szCs w:val="20"/>
        </w:rPr>
        <w:t>he</w:t>
      </w:r>
      <w:r w:rsidR="00EC70B5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d</w:t>
      </w:r>
      <w:r w:rsidR="00EC70B5">
        <w:rPr>
          <w:rFonts w:ascii="Arial" w:eastAsia="Arial" w:hAnsi="Arial" w:cs="Arial"/>
          <w:spacing w:val="-1"/>
          <w:sz w:val="20"/>
          <w:szCs w:val="20"/>
        </w:rPr>
        <w:t>e</w:t>
      </w:r>
      <w:r w:rsidR="00EC70B5">
        <w:rPr>
          <w:rFonts w:ascii="Arial" w:eastAsia="Arial" w:hAnsi="Arial" w:cs="Arial"/>
          <w:spacing w:val="1"/>
          <w:sz w:val="20"/>
          <w:szCs w:val="20"/>
        </w:rPr>
        <w:t>v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1"/>
          <w:sz w:val="20"/>
          <w:szCs w:val="20"/>
        </w:rPr>
        <w:t>l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-1"/>
          <w:sz w:val="20"/>
          <w:szCs w:val="20"/>
        </w:rPr>
        <w:t>p</w:t>
      </w:r>
      <w:r w:rsidR="00EC70B5">
        <w:rPr>
          <w:rFonts w:ascii="Arial" w:eastAsia="Arial" w:hAnsi="Arial" w:cs="Arial"/>
          <w:spacing w:val="4"/>
          <w:sz w:val="20"/>
          <w:szCs w:val="20"/>
        </w:rPr>
        <w:t>m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z w:val="20"/>
          <w:szCs w:val="20"/>
        </w:rPr>
        <w:t>t</w:t>
      </w:r>
      <w:r w:rsidR="00EC70B5"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of</w:t>
      </w:r>
      <w:r w:rsidR="00EC70B5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a</w:t>
      </w:r>
      <w:r w:rsidR="00EC70B5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r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3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-1"/>
          <w:sz w:val="20"/>
          <w:szCs w:val="20"/>
        </w:rPr>
        <w:t>u</w:t>
      </w:r>
      <w:r w:rsidR="00EC70B5">
        <w:rPr>
          <w:rFonts w:ascii="Arial" w:eastAsia="Arial" w:hAnsi="Arial" w:cs="Arial"/>
          <w:spacing w:val="1"/>
          <w:sz w:val="20"/>
          <w:szCs w:val="20"/>
        </w:rPr>
        <w:t>rc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to</w:t>
      </w:r>
      <w:r w:rsidR="00EC70B5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u</w:t>
      </w:r>
      <w:r w:rsidR="00EC70B5">
        <w:rPr>
          <w:rFonts w:ascii="Arial" w:eastAsia="Arial" w:hAnsi="Arial" w:cs="Arial"/>
          <w:spacing w:val="-1"/>
          <w:sz w:val="20"/>
          <w:szCs w:val="20"/>
        </w:rPr>
        <w:t>p</w:t>
      </w:r>
      <w:r w:rsidR="00EC70B5">
        <w:rPr>
          <w:rFonts w:ascii="Arial" w:eastAsia="Arial" w:hAnsi="Arial" w:cs="Arial"/>
          <w:spacing w:val="2"/>
          <w:sz w:val="20"/>
          <w:szCs w:val="20"/>
        </w:rPr>
        <w:t>p</w:t>
      </w:r>
      <w:r w:rsidR="00EC70B5">
        <w:rPr>
          <w:rFonts w:ascii="Arial" w:eastAsia="Arial" w:hAnsi="Arial" w:cs="Arial"/>
          <w:sz w:val="20"/>
          <w:szCs w:val="20"/>
        </w:rPr>
        <w:t>ort</w:t>
      </w:r>
      <w:r w:rsidR="00EC70B5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sc</w:t>
      </w:r>
      <w:r w:rsidR="00EC70B5">
        <w:rPr>
          <w:rFonts w:ascii="Arial" w:eastAsia="Arial" w:hAnsi="Arial" w:cs="Arial"/>
          <w:sz w:val="20"/>
          <w:szCs w:val="20"/>
        </w:rPr>
        <w:t>h</w:t>
      </w:r>
      <w:r w:rsidR="00EC70B5">
        <w:rPr>
          <w:rFonts w:ascii="Arial" w:eastAsia="Arial" w:hAnsi="Arial" w:cs="Arial"/>
          <w:spacing w:val="1"/>
          <w:sz w:val="20"/>
          <w:szCs w:val="20"/>
        </w:rPr>
        <w:t>o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-1"/>
          <w:sz w:val="20"/>
          <w:szCs w:val="20"/>
        </w:rPr>
        <w:t>l</w:t>
      </w:r>
      <w:r w:rsidR="00EC70B5">
        <w:rPr>
          <w:rFonts w:ascii="Arial" w:eastAsia="Arial" w:hAnsi="Arial" w:cs="Arial"/>
          <w:sz w:val="20"/>
          <w:szCs w:val="20"/>
        </w:rPr>
        <w:t>s</w:t>
      </w:r>
      <w:r w:rsidR="00EC70B5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2"/>
          <w:sz w:val="20"/>
          <w:szCs w:val="20"/>
        </w:rPr>
        <w:t>t</w:t>
      </w:r>
      <w:r w:rsidR="00EC70B5">
        <w:rPr>
          <w:rFonts w:ascii="Arial" w:eastAsia="Arial" w:hAnsi="Arial" w:cs="Arial"/>
          <w:sz w:val="20"/>
          <w:szCs w:val="20"/>
        </w:rPr>
        <w:t xml:space="preserve">o 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u</w:t>
      </w:r>
      <w:r w:rsidR="00EC70B5">
        <w:rPr>
          <w:rFonts w:ascii="Arial" w:eastAsia="Arial" w:hAnsi="Arial" w:cs="Arial"/>
          <w:spacing w:val="1"/>
          <w:sz w:val="20"/>
          <w:szCs w:val="20"/>
        </w:rPr>
        <w:t>cc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pacing w:val="-1"/>
          <w:sz w:val="20"/>
          <w:szCs w:val="20"/>
        </w:rPr>
        <w:t>s</w:t>
      </w:r>
      <w:r w:rsidR="00EC70B5">
        <w:rPr>
          <w:rFonts w:ascii="Arial" w:eastAsia="Arial" w:hAnsi="Arial" w:cs="Arial"/>
          <w:spacing w:val="2"/>
          <w:sz w:val="20"/>
          <w:szCs w:val="20"/>
        </w:rPr>
        <w:t>f</w:t>
      </w:r>
      <w:r w:rsidR="00EC70B5">
        <w:rPr>
          <w:rFonts w:ascii="Arial" w:eastAsia="Arial" w:hAnsi="Arial" w:cs="Arial"/>
          <w:sz w:val="20"/>
          <w:szCs w:val="20"/>
        </w:rPr>
        <w:t>u</w:t>
      </w:r>
      <w:r w:rsidR="00EC70B5">
        <w:rPr>
          <w:rFonts w:ascii="Arial" w:eastAsia="Arial" w:hAnsi="Arial" w:cs="Arial"/>
          <w:spacing w:val="-1"/>
          <w:sz w:val="20"/>
          <w:szCs w:val="20"/>
        </w:rPr>
        <w:t>l</w:t>
      </w:r>
      <w:r w:rsidR="00EC70B5">
        <w:rPr>
          <w:rFonts w:ascii="Arial" w:eastAsia="Arial" w:hAnsi="Arial" w:cs="Arial"/>
          <w:spacing w:val="1"/>
          <w:sz w:val="20"/>
          <w:szCs w:val="20"/>
        </w:rPr>
        <w:t>l</w:t>
      </w:r>
      <w:r w:rsidR="00EC70B5">
        <w:rPr>
          <w:rFonts w:ascii="Arial" w:eastAsia="Arial" w:hAnsi="Arial" w:cs="Arial"/>
          <w:sz w:val="20"/>
          <w:szCs w:val="20"/>
        </w:rPr>
        <w:t xml:space="preserve">y </w:t>
      </w:r>
      <w:r w:rsidR="00EC70B5">
        <w:rPr>
          <w:rFonts w:ascii="Arial" w:eastAsia="Arial" w:hAnsi="Arial" w:cs="Arial"/>
          <w:spacing w:val="2"/>
          <w:sz w:val="20"/>
          <w:szCs w:val="20"/>
        </w:rPr>
        <w:t>e</w:t>
      </w:r>
      <w:r w:rsidR="00EC70B5">
        <w:rPr>
          <w:rFonts w:ascii="Arial" w:eastAsia="Arial" w:hAnsi="Arial" w:cs="Arial"/>
          <w:sz w:val="20"/>
          <w:szCs w:val="20"/>
        </w:rPr>
        <w:t>n</w:t>
      </w:r>
      <w:r w:rsidR="00EC70B5">
        <w:rPr>
          <w:rFonts w:ascii="Arial" w:eastAsia="Arial" w:hAnsi="Arial" w:cs="Arial"/>
          <w:spacing w:val="-1"/>
          <w:sz w:val="20"/>
          <w:szCs w:val="20"/>
        </w:rPr>
        <w:t>g</w:t>
      </w:r>
      <w:r w:rsidR="00EC70B5">
        <w:rPr>
          <w:rFonts w:ascii="Arial" w:eastAsia="Arial" w:hAnsi="Arial" w:cs="Arial"/>
          <w:spacing w:val="2"/>
          <w:sz w:val="20"/>
          <w:szCs w:val="20"/>
        </w:rPr>
        <w:t>a</w:t>
      </w:r>
      <w:r w:rsidR="00EC70B5">
        <w:rPr>
          <w:rFonts w:ascii="Arial" w:eastAsia="Arial" w:hAnsi="Arial" w:cs="Arial"/>
          <w:sz w:val="20"/>
          <w:szCs w:val="20"/>
        </w:rPr>
        <w:t>ge</w:t>
      </w:r>
      <w:r w:rsidR="00EC70B5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w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pacing w:val="2"/>
          <w:sz w:val="20"/>
          <w:szCs w:val="20"/>
        </w:rPr>
        <w:t>t</w:t>
      </w:r>
      <w:r w:rsidR="00EC70B5">
        <w:rPr>
          <w:rFonts w:ascii="Arial" w:eastAsia="Arial" w:hAnsi="Arial" w:cs="Arial"/>
          <w:sz w:val="20"/>
          <w:szCs w:val="20"/>
        </w:rPr>
        <w:t>h</w:t>
      </w:r>
      <w:r w:rsidR="00EC70B5"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1"/>
          <w:sz w:val="20"/>
          <w:szCs w:val="20"/>
        </w:rPr>
        <w:t>x</w:t>
      </w:r>
      <w:r w:rsidR="00EC70B5">
        <w:rPr>
          <w:rFonts w:ascii="Arial" w:eastAsia="Arial" w:hAnsi="Arial" w:cs="Arial"/>
          <w:sz w:val="20"/>
          <w:szCs w:val="20"/>
        </w:rPr>
        <w:t>tern</w:t>
      </w:r>
      <w:r w:rsidR="00EC70B5">
        <w:rPr>
          <w:rFonts w:ascii="Arial" w:eastAsia="Arial" w:hAnsi="Arial" w:cs="Arial"/>
          <w:spacing w:val="2"/>
          <w:sz w:val="20"/>
          <w:szCs w:val="20"/>
        </w:rPr>
        <w:t>a</w:t>
      </w:r>
      <w:r w:rsidR="00EC70B5">
        <w:rPr>
          <w:rFonts w:ascii="Arial" w:eastAsia="Arial" w:hAnsi="Arial" w:cs="Arial"/>
          <w:sz w:val="20"/>
          <w:szCs w:val="20"/>
        </w:rPr>
        <w:t>l</w:t>
      </w:r>
      <w:r w:rsidR="00EC70B5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>a</w:t>
      </w:r>
      <w:r w:rsidR="00EC70B5">
        <w:rPr>
          <w:rFonts w:ascii="Arial" w:eastAsia="Arial" w:hAnsi="Arial" w:cs="Arial"/>
          <w:spacing w:val="-1"/>
          <w:sz w:val="20"/>
          <w:szCs w:val="20"/>
        </w:rPr>
        <w:t>g</w:t>
      </w:r>
      <w:r w:rsidR="00EC70B5">
        <w:rPr>
          <w:rFonts w:ascii="Arial" w:eastAsia="Arial" w:hAnsi="Arial" w:cs="Arial"/>
          <w:spacing w:val="2"/>
          <w:sz w:val="20"/>
          <w:szCs w:val="20"/>
        </w:rPr>
        <w:t>e</w:t>
      </w:r>
      <w:r w:rsidR="00EC70B5">
        <w:rPr>
          <w:rFonts w:ascii="Arial" w:eastAsia="Arial" w:hAnsi="Arial" w:cs="Arial"/>
          <w:sz w:val="20"/>
          <w:szCs w:val="20"/>
        </w:rPr>
        <w:t>n</w:t>
      </w:r>
      <w:r w:rsidR="00EC70B5">
        <w:rPr>
          <w:rFonts w:ascii="Arial" w:eastAsia="Arial" w:hAnsi="Arial" w:cs="Arial"/>
          <w:spacing w:val="1"/>
          <w:sz w:val="20"/>
          <w:szCs w:val="20"/>
        </w:rPr>
        <w:t>c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es</w:t>
      </w:r>
      <w:r w:rsidR="00EC70B5"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z w:val="20"/>
          <w:szCs w:val="20"/>
        </w:rPr>
        <w:t xml:space="preserve">was 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d</w:t>
      </w:r>
      <w:r w:rsidR="00EC70B5">
        <w:rPr>
          <w:rFonts w:ascii="Arial" w:eastAsia="Arial" w:hAnsi="Arial" w:cs="Arial"/>
          <w:spacing w:val="1"/>
          <w:sz w:val="20"/>
          <w:szCs w:val="20"/>
        </w:rPr>
        <w:t>e</w:t>
      </w:r>
      <w:r w:rsidR="00EC70B5">
        <w:rPr>
          <w:rFonts w:ascii="Arial" w:eastAsia="Arial" w:hAnsi="Arial" w:cs="Arial"/>
          <w:sz w:val="20"/>
          <w:szCs w:val="20"/>
        </w:rPr>
        <w:t>nt</w:t>
      </w:r>
      <w:r w:rsidR="00EC70B5">
        <w:rPr>
          <w:rFonts w:ascii="Arial" w:eastAsia="Arial" w:hAnsi="Arial" w:cs="Arial"/>
          <w:spacing w:val="-2"/>
          <w:sz w:val="20"/>
          <w:szCs w:val="20"/>
        </w:rPr>
        <w:t>i</w:t>
      </w:r>
      <w:r w:rsidR="00EC70B5">
        <w:rPr>
          <w:rFonts w:ascii="Arial" w:eastAsia="Arial" w:hAnsi="Arial" w:cs="Arial"/>
          <w:spacing w:val="2"/>
          <w:sz w:val="20"/>
          <w:szCs w:val="20"/>
        </w:rPr>
        <w:t>f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pacing w:val="2"/>
          <w:sz w:val="20"/>
          <w:szCs w:val="20"/>
        </w:rPr>
        <w:t>e</w:t>
      </w:r>
      <w:r w:rsidR="00EC70B5">
        <w:rPr>
          <w:rFonts w:ascii="Arial" w:eastAsia="Arial" w:hAnsi="Arial" w:cs="Arial"/>
          <w:sz w:val="20"/>
          <w:szCs w:val="20"/>
        </w:rPr>
        <w:t>d</w:t>
      </w:r>
      <w:r w:rsidR="00EC70B5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-1"/>
          <w:sz w:val="20"/>
          <w:szCs w:val="20"/>
        </w:rPr>
        <w:t>a</w:t>
      </w:r>
      <w:r w:rsidR="00EC70B5">
        <w:rPr>
          <w:rFonts w:ascii="Arial" w:eastAsia="Arial" w:hAnsi="Arial" w:cs="Arial"/>
          <w:sz w:val="20"/>
          <w:szCs w:val="20"/>
        </w:rPr>
        <w:t>s</w:t>
      </w:r>
      <w:r w:rsidR="00EC70B5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2"/>
          <w:sz w:val="20"/>
          <w:szCs w:val="20"/>
        </w:rPr>
        <w:t>b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-1"/>
          <w:sz w:val="20"/>
          <w:szCs w:val="20"/>
        </w:rPr>
        <w:t>n</w:t>
      </w:r>
      <w:r w:rsidR="00EC70B5">
        <w:rPr>
          <w:rFonts w:ascii="Arial" w:eastAsia="Arial" w:hAnsi="Arial" w:cs="Arial"/>
          <w:spacing w:val="1"/>
          <w:sz w:val="20"/>
          <w:szCs w:val="20"/>
        </w:rPr>
        <w:t>e</w:t>
      </w:r>
      <w:r w:rsidR="00EC70B5">
        <w:rPr>
          <w:rFonts w:ascii="Arial" w:eastAsia="Arial" w:hAnsi="Arial" w:cs="Arial"/>
          <w:spacing w:val="2"/>
          <w:sz w:val="20"/>
          <w:szCs w:val="20"/>
        </w:rPr>
        <w:t>f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pacing w:val="1"/>
          <w:sz w:val="20"/>
          <w:szCs w:val="20"/>
        </w:rPr>
        <w:t>ci</w:t>
      </w:r>
      <w:r w:rsidR="00EC70B5">
        <w:rPr>
          <w:rFonts w:ascii="Arial" w:eastAsia="Arial" w:hAnsi="Arial" w:cs="Arial"/>
          <w:sz w:val="20"/>
          <w:szCs w:val="20"/>
        </w:rPr>
        <w:t>al</w:t>
      </w:r>
      <w:r w:rsidR="00EC70B5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2"/>
          <w:sz w:val="20"/>
          <w:szCs w:val="20"/>
        </w:rPr>
        <w:t>t</w:t>
      </w:r>
      <w:r w:rsidR="00EC70B5">
        <w:rPr>
          <w:rFonts w:ascii="Arial" w:eastAsia="Arial" w:hAnsi="Arial" w:cs="Arial"/>
          <w:sz w:val="20"/>
          <w:szCs w:val="20"/>
        </w:rPr>
        <w:t>o</w:t>
      </w:r>
      <w:r w:rsidR="00EC70B5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o</w:t>
      </w:r>
      <w:r w:rsidR="00EC70B5">
        <w:rPr>
          <w:rFonts w:ascii="Arial" w:eastAsia="Arial" w:hAnsi="Arial" w:cs="Arial"/>
          <w:sz w:val="20"/>
          <w:szCs w:val="20"/>
        </w:rPr>
        <w:t>n</w:t>
      </w:r>
      <w:r w:rsidR="00EC70B5">
        <w:rPr>
          <w:rFonts w:ascii="Arial" w:eastAsia="Arial" w:hAnsi="Arial" w:cs="Arial"/>
          <w:spacing w:val="-1"/>
          <w:sz w:val="20"/>
          <w:szCs w:val="20"/>
        </w:rPr>
        <w:t>g</w:t>
      </w:r>
      <w:r w:rsidR="00EC70B5">
        <w:rPr>
          <w:rFonts w:ascii="Arial" w:eastAsia="Arial" w:hAnsi="Arial" w:cs="Arial"/>
          <w:spacing w:val="2"/>
          <w:sz w:val="20"/>
          <w:szCs w:val="20"/>
        </w:rPr>
        <w:t>o</w:t>
      </w:r>
      <w:r w:rsidR="00EC70B5">
        <w:rPr>
          <w:rFonts w:ascii="Arial" w:eastAsia="Arial" w:hAnsi="Arial" w:cs="Arial"/>
          <w:spacing w:val="-1"/>
          <w:sz w:val="20"/>
          <w:szCs w:val="20"/>
        </w:rPr>
        <w:t>i</w:t>
      </w:r>
      <w:r w:rsidR="00EC70B5">
        <w:rPr>
          <w:rFonts w:ascii="Arial" w:eastAsia="Arial" w:hAnsi="Arial" w:cs="Arial"/>
          <w:sz w:val="20"/>
          <w:szCs w:val="20"/>
        </w:rPr>
        <w:t>ng</w:t>
      </w:r>
      <w:r w:rsidR="00EC70B5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u</w:t>
      </w:r>
      <w:r w:rsidR="00EC70B5">
        <w:rPr>
          <w:rFonts w:ascii="Arial" w:eastAsia="Arial" w:hAnsi="Arial" w:cs="Arial"/>
          <w:spacing w:val="1"/>
          <w:sz w:val="20"/>
          <w:szCs w:val="20"/>
        </w:rPr>
        <w:t>cc</w:t>
      </w:r>
      <w:r w:rsidR="00EC70B5">
        <w:rPr>
          <w:rFonts w:ascii="Arial" w:eastAsia="Arial" w:hAnsi="Arial" w:cs="Arial"/>
          <w:spacing w:val="2"/>
          <w:sz w:val="20"/>
          <w:szCs w:val="20"/>
        </w:rPr>
        <w:t>e</w:t>
      </w:r>
      <w:r w:rsidR="00EC70B5">
        <w:rPr>
          <w:rFonts w:ascii="Arial" w:eastAsia="Arial" w:hAnsi="Arial" w:cs="Arial"/>
          <w:spacing w:val="1"/>
          <w:sz w:val="20"/>
          <w:szCs w:val="20"/>
        </w:rPr>
        <w:t>ss</w:t>
      </w:r>
      <w:r w:rsidR="00EC70B5">
        <w:rPr>
          <w:rFonts w:ascii="Arial" w:eastAsia="Arial" w:hAnsi="Arial" w:cs="Arial"/>
          <w:sz w:val="20"/>
          <w:szCs w:val="20"/>
        </w:rPr>
        <w:t>e</w:t>
      </w:r>
      <w:r w:rsidR="00EC70B5">
        <w:rPr>
          <w:rFonts w:ascii="Arial" w:eastAsia="Arial" w:hAnsi="Arial" w:cs="Arial"/>
          <w:spacing w:val="1"/>
          <w:sz w:val="20"/>
          <w:szCs w:val="20"/>
        </w:rPr>
        <w:t>s</w:t>
      </w:r>
      <w:r w:rsidR="00EC70B5"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before="2" w:after="0" w:line="220" w:lineRule="exact"/>
      </w:pPr>
    </w:p>
    <w:p w:rsidR="008156BF" w:rsidRDefault="00EC70B5">
      <w:pPr>
        <w:spacing w:after="0" w:line="312" w:lineRule="auto"/>
        <w:ind w:left="150" w:right="-4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wo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liv</w:t>
      </w:r>
      <w:r>
        <w:rPr>
          <w:rFonts w:ascii="Arial" w:eastAsia="Arial" w:hAnsi="Arial" w:cs="Arial"/>
          <w:sz w:val="20"/>
          <w:szCs w:val="20"/>
        </w:rPr>
        <w:t>er 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80" w:lineRule="exact"/>
        <w:rPr>
          <w:sz w:val="18"/>
          <w:szCs w:val="18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2" w:lineRule="auto"/>
        <w:ind w:left="150" w:right="-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3399CC"/>
          <w:sz w:val="20"/>
          <w:szCs w:val="20"/>
        </w:rPr>
        <w:t xml:space="preserve">4. </w:t>
      </w:r>
      <w:r>
        <w:rPr>
          <w:rFonts w:ascii="Arial" w:eastAsia="Arial" w:hAnsi="Arial" w:cs="Arial"/>
          <w:b/>
          <w:bCs/>
          <w:color w:val="3399CC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uppo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ib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li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y</w:t>
      </w:r>
      <w:r>
        <w:rPr>
          <w:rFonts w:ascii="Arial" w:eastAsia="Arial" w:hAnsi="Arial" w:cs="Arial"/>
          <w:b/>
          <w:bCs/>
          <w:color w:val="3399CC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and</w:t>
      </w:r>
      <w:r>
        <w:rPr>
          <w:rFonts w:ascii="Arial" w:eastAsia="Arial" w:hAnsi="Arial" w:cs="Arial"/>
          <w:b/>
          <w:bCs/>
          <w:color w:val="3399CC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th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abili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y</w:t>
      </w:r>
      <w:r>
        <w:rPr>
          <w:rFonts w:ascii="Arial" w:eastAsia="Arial" w:hAnsi="Arial" w:cs="Arial"/>
          <w:b/>
          <w:bCs/>
          <w:color w:val="3399CC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3399CC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adapt</w:t>
      </w:r>
      <w:r>
        <w:rPr>
          <w:rFonts w:ascii="Arial" w:eastAsia="Arial" w:hAnsi="Arial" w:cs="Arial"/>
          <w:b/>
          <w:bCs/>
          <w:color w:val="3399CC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3399CC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pacing w:val="-2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 changing</w:t>
      </w:r>
      <w:r>
        <w:rPr>
          <w:rFonts w:ascii="Arial" w:eastAsia="Arial" w:hAnsi="Arial" w:cs="Arial"/>
          <w:b/>
          <w:bCs/>
          <w:color w:val="3399CC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needs</w:t>
      </w:r>
      <w:r>
        <w:rPr>
          <w:rFonts w:ascii="Arial" w:eastAsia="Arial" w:hAnsi="Arial" w:cs="Arial"/>
          <w:b/>
          <w:bCs/>
          <w:color w:val="3399CC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of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the</w:t>
      </w:r>
      <w:r>
        <w:rPr>
          <w:rFonts w:ascii="Arial" w:eastAsia="Arial" w:hAnsi="Arial" w:cs="Arial"/>
          <w:b/>
          <w:bCs/>
          <w:color w:val="3399CC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hool</w:t>
      </w:r>
      <w:r>
        <w:rPr>
          <w:rFonts w:ascii="Arial" w:eastAsia="Arial" w:hAnsi="Arial" w:cs="Arial"/>
          <w:b/>
          <w:bCs/>
          <w:color w:val="3399CC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om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uni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y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3" w:lineRule="auto"/>
        <w:ind w:left="150" w:right="-5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 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e- 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pacing w:val="-4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s-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” 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h.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 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 are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.   </w:t>
      </w:r>
      <w:r>
        <w:rPr>
          <w:rFonts w:ascii="Arial" w:eastAsia="Arial" w:hAnsi="Arial" w:cs="Arial"/>
          <w:spacing w:val="1"/>
          <w:sz w:val="20"/>
          <w:szCs w:val="20"/>
        </w:rPr>
        <w:t>Ov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-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 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before="2" w:after="0" w:line="220" w:lineRule="exact"/>
      </w:pPr>
    </w:p>
    <w:p w:rsidR="008156BF" w:rsidRDefault="00EC70B5">
      <w:pPr>
        <w:spacing w:after="0" w:line="312" w:lineRule="auto"/>
        <w:ind w:left="150" w:right="-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tem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 Con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 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</w:p>
    <w:p w:rsidR="008156BF" w:rsidRDefault="008156BF">
      <w:pPr>
        <w:spacing w:before="2" w:after="0" w:line="180" w:lineRule="exact"/>
        <w:rPr>
          <w:sz w:val="18"/>
          <w:szCs w:val="18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2" w:lineRule="auto"/>
        <w:ind w:left="150" w:right="-4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3399CC"/>
          <w:sz w:val="20"/>
          <w:szCs w:val="20"/>
        </w:rPr>
        <w:t xml:space="preserve">5.    </w:t>
      </w:r>
      <w:r>
        <w:rPr>
          <w:rFonts w:ascii="Arial" w:eastAsia="Arial" w:hAnsi="Arial" w:cs="Arial"/>
          <w:b/>
          <w:bCs/>
          <w:color w:val="3399CC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get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3399CC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sio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 xml:space="preserve">al 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ar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ng oppo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unities</w:t>
      </w:r>
      <w:r>
        <w:rPr>
          <w:rFonts w:ascii="Arial" w:eastAsia="Arial" w:hAnsi="Arial" w:cs="Arial"/>
          <w:b/>
          <w:bCs/>
          <w:color w:val="3399CC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or</w:t>
      </w:r>
      <w:r>
        <w:rPr>
          <w:rFonts w:ascii="Arial" w:eastAsia="Arial" w:hAnsi="Arial" w:cs="Arial"/>
          <w:b/>
          <w:bCs/>
          <w:color w:val="3399CC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hool</w:t>
      </w:r>
      <w:r>
        <w:rPr>
          <w:rFonts w:ascii="Arial" w:eastAsia="Arial" w:hAnsi="Arial" w:cs="Arial"/>
          <w:b/>
          <w:bCs/>
          <w:color w:val="3399CC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s,</w:t>
      </w:r>
      <w:r>
        <w:rPr>
          <w:rFonts w:ascii="Arial" w:eastAsia="Arial" w:hAnsi="Arial" w:cs="Arial"/>
          <w:b/>
          <w:bCs/>
          <w:color w:val="3399CC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ch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and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her sta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f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left="150" w:right="-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ed  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5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w 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a. 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of 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ho</w:t>
      </w:r>
      <w:r>
        <w:rPr>
          <w:rFonts w:ascii="Arial" w:eastAsia="Arial" w:hAnsi="Arial" w:cs="Arial"/>
          <w:sz w:val="20"/>
          <w:szCs w:val="20"/>
        </w:rPr>
        <w:t>od 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ted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 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before="3" w:after="0" w:line="220" w:lineRule="exact"/>
      </w:pPr>
    </w:p>
    <w:p w:rsidR="008156BF" w:rsidRDefault="00EC70B5">
      <w:pPr>
        <w:spacing w:after="0" w:line="312" w:lineRule="auto"/>
        <w:ind w:left="150" w:right="-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 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om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to pro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pri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g.</w:t>
      </w:r>
    </w:p>
    <w:p w:rsidR="008156BF" w:rsidRDefault="00EC70B5">
      <w:pPr>
        <w:spacing w:before="73" w:after="0" w:line="313" w:lineRule="auto"/>
        <w:ind w:right="59"/>
        <w:jc w:val="both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lastRenderedPageBreak/>
        <w:t xml:space="preserve">6. </w:t>
      </w:r>
      <w:r>
        <w:rPr>
          <w:rFonts w:ascii="Arial" w:eastAsia="Arial" w:hAnsi="Arial" w:cs="Arial"/>
          <w:b/>
          <w:bCs/>
          <w:color w:val="3399CC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elop</w:t>
      </w:r>
      <w:r>
        <w:rPr>
          <w:rFonts w:ascii="Arial" w:eastAsia="Arial" w:hAnsi="Arial" w:cs="Arial"/>
          <w:b/>
          <w:bCs/>
          <w:color w:val="3399CC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online</w:t>
      </w:r>
      <w:r>
        <w:rPr>
          <w:rFonts w:ascii="Arial" w:eastAsia="Arial" w:hAnsi="Arial" w:cs="Arial"/>
          <w:b/>
          <w:bCs/>
          <w:color w:val="3399CC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so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3399CC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guide</w:t>
      </w:r>
      <w:r>
        <w:rPr>
          <w:rFonts w:ascii="Arial" w:eastAsia="Arial" w:hAnsi="Arial" w:cs="Arial"/>
          <w:b/>
          <w:bCs/>
          <w:color w:val="3399CC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and</w:t>
      </w:r>
      <w:r>
        <w:rPr>
          <w:rFonts w:ascii="Arial" w:eastAsia="Arial" w:hAnsi="Arial" w:cs="Arial"/>
          <w:b/>
          <w:bCs/>
          <w:color w:val="3399CC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su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3399CC"/>
          <w:spacing w:val="3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t s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hools</w:t>
      </w:r>
      <w:r>
        <w:rPr>
          <w:rFonts w:ascii="Arial" w:eastAsia="Arial" w:hAnsi="Arial" w:cs="Arial"/>
          <w:b/>
          <w:bCs/>
          <w:color w:val="3399CC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in e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ed</w:t>
      </w:r>
      <w:r>
        <w:rPr>
          <w:rFonts w:ascii="Arial" w:eastAsia="Arial" w:hAnsi="Arial" w:cs="Arial"/>
          <w:b/>
          <w:bCs/>
          <w:color w:val="3399CC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pacing w:val="-1"/>
          <w:sz w:val="20"/>
          <w:szCs w:val="20"/>
        </w:rPr>
        <w:t>er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vi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ce</w:t>
      </w:r>
      <w:r>
        <w:rPr>
          <w:rFonts w:ascii="Arial" w:eastAsia="Arial" w:hAnsi="Arial" w:cs="Arial"/>
          <w:b/>
          <w:bCs/>
          <w:color w:val="3399CC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3399CC"/>
          <w:spacing w:val="2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ch</w:t>
      </w:r>
      <w:r>
        <w:rPr>
          <w:rFonts w:ascii="Arial" w:eastAsia="Arial" w:hAnsi="Arial" w:cs="Arial"/>
          <w:b/>
          <w:bCs/>
          <w:color w:val="3399CC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3399CC"/>
          <w:sz w:val="20"/>
          <w:szCs w:val="20"/>
        </w:rPr>
        <w:t>oling</w:t>
      </w:r>
    </w:p>
    <w:p w:rsidR="008156BF" w:rsidRDefault="008156BF">
      <w:pPr>
        <w:spacing w:before="2" w:after="0" w:line="120" w:lineRule="exact"/>
        <w:rPr>
          <w:sz w:val="12"/>
          <w:szCs w:val="12"/>
        </w:rPr>
      </w:pPr>
    </w:p>
    <w:p w:rsidR="008156BF" w:rsidRDefault="00EC70B5">
      <w:pPr>
        <w:spacing w:after="0" w:line="312" w:lineRule="auto"/>
        <w:ind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 pro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5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y 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di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l 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as 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t 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 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- dri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3" w:lineRule="auto"/>
        <w:ind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ef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or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n.</w:t>
      </w:r>
    </w:p>
    <w:p w:rsidR="008156BF" w:rsidRDefault="008156BF">
      <w:pPr>
        <w:spacing w:before="2" w:after="0" w:line="100" w:lineRule="exact"/>
        <w:rPr>
          <w:sz w:val="10"/>
          <w:szCs w:val="1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EC70B5">
      <w:pPr>
        <w:spacing w:after="0" w:line="312" w:lineRule="auto"/>
        <w:ind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be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ui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scr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ture.    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ul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ti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e.</w:t>
      </w:r>
    </w:p>
    <w:p w:rsidR="008156BF" w:rsidRDefault="008156BF">
      <w:pPr>
        <w:spacing w:after="0"/>
        <w:jc w:val="both"/>
        <w:sectPr w:rsidR="008156BF">
          <w:footerReference w:type="default" r:id="rId71"/>
          <w:pgSz w:w="11920" w:h="16840"/>
          <w:pgMar w:top="1420" w:right="740" w:bottom="960" w:left="700" w:header="0" w:footer="777" w:gutter="0"/>
          <w:cols w:num="2" w:space="720" w:equalWidth="0">
            <w:col w:w="5113" w:space="284"/>
            <w:col w:w="5083"/>
          </w:cols>
        </w:sectPr>
      </w:pPr>
    </w:p>
    <w:p w:rsidR="008156BF" w:rsidRDefault="00C2664C">
      <w:pPr>
        <w:spacing w:after="0" w:line="200" w:lineRule="exact"/>
        <w:rPr>
          <w:sz w:val="20"/>
          <w:szCs w:val="20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97155</wp:posOffset>
                </wp:positionH>
                <wp:positionV relativeFrom="page">
                  <wp:posOffset>203200</wp:posOffset>
                </wp:positionV>
                <wp:extent cx="7338060" cy="10340340"/>
                <wp:effectExtent l="1905" t="3175" r="0" b="635"/>
                <wp:wrapNone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8060" cy="10340340"/>
                          <a:chOff x="153" y="320"/>
                          <a:chExt cx="11556" cy="16284"/>
                        </a:xfrm>
                      </wpg:grpSpPr>
                      <pic:pic xmlns:pic="http://schemas.openxmlformats.org/drawingml/2006/picture">
                        <pic:nvPicPr>
                          <pic:cNvPr id="1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" y="1549"/>
                            <a:ext cx="11556" cy="15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5" name="Group 17"/>
                        <wpg:cNvGrpSpPr>
                          <a:grpSpLocks/>
                        </wpg:cNvGrpSpPr>
                        <wpg:grpSpPr bwMode="auto">
                          <a:xfrm>
                            <a:off x="196" y="345"/>
                            <a:ext cx="11480" cy="2"/>
                            <a:chOff x="196" y="345"/>
                            <a:chExt cx="11480" cy="2"/>
                          </a:xfrm>
                        </wpg:grpSpPr>
                        <wps:wsp>
                          <wps:cNvPr id="16" name="Freeform 18"/>
                          <wps:cNvSpPr>
                            <a:spLocks/>
                          </wps:cNvSpPr>
                          <wps:spPr bwMode="auto">
                            <a:xfrm>
                              <a:off x="196" y="345"/>
                              <a:ext cx="11480" cy="2"/>
                            </a:xfrm>
                            <a:custGeom>
                              <a:avLst/>
                              <a:gdLst>
                                <a:gd name="T0" fmla="+- 0 196 196"/>
                                <a:gd name="T1" fmla="*/ T0 w 11480"/>
                                <a:gd name="T2" fmla="+- 0 11676 196"/>
                                <a:gd name="T3" fmla="*/ T2 w 11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80">
                                  <a:moveTo>
                                    <a:pt x="0" y="0"/>
                                  </a:moveTo>
                                  <a:lnTo>
                                    <a:pt x="11480" y="0"/>
                                  </a:lnTo>
                                </a:path>
                              </a:pathLst>
                            </a:custGeom>
                            <a:noFill/>
                            <a:ln w="4617">
                              <a:solidFill>
                                <a:srgbClr val="B8D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214" y="342"/>
                            <a:ext cx="2" cy="7301"/>
                            <a:chOff x="214" y="342"/>
                            <a:chExt cx="2" cy="7301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214" y="342"/>
                              <a:ext cx="2" cy="7301"/>
                            </a:xfrm>
                            <a:custGeom>
                              <a:avLst/>
                              <a:gdLst>
                                <a:gd name="T0" fmla="+- 0 7642 342"/>
                                <a:gd name="T1" fmla="*/ 7642 h 7301"/>
                                <a:gd name="T2" fmla="+- 0 342 342"/>
                                <a:gd name="T3" fmla="*/ 342 h 7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01">
                                  <a:moveTo>
                                    <a:pt x="0" y="7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3083">
                              <a:solidFill>
                                <a:srgbClr val="A3CF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3"/>
                        <wpg:cNvGrpSpPr>
                          <a:grpSpLocks/>
                        </wpg:cNvGrpSpPr>
                        <wpg:grpSpPr bwMode="auto">
                          <a:xfrm>
                            <a:off x="11654" y="342"/>
                            <a:ext cx="2" cy="1294"/>
                            <a:chOff x="11654" y="342"/>
                            <a:chExt cx="2" cy="1294"/>
                          </a:xfrm>
                        </wpg:grpSpPr>
                        <wps:wsp>
                          <wps:cNvPr id="20" name="Freeform 14"/>
                          <wps:cNvSpPr>
                            <a:spLocks/>
                          </wps:cNvSpPr>
                          <wps:spPr bwMode="auto">
                            <a:xfrm>
                              <a:off x="11654" y="342"/>
                              <a:ext cx="2" cy="1294"/>
                            </a:xfrm>
                            <a:custGeom>
                              <a:avLst/>
                              <a:gdLst>
                                <a:gd name="T0" fmla="+- 0 1636 342"/>
                                <a:gd name="T1" fmla="*/ 1636 h 1294"/>
                                <a:gd name="T2" fmla="+- 0 342 342"/>
                                <a:gd name="T3" fmla="*/ 342 h 12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94">
                                  <a:moveTo>
                                    <a:pt x="0" y="129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7700">
                              <a:solidFill>
                                <a:srgbClr val="B8DB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1"/>
                        <wpg:cNvGrpSpPr>
                          <a:grpSpLocks/>
                        </wpg:cNvGrpSpPr>
                        <wpg:grpSpPr bwMode="auto">
                          <a:xfrm>
                            <a:off x="7888" y="13267"/>
                            <a:ext cx="3497" cy="2"/>
                            <a:chOff x="7888" y="13267"/>
                            <a:chExt cx="3497" cy="2"/>
                          </a:xfrm>
                        </wpg:grpSpPr>
                        <wps:wsp>
                          <wps:cNvPr id="22" name="Freeform 12"/>
                          <wps:cNvSpPr>
                            <a:spLocks/>
                          </wps:cNvSpPr>
                          <wps:spPr bwMode="auto">
                            <a:xfrm>
                              <a:off x="7888" y="13267"/>
                              <a:ext cx="3497" cy="2"/>
                            </a:xfrm>
                            <a:custGeom>
                              <a:avLst/>
                              <a:gdLst>
                                <a:gd name="T0" fmla="+- 0 7888 7888"/>
                                <a:gd name="T1" fmla="*/ T0 w 3497"/>
                                <a:gd name="T2" fmla="+- 0 11385 7888"/>
                                <a:gd name="T3" fmla="*/ T2 w 34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97">
                                  <a:moveTo>
                                    <a:pt x="0" y="0"/>
                                  </a:moveTo>
                                  <a:lnTo>
                                    <a:pt x="3497" y="0"/>
                                  </a:lnTo>
                                </a:path>
                              </a:pathLst>
                            </a:custGeom>
                            <a:noFill/>
                            <a:ln w="32317">
                              <a:solidFill>
                                <a:srgbClr val="57ACD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9"/>
                        <wpg:cNvGrpSpPr>
                          <a:grpSpLocks/>
                        </wpg:cNvGrpSpPr>
                        <wpg:grpSpPr bwMode="auto">
                          <a:xfrm>
                            <a:off x="11651" y="12667"/>
                            <a:ext cx="2" cy="3287"/>
                            <a:chOff x="11651" y="12667"/>
                            <a:chExt cx="2" cy="3287"/>
                          </a:xfrm>
                        </wpg:grpSpPr>
                        <wps:wsp>
                          <wps:cNvPr id="24" name="Freeform 10"/>
                          <wps:cNvSpPr>
                            <a:spLocks/>
                          </wps:cNvSpPr>
                          <wps:spPr bwMode="auto">
                            <a:xfrm>
                              <a:off x="11651" y="12667"/>
                              <a:ext cx="2" cy="3287"/>
                            </a:xfrm>
                            <a:custGeom>
                              <a:avLst/>
                              <a:gdLst>
                                <a:gd name="T0" fmla="+- 0 15954 12667"/>
                                <a:gd name="T1" fmla="*/ 15954 h 3287"/>
                                <a:gd name="T2" fmla="+- 0 12667 12667"/>
                                <a:gd name="T3" fmla="*/ 12667 h 32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7">
                                  <a:moveTo>
                                    <a:pt x="0" y="32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2317">
                              <a:solidFill>
                                <a:srgbClr val="48A0C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7"/>
                        <wpg:cNvGrpSpPr>
                          <a:grpSpLocks/>
                        </wpg:cNvGrpSpPr>
                        <wpg:grpSpPr bwMode="auto">
                          <a:xfrm>
                            <a:off x="11469" y="13358"/>
                            <a:ext cx="2" cy="1745"/>
                            <a:chOff x="11469" y="13358"/>
                            <a:chExt cx="2" cy="1745"/>
                          </a:xfrm>
                        </wpg:grpSpPr>
                        <wps:wsp>
                          <wps:cNvPr id="26" name="Freeform 8"/>
                          <wps:cNvSpPr>
                            <a:spLocks/>
                          </wps:cNvSpPr>
                          <wps:spPr bwMode="auto">
                            <a:xfrm>
                              <a:off x="11469" y="13358"/>
                              <a:ext cx="2" cy="1745"/>
                            </a:xfrm>
                            <a:custGeom>
                              <a:avLst/>
                              <a:gdLst>
                                <a:gd name="T0" fmla="+- 0 15103 13358"/>
                                <a:gd name="T1" fmla="*/ 15103 h 1745"/>
                                <a:gd name="T2" fmla="+- 0 13358 13358"/>
                                <a:gd name="T3" fmla="*/ 13358 h 17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5">
                                  <a:moveTo>
                                    <a:pt x="0" y="17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3083">
                              <a:solidFill>
                                <a:srgbClr val="4FA8D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5"/>
                        <wpg:cNvGrpSpPr>
                          <a:grpSpLocks/>
                        </wpg:cNvGrpSpPr>
                        <wpg:grpSpPr bwMode="auto">
                          <a:xfrm>
                            <a:off x="7917" y="14354"/>
                            <a:ext cx="3155" cy="2"/>
                            <a:chOff x="7917" y="14354"/>
                            <a:chExt cx="3155" cy="2"/>
                          </a:xfrm>
                        </wpg:grpSpPr>
                        <wps:wsp>
                          <wps:cNvPr id="28" name="Freeform 6"/>
                          <wps:cNvSpPr>
                            <a:spLocks/>
                          </wps:cNvSpPr>
                          <wps:spPr bwMode="auto">
                            <a:xfrm>
                              <a:off x="7917" y="14354"/>
                              <a:ext cx="3155" cy="2"/>
                            </a:xfrm>
                            <a:custGeom>
                              <a:avLst/>
                              <a:gdLst>
                                <a:gd name="T0" fmla="+- 0 7917 7917"/>
                                <a:gd name="T1" fmla="*/ T0 w 3155"/>
                                <a:gd name="T2" fmla="+- 0 11073 7917"/>
                                <a:gd name="T3" fmla="*/ T2 w 31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55">
                                  <a:moveTo>
                                    <a:pt x="0" y="0"/>
                                  </a:moveTo>
                                  <a:lnTo>
                                    <a:pt x="3156" y="0"/>
                                  </a:lnTo>
                                </a:path>
                              </a:pathLst>
                            </a:custGeom>
                            <a:noFill/>
                            <a:ln w="9233">
                              <a:solidFill>
                                <a:srgbClr val="5B5B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"/>
                        <wpg:cNvGrpSpPr>
                          <a:grpSpLocks/>
                        </wpg:cNvGrpSpPr>
                        <wpg:grpSpPr bwMode="auto">
                          <a:xfrm>
                            <a:off x="7881" y="15216"/>
                            <a:ext cx="3475" cy="2"/>
                            <a:chOff x="7881" y="15216"/>
                            <a:chExt cx="3475" cy="2"/>
                          </a:xfrm>
                        </wpg:grpSpPr>
                        <wps:wsp>
                          <wps:cNvPr id="30" name="Freeform 4"/>
                          <wps:cNvSpPr>
                            <a:spLocks/>
                          </wps:cNvSpPr>
                          <wps:spPr bwMode="auto">
                            <a:xfrm>
                              <a:off x="7881" y="15216"/>
                              <a:ext cx="3475" cy="2"/>
                            </a:xfrm>
                            <a:custGeom>
                              <a:avLst/>
                              <a:gdLst>
                                <a:gd name="T0" fmla="+- 0 7881 7881"/>
                                <a:gd name="T1" fmla="*/ T0 w 3475"/>
                                <a:gd name="T2" fmla="+- 0 11356 7881"/>
                                <a:gd name="T3" fmla="*/ T2 w 3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75">
                                  <a:moveTo>
                                    <a:pt x="0" y="0"/>
                                  </a:moveTo>
                                  <a:lnTo>
                                    <a:pt x="3475" y="0"/>
                                  </a:lnTo>
                                </a:path>
                              </a:pathLst>
                            </a:custGeom>
                            <a:noFill/>
                            <a:ln w="23083">
                              <a:solidFill>
                                <a:srgbClr val="3FA0C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65pt;margin-top:16pt;width:577.8pt;height:814.2pt;z-index:-251653632;mso-position-horizontal-relative:page;mso-position-vertical-relative:page" coordorigin="153,320" coordsize="11556,16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">
                <v:shape id="Picture 19" o:spid="_x0000_s1027" type="#_x0000_t75" style="position:absolute;left:153;top:1549;width:11556;height:15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gdY/BAAAA2wAAAA8AAABkcnMvZG93bnJldi54bWxET0trwkAQvhf8D8sIvdWNiRSNrqG0lPYk&#10;9XHwOGTHJJidDbvbJP33XUHwNh/fczbFaFrRk/ONZQXzWQKCuLS64UrB6fj5sgThA7LG1jIp+CMP&#10;xXbytMFc24H31B9CJWII+xwV1CF0uZS+rMmgn9mOOHIX6wyGCF0ltcMhhptWpknyKg02HBtq7Oi9&#10;pvJ6+DUKduH0le3Pq4+dSVu+ouOfIcmUep6Ob2sQgcbwEN/d3zrOX8Dtl3iA3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ugdY/BAAAA2wAAAA8AAAAAAAAAAAAAAAAAnwIA&#10;AGRycy9kb3ducmV2LnhtbFBLBQYAAAAABAAEAPcAAACNAwAAAAA=&#10;">
                  <v:imagedata r:id="rId73" o:title=""/>
                </v:shape>
                <v:group id="Group 17" o:spid="_x0000_s1028" style="position:absolute;left:196;top:345;width:11480;height:2" coordorigin="196,345" coordsize="11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8" o:spid="_x0000_s1029" style="position:absolute;left:196;top:345;width:11480;height:2;visibility:visible;mso-wrap-style:square;v-text-anchor:top" coordsize="1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znsIA&#10;AADbAAAADwAAAGRycy9kb3ducmV2LnhtbERPTWvCQBC9C/0PyxR6Ed3oQdKYjaRSoWAvmnofsmM2&#10;NjsbsltN/31XKHibx/ucfDPaTlxp8K1jBYt5AoK4drrlRsFXtZulIHxA1tg5JgW/5GFTPE1yzLS7&#10;8YGux9CIGMI+QwUmhD6T0teGLPq564kjd3aDxRDh0Eg94C2G204uk2QlLbYcGwz2tDVUfx9/rIIq&#10;SZev5Vt9+iwxNe30/XSp9julXp7Hcg0i0Bge4n/3h47zV3D/JR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9fOewgAAANsAAAAPAAAAAAAAAAAAAAAAAJgCAABkcnMvZG93&#10;bnJldi54bWxQSwUGAAAAAAQABAD1AAAAhwMAAAAA&#10;" path="m,l11480,e" filled="f" strokecolor="#b8dfef" strokeweight=".12825mm">
                    <v:path arrowok="t" o:connecttype="custom" o:connectlocs="0,0;11480,0" o:connectangles="0,0"/>
                  </v:shape>
                </v:group>
                <v:group id="Group 15" o:spid="_x0000_s1030" style="position:absolute;left:214;top:342;width:2;height:7301" coordorigin="214,342" coordsize="2,7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31" style="position:absolute;left:214;top:342;width:2;height:7301;visibility:visible;mso-wrap-style:square;v-text-anchor:top" coordsize="2,7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UoJMIA&#10;AADbAAAADwAAAGRycy9kb3ducmV2LnhtbESPQWvCQBCF74X+h2UK3uqmHkSiq5SC0IM9qPkBQ3ZM&#10;QrOzITs1q7++cxC8zfDevPfNZpdDb640pi6yg495AYa4jr7jxkF13r+vwCRB9thHJgc3SrDbvr5s&#10;sPRx4iNdT9IYDeFUooNWZCitTXVLAdM8DsSqXeIYUHQdG+tHnDQ89HZRFEsbsGNtaHGgr5bq39Nf&#10;cDCtpurn7OWw6Eny3dp8r/ZH52Zv+XMNRijL0/y4/vaKr7D6iw5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SgkwgAAANsAAAAPAAAAAAAAAAAAAAAAAJgCAABkcnMvZG93&#10;bnJldi54bWxQSwUGAAAAAAQABAD1AAAAhwMAAAAA&#10;" path="m,7300l,e" filled="f" strokecolor="#a3cfe8" strokeweight=".64119mm">
                    <v:path arrowok="t" o:connecttype="custom" o:connectlocs="0,7642;0,342" o:connectangles="0,0"/>
                  </v:shape>
                </v:group>
                <v:group id="Group 13" o:spid="_x0000_s1032" style="position:absolute;left:11654;top:342;width:2;height:1294" coordorigin="11654,342" coordsize="2,12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4" o:spid="_x0000_s1033" style="position:absolute;left:11654;top:342;width:2;height:1294;visibility:visible;mso-wrap-style:square;v-text-anchor:top" coordsize="2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A9xcEA&#10;AADbAAAADwAAAGRycy9kb3ducmV2LnhtbERPPWvDMBDdC/0P4grZajmBFOFaNkmgJEOXOhkyHtbV&#10;cmudHEtNnH9fDYWOj/dd1rMbxJWm0HvWsMxyEMStNz13Gk7Ht2cFIkRkg4Nn0nCnAHX1+FBiYfyN&#10;P+jaxE6kEA4FarAxjoWUobXkMGR+JE7cp58cxgSnTpoJbyncDXKV5y/SYc+pweJIO0vtd/PjNKi9&#10;OtrDuTmt37+UurTn7WBpq/Xiad68gog0x3/xn/tgNKzS+vQl/QB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gPcXBAAAA2wAAAA8AAAAAAAAAAAAAAAAAmAIAAGRycy9kb3du&#10;cmV2LnhtbFBLBQYAAAAABAAEAPUAAACGAwAAAAA=&#10;" path="m,1294l,e" filled="f" strokecolor="#b8dbef" strokeweight=".76944mm">
                    <v:path arrowok="t" o:connecttype="custom" o:connectlocs="0,1636;0,342" o:connectangles="0,0"/>
                  </v:shape>
                </v:group>
                <v:group id="Group 11" o:spid="_x0000_s1034" style="position:absolute;left:7888;top:13267;width:3497;height:2" coordorigin="7888,13267" coordsize="34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2" o:spid="_x0000_s1035" style="position:absolute;left:7888;top:13267;width:3497;height:2;visibility:visible;mso-wrap-style:square;v-text-anchor:top" coordsize="34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IFKMIA&#10;AADbAAAADwAAAGRycy9kb3ducmV2LnhtbESPQWvCQBSE74L/YXlCb7oxByupq4g2kGPVgD2+Zl+z&#10;wezbkF01/fduQfA4zMw3zGoz2FbcqPeNYwXzWQKCuHK64VpBecqnSxA+IGtsHZOCP/KwWY9HK8y0&#10;u/OBbsdQiwhhn6ECE0KXSekrQxb9zHXE0ft1vcUQZV9L3eM9wm0r0yRZSIsNxwWDHe0MVZfj1Sqo&#10;9ngp9A/mpX4vr1/nvPg0i2+l3ibD9gNEoCG8ws92oRWkKfx/iT9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gUowgAAANsAAAAPAAAAAAAAAAAAAAAAAJgCAABkcnMvZG93&#10;bnJldi54bWxQSwUGAAAAAAQABAD1AAAAhwMAAAAA&#10;" path="m,l3497,e" filled="f" strokecolor="#57acd4" strokeweight=".89769mm">
                    <v:path arrowok="t" o:connecttype="custom" o:connectlocs="0,0;3497,0" o:connectangles="0,0"/>
                  </v:shape>
                </v:group>
                <v:group id="Group 9" o:spid="_x0000_s1036" style="position:absolute;left:11651;top:12667;width:2;height:3287" coordorigin="11651,12667" coordsize="2,3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0" o:spid="_x0000_s1037" style="position:absolute;left:11651;top:12667;width:2;height:3287;visibility:visible;mso-wrap-style:square;v-text-anchor:top" coordsize="2,3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Q4+8UA&#10;AADbAAAADwAAAGRycy9kb3ducmV2LnhtbESPT2vCQBTE74V+h+UVeilmoy3+ia7SCtZSD2LU+yP7&#10;mgSzb0N2Ncm3dwuFHoeZ+Q2zWHWmEjdqXGlZwTCKQRBnVpecKzgdN4MpCOeRNVaWSUFPDlbLx4cF&#10;Jtq2fKBb6nMRIOwSVFB4XydSuqwggy6yNXHwfmxj0AfZ5FI32Aa4qeQojsfSYMlhocCa1gVll/Rq&#10;FOz15HW7efmY6bPsL8OdN/Jbfyr1/NS9z0F46vx/+K/9pRWM3uD3S/gB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Dj7xQAAANsAAAAPAAAAAAAAAAAAAAAAAJgCAABkcnMv&#10;ZG93bnJldi54bWxQSwUGAAAAAAQABAD1AAAAigMAAAAA&#10;" path="m,3287l,e" filled="f" strokecolor="#48a0cf" strokeweight=".89769mm">
                    <v:path arrowok="t" o:connecttype="custom" o:connectlocs="0,15954;0,12667" o:connectangles="0,0"/>
                  </v:shape>
                </v:group>
                <v:group id="Group 7" o:spid="_x0000_s1038" style="position:absolute;left:11469;top:13358;width:2;height:1745" coordorigin="11469,13358" coordsize="2,17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8" o:spid="_x0000_s1039" style="position:absolute;left:11469;top:13358;width:2;height:1745;visibility:visible;mso-wrap-style:square;v-text-anchor:top" coordsize="2,1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Zo6sUA&#10;AADbAAAADwAAAGRycy9kb3ducmV2LnhtbESPzWrDMBCE74W+g9hCbo1cH0LjRgmhkJ9Demhamuti&#10;bSwn1spYm9jp01eFQo/DzHzDzBaDb9SVulgHNvA0zkARl8HWXBn4/Fg9PoOKgmyxCUwGbhRhMb+/&#10;m2FhQ8/vdN1LpRKEY4EGnEhbaB1LRx7jOLTEyTuGzqMk2VXadtgnuG90nmUT7bHmtOCwpVdH5Xl/&#10;8Qaa7+VXfjqsz3KYbt1uc5v2gm/GjB6G5QsooUH+w3/trTWQT+D3S/oB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NmjqxQAAANsAAAAPAAAAAAAAAAAAAAAAAJgCAABkcnMv&#10;ZG93bnJldi54bWxQSwUGAAAAAAQABAD1AAAAigMAAAAA&#10;" path="m,1745l,e" filled="f" strokecolor="#4fa8d4" strokeweight=".64119mm">
                    <v:path arrowok="t" o:connecttype="custom" o:connectlocs="0,15103;0,13358" o:connectangles="0,0"/>
                  </v:shape>
                </v:group>
                <v:group id="Group 5" o:spid="_x0000_s1040" style="position:absolute;left:7917;top:14354;width:3155;height:2" coordorigin="7917,14354" coordsize="31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6" o:spid="_x0000_s1041" style="position:absolute;left:7917;top:14354;width:3155;height:2;visibility:visible;mso-wrap-style:square;v-text-anchor:top" coordsize="3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FdU78A&#10;AADbAAAADwAAAGRycy9kb3ducmV2LnhtbERP3WrCMBS+F/YO4Qx2p2kFRWtjGW4Ob6c+wCE5bYrN&#10;SWlS7Xz65WKwy4/vv6wm14k7DaH1rCBfZCCItTctNwqul+N8AyJEZIOdZ1LwQwGq/cusxML4B3/T&#10;/RwbkUI4FKjAxtgXUgZtyWFY+J44cbUfHMYEh0aaAR8p3HVymWVr6bDl1GCxp4MlfTuPTsF4+8i1&#10;/tx8rbg9PLf1uH2yNUq9vU7vOxCRpvgv/nOfjIJlGpu+pB8g9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YV1TvwAAANsAAAAPAAAAAAAAAAAAAAAAAJgCAABkcnMvZG93bnJl&#10;di54bWxQSwUGAAAAAAQABAD1AAAAhAMAAAAA&#10;" path="m,l3156,e" filled="f" strokecolor="#5b5b5b" strokeweight=".25647mm">
                    <v:path arrowok="t" o:connecttype="custom" o:connectlocs="0,0;3156,0" o:connectangles="0,0"/>
                  </v:shape>
                </v:group>
                <v:group id="Group 3" o:spid="_x0000_s1042" style="position:absolute;left:7881;top:15216;width:3475;height:2" coordorigin="7881,15216" coordsize="34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4" o:spid="_x0000_s1043" style="position:absolute;left:7881;top:15216;width:3475;height:2;visibility:visible;mso-wrap-style:square;v-text-anchor:top" coordsize="3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TV5cEA&#10;AADbAAAADwAAAGRycy9kb3ducmV2LnhtbERPW2vCMBR+F/Yfwhn4pumqyKxG2QRRRAde8PnQnDXd&#10;mpPSRK3/3jwIPn589+m8tZW4UuNLxwo++gkI4tzpkgsFp+Oy9wnCB2SNlWNScCcP89lbZ4qZdjfe&#10;0/UQChFD2GeowIRQZ1L63JBF33c1ceR+XWMxRNgUUjd4i+G2kmmSjKTFkmODwZoWhvL/w8UqSHGZ&#10;bNPVYjykzehnuPv7vpdno1T3vf2agAjUhpf46V5rBYO4Pn6JP0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k1eXBAAAA2wAAAA8AAAAAAAAAAAAAAAAAmAIAAGRycy9kb3du&#10;cmV2LnhtbFBLBQYAAAAABAAEAPUAAACGAwAAAAA=&#10;" path="m,l3475,e" filled="f" strokecolor="#3fa0cf" strokeweight=".64119mm">
                    <v:path arrowok="t" o:connecttype="custom" o:connectlocs="0,0;3475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after="0" w:line="200" w:lineRule="exact"/>
        <w:rPr>
          <w:sz w:val="20"/>
          <w:szCs w:val="20"/>
        </w:rPr>
      </w:pPr>
    </w:p>
    <w:p w:rsidR="008156BF" w:rsidRDefault="008156BF">
      <w:pPr>
        <w:spacing w:before="2" w:after="0" w:line="240" w:lineRule="exact"/>
        <w:rPr>
          <w:sz w:val="24"/>
          <w:szCs w:val="24"/>
        </w:rPr>
      </w:pPr>
    </w:p>
    <w:p w:rsidR="008156BF" w:rsidRDefault="00EC70B5">
      <w:pPr>
        <w:spacing w:before="33" w:after="0" w:line="240" w:lineRule="auto"/>
        <w:ind w:left="6237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313131"/>
          <w:sz w:val="21"/>
          <w:szCs w:val="21"/>
        </w:rPr>
        <w:t>Australian</w:t>
      </w:r>
      <w:r>
        <w:rPr>
          <w:rFonts w:ascii="Times New Roman" w:eastAsia="Times New Roman" w:hAnsi="Times New Roman" w:cs="Times New Roman"/>
          <w:color w:val="313131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>Government</w:t>
      </w:r>
    </w:p>
    <w:p w:rsidR="008156BF" w:rsidRDefault="008156BF">
      <w:pPr>
        <w:spacing w:before="7" w:after="0" w:line="100" w:lineRule="exact"/>
        <w:rPr>
          <w:sz w:val="10"/>
          <w:szCs w:val="10"/>
        </w:rPr>
      </w:pPr>
    </w:p>
    <w:p w:rsidR="008156BF" w:rsidRDefault="00EC70B5">
      <w:pPr>
        <w:spacing w:after="0" w:line="218" w:lineRule="exact"/>
        <w:ind w:left="6237" w:right="5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1A1A1A"/>
          <w:w w:val="108"/>
          <w:sz w:val="19"/>
          <w:szCs w:val="19"/>
        </w:rPr>
        <w:t>Department</w:t>
      </w:r>
      <w:r>
        <w:rPr>
          <w:rFonts w:ascii="Times New Roman" w:eastAsia="Times New Roman" w:hAnsi="Times New Roman" w:cs="Times New Roman"/>
          <w:color w:val="1A1A1A"/>
          <w:spacing w:val="-14"/>
          <w:w w:val="10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color w:val="1A1A1A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3131"/>
          <w:w w:val="106"/>
          <w:sz w:val="19"/>
          <w:szCs w:val="19"/>
        </w:rPr>
        <w:t>Educatio</w:t>
      </w:r>
      <w:r>
        <w:rPr>
          <w:rFonts w:ascii="Times New Roman" w:eastAsia="Times New Roman" w:hAnsi="Times New Roman" w:cs="Times New Roman"/>
          <w:color w:val="313131"/>
          <w:spacing w:val="-12"/>
          <w:w w:val="107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color w:val="545454"/>
          <w:w w:val="157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545454"/>
          <w:spacing w:val="-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3131"/>
          <w:w w:val="105"/>
          <w:sz w:val="19"/>
          <w:szCs w:val="19"/>
        </w:rPr>
        <w:t xml:space="preserve">Employment </w:t>
      </w:r>
      <w:r>
        <w:rPr>
          <w:rFonts w:ascii="Times New Roman" w:eastAsia="Times New Roman" w:hAnsi="Times New Roman" w:cs="Times New Roman"/>
          <w:color w:val="313131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color w:val="313131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3131"/>
          <w:sz w:val="19"/>
          <w:szCs w:val="19"/>
        </w:rPr>
        <w:t>Workplace</w:t>
      </w:r>
      <w:r>
        <w:rPr>
          <w:rFonts w:ascii="Times New Roman" w:eastAsia="Times New Roman" w:hAnsi="Times New Roman" w:cs="Times New Roman"/>
          <w:color w:val="313131"/>
          <w:spacing w:val="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103"/>
          <w:sz w:val="19"/>
          <w:szCs w:val="19"/>
        </w:rPr>
        <w:t>Relations</w:t>
      </w:r>
    </w:p>
    <w:sectPr w:rsidR="008156BF" w:rsidSect="008156BF">
      <w:footerReference w:type="default" r:id="rId74"/>
      <w:pgSz w:w="11920" w:h="16840"/>
      <w:pgMar w:top="1560" w:right="72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0B5" w:rsidRDefault="00EC70B5" w:rsidP="008156BF">
      <w:pPr>
        <w:spacing w:after="0" w:line="240" w:lineRule="auto"/>
      </w:pPr>
      <w:r>
        <w:separator/>
      </w:r>
    </w:p>
  </w:endnote>
  <w:endnote w:type="continuationSeparator" w:id="0">
    <w:p w:rsidR="00EC70B5" w:rsidRDefault="00EC70B5" w:rsidP="00815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0B5" w:rsidRDefault="00C2664C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2608" behindDoc="1" locked="0" layoutInCell="1" allowOverlap="1">
              <wp:simplePos x="0" y="0"/>
              <wp:positionH relativeFrom="page">
                <wp:posOffset>977900</wp:posOffset>
              </wp:positionH>
              <wp:positionV relativeFrom="page">
                <wp:posOffset>10168255</wp:posOffset>
              </wp:positionV>
              <wp:extent cx="1045210" cy="165735"/>
              <wp:effectExtent l="0" t="0" r="0" b="63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52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0B5" w:rsidRDefault="00EC70B5">
                          <w:pPr>
                            <w:spacing w:after="0" w:line="246" w:lineRule="exact"/>
                            <w:ind w:left="20" w:right="-5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pacing w:val="-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cial rese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rch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77pt;margin-top:800.65pt;width:82.3pt;height:13.0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" filled="f" stroked="f">
              <v:textbox inset="0,0,0,0">
                <w:txbxContent>
                  <w:p w:rsidR="00EC70B5" w:rsidRDefault="00EC70B5">
                    <w:pPr>
                      <w:spacing w:after="0" w:line="246" w:lineRule="exact"/>
                      <w:ind w:left="20" w:right="-53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pacing w:val="-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cial rese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pacing w:val="-1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0B5" w:rsidRDefault="00C2664C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977900</wp:posOffset>
              </wp:positionH>
              <wp:positionV relativeFrom="page">
                <wp:posOffset>10165080</wp:posOffset>
              </wp:positionV>
              <wp:extent cx="1045210" cy="165735"/>
              <wp:effectExtent l="0" t="1905" r="0" b="381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52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0B5" w:rsidRDefault="00EC70B5">
                          <w:pPr>
                            <w:spacing w:after="0" w:line="246" w:lineRule="exact"/>
                            <w:ind w:left="20" w:right="-5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pacing w:val="-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cial rese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rch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77pt;margin-top:800.4pt;width:82.3pt;height:13.0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" filled="f" stroked="f">
              <v:textbox inset="0,0,0,0">
                <w:txbxContent>
                  <w:p w:rsidR="00EC70B5" w:rsidRDefault="00EC70B5">
                    <w:pPr>
                      <w:spacing w:after="0" w:line="246" w:lineRule="exact"/>
                      <w:ind w:left="20" w:right="-53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pacing w:val="-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cial rese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pacing w:val="-1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6790055</wp:posOffset>
              </wp:positionH>
              <wp:positionV relativeFrom="page">
                <wp:posOffset>10165080</wp:posOffset>
              </wp:positionV>
              <wp:extent cx="64135" cy="165735"/>
              <wp:effectExtent l="0" t="1905" r="3810" b="381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0B5" w:rsidRDefault="00EC70B5">
                          <w:pPr>
                            <w:spacing w:after="0" w:line="246" w:lineRule="exact"/>
                            <w:ind w:left="20" w:right="-5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3399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9" type="#_x0000_t202" style="position:absolute;margin-left:534.65pt;margin-top:800.4pt;width:5.05pt;height:13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6w8rgIAAK4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" filled="f" stroked="f">
              <v:textbox inset="0,0,0,0">
                <w:txbxContent>
                  <w:p w:rsidR="00EC70B5" w:rsidRDefault="00EC70B5">
                    <w:pPr>
                      <w:spacing w:after="0" w:line="246" w:lineRule="exact"/>
                      <w:ind w:left="20" w:right="-53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3399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0B5" w:rsidRDefault="00C2664C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977900</wp:posOffset>
              </wp:positionH>
              <wp:positionV relativeFrom="page">
                <wp:posOffset>10165080</wp:posOffset>
              </wp:positionV>
              <wp:extent cx="1045210" cy="165735"/>
              <wp:effectExtent l="0" t="1905" r="0" b="381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52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0B5" w:rsidRDefault="00EC70B5">
                          <w:pPr>
                            <w:spacing w:after="0" w:line="246" w:lineRule="exact"/>
                            <w:ind w:left="20" w:right="-5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pacing w:val="-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cial rese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rch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77pt;margin-top:800.4pt;width:82.3pt;height:13.0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YgrwIAALA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" filled="f" stroked="f">
              <v:textbox inset="0,0,0,0">
                <w:txbxContent>
                  <w:p w:rsidR="00EC70B5" w:rsidRDefault="00EC70B5">
                    <w:pPr>
                      <w:spacing w:after="0" w:line="246" w:lineRule="exact"/>
                      <w:ind w:left="20" w:right="-53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pacing w:val="-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cial rese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pacing w:val="-1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6750685</wp:posOffset>
              </wp:positionH>
              <wp:positionV relativeFrom="page">
                <wp:posOffset>10165080</wp:posOffset>
              </wp:positionV>
              <wp:extent cx="104775" cy="165735"/>
              <wp:effectExtent l="0" t="1905" r="2540" b="381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0B5" w:rsidRDefault="00EC70B5">
                          <w:pPr>
                            <w:spacing w:after="0" w:line="246" w:lineRule="exact"/>
                            <w:ind w:left="20" w:right="-5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3399"/>
                              <w:spacing w:val="1"/>
                            </w:rPr>
                            <w:t>ii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531.55pt;margin-top:800.4pt;width:8.25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" filled="f" stroked="f">
              <v:textbox inset="0,0,0,0">
                <w:txbxContent>
                  <w:p w:rsidR="00EC70B5" w:rsidRDefault="00EC70B5">
                    <w:pPr>
                      <w:spacing w:after="0" w:line="246" w:lineRule="exact"/>
                      <w:ind w:left="20" w:right="-53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3399"/>
                        <w:spacing w:val="1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0B5" w:rsidRDefault="00EC70B5">
    <w:pPr>
      <w:spacing w:after="0"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0B5" w:rsidRDefault="00C2664C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519430</wp:posOffset>
          </wp:positionH>
          <wp:positionV relativeFrom="page">
            <wp:posOffset>10069195</wp:posOffset>
          </wp:positionV>
          <wp:extent cx="480060" cy="42481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24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977900</wp:posOffset>
              </wp:positionH>
              <wp:positionV relativeFrom="page">
                <wp:posOffset>10165080</wp:posOffset>
              </wp:positionV>
              <wp:extent cx="1045210" cy="165735"/>
              <wp:effectExtent l="0" t="1905" r="0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52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0B5" w:rsidRDefault="00EC70B5">
                          <w:pPr>
                            <w:spacing w:after="0" w:line="246" w:lineRule="exact"/>
                            <w:ind w:left="20" w:right="-5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pacing w:val="-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cial rese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rch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77pt;margin-top:800.4pt;width:82.3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LBqsAIAALA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" filled="f" stroked="f">
              <v:textbox inset="0,0,0,0">
                <w:txbxContent>
                  <w:p w:rsidR="00EC70B5" w:rsidRDefault="00EC70B5">
                    <w:pPr>
                      <w:spacing w:after="0" w:line="246" w:lineRule="exact"/>
                      <w:ind w:left="20" w:right="-53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pacing w:val="-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cial rese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pacing w:val="-1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6699885</wp:posOffset>
              </wp:positionH>
              <wp:positionV relativeFrom="page">
                <wp:posOffset>10165080</wp:posOffset>
              </wp:positionV>
              <wp:extent cx="168910" cy="165735"/>
              <wp:effectExtent l="3810" t="1905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0B5" w:rsidRDefault="00EC70B5">
                          <w:pPr>
                            <w:spacing w:after="0" w:line="246" w:lineRule="exact"/>
                            <w:ind w:left="40" w:right="-2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33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664C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color w:val="FF3399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527.55pt;margin-top:800.4pt;width:13.3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pbSrgIAAK8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" filled="f" stroked="f">
              <v:textbox inset="0,0,0,0">
                <w:txbxContent>
                  <w:p w:rsidR="00EC70B5" w:rsidRDefault="00EC70B5">
                    <w:pPr>
                      <w:spacing w:after="0" w:line="246" w:lineRule="exact"/>
                      <w:ind w:left="40" w:right="-2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33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664C">
                      <w:rPr>
                        <w:rFonts w:ascii="Arial" w:eastAsia="Arial" w:hAnsi="Arial" w:cs="Arial"/>
                        <w:b/>
                        <w:bCs/>
                        <w:noProof/>
                        <w:color w:val="FF3399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0B5" w:rsidRDefault="00C2664C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519430</wp:posOffset>
          </wp:positionH>
          <wp:positionV relativeFrom="page">
            <wp:posOffset>10069195</wp:posOffset>
          </wp:positionV>
          <wp:extent cx="480060" cy="42481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24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977900</wp:posOffset>
              </wp:positionH>
              <wp:positionV relativeFrom="page">
                <wp:posOffset>10165080</wp:posOffset>
              </wp:positionV>
              <wp:extent cx="1045210" cy="165735"/>
              <wp:effectExtent l="0" t="1905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52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0B5" w:rsidRDefault="00EC70B5">
                          <w:pPr>
                            <w:spacing w:after="0" w:line="246" w:lineRule="exact"/>
                            <w:ind w:left="20" w:right="-5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pacing w:val="-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cial rese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</w:rPr>
                            <w:t>rch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77pt;margin-top:800.4pt;width:82.3pt;height:13.0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IlU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" filled="f" stroked="f">
              <v:textbox inset="0,0,0,0">
                <w:txbxContent>
                  <w:p w:rsidR="00EC70B5" w:rsidRDefault="00EC70B5">
                    <w:pPr>
                      <w:spacing w:after="0" w:line="246" w:lineRule="exact"/>
                      <w:ind w:left="20" w:right="-53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pacing w:val="-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cial rese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pacing w:val="-1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</w:rPr>
                      <w:t>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848" behindDoc="1" locked="0" layoutInCell="1" allowOverlap="1">
              <wp:simplePos x="0" y="0"/>
              <wp:positionH relativeFrom="page">
                <wp:posOffset>6672580</wp:posOffset>
              </wp:positionH>
              <wp:positionV relativeFrom="page">
                <wp:posOffset>10165080</wp:posOffset>
              </wp:positionV>
              <wp:extent cx="180340" cy="165735"/>
              <wp:effectExtent l="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0B5" w:rsidRDefault="00EC70B5">
                          <w:pPr>
                            <w:spacing w:after="0" w:line="246" w:lineRule="exact"/>
                            <w:ind w:left="20" w:right="-5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3399"/>
                              <w:spacing w:val="-3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3399"/>
                              <w:spacing w:val="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3399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5" type="#_x0000_t202" style="position:absolute;margin-left:525.4pt;margin-top:800.4pt;width:14.2pt;height:13.0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" filled="f" stroked="f">
              <v:textbox inset="0,0,0,0">
                <w:txbxContent>
                  <w:p w:rsidR="00EC70B5" w:rsidRDefault="00EC70B5">
                    <w:pPr>
                      <w:spacing w:after="0" w:line="246" w:lineRule="exact"/>
                      <w:ind w:left="20" w:right="-53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3399"/>
                        <w:spacing w:val="-3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3399"/>
                        <w:spacing w:val="1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3399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0B5" w:rsidRDefault="00EC70B5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0B5" w:rsidRDefault="00EC70B5" w:rsidP="008156BF">
      <w:pPr>
        <w:spacing w:after="0" w:line="240" w:lineRule="auto"/>
      </w:pPr>
      <w:r>
        <w:separator/>
      </w:r>
    </w:p>
  </w:footnote>
  <w:footnote w:type="continuationSeparator" w:id="0">
    <w:p w:rsidR="00EC70B5" w:rsidRDefault="00EC70B5" w:rsidP="008156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6BF"/>
    <w:rsid w:val="00015BE6"/>
    <w:rsid w:val="008156BF"/>
    <w:rsid w:val="00C2664C"/>
    <w:rsid w:val="00C74790"/>
    <w:rsid w:val="00D21EBD"/>
    <w:rsid w:val="00EC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D21E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E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D21E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E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7.png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0.png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76" Type="http://schemas.openxmlformats.org/officeDocument/2006/relationships/theme" Target="theme/theme1.xml"/><Relationship Id="rId7" Type="http://schemas.openxmlformats.org/officeDocument/2006/relationships/webSettings" Target="webSettings.xml"/><Relationship Id="rId71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footer" Target="footer2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footer" Target="footer3.xml"/><Relationship Id="rId45" Type="http://schemas.openxmlformats.org/officeDocument/2006/relationships/image" Target="media/image31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66" Type="http://schemas.openxmlformats.org/officeDocument/2006/relationships/image" Target="media/image51.png"/><Relationship Id="rId74" Type="http://schemas.openxmlformats.org/officeDocument/2006/relationships/footer" Target="footer7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36" Type="http://schemas.openxmlformats.org/officeDocument/2006/relationships/image" Target="media/image25.png"/><Relationship Id="rId49" Type="http://schemas.openxmlformats.org/officeDocument/2006/relationships/image" Target="media/image35.png"/><Relationship Id="rId57" Type="http://schemas.openxmlformats.org/officeDocument/2006/relationships/image" Target="media/image42.png"/><Relationship Id="rId61" Type="http://schemas.openxmlformats.org/officeDocument/2006/relationships/image" Target="media/image46.pn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0.png"/><Relationship Id="rId44" Type="http://schemas.openxmlformats.org/officeDocument/2006/relationships/image" Target="media/image30.png"/><Relationship Id="rId52" Type="http://schemas.openxmlformats.org/officeDocument/2006/relationships/footer" Target="footer5.xml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73" Type="http://schemas.openxmlformats.org/officeDocument/2006/relationships/image" Target="media/image57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1.pn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8" Type="http://schemas.openxmlformats.org/officeDocument/2006/relationships/footnotes" Target="footnotes.xml"/><Relationship Id="rId51" Type="http://schemas.openxmlformats.org/officeDocument/2006/relationships/image" Target="media/image37.png"/><Relationship Id="rId72" Type="http://schemas.openxmlformats.org/officeDocument/2006/relationships/image" Target="media/image56.jpeg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hyperlink" Target="http://smarterschools.gov.au/supplementary/Pages/" TargetMode="External"/><Relationship Id="rId46" Type="http://schemas.openxmlformats.org/officeDocument/2006/relationships/image" Target="media/image32.png"/><Relationship Id="rId59" Type="http://schemas.openxmlformats.org/officeDocument/2006/relationships/image" Target="media/image44.png"/><Relationship Id="rId67" Type="http://schemas.openxmlformats.org/officeDocument/2006/relationships/image" Target="media/image52.png"/><Relationship Id="rId20" Type="http://schemas.openxmlformats.org/officeDocument/2006/relationships/image" Target="media/image11.jpeg"/><Relationship Id="rId41" Type="http://schemas.openxmlformats.org/officeDocument/2006/relationships/footer" Target="footer4.xml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70" Type="http://schemas.openxmlformats.org/officeDocument/2006/relationships/image" Target="media/image55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86B2CD461E948BF2F316E8B089069" ma:contentTypeVersion="2" ma:contentTypeDescription="Create a new document." ma:contentTypeScope="" ma:versionID="a7aa0b96e14793d46dc546c972debd8b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e1d517e581c31c24ebb0904eb14ed77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7DE765-2C28-4E2C-880B-206404602B3C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3354F6-F8F3-4BDF-B13E-3ED3AB651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CCB466B-14F4-4629-AEE8-F0F26A348F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332ED06C.dotm</Template>
  <TotalTime>1</TotalTime>
  <Pages>10</Pages>
  <Words>3670</Words>
  <Characters>20921</Characters>
  <Application>Microsoft Office Word</Application>
  <DocSecurity>4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Australian Government</Company>
  <LinksUpToDate>false</LinksUpToDate>
  <CharactersWithSpaces>24542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Kathy.O'Donoghue</dc:creator>
  <cp:lastModifiedBy>Laura Yates</cp:lastModifiedBy>
  <cp:revision>2</cp:revision>
  <dcterms:created xsi:type="dcterms:W3CDTF">2013-08-13T04:50:00Z</dcterms:created>
  <dcterms:modified xsi:type="dcterms:W3CDTF">2013-08-13T04:50:00Z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2012-04-23T00:00:00Z</vt:filetime>
  </property>
  <property fmtid="{D5CDD505-2E9C-101B-9397-08002B2CF9AE}" pid="3" name="LastSaved">
    <vt:filetime>2012-04-24T00:00:00Z</vt:filetime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ntentTypeId">
    <vt:lpwstr>0x01010085686B2CD461E948BF2F316E8B089069</vt:lpwstr>
  </property>
</Properties>
</file>