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F66B6" w14:textId="77777777" w:rsidR="00107DD5" w:rsidRDefault="00221D8F" w:rsidP="00CA4815">
      <w:r w:rsidRPr="00CA4815">
        <w:rPr>
          <w:b/>
          <w:bCs/>
          <w:noProof/>
        </w:rPr>
        <w:drawing>
          <wp:anchor distT="0" distB="0" distL="114300" distR="114300" simplePos="0" relativeHeight="251658240" behindDoc="1" locked="1" layoutInCell="1" allowOverlap="1" wp14:anchorId="7994ABD6" wp14:editId="579128ED">
            <wp:simplePos x="0" y="0"/>
            <wp:positionH relativeFrom="column">
              <wp:posOffset>-914400</wp:posOffset>
            </wp:positionH>
            <wp:positionV relativeFrom="paragraph">
              <wp:posOffset>-777875</wp:posOffset>
            </wp:positionV>
            <wp:extent cx="7560000" cy="1836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600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76DBF36C" wp14:editId="6F166294">
            <wp:extent cx="2271600" cy="554400"/>
            <wp:effectExtent l="0" t="0" r="0" b="0"/>
            <wp:docPr id="3" name="Graphic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71600" cy="554400"/>
                    </a:xfrm>
                    <a:prstGeom prst="rect">
                      <a:avLst/>
                    </a:prstGeom>
                  </pic:spPr>
                </pic:pic>
              </a:graphicData>
            </a:graphic>
          </wp:inline>
        </w:drawing>
      </w:r>
    </w:p>
    <w:bookmarkStart w:id="0" w:name="_Toc203987072" w:displacedByCustomXml="next"/>
    <w:bookmarkStart w:id="1" w:name="_Toc126923157" w:displacedByCustomXml="next"/>
    <w:bookmarkStart w:id="2" w:name="_Toc126923146" w:displacedByCustomXml="next"/>
    <w:sdt>
      <w:sdtPr>
        <w:alias w:val="Title"/>
        <w:tag w:val=""/>
        <w:id w:val="1478495247"/>
        <w:placeholder>
          <w:docPart w:val="0138BDA209B64C75B975FF6EBB87FFB3"/>
        </w:placeholder>
        <w:dataBinding w:prefixMappings="xmlns:ns0='http://purl.org/dc/elements/1.1/' xmlns:ns1='http://schemas.openxmlformats.org/package/2006/metadata/core-properties' " w:xpath="/ns1:coreProperties[1]/ns0:title[1]" w:storeItemID="{6C3C8BC8-F283-45AE-878A-BAB7291924A1}"/>
        <w:text/>
      </w:sdtPr>
      <w:sdtEndPr/>
      <w:sdtContent>
        <w:p w14:paraId="4C5431ED" w14:textId="32193383" w:rsidR="00221D8F" w:rsidRDefault="00534F18" w:rsidP="00893A34">
          <w:pPr>
            <w:pStyle w:val="Heading1"/>
          </w:pPr>
          <w:r>
            <w:t xml:space="preserve">Task card – How to </w:t>
          </w:r>
          <w:r w:rsidR="0076260E">
            <w:t>U</w:t>
          </w:r>
          <w:r>
            <w:t xml:space="preserve">pdate Service </w:t>
          </w:r>
          <w:r w:rsidR="0076260E">
            <w:t>B</w:t>
          </w:r>
          <w:r>
            <w:t xml:space="preserve">usiness </w:t>
          </w:r>
          <w:r w:rsidR="0076260E">
            <w:t>Details in the Provider Entry Point (PEP)</w:t>
          </w:r>
        </w:p>
      </w:sdtContent>
    </w:sdt>
    <w:bookmarkEnd w:id="0" w:displacedByCustomXml="prev"/>
    <w:bookmarkEnd w:id="1" w:displacedByCustomXml="prev"/>
    <w:bookmarkEnd w:id="2" w:displacedByCustomXml="prev"/>
    <w:p w14:paraId="550C3AD2" w14:textId="2E3D87A7" w:rsidR="0017134D" w:rsidRDefault="0076260E" w:rsidP="00EB4C2F">
      <w:pPr>
        <w:pStyle w:val="Subtitle"/>
      </w:pPr>
      <w:r>
        <w:t>How to update business details for the Service in the Provider Entry Point</w:t>
      </w:r>
    </w:p>
    <w:sdt>
      <w:sdtPr>
        <w:rPr>
          <w:rFonts w:asciiTheme="minorHAnsi" w:eastAsiaTheme="minorEastAsia" w:hAnsiTheme="minorHAnsi" w:cstheme="minorBidi"/>
          <w:b w:val="0"/>
          <w:color w:val="auto"/>
          <w:sz w:val="22"/>
          <w:szCs w:val="22"/>
          <w:lang w:val="en-AU"/>
        </w:rPr>
        <w:id w:val="-75908190"/>
        <w:docPartObj>
          <w:docPartGallery w:val="Table of Contents"/>
          <w:docPartUnique/>
        </w:docPartObj>
      </w:sdtPr>
      <w:sdtEndPr>
        <w:rPr>
          <w:noProof/>
        </w:rPr>
      </w:sdtEndPr>
      <w:sdtContent>
        <w:p w14:paraId="04052908" w14:textId="41C7AD67" w:rsidR="00F23D00" w:rsidRDefault="0076260E" w:rsidP="00782E77">
          <w:pPr>
            <w:pStyle w:val="TOCHeading"/>
            <w:rPr>
              <w:rFonts w:eastAsiaTheme="minorEastAsia"/>
              <w:noProof/>
              <w:kern w:val="2"/>
              <w:sz w:val="24"/>
              <w:szCs w:val="24"/>
              <w:lang w:eastAsia="en-AU"/>
              <w14:ligatures w14:val="standardContextual"/>
            </w:rPr>
          </w:pPr>
          <w:r>
            <w:fldChar w:fldCharType="begin"/>
          </w:r>
          <w:r>
            <w:instrText xml:space="preserve"> TOC \o "1-3" \h \z \u </w:instrText>
          </w:r>
          <w:r>
            <w:fldChar w:fldCharType="separate"/>
          </w:r>
        </w:p>
        <w:p w14:paraId="5503CDEE" w14:textId="50441D54" w:rsidR="00F23D00" w:rsidRDefault="00F23D00">
          <w:pPr>
            <w:pStyle w:val="TOC2"/>
            <w:tabs>
              <w:tab w:val="right" w:leader="dot" w:pos="9016"/>
            </w:tabs>
            <w:rPr>
              <w:rFonts w:eastAsiaTheme="minorEastAsia"/>
              <w:noProof/>
              <w:kern w:val="2"/>
              <w:sz w:val="24"/>
              <w:szCs w:val="24"/>
              <w:lang w:eastAsia="en-AU"/>
              <w14:ligatures w14:val="standardContextual"/>
            </w:rPr>
          </w:pPr>
          <w:hyperlink w:anchor="_Toc203987073" w:history="1">
            <w:r w:rsidRPr="00081BBF">
              <w:rPr>
                <w:rStyle w:val="Hyperlink"/>
                <w:noProof/>
              </w:rPr>
              <w:t>Overview</w:t>
            </w:r>
            <w:r>
              <w:rPr>
                <w:noProof/>
                <w:webHidden/>
              </w:rPr>
              <w:tab/>
            </w:r>
            <w:r>
              <w:rPr>
                <w:noProof/>
                <w:webHidden/>
              </w:rPr>
              <w:fldChar w:fldCharType="begin"/>
            </w:r>
            <w:r>
              <w:rPr>
                <w:noProof/>
                <w:webHidden/>
              </w:rPr>
              <w:instrText xml:space="preserve"> PAGEREF _Toc203987073 \h </w:instrText>
            </w:r>
            <w:r>
              <w:rPr>
                <w:noProof/>
                <w:webHidden/>
              </w:rPr>
            </w:r>
            <w:r>
              <w:rPr>
                <w:noProof/>
                <w:webHidden/>
              </w:rPr>
              <w:fldChar w:fldCharType="separate"/>
            </w:r>
            <w:r w:rsidR="003E5CBD">
              <w:rPr>
                <w:noProof/>
                <w:webHidden/>
              </w:rPr>
              <w:t>1</w:t>
            </w:r>
            <w:r>
              <w:rPr>
                <w:noProof/>
                <w:webHidden/>
              </w:rPr>
              <w:fldChar w:fldCharType="end"/>
            </w:r>
          </w:hyperlink>
        </w:p>
        <w:p w14:paraId="0DFFFBE1" w14:textId="0CA0B814" w:rsidR="00F23D00" w:rsidRDefault="00F23D00">
          <w:pPr>
            <w:pStyle w:val="TOC2"/>
            <w:tabs>
              <w:tab w:val="right" w:leader="dot" w:pos="9016"/>
            </w:tabs>
            <w:rPr>
              <w:rFonts w:eastAsiaTheme="minorEastAsia"/>
              <w:noProof/>
              <w:kern w:val="2"/>
              <w:sz w:val="24"/>
              <w:szCs w:val="24"/>
              <w:lang w:eastAsia="en-AU"/>
              <w14:ligatures w14:val="standardContextual"/>
            </w:rPr>
          </w:pPr>
          <w:hyperlink w:anchor="_Toc203987074" w:history="1">
            <w:r w:rsidRPr="00081BBF">
              <w:rPr>
                <w:rStyle w:val="Hyperlink"/>
                <w:noProof/>
              </w:rPr>
              <w:t>Logging in</w:t>
            </w:r>
            <w:r>
              <w:rPr>
                <w:noProof/>
                <w:webHidden/>
              </w:rPr>
              <w:tab/>
            </w:r>
            <w:r>
              <w:rPr>
                <w:noProof/>
                <w:webHidden/>
              </w:rPr>
              <w:fldChar w:fldCharType="begin"/>
            </w:r>
            <w:r>
              <w:rPr>
                <w:noProof/>
                <w:webHidden/>
              </w:rPr>
              <w:instrText xml:space="preserve"> PAGEREF _Toc203987074 \h </w:instrText>
            </w:r>
            <w:r>
              <w:rPr>
                <w:noProof/>
                <w:webHidden/>
              </w:rPr>
            </w:r>
            <w:r>
              <w:rPr>
                <w:noProof/>
                <w:webHidden/>
              </w:rPr>
              <w:fldChar w:fldCharType="separate"/>
            </w:r>
            <w:r w:rsidR="003E5CBD">
              <w:rPr>
                <w:noProof/>
                <w:webHidden/>
              </w:rPr>
              <w:t>3</w:t>
            </w:r>
            <w:r>
              <w:rPr>
                <w:noProof/>
                <w:webHidden/>
              </w:rPr>
              <w:fldChar w:fldCharType="end"/>
            </w:r>
          </w:hyperlink>
        </w:p>
        <w:p w14:paraId="306EA71A" w14:textId="150DFDA5" w:rsidR="00F23D00" w:rsidRDefault="00F23D00">
          <w:pPr>
            <w:pStyle w:val="TOC2"/>
            <w:tabs>
              <w:tab w:val="right" w:leader="dot" w:pos="9016"/>
            </w:tabs>
            <w:rPr>
              <w:rFonts w:eastAsiaTheme="minorEastAsia"/>
              <w:noProof/>
              <w:kern w:val="2"/>
              <w:sz w:val="24"/>
              <w:szCs w:val="24"/>
              <w:lang w:eastAsia="en-AU"/>
              <w14:ligatures w14:val="standardContextual"/>
            </w:rPr>
          </w:pPr>
          <w:hyperlink w:anchor="_Toc203987075" w:history="1">
            <w:r w:rsidRPr="00081BBF">
              <w:rPr>
                <w:rStyle w:val="Hyperlink"/>
                <w:noProof/>
              </w:rPr>
              <w:t>Service Name</w:t>
            </w:r>
            <w:r>
              <w:rPr>
                <w:noProof/>
                <w:webHidden/>
              </w:rPr>
              <w:tab/>
            </w:r>
            <w:r>
              <w:rPr>
                <w:noProof/>
                <w:webHidden/>
              </w:rPr>
              <w:fldChar w:fldCharType="begin"/>
            </w:r>
            <w:r>
              <w:rPr>
                <w:noProof/>
                <w:webHidden/>
              </w:rPr>
              <w:instrText xml:space="preserve"> PAGEREF _Toc203987075 \h </w:instrText>
            </w:r>
            <w:r>
              <w:rPr>
                <w:noProof/>
                <w:webHidden/>
              </w:rPr>
            </w:r>
            <w:r>
              <w:rPr>
                <w:noProof/>
                <w:webHidden/>
              </w:rPr>
              <w:fldChar w:fldCharType="separate"/>
            </w:r>
            <w:r w:rsidR="003E5CBD">
              <w:rPr>
                <w:noProof/>
                <w:webHidden/>
              </w:rPr>
              <w:t>3</w:t>
            </w:r>
            <w:r>
              <w:rPr>
                <w:noProof/>
                <w:webHidden/>
              </w:rPr>
              <w:fldChar w:fldCharType="end"/>
            </w:r>
          </w:hyperlink>
        </w:p>
        <w:p w14:paraId="5A418E3D" w14:textId="4E11FBA7" w:rsidR="00F23D00" w:rsidRDefault="00F23D00">
          <w:pPr>
            <w:pStyle w:val="TOC2"/>
            <w:tabs>
              <w:tab w:val="right" w:leader="dot" w:pos="9016"/>
            </w:tabs>
            <w:rPr>
              <w:rFonts w:eastAsiaTheme="minorEastAsia"/>
              <w:noProof/>
              <w:kern w:val="2"/>
              <w:sz w:val="24"/>
              <w:szCs w:val="24"/>
              <w:lang w:eastAsia="en-AU"/>
              <w14:ligatures w14:val="standardContextual"/>
            </w:rPr>
          </w:pPr>
          <w:hyperlink w:anchor="_Toc203987083" w:history="1">
            <w:r w:rsidRPr="00081BBF">
              <w:rPr>
                <w:rStyle w:val="Hyperlink"/>
                <w:noProof/>
              </w:rPr>
              <w:t>Contact Details</w:t>
            </w:r>
            <w:r>
              <w:rPr>
                <w:noProof/>
                <w:webHidden/>
              </w:rPr>
              <w:tab/>
            </w:r>
            <w:r>
              <w:rPr>
                <w:noProof/>
                <w:webHidden/>
              </w:rPr>
              <w:fldChar w:fldCharType="begin"/>
            </w:r>
            <w:r>
              <w:rPr>
                <w:noProof/>
                <w:webHidden/>
              </w:rPr>
              <w:instrText xml:space="preserve"> PAGEREF _Toc203987083 \h </w:instrText>
            </w:r>
            <w:r>
              <w:rPr>
                <w:noProof/>
                <w:webHidden/>
              </w:rPr>
            </w:r>
            <w:r>
              <w:rPr>
                <w:noProof/>
                <w:webHidden/>
              </w:rPr>
              <w:fldChar w:fldCharType="separate"/>
            </w:r>
            <w:r w:rsidR="003E5CBD">
              <w:rPr>
                <w:noProof/>
                <w:webHidden/>
              </w:rPr>
              <w:t>7</w:t>
            </w:r>
            <w:r>
              <w:rPr>
                <w:noProof/>
                <w:webHidden/>
              </w:rPr>
              <w:fldChar w:fldCharType="end"/>
            </w:r>
          </w:hyperlink>
        </w:p>
        <w:p w14:paraId="1AD8C675" w14:textId="6670B808" w:rsidR="00F23D00" w:rsidRDefault="00F23D00">
          <w:pPr>
            <w:pStyle w:val="TOC2"/>
            <w:tabs>
              <w:tab w:val="right" w:leader="dot" w:pos="9016"/>
            </w:tabs>
            <w:rPr>
              <w:rFonts w:eastAsiaTheme="minorEastAsia"/>
              <w:noProof/>
              <w:kern w:val="2"/>
              <w:sz w:val="24"/>
              <w:szCs w:val="24"/>
              <w:lang w:eastAsia="en-AU"/>
              <w14:ligatures w14:val="standardContextual"/>
            </w:rPr>
          </w:pPr>
          <w:hyperlink w:anchor="_Toc203987088" w:history="1">
            <w:r w:rsidRPr="00081BBF">
              <w:rPr>
                <w:rStyle w:val="Hyperlink"/>
                <w:noProof/>
              </w:rPr>
              <w:t>Financial Details</w:t>
            </w:r>
            <w:r>
              <w:rPr>
                <w:noProof/>
                <w:webHidden/>
              </w:rPr>
              <w:tab/>
            </w:r>
            <w:r>
              <w:rPr>
                <w:noProof/>
                <w:webHidden/>
              </w:rPr>
              <w:fldChar w:fldCharType="begin"/>
            </w:r>
            <w:r>
              <w:rPr>
                <w:noProof/>
                <w:webHidden/>
              </w:rPr>
              <w:instrText xml:space="preserve"> PAGEREF _Toc203987088 \h </w:instrText>
            </w:r>
            <w:r>
              <w:rPr>
                <w:noProof/>
                <w:webHidden/>
              </w:rPr>
            </w:r>
            <w:r>
              <w:rPr>
                <w:noProof/>
                <w:webHidden/>
              </w:rPr>
              <w:fldChar w:fldCharType="separate"/>
            </w:r>
            <w:r w:rsidR="003E5CBD">
              <w:rPr>
                <w:noProof/>
                <w:webHidden/>
              </w:rPr>
              <w:t>9</w:t>
            </w:r>
            <w:r>
              <w:rPr>
                <w:noProof/>
                <w:webHidden/>
              </w:rPr>
              <w:fldChar w:fldCharType="end"/>
            </w:r>
          </w:hyperlink>
        </w:p>
        <w:p w14:paraId="045D038E" w14:textId="775A14E6" w:rsidR="00F23D00" w:rsidRDefault="00F23D00">
          <w:pPr>
            <w:pStyle w:val="TOC2"/>
            <w:tabs>
              <w:tab w:val="right" w:leader="dot" w:pos="9016"/>
            </w:tabs>
            <w:rPr>
              <w:rFonts w:eastAsiaTheme="minorEastAsia"/>
              <w:noProof/>
              <w:kern w:val="2"/>
              <w:sz w:val="24"/>
              <w:szCs w:val="24"/>
              <w:lang w:eastAsia="en-AU"/>
              <w14:ligatures w14:val="standardContextual"/>
            </w:rPr>
          </w:pPr>
          <w:hyperlink w:anchor="_Toc203987092" w:history="1">
            <w:r w:rsidRPr="00081BBF">
              <w:rPr>
                <w:rStyle w:val="Hyperlink"/>
                <w:noProof/>
              </w:rPr>
              <w:t>Address Details</w:t>
            </w:r>
            <w:r>
              <w:rPr>
                <w:noProof/>
                <w:webHidden/>
              </w:rPr>
              <w:tab/>
            </w:r>
            <w:r>
              <w:rPr>
                <w:noProof/>
                <w:webHidden/>
              </w:rPr>
              <w:fldChar w:fldCharType="begin"/>
            </w:r>
            <w:r>
              <w:rPr>
                <w:noProof/>
                <w:webHidden/>
              </w:rPr>
              <w:instrText xml:space="preserve"> PAGEREF _Toc203987092 \h </w:instrText>
            </w:r>
            <w:r>
              <w:rPr>
                <w:noProof/>
                <w:webHidden/>
              </w:rPr>
            </w:r>
            <w:r>
              <w:rPr>
                <w:noProof/>
                <w:webHidden/>
              </w:rPr>
              <w:fldChar w:fldCharType="separate"/>
            </w:r>
            <w:r w:rsidR="003E5CBD">
              <w:rPr>
                <w:noProof/>
                <w:webHidden/>
              </w:rPr>
              <w:t>11</w:t>
            </w:r>
            <w:r>
              <w:rPr>
                <w:noProof/>
                <w:webHidden/>
              </w:rPr>
              <w:fldChar w:fldCharType="end"/>
            </w:r>
          </w:hyperlink>
        </w:p>
        <w:p w14:paraId="01FDB686" w14:textId="6911E3A3" w:rsidR="0076260E" w:rsidRDefault="0076260E">
          <w:r>
            <w:rPr>
              <w:b/>
              <w:bCs/>
              <w:noProof/>
            </w:rPr>
            <w:fldChar w:fldCharType="end"/>
          </w:r>
        </w:p>
      </w:sdtContent>
    </w:sdt>
    <w:p w14:paraId="4A1C0AC8" w14:textId="6911E3A3" w:rsidR="0076260E" w:rsidRDefault="0076260E" w:rsidP="0076260E">
      <w:pPr>
        <w:pStyle w:val="Heading2"/>
      </w:pPr>
      <w:bookmarkStart w:id="3" w:name="_Toc203987073"/>
      <w:r>
        <w:t>Overview</w:t>
      </w:r>
      <w:bookmarkEnd w:id="3"/>
    </w:p>
    <w:p w14:paraId="5165F8D2" w14:textId="77777777" w:rsidR="00B5008A" w:rsidRPr="00155435" w:rsidRDefault="00B5008A" w:rsidP="00B5008A">
      <w:pPr>
        <w:rPr>
          <w:rFonts w:ascii="Calibri" w:eastAsia="Times New Roman" w:hAnsi="Calibri" w:cs="Times New Roman"/>
        </w:rPr>
      </w:pPr>
      <w:r>
        <w:rPr>
          <w:rFonts w:ascii="Calibri" w:eastAsia="Times New Roman" w:hAnsi="Calibri" w:cs="Times New Roman"/>
        </w:rPr>
        <w:t>This task card outlines</w:t>
      </w:r>
      <w:r w:rsidRPr="00155435">
        <w:rPr>
          <w:rFonts w:ascii="Calibri" w:eastAsia="Times New Roman" w:hAnsi="Calibri" w:cs="Times New Roman"/>
        </w:rPr>
        <w:t xml:space="preserve"> how to</w:t>
      </w:r>
      <w:r>
        <w:rPr>
          <w:rFonts w:ascii="Calibri" w:eastAsia="Times New Roman" w:hAnsi="Calibri" w:cs="Times New Roman"/>
        </w:rPr>
        <w:t xml:space="preserve"> update</w:t>
      </w:r>
      <w:r w:rsidRPr="00155435">
        <w:rPr>
          <w:rFonts w:ascii="Calibri" w:eastAsia="Times New Roman" w:hAnsi="Calibri" w:cs="Times New Roman"/>
        </w:rPr>
        <w:t>:</w:t>
      </w:r>
    </w:p>
    <w:p w14:paraId="500764A9" w14:textId="32688ACF" w:rsidR="00B5008A" w:rsidRPr="007F3222" w:rsidRDefault="006564EF" w:rsidP="00B5008A">
      <w:pPr>
        <w:pStyle w:val="ListParagraph"/>
        <w:numPr>
          <w:ilvl w:val="0"/>
          <w:numId w:val="20"/>
        </w:numPr>
      </w:pPr>
      <w:r>
        <w:t>Service</w:t>
      </w:r>
      <w:r w:rsidR="00B5008A">
        <w:t xml:space="preserve"> Name</w:t>
      </w:r>
    </w:p>
    <w:p w14:paraId="46AD7A91" w14:textId="7DBD7124" w:rsidR="00B5008A" w:rsidRPr="007F3222" w:rsidRDefault="006564EF" w:rsidP="00B5008A">
      <w:pPr>
        <w:pStyle w:val="ListParagraph"/>
        <w:numPr>
          <w:ilvl w:val="0"/>
          <w:numId w:val="20"/>
        </w:numPr>
      </w:pPr>
      <w:r>
        <w:t xml:space="preserve">Service </w:t>
      </w:r>
      <w:r w:rsidR="00B5008A">
        <w:t>Contact Details</w:t>
      </w:r>
    </w:p>
    <w:p w14:paraId="0843D7FC" w14:textId="0510992B" w:rsidR="00B5008A" w:rsidRDefault="006564EF" w:rsidP="00B5008A">
      <w:pPr>
        <w:pStyle w:val="ListParagraph"/>
        <w:numPr>
          <w:ilvl w:val="0"/>
          <w:numId w:val="20"/>
        </w:numPr>
      </w:pPr>
      <w:r>
        <w:t xml:space="preserve">Service </w:t>
      </w:r>
      <w:r w:rsidR="00B5008A">
        <w:t>Financial Details</w:t>
      </w:r>
    </w:p>
    <w:p w14:paraId="2DC180B7" w14:textId="00FA8B7B" w:rsidR="00B5008A" w:rsidRDefault="006564EF" w:rsidP="00B5008A">
      <w:pPr>
        <w:pStyle w:val="ListParagraph"/>
        <w:numPr>
          <w:ilvl w:val="0"/>
          <w:numId w:val="20"/>
        </w:numPr>
      </w:pPr>
      <w:r>
        <w:t xml:space="preserve">Service </w:t>
      </w:r>
      <w:r w:rsidR="00B5008A">
        <w:t>Address Details</w:t>
      </w:r>
    </w:p>
    <w:p w14:paraId="7373BFB9" w14:textId="77777777" w:rsidR="00B5008A" w:rsidRDefault="00B5008A" w:rsidP="00B5008A">
      <w:r>
        <w:t>This task card is for providers that use the Provider Entry Point (PEP). If you use third-party software, contact your software provider for help.</w:t>
      </w:r>
    </w:p>
    <w:p w14:paraId="3A8F14D8" w14:textId="77777777" w:rsidR="00B5008A" w:rsidRDefault="00B5008A" w:rsidP="00B5008A">
      <w:r>
        <w:t xml:space="preserve">Find more </w:t>
      </w:r>
      <w:hyperlink r:id="rId14" w:anchor="toc-task-cards" w:history="1">
        <w:r w:rsidRPr="006C617B">
          <w:rPr>
            <w:rStyle w:val="Hyperlink"/>
          </w:rPr>
          <w:t>task cards</w:t>
        </w:r>
      </w:hyperlink>
      <w:r>
        <w:t xml:space="preserve"> for the PEP on our website.</w:t>
      </w:r>
    </w:p>
    <w:p w14:paraId="1E1F6708" w14:textId="77777777" w:rsidR="00B5008A" w:rsidRDefault="00B5008A" w:rsidP="00B5008A">
      <w:r>
        <w:t xml:space="preserve">If you need further assistance, contact the Child Care Subsidy Provider Helpdesk on 1300 667 276 9am to 5pm AEST or </w:t>
      </w:r>
      <w:hyperlink r:id="rId15" w:history="1">
        <w:r w:rsidRPr="006E4F06">
          <w:rPr>
            <w:rStyle w:val="Hyperlink"/>
          </w:rPr>
          <w:t>via email</w:t>
        </w:r>
      </w:hyperlink>
      <w:r>
        <w:t xml:space="preserve"> anytime.</w:t>
      </w:r>
    </w:p>
    <w:p w14:paraId="35C0591A" w14:textId="77777777" w:rsidR="00B5008A" w:rsidRPr="00740676" w:rsidRDefault="00B5008A" w:rsidP="00B5008A">
      <w:pPr>
        <w:rPr>
          <w:rFonts w:ascii="Calibri" w:eastAsia="Calibri" w:hAnsi="Calibri" w:cs="Calibri"/>
        </w:rPr>
      </w:pPr>
      <w:r w:rsidRPr="00740676">
        <w:rPr>
          <w:rFonts w:ascii="Calibri" w:eastAsia="Calibri" w:hAnsi="Calibri" w:cs="Calibri"/>
          <w:b/>
          <w:bCs/>
        </w:rPr>
        <w:t>Note:</w:t>
      </w:r>
      <w:r w:rsidRPr="00740676">
        <w:rPr>
          <w:rFonts w:ascii="Calibri" w:eastAsia="Calibri" w:hAnsi="Calibri" w:cs="Calibri"/>
        </w:rPr>
        <w:t xml:space="preserve"> Only certain special characters can be used in the PEP:</w:t>
      </w:r>
    </w:p>
    <w:p w14:paraId="2F2700F4" w14:textId="77777777" w:rsidR="00B5008A" w:rsidRPr="00740676" w:rsidRDefault="00B5008A" w:rsidP="00B5008A">
      <w:pPr>
        <w:pStyle w:val="ListParagraph"/>
        <w:numPr>
          <w:ilvl w:val="0"/>
          <w:numId w:val="21"/>
        </w:numPr>
        <w:rPr>
          <w:rFonts w:ascii="Calibri" w:eastAsia="Calibri" w:hAnsi="Calibri" w:cs="Calibri"/>
          <w:lang w:val="en-GB"/>
        </w:rPr>
      </w:pPr>
      <w:r w:rsidRPr="00740676">
        <w:rPr>
          <w:rFonts w:ascii="Calibri" w:eastAsia="Calibri" w:hAnsi="Calibri" w:cs="Calibri"/>
        </w:rPr>
        <w:t>full stop (.)</w:t>
      </w:r>
    </w:p>
    <w:p w14:paraId="065C6790" w14:textId="77777777" w:rsidR="00B5008A" w:rsidRPr="00740676" w:rsidRDefault="00B5008A" w:rsidP="00B5008A">
      <w:pPr>
        <w:pStyle w:val="ListParagraph"/>
        <w:numPr>
          <w:ilvl w:val="0"/>
          <w:numId w:val="21"/>
        </w:numPr>
        <w:rPr>
          <w:rFonts w:ascii="Calibri" w:eastAsia="Calibri" w:hAnsi="Calibri" w:cs="Calibri"/>
          <w:lang w:val="en-GB"/>
        </w:rPr>
      </w:pPr>
      <w:r w:rsidRPr="00740676">
        <w:rPr>
          <w:rFonts w:ascii="Calibri" w:eastAsia="Calibri" w:hAnsi="Calibri" w:cs="Calibri"/>
        </w:rPr>
        <w:t>comma (,)</w:t>
      </w:r>
    </w:p>
    <w:p w14:paraId="21FDA767" w14:textId="77777777" w:rsidR="00B5008A" w:rsidRPr="00740676" w:rsidRDefault="00B5008A" w:rsidP="00B5008A">
      <w:pPr>
        <w:pStyle w:val="ListParagraph"/>
        <w:numPr>
          <w:ilvl w:val="0"/>
          <w:numId w:val="21"/>
        </w:numPr>
        <w:rPr>
          <w:rFonts w:ascii="Calibri" w:eastAsia="Calibri" w:hAnsi="Calibri" w:cs="Calibri"/>
          <w:lang w:val="en-GB"/>
        </w:rPr>
      </w:pPr>
      <w:r w:rsidRPr="00740676">
        <w:rPr>
          <w:rFonts w:ascii="Calibri" w:eastAsia="Calibri" w:hAnsi="Calibri" w:cs="Calibri"/>
        </w:rPr>
        <w:t>hyphen (-)</w:t>
      </w:r>
    </w:p>
    <w:p w14:paraId="1B0BD4B7" w14:textId="77777777" w:rsidR="00B5008A" w:rsidRPr="00740676" w:rsidRDefault="00B5008A" w:rsidP="00B5008A">
      <w:pPr>
        <w:pStyle w:val="ListParagraph"/>
        <w:numPr>
          <w:ilvl w:val="0"/>
          <w:numId w:val="21"/>
        </w:numPr>
        <w:rPr>
          <w:rFonts w:ascii="Calibri" w:eastAsia="Calibri" w:hAnsi="Calibri" w:cs="Calibri"/>
          <w:lang w:val="en-GB"/>
        </w:rPr>
      </w:pPr>
      <w:r w:rsidRPr="00740676">
        <w:rPr>
          <w:rFonts w:ascii="Calibri" w:eastAsia="Calibri" w:hAnsi="Calibri" w:cs="Calibri"/>
        </w:rPr>
        <w:t>slashes (/, \)</w:t>
      </w:r>
    </w:p>
    <w:p w14:paraId="2FEC3019" w14:textId="77777777" w:rsidR="00B5008A" w:rsidRPr="00740676" w:rsidRDefault="00B5008A" w:rsidP="00B5008A">
      <w:pPr>
        <w:pStyle w:val="ListParagraph"/>
        <w:numPr>
          <w:ilvl w:val="0"/>
          <w:numId w:val="21"/>
        </w:numPr>
        <w:rPr>
          <w:rFonts w:ascii="Calibri" w:eastAsia="Calibri" w:hAnsi="Calibri" w:cs="Calibri"/>
          <w:lang w:val="en-GB"/>
        </w:rPr>
      </w:pPr>
      <w:r w:rsidRPr="00740676">
        <w:rPr>
          <w:rFonts w:ascii="Calibri" w:eastAsia="Calibri" w:hAnsi="Calibri" w:cs="Calibri"/>
        </w:rPr>
        <w:t>apostrophe (‘).</w:t>
      </w:r>
    </w:p>
    <w:p w14:paraId="12FDEABA" w14:textId="77777777" w:rsidR="00B5008A" w:rsidRDefault="00B5008A" w:rsidP="00B5008A">
      <w:pPr>
        <w:rPr>
          <w:rFonts w:ascii="Calibri" w:eastAsia="Calibri" w:hAnsi="Calibri" w:cs="Calibri"/>
        </w:rPr>
      </w:pPr>
      <w:r w:rsidRPr="00740676">
        <w:rPr>
          <w:rFonts w:ascii="Calibri" w:eastAsia="Calibri" w:hAnsi="Calibri" w:cs="Calibri"/>
        </w:rPr>
        <w:t>All other special characters will cause an error in the system.</w:t>
      </w:r>
    </w:p>
    <w:p w14:paraId="5773DD60" w14:textId="77777777" w:rsidR="0076260E" w:rsidRDefault="0076260E" w:rsidP="0076260E"/>
    <w:p w14:paraId="057422B4" w14:textId="77777777" w:rsidR="006564EF" w:rsidRDefault="006564EF" w:rsidP="0076260E"/>
    <w:p w14:paraId="3E94FDD3" w14:textId="77777777" w:rsidR="006564EF" w:rsidRDefault="006564EF" w:rsidP="0076260E"/>
    <w:p w14:paraId="7B1136F7" w14:textId="77777777" w:rsidR="006564EF" w:rsidRDefault="006564EF" w:rsidP="0076260E"/>
    <w:p w14:paraId="07322AF5" w14:textId="77777777" w:rsidR="006564EF" w:rsidRDefault="006564EF" w:rsidP="0076260E"/>
    <w:p w14:paraId="5508F550" w14:textId="77777777" w:rsidR="006564EF" w:rsidRDefault="006564EF" w:rsidP="0076260E"/>
    <w:p w14:paraId="53073ADE" w14:textId="77777777" w:rsidR="006564EF" w:rsidRDefault="006564EF" w:rsidP="0076260E"/>
    <w:p w14:paraId="21D585EF" w14:textId="77777777" w:rsidR="006564EF" w:rsidRDefault="006564EF" w:rsidP="0076260E"/>
    <w:p w14:paraId="2284EA57" w14:textId="77777777" w:rsidR="006564EF" w:rsidRDefault="006564EF" w:rsidP="0076260E"/>
    <w:p w14:paraId="17BD6CFC" w14:textId="77777777" w:rsidR="006564EF" w:rsidRDefault="006564EF" w:rsidP="0076260E"/>
    <w:p w14:paraId="0A12A3E6" w14:textId="77777777" w:rsidR="006564EF" w:rsidRDefault="006564EF" w:rsidP="0076260E"/>
    <w:p w14:paraId="449132CF" w14:textId="77777777" w:rsidR="006564EF" w:rsidRDefault="006564EF" w:rsidP="0076260E"/>
    <w:p w14:paraId="543BE835" w14:textId="77777777" w:rsidR="006564EF" w:rsidRDefault="006564EF" w:rsidP="0076260E"/>
    <w:p w14:paraId="7EAC5EE5" w14:textId="77777777" w:rsidR="006564EF" w:rsidRDefault="006564EF" w:rsidP="0076260E"/>
    <w:p w14:paraId="57E92810" w14:textId="77777777" w:rsidR="006564EF" w:rsidRDefault="006564EF" w:rsidP="0076260E"/>
    <w:p w14:paraId="368AA1D8" w14:textId="77777777" w:rsidR="006564EF" w:rsidRDefault="006564EF" w:rsidP="0076260E"/>
    <w:p w14:paraId="7C7FBE60" w14:textId="77777777" w:rsidR="006564EF" w:rsidRDefault="006564EF" w:rsidP="0076260E"/>
    <w:p w14:paraId="5577FF53" w14:textId="77777777" w:rsidR="006564EF" w:rsidRDefault="006564EF" w:rsidP="0076260E"/>
    <w:p w14:paraId="2725C449" w14:textId="77777777" w:rsidR="006564EF" w:rsidRDefault="006564EF" w:rsidP="0076260E"/>
    <w:p w14:paraId="594C3791" w14:textId="77777777" w:rsidR="00DB7422" w:rsidRDefault="00DB7422" w:rsidP="00DB7422">
      <w:pPr>
        <w:pStyle w:val="Heading2"/>
      </w:pPr>
      <w:bookmarkStart w:id="4" w:name="_Toc115955290"/>
      <w:bookmarkStart w:id="5" w:name="_Toc115955429"/>
      <w:bookmarkStart w:id="6" w:name="_Toc115961583"/>
      <w:bookmarkStart w:id="7" w:name="_Toc127891678"/>
      <w:bookmarkStart w:id="8" w:name="_Toc203739563"/>
      <w:bookmarkStart w:id="9" w:name="_Toc203987074"/>
      <w:r>
        <w:t>Logging in</w:t>
      </w:r>
      <w:bookmarkEnd w:id="4"/>
      <w:bookmarkEnd w:id="5"/>
      <w:bookmarkEnd w:id="6"/>
      <w:bookmarkEnd w:id="7"/>
      <w:bookmarkEnd w:id="8"/>
      <w:bookmarkEnd w:id="9"/>
    </w:p>
    <w:p w14:paraId="5BFCA2EC" w14:textId="77777777" w:rsidR="00DB7422" w:rsidRPr="00545D9A" w:rsidRDefault="00DB7422" w:rsidP="00DB7422">
      <w:pPr>
        <w:pStyle w:val="Steps"/>
        <w:outlineLvl w:val="9"/>
      </w:pPr>
      <w:bookmarkStart w:id="10" w:name="_Toc166840170"/>
      <w:bookmarkStart w:id="11" w:name="_Toc166840216"/>
      <w:bookmarkStart w:id="12" w:name="_Toc166843760"/>
      <w:r w:rsidRPr="00545D9A">
        <w:t>Step 1</w:t>
      </w:r>
      <w:bookmarkStart w:id="13" w:name="_Toc105408592"/>
      <w:bookmarkEnd w:id="10"/>
      <w:bookmarkEnd w:id="11"/>
      <w:bookmarkEnd w:id="12"/>
    </w:p>
    <w:bookmarkEnd w:id="13"/>
    <w:p w14:paraId="06031699" w14:textId="77777777" w:rsidR="00DB7422" w:rsidRDefault="00DB7422" w:rsidP="00DB7422">
      <w:r>
        <w:t xml:space="preserve">Log in to the </w:t>
      </w:r>
      <w:hyperlink r:id="rId16" w:history="1">
        <w:r w:rsidRPr="00FF1524">
          <w:rPr>
            <w:rStyle w:val="Hyperlink"/>
          </w:rPr>
          <w:t>Provider Entry Point (PEP)</w:t>
        </w:r>
      </w:hyperlink>
      <w:r>
        <w:t>.</w:t>
      </w:r>
    </w:p>
    <w:p w14:paraId="3F869D69" w14:textId="77777777" w:rsidR="00DB7422" w:rsidRPr="007918DE" w:rsidRDefault="00DB7422" w:rsidP="00DB7422">
      <w:pPr>
        <w:pStyle w:val="Steps"/>
        <w:outlineLvl w:val="9"/>
      </w:pPr>
      <w:bookmarkStart w:id="14" w:name="_Toc166840172"/>
      <w:bookmarkStart w:id="15" w:name="_Toc166840218"/>
      <w:bookmarkStart w:id="16" w:name="_Toc166843762"/>
      <w:r w:rsidRPr="007918DE">
        <w:t xml:space="preserve">Step </w:t>
      </w:r>
      <w:bookmarkEnd w:id="14"/>
      <w:bookmarkEnd w:id="15"/>
      <w:bookmarkEnd w:id="16"/>
      <w:r>
        <w:t>2</w:t>
      </w:r>
    </w:p>
    <w:p w14:paraId="2A5196F8" w14:textId="77777777" w:rsidR="00DB7422" w:rsidRDefault="00DB7422" w:rsidP="00DB7422">
      <w:pPr>
        <w:spacing w:before="240"/>
      </w:pPr>
      <w:r>
        <w:t xml:space="preserve">On the homepage select “More details” in the “Manage Details” field in the PEP. </w:t>
      </w:r>
    </w:p>
    <w:p w14:paraId="496165F1" w14:textId="2D729DD8" w:rsidR="006564EF" w:rsidRDefault="003C240A" w:rsidP="0076260E">
      <w:r w:rsidRPr="003C240A">
        <w:rPr>
          <w:noProof/>
        </w:rPr>
        <w:drawing>
          <wp:inline distT="0" distB="0" distL="0" distR="0" wp14:anchorId="211E243D" wp14:editId="1E901517">
            <wp:extent cx="5731510" cy="3017520"/>
            <wp:effectExtent l="0" t="0" r="2540" b="0"/>
            <wp:docPr id="1578643517" name="Picture 1" descr="Screenshot of the PEP homepage with more details in the manage detail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43517" name="Picture 1" descr="Screenshot of the PEP homepage with more details in the manage details tile highlighted"/>
                    <pic:cNvPicPr/>
                  </pic:nvPicPr>
                  <pic:blipFill>
                    <a:blip r:embed="rId17"/>
                    <a:stretch>
                      <a:fillRect/>
                    </a:stretch>
                  </pic:blipFill>
                  <pic:spPr>
                    <a:xfrm>
                      <a:off x="0" y="0"/>
                      <a:ext cx="5731510" cy="3017520"/>
                    </a:xfrm>
                    <a:prstGeom prst="rect">
                      <a:avLst/>
                    </a:prstGeom>
                  </pic:spPr>
                </pic:pic>
              </a:graphicData>
            </a:graphic>
          </wp:inline>
        </w:drawing>
      </w:r>
    </w:p>
    <w:p w14:paraId="12A29174" w14:textId="6A2A66F6" w:rsidR="00494E4B" w:rsidRDefault="00D07918" w:rsidP="00D07918">
      <w:pPr>
        <w:pStyle w:val="Heading2"/>
      </w:pPr>
      <w:bookmarkStart w:id="17" w:name="_Toc203987075"/>
      <w:r>
        <w:t>Service Name</w:t>
      </w:r>
      <w:bookmarkEnd w:id="17"/>
      <w:r>
        <w:t xml:space="preserve"> </w:t>
      </w:r>
    </w:p>
    <w:p w14:paraId="05689AA4" w14:textId="68BF3AFC" w:rsidR="00D07918" w:rsidRDefault="00D07918" w:rsidP="00D07918">
      <w:pPr>
        <w:pStyle w:val="Steps"/>
      </w:pPr>
      <w:bookmarkStart w:id="18" w:name="_Toc203987076"/>
      <w:r>
        <w:t>Step 1</w:t>
      </w:r>
      <w:bookmarkEnd w:id="18"/>
    </w:p>
    <w:p w14:paraId="33F6A14A" w14:textId="3D5C6598" w:rsidR="00D07918" w:rsidRDefault="002470F9" w:rsidP="00D07918">
      <w:pPr>
        <w:rPr>
          <w:b/>
          <w:bCs/>
        </w:rPr>
      </w:pPr>
      <w:r>
        <w:t xml:space="preserve">Under the </w:t>
      </w:r>
      <w:r>
        <w:rPr>
          <w:b/>
          <w:bCs/>
        </w:rPr>
        <w:t xml:space="preserve">Service Details </w:t>
      </w:r>
      <w:r>
        <w:t xml:space="preserve">heading select </w:t>
      </w:r>
      <w:r>
        <w:rPr>
          <w:b/>
          <w:bCs/>
        </w:rPr>
        <w:t>Service name</w:t>
      </w:r>
    </w:p>
    <w:p w14:paraId="6AAB0143" w14:textId="29FE3D84" w:rsidR="002470F9" w:rsidRDefault="00B56774" w:rsidP="00D07918">
      <w:pPr>
        <w:rPr>
          <w:b/>
          <w:bCs/>
        </w:rPr>
      </w:pPr>
      <w:r w:rsidRPr="00B56774">
        <w:rPr>
          <w:b/>
          <w:bCs/>
          <w:noProof/>
        </w:rPr>
        <w:drawing>
          <wp:inline distT="0" distB="0" distL="0" distR="0" wp14:anchorId="198AB058" wp14:editId="6B6C811B">
            <wp:extent cx="5731510" cy="4110990"/>
            <wp:effectExtent l="0" t="0" r="2540" b="3810"/>
            <wp:docPr id="920214380" name="Picture 1" descr="A screen shot of the PEP manage details homepage with service nam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214380" name="Picture 1" descr="A screen shot of the PEP manage details homepage with service name highlighted"/>
                    <pic:cNvPicPr/>
                  </pic:nvPicPr>
                  <pic:blipFill>
                    <a:blip r:embed="rId18"/>
                    <a:stretch>
                      <a:fillRect/>
                    </a:stretch>
                  </pic:blipFill>
                  <pic:spPr>
                    <a:xfrm>
                      <a:off x="0" y="0"/>
                      <a:ext cx="5731510" cy="4110990"/>
                    </a:xfrm>
                    <a:prstGeom prst="rect">
                      <a:avLst/>
                    </a:prstGeom>
                  </pic:spPr>
                </pic:pic>
              </a:graphicData>
            </a:graphic>
          </wp:inline>
        </w:drawing>
      </w:r>
    </w:p>
    <w:p w14:paraId="2ECCE326" w14:textId="4B9B4394" w:rsidR="00B56774" w:rsidRDefault="00B56774" w:rsidP="00B56774">
      <w:pPr>
        <w:pStyle w:val="Steps"/>
      </w:pPr>
      <w:bookmarkStart w:id="19" w:name="_Toc203987077"/>
      <w:r>
        <w:t>Step 2</w:t>
      </w:r>
      <w:bookmarkEnd w:id="19"/>
    </w:p>
    <w:p w14:paraId="220A2BB8" w14:textId="26AC9E88" w:rsidR="00B56774" w:rsidRDefault="00250F28" w:rsidP="00B56774">
      <w:pPr>
        <w:rPr>
          <w:b/>
          <w:bCs/>
        </w:rPr>
      </w:pPr>
      <w:r>
        <w:t xml:space="preserve">Select </w:t>
      </w:r>
      <w:r>
        <w:rPr>
          <w:b/>
          <w:bCs/>
        </w:rPr>
        <w:t>Add new name</w:t>
      </w:r>
    </w:p>
    <w:p w14:paraId="321FEE6B" w14:textId="0D21EC01" w:rsidR="007F123F" w:rsidRDefault="007F123F" w:rsidP="00B56774">
      <w:pPr>
        <w:rPr>
          <w:b/>
          <w:bCs/>
        </w:rPr>
      </w:pPr>
      <w:r>
        <w:rPr>
          <w:b/>
          <w:bCs/>
          <w:noProof/>
        </w:rPr>
        <w:drawing>
          <wp:inline distT="0" distB="0" distL="0" distR="0" wp14:anchorId="04E22B0B" wp14:editId="15B88FCF">
            <wp:extent cx="5722620" cy="1651635"/>
            <wp:effectExtent l="0" t="0" r="0" b="5715"/>
            <wp:docPr id="1423286895" name="Picture 1" descr="Screenshot of the service name page with add new nam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286895" name="Picture 1" descr="Screenshot of the service name page with add new name highligh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2620" cy="1651635"/>
                    </a:xfrm>
                    <a:prstGeom prst="rect">
                      <a:avLst/>
                    </a:prstGeom>
                    <a:noFill/>
                    <a:ln>
                      <a:noFill/>
                    </a:ln>
                  </pic:spPr>
                </pic:pic>
              </a:graphicData>
            </a:graphic>
          </wp:inline>
        </w:drawing>
      </w:r>
    </w:p>
    <w:p w14:paraId="488CCC84" w14:textId="5A6AEF80" w:rsidR="007F123F" w:rsidRDefault="007F123F" w:rsidP="007F123F">
      <w:pPr>
        <w:pStyle w:val="Steps"/>
      </w:pPr>
      <w:bookmarkStart w:id="20" w:name="_Toc203987078"/>
      <w:r>
        <w:t>Step 3</w:t>
      </w:r>
      <w:bookmarkEnd w:id="20"/>
    </w:p>
    <w:p w14:paraId="37453C14" w14:textId="77777777" w:rsidR="004E6B23" w:rsidRDefault="004E6B23" w:rsidP="004E6B23">
      <w:r>
        <w:t xml:space="preserve">Complete the below fields: </w:t>
      </w:r>
    </w:p>
    <w:p w14:paraId="761EA28E" w14:textId="1BEC8E3D" w:rsidR="004E6B23" w:rsidRDefault="004E6B23" w:rsidP="004E6B23">
      <w:pPr>
        <w:pStyle w:val="ListBullet"/>
        <w:spacing w:line="360" w:lineRule="auto"/>
        <w:ind w:left="357" w:hanging="357"/>
      </w:pPr>
      <w:r>
        <w:rPr>
          <w:b/>
        </w:rPr>
        <w:t xml:space="preserve">Full name of </w:t>
      </w:r>
      <w:r w:rsidR="00191F51">
        <w:rPr>
          <w:b/>
        </w:rPr>
        <w:t>Service</w:t>
      </w:r>
      <w:r>
        <w:rPr>
          <w:b/>
        </w:rPr>
        <w:t>:</w:t>
      </w:r>
      <w:r>
        <w:t xml:space="preserve"> Enter the new name details here.</w:t>
      </w:r>
    </w:p>
    <w:p w14:paraId="104F12E1" w14:textId="15F8E6E7" w:rsidR="004E6B23" w:rsidRDefault="00C47D2A" w:rsidP="004E6B23">
      <w:pPr>
        <w:pStyle w:val="ListBullet"/>
        <w:spacing w:line="360" w:lineRule="auto"/>
        <w:ind w:left="357" w:hanging="357"/>
      </w:pPr>
      <w:r>
        <w:rPr>
          <w:b/>
        </w:rPr>
        <w:t>Start date</w:t>
      </w:r>
      <w:r w:rsidR="004E6B23">
        <w:rPr>
          <w:b/>
        </w:rPr>
        <w:t>:</w:t>
      </w:r>
      <w:r w:rsidR="004E6B23">
        <w:t xml:space="preserve"> This is the date for the new name to take effect. </w:t>
      </w:r>
    </w:p>
    <w:p w14:paraId="1EE34364" w14:textId="4224CF06" w:rsidR="00476F8F" w:rsidRDefault="00476F8F" w:rsidP="004E6B23">
      <w:pPr>
        <w:pStyle w:val="ListBullet"/>
        <w:spacing w:line="360" w:lineRule="auto"/>
        <w:ind w:left="357" w:hanging="357"/>
      </w:pPr>
      <w:r>
        <w:rPr>
          <w:b/>
        </w:rPr>
        <w:t xml:space="preserve">End date: </w:t>
      </w:r>
      <w:r>
        <w:rPr>
          <w:bCs/>
        </w:rPr>
        <w:t>Optional field if there is a known date that the name will change</w:t>
      </w:r>
    </w:p>
    <w:p w14:paraId="6C1EEB31" w14:textId="78CB1317" w:rsidR="004D51EA" w:rsidRDefault="004E6B23" w:rsidP="00C320C7">
      <w:pPr>
        <w:pStyle w:val="ListBullet"/>
      </w:pPr>
      <w:r w:rsidRPr="0041364A">
        <w:rPr>
          <w:b/>
        </w:rPr>
        <w:t>Evidence required:</w:t>
      </w:r>
      <w:r>
        <w:t xml:space="preserve"> You are required to provide evidence of the name change.</w:t>
      </w:r>
      <w:r w:rsidR="0041364A">
        <w:t xml:space="preserve"> </w:t>
      </w:r>
      <w:r w:rsidR="004D51EA">
        <w:t xml:space="preserve">To add evidence of the name change, select </w:t>
      </w:r>
      <w:r w:rsidR="004D51EA" w:rsidRPr="0041364A">
        <w:rPr>
          <w:b/>
          <w:bCs/>
        </w:rPr>
        <w:t>Upload</w:t>
      </w:r>
    </w:p>
    <w:p w14:paraId="021148B5" w14:textId="77777777" w:rsidR="004D51EA" w:rsidRDefault="004D51EA" w:rsidP="004D51EA">
      <w:pPr>
        <w:pStyle w:val="ListBullet"/>
        <w:numPr>
          <w:ilvl w:val="0"/>
          <w:numId w:val="0"/>
        </w:numPr>
        <w:spacing w:line="360" w:lineRule="auto"/>
        <w:ind w:left="284" w:hanging="284"/>
      </w:pPr>
    </w:p>
    <w:p w14:paraId="17B5E5A7" w14:textId="369EF0BC" w:rsidR="00893823" w:rsidRDefault="00332B3D" w:rsidP="004D51EA">
      <w:pPr>
        <w:pStyle w:val="ListBullet"/>
        <w:numPr>
          <w:ilvl w:val="0"/>
          <w:numId w:val="0"/>
        </w:numPr>
        <w:spacing w:line="360" w:lineRule="auto"/>
      </w:pPr>
      <w:r>
        <w:rPr>
          <w:noProof/>
        </w:rPr>
        <w:drawing>
          <wp:inline distT="0" distB="0" distL="0" distR="0" wp14:anchorId="59FC53E7" wp14:editId="6CC452E0">
            <wp:extent cx="5722620" cy="3313430"/>
            <wp:effectExtent l="0" t="0" r="0" b="1270"/>
            <wp:docPr id="1483201302" name="Picture 2" descr="screenshot of the add new name page with the full name of service, start date and end date fields highlighted. The evidence upload button is also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01302" name="Picture 2" descr="screenshot of the add new name page with the full name of service, start date and end date fields highlighted. The evidence upload button is also highlighted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2620" cy="3313430"/>
                    </a:xfrm>
                    <a:prstGeom prst="rect">
                      <a:avLst/>
                    </a:prstGeom>
                    <a:noFill/>
                    <a:ln>
                      <a:noFill/>
                    </a:ln>
                  </pic:spPr>
                </pic:pic>
              </a:graphicData>
            </a:graphic>
          </wp:inline>
        </w:drawing>
      </w:r>
    </w:p>
    <w:p w14:paraId="575F4AD6" w14:textId="341FE264" w:rsidR="00332B3D" w:rsidRDefault="00332B3D" w:rsidP="00332B3D">
      <w:pPr>
        <w:pStyle w:val="Steps"/>
      </w:pPr>
      <w:bookmarkStart w:id="21" w:name="_Toc203987079"/>
      <w:r>
        <w:t>Step 4</w:t>
      </w:r>
      <w:bookmarkEnd w:id="21"/>
    </w:p>
    <w:p w14:paraId="6AE1E375" w14:textId="77777777" w:rsidR="00BE7233" w:rsidRDefault="00BE7233" w:rsidP="00BE7233">
      <w:r>
        <w:t xml:space="preserve">Select </w:t>
      </w:r>
      <w:r>
        <w:rPr>
          <w:b/>
          <w:bCs/>
        </w:rPr>
        <w:t xml:space="preserve">Choose File </w:t>
      </w:r>
      <w:r>
        <w:t xml:space="preserve">and upload your evidence. </w:t>
      </w:r>
    </w:p>
    <w:p w14:paraId="76DFFD9B" w14:textId="77777777" w:rsidR="00BE7233" w:rsidRPr="00F110B2" w:rsidRDefault="00BE7233" w:rsidP="00BE7233">
      <w:pPr>
        <w:rPr>
          <w:i/>
          <w:iCs/>
        </w:rPr>
      </w:pPr>
      <w:r>
        <w:rPr>
          <w:b/>
          <w:bCs/>
          <w:i/>
          <w:iCs/>
        </w:rPr>
        <w:t xml:space="preserve">Note – </w:t>
      </w:r>
      <w:r>
        <w:rPr>
          <w:i/>
          <w:iCs/>
        </w:rPr>
        <w:t>Evidence must be in either PDF, PNG, TIFF or JPG format and the combined total for all uploaded files cannot exceed 10MB</w:t>
      </w:r>
    </w:p>
    <w:p w14:paraId="27F3B488" w14:textId="448391A7" w:rsidR="00332B3D" w:rsidRPr="00332B3D" w:rsidRDefault="00BE1844" w:rsidP="00332B3D">
      <w:r w:rsidRPr="00BE1844">
        <w:rPr>
          <w:noProof/>
        </w:rPr>
        <w:drawing>
          <wp:inline distT="0" distB="0" distL="0" distR="0" wp14:anchorId="06778FD5" wp14:editId="4BDC6D7C">
            <wp:extent cx="5731510" cy="2462530"/>
            <wp:effectExtent l="0" t="0" r="2540" b="0"/>
            <wp:docPr id="1552570946" name="Picture 1" descr="Screenshot of the evidence upload page with the choose a fil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570946" name="Picture 1" descr="Screenshot of the evidence upload page with the choose a file button highlighted"/>
                    <pic:cNvPicPr/>
                  </pic:nvPicPr>
                  <pic:blipFill>
                    <a:blip r:embed="rId21"/>
                    <a:stretch>
                      <a:fillRect/>
                    </a:stretch>
                  </pic:blipFill>
                  <pic:spPr>
                    <a:xfrm>
                      <a:off x="0" y="0"/>
                      <a:ext cx="5731510" cy="2462530"/>
                    </a:xfrm>
                    <a:prstGeom prst="rect">
                      <a:avLst/>
                    </a:prstGeom>
                  </pic:spPr>
                </pic:pic>
              </a:graphicData>
            </a:graphic>
          </wp:inline>
        </w:drawing>
      </w:r>
    </w:p>
    <w:p w14:paraId="77EDEEEE" w14:textId="55695AB8" w:rsidR="007F123F" w:rsidRDefault="00F7739E" w:rsidP="00F7739E">
      <w:pPr>
        <w:pStyle w:val="Steps"/>
      </w:pPr>
      <w:bookmarkStart w:id="22" w:name="_Toc203987080"/>
      <w:r>
        <w:t>Step 5</w:t>
      </w:r>
      <w:bookmarkEnd w:id="22"/>
    </w:p>
    <w:p w14:paraId="4D12E663" w14:textId="77777777" w:rsidR="00F7739E" w:rsidRDefault="00F7739E" w:rsidP="00F7739E">
      <w:r>
        <w:t xml:space="preserve">Once uploaded the </w:t>
      </w:r>
      <w:r>
        <w:rPr>
          <w:b/>
          <w:bCs/>
        </w:rPr>
        <w:t xml:space="preserve">Status </w:t>
      </w:r>
      <w:r>
        <w:t xml:space="preserve">will update and the file name will be displayed. </w:t>
      </w:r>
    </w:p>
    <w:p w14:paraId="691D49CA" w14:textId="77777777" w:rsidR="00F7739E" w:rsidRDefault="00F7739E" w:rsidP="00F7739E">
      <w:r>
        <w:t xml:space="preserve">If you have additional documents to upload, select </w:t>
      </w:r>
      <w:r>
        <w:rPr>
          <w:b/>
          <w:bCs/>
        </w:rPr>
        <w:t xml:space="preserve">Choose a file </w:t>
      </w:r>
      <w:r>
        <w:t xml:space="preserve">and complete the same steps. </w:t>
      </w:r>
    </w:p>
    <w:p w14:paraId="23A4C4D1" w14:textId="77777777" w:rsidR="00F7739E" w:rsidRDefault="00F7739E" w:rsidP="00F7739E">
      <w:pPr>
        <w:rPr>
          <w:b/>
          <w:bCs/>
        </w:rPr>
      </w:pPr>
      <w:r>
        <w:t xml:space="preserve">To remove a file, select the </w:t>
      </w:r>
      <w:r>
        <w:rPr>
          <w:b/>
          <w:bCs/>
        </w:rPr>
        <w:t xml:space="preserve">Bin </w:t>
      </w:r>
      <w:r>
        <w:t xml:space="preserve">under </w:t>
      </w:r>
      <w:r>
        <w:rPr>
          <w:b/>
          <w:bCs/>
        </w:rPr>
        <w:t>Action</w:t>
      </w:r>
    </w:p>
    <w:p w14:paraId="031F5820" w14:textId="77777777" w:rsidR="00F7739E" w:rsidRDefault="00F7739E" w:rsidP="00F7739E">
      <w:r w:rsidRPr="00824FFC">
        <w:t xml:space="preserve">Once complete select </w:t>
      </w:r>
      <w:r w:rsidRPr="00824FFC">
        <w:rPr>
          <w:b/>
          <w:bCs/>
        </w:rPr>
        <w:t>Back</w:t>
      </w:r>
      <w:r w:rsidRPr="00824FFC">
        <w:t xml:space="preserve"> </w:t>
      </w:r>
    </w:p>
    <w:p w14:paraId="76BD0918" w14:textId="77FA60F6" w:rsidR="00F7739E" w:rsidRDefault="003517EE" w:rsidP="00F7739E">
      <w:r>
        <w:rPr>
          <w:noProof/>
        </w:rPr>
        <w:drawing>
          <wp:inline distT="0" distB="0" distL="0" distR="0" wp14:anchorId="53162CD1" wp14:editId="03A975BC">
            <wp:extent cx="5731510" cy="2762885"/>
            <wp:effectExtent l="0" t="0" r="2540" b="0"/>
            <wp:docPr id="2005215800" name="Picture 3" descr="Screenshot of the evidence upload page with the uploaded evidence highlighted. the choose a file and back buttons are also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15800" name="Picture 3" descr="Screenshot of the evidence upload page with the uploaded evidence highlighted. the choose a file and back buttons are also highligh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762885"/>
                    </a:xfrm>
                    <a:prstGeom prst="rect">
                      <a:avLst/>
                    </a:prstGeom>
                    <a:noFill/>
                    <a:ln>
                      <a:noFill/>
                    </a:ln>
                  </pic:spPr>
                </pic:pic>
              </a:graphicData>
            </a:graphic>
          </wp:inline>
        </w:drawing>
      </w:r>
    </w:p>
    <w:p w14:paraId="0EB4651A" w14:textId="7D15B8B2" w:rsidR="003517EE" w:rsidRDefault="003517EE" w:rsidP="003517EE">
      <w:pPr>
        <w:pStyle w:val="Steps"/>
      </w:pPr>
      <w:bookmarkStart w:id="23" w:name="_Toc203987081"/>
      <w:r>
        <w:t>Step 6</w:t>
      </w:r>
      <w:bookmarkEnd w:id="23"/>
    </w:p>
    <w:p w14:paraId="797FC1A5" w14:textId="77777777" w:rsidR="000430EC" w:rsidRDefault="000430EC" w:rsidP="000430EC">
      <w:pPr>
        <w:pStyle w:val="ListBullet"/>
        <w:numPr>
          <w:ilvl w:val="0"/>
          <w:numId w:val="0"/>
        </w:numPr>
        <w:spacing w:line="360" w:lineRule="auto"/>
        <w:ind w:left="284" w:hanging="284"/>
        <w:rPr>
          <w:bCs/>
        </w:rPr>
      </w:pPr>
      <w:r>
        <w:rPr>
          <w:bCs/>
        </w:rPr>
        <w:t xml:space="preserve">Review the information and select </w:t>
      </w:r>
      <w:r>
        <w:rPr>
          <w:b/>
        </w:rPr>
        <w:t>Submit</w:t>
      </w:r>
      <w:r>
        <w:rPr>
          <w:bCs/>
        </w:rPr>
        <w:t xml:space="preserve"> to submit the change.</w:t>
      </w:r>
    </w:p>
    <w:p w14:paraId="1ADCD9BA" w14:textId="7A186673" w:rsidR="00086C77" w:rsidRDefault="00086C77" w:rsidP="3E2D1765">
      <w:pPr>
        <w:pStyle w:val="ListBullet"/>
        <w:numPr>
          <w:ilvl w:val="0"/>
          <w:numId w:val="0"/>
        </w:numPr>
        <w:spacing w:line="360" w:lineRule="auto"/>
        <w:ind w:left="284" w:hanging="284"/>
      </w:pPr>
      <w:r>
        <w:rPr>
          <w:noProof/>
        </w:rPr>
        <w:drawing>
          <wp:inline distT="0" distB="0" distL="0" distR="0" wp14:anchorId="00C24677" wp14:editId="701CF3FD">
            <wp:extent cx="5731510" cy="3244215"/>
            <wp:effectExtent l="0" t="0" r="2540" b="0"/>
            <wp:docPr id="2093198590" name="Picture 4" descr="Screenshot of the service name page with the new name details entered and the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5731510" cy="3244215"/>
                    </a:xfrm>
                    <a:prstGeom prst="rect">
                      <a:avLst/>
                    </a:prstGeom>
                  </pic:spPr>
                </pic:pic>
              </a:graphicData>
            </a:graphic>
          </wp:inline>
        </w:drawing>
      </w:r>
    </w:p>
    <w:p w14:paraId="692A192D" w14:textId="549D09D1" w:rsidR="00086C77" w:rsidRDefault="00086C77" w:rsidP="00086C77">
      <w:pPr>
        <w:pStyle w:val="Steps"/>
      </w:pPr>
      <w:bookmarkStart w:id="24" w:name="_Toc203987082"/>
      <w:r>
        <w:t>Step 7</w:t>
      </w:r>
      <w:bookmarkEnd w:id="24"/>
    </w:p>
    <w:p w14:paraId="1F3A5794" w14:textId="77777777" w:rsidR="00DE7E4A" w:rsidRDefault="00DE7E4A" w:rsidP="00DE7E4A">
      <w:r>
        <w:t xml:space="preserve">You will receive a receipt confirming the submission of the new name. Select either </w:t>
      </w:r>
      <w:r>
        <w:rPr>
          <w:b/>
          <w:bCs/>
        </w:rPr>
        <w:t xml:space="preserve">Return Home </w:t>
      </w:r>
      <w:r>
        <w:t xml:space="preserve">to return to the </w:t>
      </w:r>
      <w:r w:rsidRPr="006E27C8">
        <w:rPr>
          <w:b/>
          <w:bCs/>
        </w:rPr>
        <w:t>Service home page</w:t>
      </w:r>
      <w:r>
        <w:t xml:space="preserve"> or </w:t>
      </w:r>
      <w:proofErr w:type="gramStart"/>
      <w:r w:rsidRPr="00736EFB">
        <w:rPr>
          <w:b/>
          <w:bCs/>
        </w:rPr>
        <w:t>Continue</w:t>
      </w:r>
      <w:proofErr w:type="gramEnd"/>
      <w:r>
        <w:t xml:space="preserve"> to return to the </w:t>
      </w:r>
      <w:r>
        <w:rPr>
          <w:b/>
          <w:bCs/>
        </w:rPr>
        <w:t>Manage Details</w:t>
      </w:r>
      <w:r>
        <w:t xml:space="preserve"> page.</w:t>
      </w:r>
    </w:p>
    <w:p w14:paraId="2223975D" w14:textId="2FA251F3" w:rsidR="00086C77" w:rsidRDefault="0058536A" w:rsidP="3E2D1765">
      <w:pPr>
        <w:jc w:val="both"/>
      </w:pPr>
      <w:r>
        <w:rPr>
          <w:noProof/>
        </w:rPr>
        <w:drawing>
          <wp:inline distT="0" distB="0" distL="0" distR="0" wp14:anchorId="4F49489A" wp14:editId="35E65E57">
            <wp:extent cx="5722622" cy="2477770"/>
            <wp:effectExtent l="0" t="0" r="0" b="0"/>
            <wp:docPr id="282993846" name="Picture 5" descr="screenshot of the submission receipt and the return home and continu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4">
                      <a:extLst>
                        <a:ext uri="{28A0092B-C50C-407E-A947-70E740481C1C}">
                          <a14:useLocalDpi xmlns:a14="http://schemas.microsoft.com/office/drawing/2010/main" val="0"/>
                        </a:ext>
                      </a:extLst>
                    </a:blip>
                    <a:stretch>
                      <a:fillRect/>
                    </a:stretch>
                  </pic:blipFill>
                  <pic:spPr>
                    <a:xfrm>
                      <a:off x="0" y="0"/>
                      <a:ext cx="5722622" cy="2477770"/>
                    </a:xfrm>
                    <a:prstGeom prst="rect">
                      <a:avLst/>
                    </a:prstGeom>
                  </pic:spPr>
                </pic:pic>
              </a:graphicData>
            </a:graphic>
          </wp:inline>
        </w:drawing>
      </w:r>
    </w:p>
    <w:p w14:paraId="1FA7FFCA" w14:textId="77777777" w:rsidR="0050410F" w:rsidRDefault="0050410F" w:rsidP="0050410F">
      <w:pPr>
        <w:pStyle w:val="Heading2"/>
        <w:spacing w:before="0" w:after="0"/>
      </w:pPr>
      <w:bookmarkStart w:id="25" w:name="_Toc203739567"/>
      <w:bookmarkStart w:id="26" w:name="_Toc203987083"/>
      <w:r>
        <w:t>Contact Details</w:t>
      </w:r>
      <w:bookmarkEnd w:id="25"/>
      <w:bookmarkEnd w:id="26"/>
    </w:p>
    <w:p w14:paraId="4AAE7A85" w14:textId="3CDB1DF0" w:rsidR="005E0B2A" w:rsidRPr="005E0B2A" w:rsidRDefault="005E0B2A" w:rsidP="005E0B2A">
      <w:pPr>
        <w:pStyle w:val="Steps"/>
      </w:pPr>
      <w:bookmarkStart w:id="27" w:name="_Toc203987084"/>
      <w:r>
        <w:t>Step 1</w:t>
      </w:r>
      <w:bookmarkEnd w:id="27"/>
    </w:p>
    <w:p w14:paraId="73A7F122" w14:textId="042774AB" w:rsidR="005E0B2A" w:rsidRDefault="005E0B2A" w:rsidP="005E0B2A">
      <w:pPr>
        <w:rPr>
          <w:b/>
          <w:bCs/>
        </w:rPr>
      </w:pPr>
      <w:r>
        <w:t xml:space="preserve">Under the </w:t>
      </w:r>
      <w:r>
        <w:rPr>
          <w:b/>
          <w:bCs/>
        </w:rPr>
        <w:t xml:space="preserve">Service Details </w:t>
      </w:r>
      <w:r>
        <w:t xml:space="preserve">heading select </w:t>
      </w:r>
      <w:r>
        <w:rPr>
          <w:b/>
          <w:bCs/>
        </w:rPr>
        <w:t>Contact details</w:t>
      </w:r>
    </w:p>
    <w:p w14:paraId="3D1EB665" w14:textId="7358FEDF" w:rsidR="00310A38" w:rsidRDefault="00310A38" w:rsidP="005E0B2A">
      <w:pPr>
        <w:rPr>
          <w:b/>
          <w:bCs/>
        </w:rPr>
      </w:pPr>
      <w:r w:rsidRPr="00310A38">
        <w:rPr>
          <w:b/>
          <w:bCs/>
          <w:noProof/>
        </w:rPr>
        <w:drawing>
          <wp:inline distT="0" distB="0" distL="0" distR="0" wp14:anchorId="3836A53A" wp14:editId="15F7E8CE">
            <wp:extent cx="5731510" cy="4263390"/>
            <wp:effectExtent l="0" t="0" r="2540" b="3810"/>
            <wp:docPr id="1722294885" name="Picture 1" descr="A screen shot of the PEP manage detail homepage with contact detail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94885" name="Picture 1" descr="A screen shot of the PEP manage detail homepage with contact details highlighted"/>
                    <pic:cNvPicPr/>
                  </pic:nvPicPr>
                  <pic:blipFill>
                    <a:blip r:embed="rId25"/>
                    <a:stretch>
                      <a:fillRect/>
                    </a:stretch>
                  </pic:blipFill>
                  <pic:spPr>
                    <a:xfrm>
                      <a:off x="0" y="0"/>
                      <a:ext cx="5731510" cy="4263390"/>
                    </a:xfrm>
                    <a:prstGeom prst="rect">
                      <a:avLst/>
                    </a:prstGeom>
                  </pic:spPr>
                </pic:pic>
              </a:graphicData>
            </a:graphic>
          </wp:inline>
        </w:drawing>
      </w:r>
    </w:p>
    <w:p w14:paraId="5A2830CF" w14:textId="68DDAD9E" w:rsidR="00310A38" w:rsidRDefault="00310A38" w:rsidP="00310A38">
      <w:pPr>
        <w:pStyle w:val="Steps"/>
      </w:pPr>
      <w:bookmarkStart w:id="28" w:name="_Toc203987085"/>
      <w:r>
        <w:t>Step 2</w:t>
      </w:r>
      <w:bookmarkEnd w:id="28"/>
    </w:p>
    <w:p w14:paraId="5794DAB3" w14:textId="77777777" w:rsidR="00E606ED" w:rsidRDefault="00E606ED" w:rsidP="00E606ED">
      <w:r>
        <w:t xml:space="preserve">To update the phone numbers, enter the relevant numbers and the date they will apply from.  </w:t>
      </w:r>
    </w:p>
    <w:p w14:paraId="0496DB20" w14:textId="77777777" w:rsidR="00E606ED" w:rsidRPr="00D17BD2" w:rsidRDefault="00E606ED" w:rsidP="00E606ED">
      <w:pPr>
        <w:rPr>
          <w:i/>
          <w:iCs/>
        </w:rPr>
      </w:pPr>
      <w:r>
        <w:rPr>
          <w:b/>
          <w:bCs/>
          <w:i/>
          <w:iCs/>
        </w:rPr>
        <w:t xml:space="preserve">Note – </w:t>
      </w:r>
      <w:r>
        <w:rPr>
          <w:i/>
          <w:iCs/>
        </w:rPr>
        <w:t xml:space="preserve">You must have at least one current phone number submitted. </w:t>
      </w:r>
    </w:p>
    <w:p w14:paraId="7B327061" w14:textId="62D3AF27" w:rsidR="00310A38" w:rsidRDefault="009D639C" w:rsidP="00310A38">
      <w:r w:rsidRPr="009D639C">
        <w:rPr>
          <w:noProof/>
        </w:rPr>
        <w:drawing>
          <wp:inline distT="0" distB="0" distL="0" distR="0" wp14:anchorId="6DF36406" wp14:editId="39FF8425">
            <wp:extent cx="5731510" cy="3500120"/>
            <wp:effectExtent l="0" t="0" r="2540" b="5080"/>
            <wp:docPr id="592273881" name="Picture 1" descr="Screenshot of the phone number page with the phone number heading, landline, mobile and start date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73881" name="Picture 1" descr="Screenshot of the phone number page with the phone number heading, landline, mobile and start date fields highlighted"/>
                    <pic:cNvPicPr/>
                  </pic:nvPicPr>
                  <pic:blipFill>
                    <a:blip r:embed="rId26"/>
                    <a:stretch>
                      <a:fillRect/>
                    </a:stretch>
                  </pic:blipFill>
                  <pic:spPr>
                    <a:xfrm>
                      <a:off x="0" y="0"/>
                      <a:ext cx="5731510" cy="3500120"/>
                    </a:xfrm>
                    <a:prstGeom prst="rect">
                      <a:avLst/>
                    </a:prstGeom>
                  </pic:spPr>
                </pic:pic>
              </a:graphicData>
            </a:graphic>
          </wp:inline>
        </w:drawing>
      </w:r>
    </w:p>
    <w:p w14:paraId="278A1ABD" w14:textId="7A04EEBC" w:rsidR="009D639C" w:rsidRDefault="009D639C" w:rsidP="009D639C">
      <w:pPr>
        <w:pStyle w:val="Steps"/>
      </w:pPr>
      <w:bookmarkStart w:id="29" w:name="_Toc203987086"/>
      <w:r>
        <w:t>Step 3</w:t>
      </w:r>
      <w:bookmarkEnd w:id="29"/>
    </w:p>
    <w:p w14:paraId="5DBCF3D1" w14:textId="06AABBFD" w:rsidR="00AD6E8D" w:rsidRDefault="00AD6E8D" w:rsidP="00AD6E8D">
      <w:r>
        <w:t>To update the email address</w:t>
      </w:r>
      <w:r w:rsidR="0076454F">
        <w:t xml:space="preserve"> and the website details</w:t>
      </w:r>
      <w:r>
        <w:t>, enter the relevant address</w:t>
      </w:r>
      <w:r w:rsidR="0076454F">
        <w:t>’</w:t>
      </w:r>
      <w:r>
        <w:t xml:space="preserve"> and the date </w:t>
      </w:r>
      <w:r w:rsidR="0076454F">
        <w:t>they</w:t>
      </w:r>
      <w:r>
        <w:t xml:space="preserve"> will apply from</w:t>
      </w:r>
    </w:p>
    <w:p w14:paraId="4F32E941" w14:textId="70EB1765" w:rsidR="0076454F" w:rsidRDefault="00452E31" w:rsidP="00AD6E8D">
      <w:r>
        <w:rPr>
          <w:noProof/>
        </w:rPr>
        <w:drawing>
          <wp:inline distT="0" distB="0" distL="0" distR="0" wp14:anchorId="6E70C2EA" wp14:editId="0D1F9910">
            <wp:extent cx="5731510" cy="3126105"/>
            <wp:effectExtent l="0" t="0" r="2540" b="0"/>
            <wp:docPr id="86283612" name="Picture 6" descr="Screenshot of the email address page with the email address heading, email address, website and start date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83612" name="Picture 6" descr="Screenshot of the email address page with the email address heading, email address, website and start date fields highligh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126105"/>
                    </a:xfrm>
                    <a:prstGeom prst="rect">
                      <a:avLst/>
                    </a:prstGeom>
                    <a:noFill/>
                    <a:ln>
                      <a:noFill/>
                    </a:ln>
                  </pic:spPr>
                </pic:pic>
              </a:graphicData>
            </a:graphic>
          </wp:inline>
        </w:drawing>
      </w:r>
    </w:p>
    <w:p w14:paraId="3C35871C" w14:textId="77777777" w:rsidR="00881529" w:rsidRPr="007918DE" w:rsidRDefault="00881529" w:rsidP="00881529">
      <w:pPr>
        <w:pStyle w:val="Steps"/>
        <w:outlineLvl w:val="9"/>
      </w:pPr>
      <w:bookmarkStart w:id="30" w:name="_Toc166843775"/>
      <w:r w:rsidRPr="007918DE">
        <w:t xml:space="preserve">Step </w:t>
      </w:r>
      <w:r>
        <w:t>4</w:t>
      </w:r>
      <w:bookmarkEnd w:id="30"/>
    </w:p>
    <w:p w14:paraId="6C8D0853" w14:textId="77777777" w:rsidR="00881529" w:rsidRDefault="00881529" w:rsidP="00881529">
      <w:pPr>
        <w:pStyle w:val="ListBullet"/>
        <w:numPr>
          <w:ilvl w:val="0"/>
          <w:numId w:val="0"/>
        </w:numPr>
        <w:spacing w:line="360" w:lineRule="auto"/>
        <w:ind w:left="284" w:hanging="284"/>
        <w:rPr>
          <w:bCs/>
        </w:rPr>
      </w:pPr>
      <w:r>
        <w:rPr>
          <w:bCs/>
        </w:rPr>
        <w:t xml:space="preserve">Review the information and select </w:t>
      </w:r>
      <w:r>
        <w:rPr>
          <w:b/>
        </w:rPr>
        <w:t>Submit</w:t>
      </w:r>
      <w:r>
        <w:rPr>
          <w:bCs/>
        </w:rPr>
        <w:t xml:space="preserve"> to submit the change.</w:t>
      </w:r>
    </w:p>
    <w:p w14:paraId="04F38CCA" w14:textId="0CD19078" w:rsidR="007E6A9E" w:rsidRDefault="009D07A2" w:rsidP="00AD6E8D">
      <w:r w:rsidRPr="009D07A2">
        <w:rPr>
          <w:noProof/>
        </w:rPr>
        <w:drawing>
          <wp:inline distT="0" distB="0" distL="0" distR="0" wp14:anchorId="5EA013D3" wp14:editId="02A02365">
            <wp:extent cx="5731510" cy="3515360"/>
            <wp:effectExtent l="0" t="0" r="2540" b="8890"/>
            <wp:docPr id="663419582" name="Picture 1" descr="Screenshot of the phone number page with the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419582" name="Picture 1" descr="Screenshot of the phone number page with the submit button highlighted"/>
                    <pic:cNvPicPr/>
                  </pic:nvPicPr>
                  <pic:blipFill>
                    <a:blip r:embed="rId28"/>
                    <a:stretch>
                      <a:fillRect/>
                    </a:stretch>
                  </pic:blipFill>
                  <pic:spPr>
                    <a:xfrm>
                      <a:off x="0" y="0"/>
                      <a:ext cx="5731510" cy="3515360"/>
                    </a:xfrm>
                    <a:prstGeom prst="rect">
                      <a:avLst/>
                    </a:prstGeom>
                  </pic:spPr>
                </pic:pic>
              </a:graphicData>
            </a:graphic>
          </wp:inline>
        </w:drawing>
      </w:r>
    </w:p>
    <w:p w14:paraId="1FBCC396" w14:textId="6468C2C7" w:rsidR="009D07A2" w:rsidRDefault="00F35E0E" w:rsidP="00F35E0E">
      <w:pPr>
        <w:pStyle w:val="Steps"/>
      </w:pPr>
      <w:bookmarkStart w:id="31" w:name="_Toc203987087"/>
      <w:r>
        <w:t>Step 5</w:t>
      </w:r>
      <w:bookmarkEnd w:id="31"/>
    </w:p>
    <w:p w14:paraId="3291589F" w14:textId="77777777" w:rsidR="00F35E0E" w:rsidRDefault="00F35E0E" w:rsidP="00F35E0E">
      <w:r>
        <w:t xml:space="preserve">You will receive a receipt confirming the submission of the new contact information. Select either </w:t>
      </w:r>
      <w:r>
        <w:rPr>
          <w:b/>
          <w:bCs/>
        </w:rPr>
        <w:t xml:space="preserve">Return Home </w:t>
      </w:r>
      <w:r>
        <w:t xml:space="preserve">to return to the </w:t>
      </w:r>
      <w:r w:rsidRPr="006E27C8">
        <w:rPr>
          <w:b/>
          <w:bCs/>
        </w:rPr>
        <w:t>Service home page</w:t>
      </w:r>
      <w:r>
        <w:t xml:space="preserve"> or </w:t>
      </w:r>
      <w:proofErr w:type="gramStart"/>
      <w:r w:rsidRPr="00736EFB">
        <w:rPr>
          <w:b/>
          <w:bCs/>
        </w:rPr>
        <w:t>Continue</w:t>
      </w:r>
      <w:proofErr w:type="gramEnd"/>
      <w:r>
        <w:t xml:space="preserve"> to return to the </w:t>
      </w:r>
      <w:r>
        <w:rPr>
          <w:b/>
          <w:bCs/>
        </w:rPr>
        <w:t>Manage Details</w:t>
      </w:r>
      <w:r>
        <w:t xml:space="preserve"> page.</w:t>
      </w:r>
    </w:p>
    <w:p w14:paraId="3FD03BC2" w14:textId="7076E77F" w:rsidR="00F35E0E" w:rsidRDefault="009E598F" w:rsidP="00F35E0E">
      <w:r>
        <w:rPr>
          <w:noProof/>
        </w:rPr>
        <w:drawing>
          <wp:inline distT="0" distB="0" distL="0" distR="0" wp14:anchorId="76446C90" wp14:editId="12A1C1DB">
            <wp:extent cx="5731510" cy="2635250"/>
            <wp:effectExtent l="0" t="0" r="2540" b="0"/>
            <wp:docPr id="49806022" name="Picture 7" descr="screenshot of the submission receipt and the return home and continu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6022" name="Picture 7" descr="screenshot of the submission receipt and the return home and continue buttons highligh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2635250"/>
                    </a:xfrm>
                    <a:prstGeom prst="rect">
                      <a:avLst/>
                    </a:prstGeom>
                    <a:noFill/>
                    <a:ln>
                      <a:noFill/>
                    </a:ln>
                  </pic:spPr>
                </pic:pic>
              </a:graphicData>
            </a:graphic>
          </wp:inline>
        </w:drawing>
      </w:r>
    </w:p>
    <w:p w14:paraId="256BA703" w14:textId="64644CC8" w:rsidR="009E598F" w:rsidRDefault="00420161" w:rsidP="00420161">
      <w:pPr>
        <w:pStyle w:val="Heading2"/>
      </w:pPr>
      <w:bookmarkStart w:id="32" w:name="_Toc203987088"/>
      <w:r>
        <w:t>Financial Details</w:t>
      </w:r>
      <w:bookmarkEnd w:id="32"/>
    </w:p>
    <w:p w14:paraId="406504B8" w14:textId="18EECBED" w:rsidR="00420161" w:rsidRDefault="00420161" w:rsidP="00420161">
      <w:pPr>
        <w:pStyle w:val="Steps"/>
      </w:pPr>
      <w:bookmarkStart w:id="33" w:name="_Toc203987089"/>
      <w:r>
        <w:t>Step 1</w:t>
      </w:r>
      <w:bookmarkEnd w:id="33"/>
    </w:p>
    <w:p w14:paraId="3156B18A" w14:textId="77777777" w:rsidR="00420161" w:rsidRDefault="00420161" w:rsidP="00420161">
      <w:pPr>
        <w:rPr>
          <w:b/>
          <w:bCs/>
        </w:rPr>
      </w:pPr>
      <w:r>
        <w:t xml:space="preserve">Under the </w:t>
      </w:r>
      <w:r>
        <w:rPr>
          <w:b/>
          <w:bCs/>
        </w:rPr>
        <w:t xml:space="preserve">Service Details </w:t>
      </w:r>
      <w:r>
        <w:t xml:space="preserve">heading select </w:t>
      </w:r>
      <w:r>
        <w:rPr>
          <w:b/>
          <w:bCs/>
        </w:rPr>
        <w:t>Contact details</w:t>
      </w:r>
    </w:p>
    <w:p w14:paraId="7752C0E6" w14:textId="2516FF13" w:rsidR="00420161" w:rsidRDefault="00AA6F51" w:rsidP="00420161">
      <w:r w:rsidRPr="00AA6F51">
        <w:rPr>
          <w:noProof/>
        </w:rPr>
        <w:drawing>
          <wp:inline distT="0" distB="0" distL="0" distR="0" wp14:anchorId="7E44470D" wp14:editId="1BDC5434">
            <wp:extent cx="5731510" cy="4152265"/>
            <wp:effectExtent l="0" t="0" r="2540" b="635"/>
            <wp:docPr id="1293994075" name="Picture 1" descr="A screen shot of the PEP manage detail homepage with financial detail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94075" name="Picture 1" descr="A screen shot of the PEP manage detail homepage with financial details highlighted"/>
                    <pic:cNvPicPr/>
                  </pic:nvPicPr>
                  <pic:blipFill>
                    <a:blip r:embed="rId30"/>
                    <a:stretch>
                      <a:fillRect/>
                    </a:stretch>
                  </pic:blipFill>
                  <pic:spPr>
                    <a:xfrm>
                      <a:off x="0" y="0"/>
                      <a:ext cx="5731510" cy="4152265"/>
                    </a:xfrm>
                    <a:prstGeom prst="rect">
                      <a:avLst/>
                    </a:prstGeom>
                  </pic:spPr>
                </pic:pic>
              </a:graphicData>
            </a:graphic>
          </wp:inline>
        </w:drawing>
      </w:r>
    </w:p>
    <w:p w14:paraId="4B3E5844" w14:textId="163251EE" w:rsidR="00AA6F51" w:rsidRDefault="00AA6F51" w:rsidP="00AA6F51">
      <w:pPr>
        <w:pStyle w:val="Steps"/>
      </w:pPr>
      <w:bookmarkStart w:id="34" w:name="_Toc203987090"/>
      <w:r>
        <w:t>Step 2</w:t>
      </w:r>
      <w:bookmarkEnd w:id="34"/>
    </w:p>
    <w:p w14:paraId="4BF02BF3" w14:textId="280C2F12" w:rsidR="003A768C" w:rsidRPr="008D7EAF" w:rsidRDefault="003A768C" w:rsidP="003A768C">
      <w:r>
        <w:t xml:space="preserve">Enter the new </w:t>
      </w:r>
      <w:r>
        <w:rPr>
          <w:b/>
          <w:bCs/>
        </w:rPr>
        <w:t xml:space="preserve">BSB, Account Number </w:t>
      </w:r>
      <w:r>
        <w:t xml:space="preserve">and </w:t>
      </w:r>
      <w:r>
        <w:rPr>
          <w:b/>
          <w:bCs/>
        </w:rPr>
        <w:t>Account Name</w:t>
      </w:r>
      <w:r w:rsidR="002245F2">
        <w:rPr>
          <w:b/>
          <w:bCs/>
        </w:rPr>
        <w:t xml:space="preserve"> </w:t>
      </w:r>
      <w:r w:rsidR="008D7EAF">
        <w:t xml:space="preserve">and select </w:t>
      </w:r>
      <w:r w:rsidR="008D7EAF" w:rsidRPr="008D7EAF">
        <w:rPr>
          <w:b/>
          <w:bCs/>
        </w:rPr>
        <w:t>Submit</w:t>
      </w:r>
      <w:r w:rsidR="008D7EAF">
        <w:t xml:space="preserve"> to submit the details</w:t>
      </w:r>
    </w:p>
    <w:p w14:paraId="2E9F76AD" w14:textId="4A418664" w:rsidR="00AA6F51" w:rsidRDefault="002245F2" w:rsidP="00AA6F51">
      <w:r>
        <w:rPr>
          <w:noProof/>
        </w:rPr>
        <w:drawing>
          <wp:inline distT="0" distB="0" distL="0" distR="0" wp14:anchorId="037F2E11" wp14:editId="21DD82AA">
            <wp:extent cx="5731510" cy="2399030"/>
            <wp:effectExtent l="0" t="0" r="2540" b="1270"/>
            <wp:docPr id="980067707" name="Picture 9" descr="screenshot of the bank details page with the BSB, account number and account name fields and the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67707" name="Picture 9" descr="screenshot of the bank details page with the BSB, account number and account name fields and the submit button highligh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399030"/>
                    </a:xfrm>
                    <a:prstGeom prst="rect">
                      <a:avLst/>
                    </a:prstGeom>
                    <a:noFill/>
                    <a:ln>
                      <a:noFill/>
                    </a:ln>
                  </pic:spPr>
                </pic:pic>
              </a:graphicData>
            </a:graphic>
          </wp:inline>
        </w:drawing>
      </w:r>
    </w:p>
    <w:p w14:paraId="3ED5E908" w14:textId="73287F37" w:rsidR="008D7EAF" w:rsidRDefault="008D7EAF" w:rsidP="008D7EAF">
      <w:pPr>
        <w:pStyle w:val="Steps"/>
      </w:pPr>
      <w:bookmarkStart w:id="35" w:name="_Toc203987091"/>
      <w:r>
        <w:t>Step 3</w:t>
      </w:r>
      <w:bookmarkEnd w:id="35"/>
    </w:p>
    <w:p w14:paraId="3AF63B0E" w14:textId="77777777" w:rsidR="00EA4476" w:rsidRDefault="00EA4476" w:rsidP="00EA4476">
      <w:r>
        <w:t xml:space="preserve">You will receive a receipt confirming the submission of the new bank account details. Select either </w:t>
      </w:r>
      <w:r>
        <w:rPr>
          <w:b/>
          <w:bCs/>
        </w:rPr>
        <w:t xml:space="preserve">Return Home </w:t>
      </w:r>
      <w:r>
        <w:t xml:space="preserve">to return to the </w:t>
      </w:r>
      <w:r w:rsidRPr="006E27C8">
        <w:rPr>
          <w:b/>
          <w:bCs/>
        </w:rPr>
        <w:t>Service home page</w:t>
      </w:r>
      <w:r>
        <w:t xml:space="preserve"> or </w:t>
      </w:r>
      <w:proofErr w:type="gramStart"/>
      <w:r w:rsidRPr="00736EFB">
        <w:rPr>
          <w:b/>
          <w:bCs/>
        </w:rPr>
        <w:t>Continue</w:t>
      </w:r>
      <w:proofErr w:type="gramEnd"/>
      <w:r>
        <w:t xml:space="preserve"> to return to the </w:t>
      </w:r>
      <w:r>
        <w:rPr>
          <w:b/>
          <w:bCs/>
        </w:rPr>
        <w:t>Manage Details</w:t>
      </w:r>
      <w:r>
        <w:t xml:space="preserve"> page.</w:t>
      </w:r>
    </w:p>
    <w:p w14:paraId="2A34FDC2" w14:textId="77777777" w:rsidR="008D7EAF" w:rsidRDefault="008D7EAF" w:rsidP="008D7EAF"/>
    <w:p w14:paraId="5EAF018F" w14:textId="5B8028B0" w:rsidR="000762B3" w:rsidRDefault="000762B3" w:rsidP="008D7EAF">
      <w:r>
        <w:rPr>
          <w:noProof/>
        </w:rPr>
        <w:drawing>
          <wp:inline distT="0" distB="0" distL="0" distR="0" wp14:anchorId="090FF0C4" wp14:editId="79429C7C">
            <wp:extent cx="5731510" cy="2831465"/>
            <wp:effectExtent l="0" t="0" r="2540" b="6985"/>
            <wp:docPr id="641649582" name="Picture 10" descr="screenshot of the submission receipt and the return home and continu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49582" name="Picture 10" descr="screenshot of the submission receipt and the return home and continue buttons highligh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2831465"/>
                    </a:xfrm>
                    <a:prstGeom prst="rect">
                      <a:avLst/>
                    </a:prstGeom>
                    <a:noFill/>
                    <a:ln>
                      <a:noFill/>
                    </a:ln>
                  </pic:spPr>
                </pic:pic>
              </a:graphicData>
            </a:graphic>
          </wp:inline>
        </w:drawing>
      </w:r>
    </w:p>
    <w:p w14:paraId="1724B8D2" w14:textId="1D65C7AF" w:rsidR="000762B3" w:rsidRDefault="000762B3" w:rsidP="000762B3">
      <w:pPr>
        <w:pStyle w:val="Heading2"/>
      </w:pPr>
      <w:bookmarkStart w:id="36" w:name="_Toc203987092"/>
      <w:r>
        <w:t>Address Details</w:t>
      </w:r>
      <w:bookmarkEnd w:id="36"/>
    </w:p>
    <w:p w14:paraId="5F0B2152" w14:textId="19D4113A" w:rsidR="000762B3" w:rsidRDefault="000762B3" w:rsidP="000762B3">
      <w:pPr>
        <w:pStyle w:val="Steps"/>
      </w:pPr>
      <w:bookmarkStart w:id="37" w:name="_Toc203987093"/>
      <w:r>
        <w:t>Step 1</w:t>
      </w:r>
      <w:bookmarkEnd w:id="37"/>
    </w:p>
    <w:p w14:paraId="2FD1D28C" w14:textId="0F186F96" w:rsidR="00A06811" w:rsidRDefault="00A06811" w:rsidP="00A06811">
      <w:pPr>
        <w:rPr>
          <w:b/>
          <w:bCs/>
        </w:rPr>
      </w:pPr>
      <w:r>
        <w:t xml:space="preserve">Under the </w:t>
      </w:r>
      <w:r>
        <w:rPr>
          <w:b/>
          <w:bCs/>
        </w:rPr>
        <w:t xml:space="preserve">Service Details </w:t>
      </w:r>
      <w:r>
        <w:t xml:space="preserve">heading select </w:t>
      </w:r>
      <w:r w:rsidR="0001061C">
        <w:rPr>
          <w:b/>
          <w:bCs/>
        </w:rPr>
        <w:t>Address</w:t>
      </w:r>
      <w:r>
        <w:rPr>
          <w:b/>
          <w:bCs/>
        </w:rPr>
        <w:t xml:space="preserve"> details</w:t>
      </w:r>
    </w:p>
    <w:p w14:paraId="18C4131F" w14:textId="537939B2" w:rsidR="0001061C" w:rsidRDefault="004675E2" w:rsidP="00A06811">
      <w:pPr>
        <w:rPr>
          <w:b/>
          <w:bCs/>
        </w:rPr>
      </w:pPr>
      <w:r w:rsidRPr="004675E2">
        <w:rPr>
          <w:b/>
          <w:bCs/>
          <w:noProof/>
        </w:rPr>
        <w:drawing>
          <wp:inline distT="0" distB="0" distL="0" distR="0" wp14:anchorId="6CA749F6" wp14:editId="34DB3C4A">
            <wp:extent cx="5731510" cy="4166235"/>
            <wp:effectExtent l="0" t="0" r="2540" b="5715"/>
            <wp:docPr id="790751377" name="Picture 1" descr="A screen shot of the PEP manage detail homepage with address detail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51377" name="Picture 1" descr="A screen shot of the PEP manage detail homepage with address details highlighted"/>
                    <pic:cNvPicPr/>
                  </pic:nvPicPr>
                  <pic:blipFill>
                    <a:blip r:embed="rId33"/>
                    <a:stretch>
                      <a:fillRect/>
                    </a:stretch>
                  </pic:blipFill>
                  <pic:spPr>
                    <a:xfrm>
                      <a:off x="0" y="0"/>
                      <a:ext cx="5731510" cy="4166235"/>
                    </a:xfrm>
                    <a:prstGeom prst="rect">
                      <a:avLst/>
                    </a:prstGeom>
                  </pic:spPr>
                </pic:pic>
              </a:graphicData>
            </a:graphic>
          </wp:inline>
        </w:drawing>
      </w:r>
    </w:p>
    <w:p w14:paraId="2FCB5D06" w14:textId="77D7B0BA" w:rsidR="004675E2" w:rsidRDefault="004675E2" w:rsidP="004675E2">
      <w:pPr>
        <w:pStyle w:val="Steps"/>
      </w:pPr>
      <w:bookmarkStart w:id="38" w:name="_Toc203987094"/>
      <w:r>
        <w:t>Step 2</w:t>
      </w:r>
      <w:bookmarkEnd w:id="38"/>
    </w:p>
    <w:p w14:paraId="4652F150" w14:textId="77777777" w:rsidR="00F81F65" w:rsidRDefault="00F81F65" w:rsidP="00F81F65">
      <w:r>
        <w:t xml:space="preserve">Select </w:t>
      </w:r>
      <w:r w:rsidRPr="007D66B4">
        <w:rPr>
          <w:b/>
          <w:bCs/>
        </w:rPr>
        <w:t>Add new address</w:t>
      </w:r>
    </w:p>
    <w:p w14:paraId="7B4AC2D9" w14:textId="62C747CE" w:rsidR="00AF513D" w:rsidRDefault="00AF513D" w:rsidP="004675E2">
      <w:r>
        <w:rPr>
          <w:noProof/>
        </w:rPr>
        <w:drawing>
          <wp:inline distT="0" distB="0" distL="0" distR="0" wp14:anchorId="7A039E1B" wp14:editId="631A0516">
            <wp:extent cx="5722620" cy="1553210"/>
            <wp:effectExtent l="0" t="0" r="0" b="8890"/>
            <wp:docPr id="281375662" name="Picture 11" descr="screenshot of the address home page with the add new addres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75662" name="Picture 11" descr="screenshot of the address home page with the add new address button highligh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2620" cy="1553210"/>
                    </a:xfrm>
                    <a:prstGeom prst="rect">
                      <a:avLst/>
                    </a:prstGeom>
                    <a:noFill/>
                    <a:ln>
                      <a:noFill/>
                    </a:ln>
                  </pic:spPr>
                </pic:pic>
              </a:graphicData>
            </a:graphic>
          </wp:inline>
        </w:drawing>
      </w:r>
    </w:p>
    <w:p w14:paraId="75473227" w14:textId="77FA31F1" w:rsidR="00F81F65" w:rsidRDefault="00F81F65" w:rsidP="00F81F65">
      <w:pPr>
        <w:pStyle w:val="Steps"/>
      </w:pPr>
      <w:bookmarkStart w:id="39" w:name="_Toc203987095"/>
      <w:r>
        <w:t>Step 3</w:t>
      </w:r>
      <w:bookmarkEnd w:id="39"/>
    </w:p>
    <w:p w14:paraId="26F4BED5" w14:textId="52B0312C" w:rsidR="00366C37" w:rsidRDefault="00366C37" w:rsidP="00366C37">
      <w:r>
        <w:t xml:space="preserve">Enter the new address details and the </w:t>
      </w:r>
      <w:r w:rsidRPr="00D940F2">
        <w:rPr>
          <w:b/>
          <w:bCs/>
        </w:rPr>
        <w:t>Start</w:t>
      </w:r>
      <w:r w:rsidR="0066396D">
        <w:rPr>
          <w:b/>
          <w:bCs/>
        </w:rPr>
        <w:t xml:space="preserve"> date</w:t>
      </w:r>
      <w:r>
        <w:t xml:space="preserve"> and</w:t>
      </w:r>
      <w:r w:rsidR="007B0FEF">
        <w:t xml:space="preserve"> the</w:t>
      </w:r>
      <w:r>
        <w:t xml:space="preserve"> </w:t>
      </w:r>
      <w:r>
        <w:rPr>
          <w:b/>
          <w:bCs/>
        </w:rPr>
        <w:t>End</w:t>
      </w:r>
      <w:r w:rsidR="0066396D">
        <w:t xml:space="preserve"> </w:t>
      </w:r>
      <w:r w:rsidR="0066396D" w:rsidRPr="00FA450A">
        <w:rPr>
          <w:b/>
          <w:bCs/>
        </w:rPr>
        <w:t>date</w:t>
      </w:r>
      <w:r w:rsidR="00FA450A">
        <w:t xml:space="preserve"> if known. </w:t>
      </w:r>
    </w:p>
    <w:p w14:paraId="2859267E" w14:textId="103A144C" w:rsidR="00FA450A" w:rsidRPr="00FA450A" w:rsidRDefault="00FA450A" w:rsidP="00366C37">
      <w:r>
        <w:t xml:space="preserve">Select </w:t>
      </w:r>
      <w:r>
        <w:rPr>
          <w:b/>
          <w:bCs/>
        </w:rPr>
        <w:t xml:space="preserve">Upload </w:t>
      </w:r>
      <w:r>
        <w:t xml:space="preserve">to add </w:t>
      </w:r>
      <w:r w:rsidR="0043714C">
        <w:t xml:space="preserve">the </w:t>
      </w:r>
      <w:r w:rsidR="00E87C26">
        <w:t xml:space="preserve">new address </w:t>
      </w:r>
      <w:r w:rsidR="0043714C">
        <w:t xml:space="preserve">Service Approval </w:t>
      </w:r>
      <w:r w:rsidR="00E87C26">
        <w:t>evidence</w:t>
      </w:r>
      <w:r w:rsidR="0043714C">
        <w:t xml:space="preserve"> issued by the State/Territory Regulatory Authority</w:t>
      </w:r>
      <w:r w:rsidR="00E87C26">
        <w:t>.</w:t>
      </w:r>
    </w:p>
    <w:p w14:paraId="1649B797" w14:textId="77777777" w:rsidR="00366C37" w:rsidRDefault="00366C37" w:rsidP="00366C37">
      <w:pPr>
        <w:rPr>
          <w:i/>
          <w:iCs/>
        </w:rPr>
      </w:pPr>
      <w:r>
        <w:rPr>
          <w:b/>
          <w:bCs/>
          <w:i/>
          <w:iCs/>
        </w:rPr>
        <w:t xml:space="preserve">Note – </w:t>
      </w:r>
      <w:r>
        <w:rPr>
          <w:i/>
          <w:iCs/>
        </w:rPr>
        <w:t xml:space="preserve">If your postal address is the same as your postal address select </w:t>
      </w:r>
      <w:r>
        <w:rPr>
          <w:b/>
          <w:bCs/>
          <w:i/>
          <w:iCs/>
        </w:rPr>
        <w:t xml:space="preserve">Yes </w:t>
      </w:r>
      <w:r>
        <w:rPr>
          <w:i/>
          <w:iCs/>
        </w:rPr>
        <w:t xml:space="preserve">under the question </w:t>
      </w:r>
      <w:r>
        <w:rPr>
          <w:b/>
          <w:bCs/>
          <w:i/>
          <w:iCs/>
        </w:rPr>
        <w:t>Is Postal address the same as Physical address</w:t>
      </w:r>
      <w:r>
        <w:rPr>
          <w:i/>
          <w:iCs/>
        </w:rPr>
        <w:t xml:space="preserve"> and the address details will be automatically filled. </w:t>
      </w:r>
    </w:p>
    <w:p w14:paraId="122A9A90" w14:textId="29C70949" w:rsidR="00E87C26" w:rsidRDefault="004119A8" w:rsidP="00366C37">
      <w:r w:rsidRPr="004119A8">
        <w:rPr>
          <w:noProof/>
        </w:rPr>
        <w:drawing>
          <wp:inline distT="0" distB="0" distL="0" distR="0" wp14:anchorId="53BC0983" wp14:editId="19CA23B2">
            <wp:extent cx="5731510" cy="4093845"/>
            <wp:effectExtent l="0" t="0" r="2540" b="1905"/>
            <wp:docPr id="182781273" name="Picture 1" descr="screenshot of the new address fields with the physical and postal fields highlighted. The options for physical and postal as the same is highlighted as well as the start and end date fields and the up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81273" name="Picture 1" descr="screenshot of the new address fields with the physical and postal fields highlighted. The options for physical and postal as the same is highlighted as well as the start and end date fields and the upload button"/>
                    <pic:cNvPicPr/>
                  </pic:nvPicPr>
                  <pic:blipFill>
                    <a:blip r:embed="rId35"/>
                    <a:stretch>
                      <a:fillRect/>
                    </a:stretch>
                  </pic:blipFill>
                  <pic:spPr>
                    <a:xfrm>
                      <a:off x="0" y="0"/>
                      <a:ext cx="5731510" cy="4093845"/>
                    </a:xfrm>
                    <a:prstGeom prst="rect">
                      <a:avLst/>
                    </a:prstGeom>
                  </pic:spPr>
                </pic:pic>
              </a:graphicData>
            </a:graphic>
          </wp:inline>
        </w:drawing>
      </w:r>
    </w:p>
    <w:p w14:paraId="52F4FB52" w14:textId="4AC740B7" w:rsidR="004119A8" w:rsidRDefault="004119A8" w:rsidP="004119A8">
      <w:pPr>
        <w:pStyle w:val="Steps"/>
      </w:pPr>
      <w:bookmarkStart w:id="40" w:name="_Toc203987096"/>
      <w:r>
        <w:t>Step 4</w:t>
      </w:r>
      <w:bookmarkEnd w:id="40"/>
    </w:p>
    <w:p w14:paraId="4482E868" w14:textId="77777777" w:rsidR="00F245D1" w:rsidRDefault="00F245D1" w:rsidP="00F245D1">
      <w:r>
        <w:t xml:space="preserve">Select </w:t>
      </w:r>
      <w:r>
        <w:rPr>
          <w:b/>
          <w:bCs/>
        </w:rPr>
        <w:t xml:space="preserve">Choose File </w:t>
      </w:r>
      <w:r>
        <w:t xml:space="preserve">and upload your evidence. </w:t>
      </w:r>
    </w:p>
    <w:p w14:paraId="6D1AC242" w14:textId="77777777" w:rsidR="00F245D1" w:rsidRPr="00F110B2" w:rsidRDefault="00F245D1" w:rsidP="00F245D1">
      <w:pPr>
        <w:rPr>
          <w:i/>
          <w:iCs/>
        </w:rPr>
      </w:pPr>
      <w:r>
        <w:rPr>
          <w:b/>
          <w:bCs/>
          <w:i/>
          <w:iCs/>
        </w:rPr>
        <w:t xml:space="preserve">Note – </w:t>
      </w:r>
      <w:r>
        <w:rPr>
          <w:i/>
          <w:iCs/>
        </w:rPr>
        <w:t>Evidence must be in either PDF, PNG, TIFF or JPG format and the combined total for all uploaded files cannot exceed 10MB</w:t>
      </w:r>
    </w:p>
    <w:p w14:paraId="01FB3E8C" w14:textId="23D5E431" w:rsidR="004119A8" w:rsidRDefault="00DC6537" w:rsidP="004119A8">
      <w:r w:rsidRPr="00DC6537">
        <w:rPr>
          <w:noProof/>
        </w:rPr>
        <w:drawing>
          <wp:inline distT="0" distB="0" distL="0" distR="0" wp14:anchorId="5F9FF920" wp14:editId="6B3EB96F">
            <wp:extent cx="5731510" cy="2487295"/>
            <wp:effectExtent l="0" t="0" r="2540" b="8255"/>
            <wp:docPr id="453334330" name="Picture 1" descr="Screenshot of the evidence upload page with the choose a fil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34330" name="Picture 1" descr="Screenshot of the evidence upload page with the choose a file button highlighted"/>
                    <pic:cNvPicPr/>
                  </pic:nvPicPr>
                  <pic:blipFill>
                    <a:blip r:embed="rId36"/>
                    <a:stretch>
                      <a:fillRect/>
                    </a:stretch>
                  </pic:blipFill>
                  <pic:spPr>
                    <a:xfrm>
                      <a:off x="0" y="0"/>
                      <a:ext cx="5731510" cy="2487295"/>
                    </a:xfrm>
                    <a:prstGeom prst="rect">
                      <a:avLst/>
                    </a:prstGeom>
                  </pic:spPr>
                </pic:pic>
              </a:graphicData>
            </a:graphic>
          </wp:inline>
        </w:drawing>
      </w:r>
    </w:p>
    <w:p w14:paraId="5AB37B77" w14:textId="4B302EA9" w:rsidR="00DC6537" w:rsidRDefault="00DC6537" w:rsidP="00DC6537">
      <w:pPr>
        <w:pStyle w:val="Steps"/>
      </w:pPr>
      <w:bookmarkStart w:id="41" w:name="_Toc203987097"/>
      <w:r>
        <w:t>Step 5</w:t>
      </w:r>
      <w:bookmarkEnd w:id="41"/>
    </w:p>
    <w:p w14:paraId="0F09A896" w14:textId="77777777" w:rsidR="000C7215" w:rsidRDefault="000C7215" w:rsidP="000C7215">
      <w:r>
        <w:t xml:space="preserve">Once uploaded the </w:t>
      </w:r>
      <w:r>
        <w:rPr>
          <w:b/>
          <w:bCs/>
        </w:rPr>
        <w:t xml:space="preserve">Status </w:t>
      </w:r>
      <w:r>
        <w:t xml:space="preserve">will update and the file name will be displayed. </w:t>
      </w:r>
    </w:p>
    <w:p w14:paraId="00954495" w14:textId="77777777" w:rsidR="000C7215" w:rsidRDefault="000C7215" w:rsidP="000C7215">
      <w:r>
        <w:t xml:space="preserve">If you have additional documents to upload, select </w:t>
      </w:r>
      <w:r>
        <w:rPr>
          <w:b/>
          <w:bCs/>
        </w:rPr>
        <w:t xml:space="preserve">Choose a file </w:t>
      </w:r>
      <w:r>
        <w:t xml:space="preserve">and complete the same steps. </w:t>
      </w:r>
    </w:p>
    <w:p w14:paraId="7974C38B" w14:textId="77777777" w:rsidR="000C7215" w:rsidRDefault="000C7215" w:rsidP="000C7215">
      <w:pPr>
        <w:rPr>
          <w:b/>
          <w:bCs/>
        </w:rPr>
      </w:pPr>
      <w:r>
        <w:t xml:space="preserve">To remove a file, select the </w:t>
      </w:r>
      <w:r>
        <w:rPr>
          <w:b/>
          <w:bCs/>
        </w:rPr>
        <w:t xml:space="preserve">Bin </w:t>
      </w:r>
      <w:r>
        <w:t xml:space="preserve">under </w:t>
      </w:r>
      <w:r>
        <w:rPr>
          <w:b/>
          <w:bCs/>
        </w:rPr>
        <w:t>Action</w:t>
      </w:r>
    </w:p>
    <w:p w14:paraId="0F7EAD47" w14:textId="77777777" w:rsidR="000C7215" w:rsidRDefault="000C7215" w:rsidP="000C7215">
      <w:r w:rsidRPr="00824FFC">
        <w:t xml:space="preserve">Once complete select </w:t>
      </w:r>
      <w:r w:rsidRPr="00824FFC">
        <w:rPr>
          <w:b/>
          <w:bCs/>
        </w:rPr>
        <w:t>Back</w:t>
      </w:r>
      <w:r w:rsidRPr="00824FFC">
        <w:t xml:space="preserve"> </w:t>
      </w:r>
    </w:p>
    <w:p w14:paraId="0D3BBFB1" w14:textId="2EAF563B" w:rsidR="00DC6537" w:rsidRDefault="00740820" w:rsidP="00DC6537">
      <w:r>
        <w:rPr>
          <w:noProof/>
        </w:rPr>
        <w:drawing>
          <wp:inline distT="0" distB="0" distL="0" distR="0" wp14:anchorId="2CCA4B93" wp14:editId="63C19FF9">
            <wp:extent cx="5722620" cy="2733675"/>
            <wp:effectExtent l="0" t="0" r="0" b="9525"/>
            <wp:docPr id="1526827669" name="Picture 12" descr="Screenshot of the evidence upload page with the uploaded evidence highlighted. the choose a file and back buttons are also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827669" name="Picture 12" descr="Screenshot of the evidence upload page with the uploaded evidence highlighted. the choose a file and back buttons are also highligh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2620" cy="2733675"/>
                    </a:xfrm>
                    <a:prstGeom prst="rect">
                      <a:avLst/>
                    </a:prstGeom>
                    <a:noFill/>
                    <a:ln>
                      <a:noFill/>
                    </a:ln>
                  </pic:spPr>
                </pic:pic>
              </a:graphicData>
            </a:graphic>
          </wp:inline>
        </w:drawing>
      </w:r>
    </w:p>
    <w:p w14:paraId="6A5970C9" w14:textId="49FA5E06" w:rsidR="00740820" w:rsidRDefault="00740820" w:rsidP="00740820">
      <w:pPr>
        <w:pStyle w:val="Steps"/>
      </w:pPr>
      <w:bookmarkStart w:id="42" w:name="_Toc203987098"/>
      <w:r>
        <w:t>Step 6</w:t>
      </w:r>
      <w:bookmarkEnd w:id="42"/>
    </w:p>
    <w:p w14:paraId="713DB917" w14:textId="77777777" w:rsidR="0070288A" w:rsidRDefault="0070288A" w:rsidP="0070288A">
      <w:pPr>
        <w:pStyle w:val="ListBullet"/>
        <w:numPr>
          <w:ilvl w:val="0"/>
          <w:numId w:val="0"/>
        </w:numPr>
        <w:spacing w:line="360" w:lineRule="auto"/>
        <w:ind w:left="284" w:hanging="284"/>
        <w:rPr>
          <w:bCs/>
        </w:rPr>
      </w:pPr>
      <w:r>
        <w:rPr>
          <w:bCs/>
        </w:rPr>
        <w:t xml:space="preserve">Review the information and select </w:t>
      </w:r>
      <w:r>
        <w:rPr>
          <w:b/>
        </w:rPr>
        <w:t>Submit</w:t>
      </w:r>
      <w:r>
        <w:rPr>
          <w:bCs/>
        </w:rPr>
        <w:t xml:space="preserve"> to submit the change.</w:t>
      </w:r>
    </w:p>
    <w:p w14:paraId="09DF0FF9" w14:textId="1B6AD7BA" w:rsidR="00740820" w:rsidRDefault="002F5949" w:rsidP="00740820">
      <w:r w:rsidRPr="002F5949">
        <w:rPr>
          <w:noProof/>
        </w:rPr>
        <w:drawing>
          <wp:inline distT="0" distB="0" distL="0" distR="0" wp14:anchorId="6CE2C3D9" wp14:editId="4D0C6BEB">
            <wp:extent cx="5731510" cy="4041775"/>
            <wp:effectExtent l="0" t="0" r="2540" b="0"/>
            <wp:docPr id="1483601349" name="Picture 1" descr="Screenshot of the new address page with the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601349" name="Picture 1" descr="Screenshot of the new address page with the submit button highlighted"/>
                    <pic:cNvPicPr/>
                  </pic:nvPicPr>
                  <pic:blipFill>
                    <a:blip r:embed="rId38"/>
                    <a:stretch>
                      <a:fillRect/>
                    </a:stretch>
                  </pic:blipFill>
                  <pic:spPr>
                    <a:xfrm>
                      <a:off x="0" y="0"/>
                      <a:ext cx="5731510" cy="4041775"/>
                    </a:xfrm>
                    <a:prstGeom prst="rect">
                      <a:avLst/>
                    </a:prstGeom>
                  </pic:spPr>
                </pic:pic>
              </a:graphicData>
            </a:graphic>
          </wp:inline>
        </w:drawing>
      </w:r>
    </w:p>
    <w:p w14:paraId="51D74A7B" w14:textId="203D0604" w:rsidR="00E15CC5" w:rsidRDefault="00E15CC5" w:rsidP="00E15CC5">
      <w:pPr>
        <w:pStyle w:val="Steps"/>
      </w:pPr>
      <w:bookmarkStart w:id="43" w:name="_Toc203987099"/>
      <w:r>
        <w:t>Step 7</w:t>
      </w:r>
      <w:bookmarkEnd w:id="43"/>
    </w:p>
    <w:p w14:paraId="7B37BCC5" w14:textId="68152794" w:rsidR="00BC777F" w:rsidRDefault="00BC777F" w:rsidP="00BC777F">
      <w:r>
        <w:t xml:space="preserve">You will receive a receipt confirming the submission of the new address. Select either </w:t>
      </w:r>
      <w:r>
        <w:rPr>
          <w:b/>
          <w:bCs/>
        </w:rPr>
        <w:t xml:space="preserve">Return Home </w:t>
      </w:r>
      <w:r>
        <w:t xml:space="preserve">to return to the </w:t>
      </w:r>
      <w:r w:rsidR="00EA0E04">
        <w:rPr>
          <w:b/>
          <w:bCs/>
        </w:rPr>
        <w:t>Service</w:t>
      </w:r>
      <w:r w:rsidRPr="006E27C8">
        <w:rPr>
          <w:b/>
          <w:bCs/>
        </w:rPr>
        <w:t xml:space="preserve"> home page</w:t>
      </w:r>
      <w:r>
        <w:t xml:space="preserve"> or </w:t>
      </w:r>
      <w:proofErr w:type="gramStart"/>
      <w:r w:rsidRPr="00736EFB">
        <w:rPr>
          <w:b/>
          <w:bCs/>
        </w:rPr>
        <w:t>Continue</w:t>
      </w:r>
      <w:proofErr w:type="gramEnd"/>
      <w:r>
        <w:t xml:space="preserve"> to return to the </w:t>
      </w:r>
      <w:r>
        <w:rPr>
          <w:b/>
          <w:bCs/>
        </w:rPr>
        <w:t>Manage Details</w:t>
      </w:r>
      <w:r>
        <w:t xml:space="preserve"> page.</w:t>
      </w:r>
    </w:p>
    <w:p w14:paraId="61A09A6E" w14:textId="2D6D19C5" w:rsidR="003517EE" w:rsidRPr="003517EE" w:rsidRDefault="00EA0E04" w:rsidP="003517EE">
      <w:r>
        <w:rPr>
          <w:noProof/>
        </w:rPr>
        <w:drawing>
          <wp:inline distT="0" distB="0" distL="0" distR="0" wp14:anchorId="3D5592CD" wp14:editId="650AC67B">
            <wp:extent cx="5731510" cy="2506980"/>
            <wp:effectExtent l="0" t="0" r="2540" b="7620"/>
            <wp:docPr id="896341508" name="Picture 13" descr="screenshot of the submission receipt and the return home and continu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341508" name="Picture 13" descr="screenshot of the submission receipt and the return home and continue buttons highligh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2506980"/>
                    </a:xfrm>
                    <a:prstGeom prst="rect">
                      <a:avLst/>
                    </a:prstGeom>
                    <a:noFill/>
                    <a:ln>
                      <a:noFill/>
                    </a:ln>
                  </pic:spPr>
                </pic:pic>
              </a:graphicData>
            </a:graphic>
          </wp:inline>
        </w:drawing>
      </w:r>
    </w:p>
    <w:sectPr w:rsidR="003517EE" w:rsidRPr="003517EE" w:rsidSect="00D86284">
      <w:footerReference w:type="default" r:id="rId40"/>
      <w:pgSz w:w="11906" w:h="16838"/>
      <w:pgMar w:top="1223"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3660DA" w14:textId="77777777" w:rsidR="00791AF4" w:rsidRDefault="00791AF4" w:rsidP="000A6228">
      <w:pPr>
        <w:spacing w:after="0" w:line="240" w:lineRule="auto"/>
      </w:pPr>
      <w:r>
        <w:separator/>
      </w:r>
    </w:p>
  </w:endnote>
  <w:endnote w:type="continuationSeparator" w:id="0">
    <w:p w14:paraId="252FE948" w14:textId="77777777" w:rsidR="00791AF4" w:rsidRDefault="00791AF4" w:rsidP="000A6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45307" w14:textId="77777777" w:rsidR="00D86284" w:rsidRDefault="00D86284">
    <w:pPr>
      <w:pStyle w:val="Footer"/>
    </w:pPr>
    <w:r>
      <w:rPr>
        <w:noProof/>
      </w:rPr>
      <w:drawing>
        <wp:anchor distT="0" distB="0" distL="114300" distR="114300" simplePos="0" relativeHeight="251658240" behindDoc="1" locked="1" layoutInCell="1" allowOverlap="1" wp14:anchorId="118876DF" wp14:editId="3B4507F4">
          <wp:simplePos x="5425440" y="9593580"/>
          <wp:positionH relativeFrom="page">
            <wp:align>right</wp:align>
          </wp:positionH>
          <wp:positionV relativeFrom="page">
            <wp:align>bottom</wp:align>
          </wp:positionV>
          <wp:extent cx="1216800" cy="648000"/>
          <wp:effectExtent l="0" t="0" r="254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6800"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27A379" w14:textId="77777777" w:rsidR="00791AF4" w:rsidRDefault="00791AF4" w:rsidP="000A6228">
      <w:pPr>
        <w:spacing w:after="0" w:line="240" w:lineRule="auto"/>
      </w:pPr>
      <w:r>
        <w:separator/>
      </w:r>
    </w:p>
  </w:footnote>
  <w:footnote w:type="continuationSeparator" w:id="0">
    <w:p w14:paraId="60C5DD8F" w14:textId="77777777" w:rsidR="00791AF4" w:rsidRDefault="00791AF4" w:rsidP="000A62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BE5E933A"/>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A25075CE"/>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7AD01FBA"/>
    <w:lvl w:ilvl="0">
      <w:start w:val="1"/>
      <w:numFmt w:val="decimal"/>
      <w:lvlText w:val="%1."/>
      <w:lvlJc w:val="left"/>
      <w:pPr>
        <w:ind w:left="644" w:hanging="360"/>
      </w:pPr>
    </w:lvl>
  </w:abstractNum>
  <w:abstractNum w:abstractNumId="3" w15:restartNumberingAfterBreak="0">
    <w:nsid w:val="FFFFFF81"/>
    <w:multiLevelType w:val="singleLevel"/>
    <w:tmpl w:val="48485D64"/>
    <w:lvl w:ilvl="0">
      <w:start w:val="1"/>
      <w:numFmt w:val="bullet"/>
      <w:lvlText w:val=""/>
      <w:lvlJc w:val="left"/>
      <w:pPr>
        <w:ind w:left="1211" w:hanging="360"/>
      </w:pPr>
      <w:rPr>
        <w:rFonts w:ascii="Wingdings" w:hAnsi="Wingdings" w:hint="default"/>
      </w:rPr>
    </w:lvl>
  </w:abstractNum>
  <w:abstractNum w:abstractNumId="4" w15:restartNumberingAfterBreak="0">
    <w:nsid w:val="FFFFFF82"/>
    <w:multiLevelType w:val="singleLevel"/>
    <w:tmpl w:val="381281B4"/>
    <w:lvl w:ilvl="0">
      <w:start w:val="1"/>
      <w:numFmt w:val="bullet"/>
      <w:lvlText w:val="o"/>
      <w:lvlJc w:val="left"/>
      <w:pPr>
        <w:ind w:left="927" w:hanging="360"/>
      </w:pPr>
      <w:rPr>
        <w:rFonts w:ascii="Courier New" w:hAnsi="Courier New" w:cs="Courier New" w:hint="default"/>
      </w:rPr>
    </w:lvl>
  </w:abstractNum>
  <w:abstractNum w:abstractNumId="5" w15:restartNumberingAfterBreak="0">
    <w:nsid w:val="FFFFFF83"/>
    <w:multiLevelType w:val="singleLevel"/>
    <w:tmpl w:val="D1D69E74"/>
    <w:lvl w:ilvl="0">
      <w:start w:val="1"/>
      <w:numFmt w:val="bullet"/>
      <w:lvlText w:val=""/>
      <w:lvlJc w:val="left"/>
      <w:pPr>
        <w:ind w:left="644" w:hanging="360"/>
      </w:pPr>
      <w:rPr>
        <w:rFonts w:ascii="Symbol" w:hAnsi="Symbol" w:hint="default"/>
      </w:rPr>
    </w:lvl>
  </w:abstractNum>
  <w:abstractNum w:abstractNumId="6" w15:restartNumberingAfterBreak="0">
    <w:nsid w:val="FFFFFF89"/>
    <w:multiLevelType w:val="singleLevel"/>
    <w:tmpl w:val="B366C77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5CA532E"/>
    <w:multiLevelType w:val="hybridMultilevel"/>
    <w:tmpl w:val="3328CEDC"/>
    <w:lvl w:ilvl="0" w:tplc="5F72EC8A">
      <w:start w:val="1"/>
      <w:numFmt w:val="lowerLetter"/>
      <w:lvlText w:val="%1."/>
      <w:lvlJc w:val="left"/>
      <w:pPr>
        <w:ind w:left="1004" w:hanging="360"/>
      </w:pPr>
    </w:lvl>
    <w:lvl w:ilvl="1" w:tplc="20DAB87E" w:tentative="1">
      <w:start w:val="1"/>
      <w:numFmt w:val="lowerLetter"/>
      <w:lvlText w:val="%2."/>
      <w:lvlJc w:val="left"/>
      <w:pPr>
        <w:ind w:left="1724" w:hanging="360"/>
      </w:pPr>
    </w:lvl>
    <w:lvl w:ilvl="2" w:tplc="37AC11BC" w:tentative="1">
      <w:start w:val="1"/>
      <w:numFmt w:val="lowerRoman"/>
      <w:lvlText w:val="%3."/>
      <w:lvlJc w:val="right"/>
      <w:pPr>
        <w:ind w:left="2444" w:hanging="180"/>
      </w:pPr>
    </w:lvl>
    <w:lvl w:ilvl="3" w:tplc="A2C630B0" w:tentative="1">
      <w:start w:val="1"/>
      <w:numFmt w:val="decimal"/>
      <w:lvlText w:val="%4."/>
      <w:lvlJc w:val="left"/>
      <w:pPr>
        <w:ind w:left="3164" w:hanging="360"/>
      </w:pPr>
    </w:lvl>
    <w:lvl w:ilvl="4" w:tplc="245C2FCE" w:tentative="1">
      <w:start w:val="1"/>
      <w:numFmt w:val="lowerLetter"/>
      <w:lvlText w:val="%5."/>
      <w:lvlJc w:val="left"/>
      <w:pPr>
        <w:ind w:left="3884" w:hanging="360"/>
      </w:pPr>
    </w:lvl>
    <w:lvl w:ilvl="5" w:tplc="75B6245C" w:tentative="1">
      <w:start w:val="1"/>
      <w:numFmt w:val="lowerRoman"/>
      <w:lvlText w:val="%6."/>
      <w:lvlJc w:val="right"/>
      <w:pPr>
        <w:ind w:left="4604" w:hanging="180"/>
      </w:pPr>
    </w:lvl>
    <w:lvl w:ilvl="6" w:tplc="52BC4F40" w:tentative="1">
      <w:start w:val="1"/>
      <w:numFmt w:val="decimal"/>
      <w:lvlText w:val="%7."/>
      <w:lvlJc w:val="left"/>
      <w:pPr>
        <w:ind w:left="5324" w:hanging="360"/>
      </w:pPr>
    </w:lvl>
    <w:lvl w:ilvl="7" w:tplc="C75CC54A" w:tentative="1">
      <w:start w:val="1"/>
      <w:numFmt w:val="lowerLetter"/>
      <w:lvlText w:val="%8."/>
      <w:lvlJc w:val="left"/>
      <w:pPr>
        <w:ind w:left="6044" w:hanging="360"/>
      </w:pPr>
    </w:lvl>
    <w:lvl w:ilvl="8" w:tplc="3692CE6C" w:tentative="1">
      <w:start w:val="1"/>
      <w:numFmt w:val="lowerRoman"/>
      <w:lvlText w:val="%9."/>
      <w:lvlJc w:val="right"/>
      <w:pPr>
        <w:ind w:left="6764" w:hanging="180"/>
      </w:pPr>
    </w:lvl>
  </w:abstractNum>
  <w:abstractNum w:abstractNumId="8"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0" w15:restartNumberingAfterBreak="0">
    <w:nsid w:val="15C436AD"/>
    <w:multiLevelType w:val="hybridMultilevel"/>
    <w:tmpl w:val="98D81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5F22C0"/>
    <w:multiLevelType w:val="hybridMultilevel"/>
    <w:tmpl w:val="F9A859DC"/>
    <w:lvl w:ilvl="0" w:tplc="2272C362">
      <w:start w:val="1"/>
      <w:numFmt w:val="bullet"/>
      <w:lvlText w:val=""/>
      <w:lvlJc w:val="left"/>
      <w:pPr>
        <w:ind w:left="1571" w:hanging="360"/>
      </w:pPr>
      <w:rPr>
        <w:rFonts w:ascii="Symbol" w:hAnsi="Symbol" w:hint="default"/>
      </w:rPr>
    </w:lvl>
    <w:lvl w:ilvl="1" w:tplc="3D1E20AA">
      <w:start w:val="1"/>
      <w:numFmt w:val="bullet"/>
      <w:lvlText w:val="o"/>
      <w:lvlJc w:val="left"/>
      <w:pPr>
        <w:ind w:left="2291" w:hanging="360"/>
      </w:pPr>
      <w:rPr>
        <w:rFonts w:ascii="Courier New" w:hAnsi="Courier New" w:cs="Courier New" w:hint="default"/>
      </w:rPr>
    </w:lvl>
    <w:lvl w:ilvl="2" w:tplc="83E2F034">
      <w:start w:val="1"/>
      <w:numFmt w:val="bullet"/>
      <w:lvlText w:val=""/>
      <w:lvlJc w:val="left"/>
      <w:pPr>
        <w:ind w:left="3011" w:hanging="360"/>
      </w:pPr>
      <w:rPr>
        <w:rFonts w:ascii="Wingdings" w:hAnsi="Wingdings" w:hint="default"/>
      </w:rPr>
    </w:lvl>
    <w:lvl w:ilvl="3" w:tplc="89D06022" w:tentative="1">
      <w:start w:val="1"/>
      <w:numFmt w:val="bullet"/>
      <w:lvlText w:val=""/>
      <w:lvlJc w:val="left"/>
      <w:pPr>
        <w:ind w:left="3731" w:hanging="360"/>
      </w:pPr>
      <w:rPr>
        <w:rFonts w:ascii="Symbol" w:hAnsi="Symbol" w:hint="default"/>
      </w:rPr>
    </w:lvl>
    <w:lvl w:ilvl="4" w:tplc="666CA7AC" w:tentative="1">
      <w:start w:val="1"/>
      <w:numFmt w:val="bullet"/>
      <w:lvlText w:val="o"/>
      <w:lvlJc w:val="left"/>
      <w:pPr>
        <w:ind w:left="4451" w:hanging="360"/>
      </w:pPr>
      <w:rPr>
        <w:rFonts w:ascii="Courier New" w:hAnsi="Courier New" w:cs="Courier New" w:hint="default"/>
      </w:rPr>
    </w:lvl>
    <w:lvl w:ilvl="5" w:tplc="E36C41EA" w:tentative="1">
      <w:start w:val="1"/>
      <w:numFmt w:val="bullet"/>
      <w:lvlText w:val=""/>
      <w:lvlJc w:val="left"/>
      <w:pPr>
        <w:ind w:left="5171" w:hanging="360"/>
      </w:pPr>
      <w:rPr>
        <w:rFonts w:ascii="Wingdings" w:hAnsi="Wingdings" w:hint="default"/>
      </w:rPr>
    </w:lvl>
    <w:lvl w:ilvl="6" w:tplc="35044292" w:tentative="1">
      <w:start w:val="1"/>
      <w:numFmt w:val="bullet"/>
      <w:lvlText w:val=""/>
      <w:lvlJc w:val="left"/>
      <w:pPr>
        <w:ind w:left="5891" w:hanging="360"/>
      </w:pPr>
      <w:rPr>
        <w:rFonts w:ascii="Symbol" w:hAnsi="Symbol" w:hint="default"/>
      </w:rPr>
    </w:lvl>
    <w:lvl w:ilvl="7" w:tplc="50D4435C" w:tentative="1">
      <w:start w:val="1"/>
      <w:numFmt w:val="bullet"/>
      <w:lvlText w:val="o"/>
      <w:lvlJc w:val="left"/>
      <w:pPr>
        <w:ind w:left="6611" w:hanging="360"/>
      </w:pPr>
      <w:rPr>
        <w:rFonts w:ascii="Courier New" w:hAnsi="Courier New" w:cs="Courier New" w:hint="default"/>
      </w:rPr>
    </w:lvl>
    <w:lvl w:ilvl="8" w:tplc="7F78BE48" w:tentative="1">
      <w:start w:val="1"/>
      <w:numFmt w:val="bullet"/>
      <w:lvlText w:val=""/>
      <w:lvlJc w:val="left"/>
      <w:pPr>
        <w:ind w:left="7331" w:hanging="360"/>
      </w:pPr>
      <w:rPr>
        <w:rFonts w:ascii="Wingdings" w:hAnsi="Wingdings" w:hint="default"/>
      </w:rPr>
    </w:lvl>
  </w:abstractNum>
  <w:abstractNum w:abstractNumId="12" w15:restartNumberingAfterBreak="0">
    <w:nsid w:val="18FF1AB7"/>
    <w:multiLevelType w:val="multilevel"/>
    <w:tmpl w:val="4F68E302"/>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9DC4C22"/>
    <w:multiLevelType w:val="hybridMultilevel"/>
    <w:tmpl w:val="EF2638DA"/>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E176387"/>
    <w:multiLevelType w:val="hybridMultilevel"/>
    <w:tmpl w:val="67D834B8"/>
    <w:lvl w:ilvl="0" w:tplc="AF109C9E">
      <w:start w:val="1"/>
      <w:numFmt w:val="lowerRoman"/>
      <w:lvlText w:val="%1."/>
      <w:lvlJc w:val="right"/>
      <w:pPr>
        <w:ind w:left="1287" w:hanging="360"/>
      </w:pPr>
    </w:lvl>
    <w:lvl w:ilvl="1" w:tplc="DFB2596A" w:tentative="1">
      <w:start w:val="1"/>
      <w:numFmt w:val="lowerLetter"/>
      <w:lvlText w:val="%2."/>
      <w:lvlJc w:val="left"/>
      <w:pPr>
        <w:ind w:left="2007" w:hanging="360"/>
      </w:pPr>
    </w:lvl>
    <w:lvl w:ilvl="2" w:tplc="B422FE9A" w:tentative="1">
      <w:start w:val="1"/>
      <w:numFmt w:val="lowerRoman"/>
      <w:lvlText w:val="%3."/>
      <w:lvlJc w:val="right"/>
      <w:pPr>
        <w:ind w:left="2727" w:hanging="180"/>
      </w:pPr>
    </w:lvl>
    <w:lvl w:ilvl="3" w:tplc="F6D87112" w:tentative="1">
      <w:start w:val="1"/>
      <w:numFmt w:val="decimal"/>
      <w:lvlText w:val="%4."/>
      <w:lvlJc w:val="left"/>
      <w:pPr>
        <w:ind w:left="3447" w:hanging="360"/>
      </w:pPr>
    </w:lvl>
    <w:lvl w:ilvl="4" w:tplc="38768D0A" w:tentative="1">
      <w:start w:val="1"/>
      <w:numFmt w:val="lowerLetter"/>
      <w:lvlText w:val="%5."/>
      <w:lvlJc w:val="left"/>
      <w:pPr>
        <w:ind w:left="4167" w:hanging="360"/>
      </w:pPr>
    </w:lvl>
    <w:lvl w:ilvl="5" w:tplc="44F0FA08" w:tentative="1">
      <w:start w:val="1"/>
      <w:numFmt w:val="lowerRoman"/>
      <w:lvlText w:val="%6."/>
      <w:lvlJc w:val="right"/>
      <w:pPr>
        <w:ind w:left="4887" w:hanging="180"/>
      </w:pPr>
    </w:lvl>
    <w:lvl w:ilvl="6" w:tplc="CE982EA8" w:tentative="1">
      <w:start w:val="1"/>
      <w:numFmt w:val="decimal"/>
      <w:lvlText w:val="%7."/>
      <w:lvlJc w:val="left"/>
      <w:pPr>
        <w:ind w:left="5607" w:hanging="360"/>
      </w:pPr>
    </w:lvl>
    <w:lvl w:ilvl="7" w:tplc="6838AD0C" w:tentative="1">
      <w:start w:val="1"/>
      <w:numFmt w:val="lowerLetter"/>
      <w:lvlText w:val="%8."/>
      <w:lvlJc w:val="left"/>
      <w:pPr>
        <w:ind w:left="6327" w:hanging="360"/>
      </w:pPr>
    </w:lvl>
    <w:lvl w:ilvl="8" w:tplc="2CB4657C" w:tentative="1">
      <w:start w:val="1"/>
      <w:numFmt w:val="lowerRoman"/>
      <w:lvlText w:val="%9."/>
      <w:lvlJc w:val="right"/>
      <w:pPr>
        <w:ind w:left="7047" w:hanging="180"/>
      </w:pPr>
    </w:lvl>
  </w:abstractNum>
  <w:abstractNum w:abstractNumId="15"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F124EC4"/>
    <w:multiLevelType w:val="hybridMultilevel"/>
    <w:tmpl w:val="3482D790"/>
    <w:lvl w:ilvl="0" w:tplc="2CC6FEA4">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1870803065">
    <w:abstractNumId w:val="12"/>
  </w:num>
  <w:num w:numId="2" w16cid:durableId="1144616732">
    <w:abstractNumId w:val="5"/>
  </w:num>
  <w:num w:numId="3" w16cid:durableId="979309186">
    <w:abstractNumId w:val="4"/>
  </w:num>
  <w:num w:numId="4" w16cid:durableId="144787752">
    <w:abstractNumId w:val="3"/>
  </w:num>
  <w:num w:numId="5" w16cid:durableId="934556078">
    <w:abstractNumId w:val="15"/>
  </w:num>
  <w:num w:numId="6" w16cid:durableId="816344236">
    <w:abstractNumId w:val="2"/>
  </w:num>
  <w:num w:numId="7" w16cid:durableId="1908612059">
    <w:abstractNumId w:val="1"/>
  </w:num>
  <w:num w:numId="8" w16cid:durableId="1618215078">
    <w:abstractNumId w:val="0"/>
  </w:num>
  <w:num w:numId="9" w16cid:durableId="1850677422">
    <w:abstractNumId w:val="14"/>
  </w:num>
  <w:num w:numId="10" w16cid:durableId="1599946406">
    <w:abstractNumId w:val="7"/>
  </w:num>
  <w:num w:numId="11" w16cid:durableId="714038629">
    <w:abstractNumId w:val="18"/>
  </w:num>
  <w:num w:numId="12" w16cid:durableId="1728914001">
    <w:abstractNumId w:val="11"/>
  </w:num>
  <w:num w:numId="13" w16cid:durableId="178561198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57727262">
    <w:abstractNumId w:val="9"/>
  </w:num>
  <w:num w:numId="15" w16cid:durableId="268391646">
    <w:abstractNumId w:val="6"/>
  </w:num>
  <w:num w:numId="16" w16cid:durableId="1261833621">
    <w:abstractNumId w:val="19"/>
  </w:num>
  <w:num w:numId="17" w16cid:durableId="2029670193">
    <w:abstractNumId w:val="16"/>
  </w:num>
  <w:num w:numId="18" w16cid:durableId="887570554">
    <w:abstractNumId w:val="8"/>
  </w:num>
  <w:num w:numId="19" w16cid:durableId="147789394">
    <w:abstractNumId w:val="17"/>
  </w:num>
  <w:num w:numId="20" w16cid:durableId="938829863">
    <w:abstractNumId w:val="10"/>
  </w:num>
  <w:num w:numId="21" w16cid:durableId="20795481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9C4"/>
    <w:rsid w:val="0001061C"/>
    <w:rsid w:val="00012366"/>
    <w:rsid w:val="00021FBE"/>
    <w:rsid w:val="000430EC"/>
    <w:rsid w:val="000521D7"/>
    <w:rsid w:val="000762B3"/>
    <w:rsid w:val="00086C77"/>
    <w:rsid w:val="000A0B58"/>
    <w:rsid w:val="000A5550"/>
    <w:rsid w:val="000A6228"/>
    <w:rsid w:val="000B5D40"/>
    <w:rsid w:val="000B7EC6"/>
    <w:rsid w:val="000C7215"/>
    <w:rsid w:val="000D3FFD"/>
    <w:rsid w:val="000E2F79"/>
    <w:rsid w:val="001009C4"/>
    <w:rsid w:val="00107D87"/>
    <w:rsid w:val="00107DD5"/>
    <w:rsid w:val="0012343A"/>
    <w:rsid w:val="00133B8D"/>
    <w:rsid w:val="0013611E"/>
    <w:rsid w:val="001515BF"/>
    <w:rsid w:val="0017134D"/>
    <w:rsid w:val="00191F51"/>
    <w:rsid w:val="001C1523"/>
    <w:rsid w:val="001E1BBD"/>
    <w:rsid w:val="0020691C"/>
    <w:rsid w:val="00215B8D"/>
    <w:rsid w:val="00221D8F"/>
    <w:rsid w:val="002245F2"/>
    <w:rsid w:val="002272DB"/>
    <w:rsid w:val="002470F9"/>
    <w:rsid w:val="00250F28"/>
    <w:rsid w:val="00276047"/>
    <w:rsid w:val="00280069"/>
    <w:rsid w:val="002A4458"/>
    <w:rsid w:val="002D589A"/>
    <w:rsid w:val="002E491A"/>
    <w:rsid w:val="002F5949"/>
    <w:rsid w:val="00310A38"/>
    <w:rsid w:val="00326B81"/>
    <w:rsid w:val="00332B3D"/>
    <w:rsid w:val="00344872"/>
    <w:rsid w:val="003517EE"/>
    <w:rsid w:val="00366C37"/>
    <w:rsid w:val="003832D9"/>
    <w:rsid w:val="003A768C"/>
    <w:rsid w:val="003C240A"/>
    <w:rsid w:val="003E5CBD"/>
    <w:rsid w:val="0040155D"/>
    <w:rsid w:val="004063FC"/>
    <w:rsid w:val="0040741D"/>
    <w:rsid w:val="004119A8"/>
    <w:rsid w:val="0041364A"/>
    <w:rsid w:val="0041713E"/>
    <w:rsid w:val="00417F94"/>
    <w:rsid w:val="00420161"/>
    <w:rsid w:val="00421D3F"/>
    <w:rsid w:val="00423785"/>
    <w:rsid w:val="004353AC"/>
    <w:rsid w:val="0043714C"/>
    <w:rsid w:val="00443D80"/>
    <w:rsid w:val="00452D26"/>
    <w:rsid w:val="00452E31"/>
    <w:rsid w:val="004675E2"/>
    <w:rsid w:val="00472483"/>
    <w:rsid w:val="00476F8F"/>
    <w:rsid w:val="00494E4B"/>
    <w:rsid w:val="004A06CD"/>
    <w:rsid w:val="004A4B6F"/>
    <w:rsid w:val="004A4CF9"/>
    <w:rsid w:val="004D2965"/>
    <w:rsid w:val="004D2D9D"/>
    <w:rsid w:val="004D51EA"/>
    <w:rsid w:val="004E6B23"/>
    <w:rsid w:val="0050410F"/>
    <w:rsid w:val="00527D7A"/>
    <w:rsid w:val="00534F18"/>
    <w:rsid w:val="0058536A"/>
    <w:rsid w:val="005A75C9"/>
    <w:rsid w:val="005B187D"/>
    <w:rsid w:val="005D1DBC"/>
    <w:rsid w:val="005E0B2A"/>
    <w:rsid w:val="005E2342"/>
    <w:rsid w:val="006102C2"/>
    <w:rsid w:val="006232DC"/>
    <w:rsid w:val="0063094F"/>
    <w:rsid w:val="00635D03"/>
    <w:rsid w:val="006564EF"/>
    <w:rsid w:val="0066396D"/>
    <w:rsid w:val="00695BCB"/>
    <w:rsid w:val="006D67F3"/>
    <w:rsid w:val="006F1FFF"/>
    <w:rsid w:val="006F6D10"/>
    <w:rsid w:val="0070288A"/>
    <w:rsid w:val="00705163"/>
    <w:rsid w:val="00712B94"/>
    <w:rsid w:val="00740820"/>
    <w:rsid w:val="0076260E"/>
    <w:rsid w:val="0076454F"/>
    <w:rsid w:val="00782E77"/>
    <w:rsid w:val="00791AF4"/>
    <w:rsid w:val="007B0FEF"/>
    <w:rsid w:val="007B2CA1"/>
    <w:rsid w:val="007D0ABC"/>
    <w:rsid w:val="007E6A9E"/>
    <w:rsid w:val="007F123F"/>
    <w:rsid w:val="008042F5"/>
    <w:rsid w:val="00824E3E"/>
    <w:rsid w:val="00881529"/>
    <w:rsid w:val="00886959"/>
    <w:rsid w:val="00893823"/>
    <w:rsid w:val="00893A34"/>
    <w:rsid w:val="008A36E1"/>
    <w:rsid w:val="008A37A7"/>
    <w:rsid w:val="008B0736"/>
    <w:rsid w:val="008D7EAF"/>
    <w:rsid w:val="008E70F5"/>
    <w:rsid w:val="00930099"/>
    <w:rsid w:val="00950B06"/>
    <w:rsid w:val="00951320"/>
    <w:rsid w:val="00970069"/>
    <w:rsid w:val="009721EB"/>
    <w:rsid w:val="009B706E"/>
    <w:rsid w:val="009C423A"/>
    <w:rsid w:val="009D07A2"/>
    <w:rsid w:val="009D639C"/>
    <w:rsid w:val="009E598F"/>
    <w:rsid w:val="009E79ED"/>
    <w:rsid w:val="00A06811"/>
    <w:rsid w:val="00A07596"/>
    <w:rsid w:val="00A17A08"/>
    <w:rsid w:val="00A523B9"/>
    <w:rsid w:val="00A60673"/>
    <w:rsid w:val="00AA6F51"/>
    <w:rsid w:val="00AC1872"/>
    <w:rsid w:val="00AD631F"/>
    <w:rsid w:val="00AD6E8D"/>
    <w:rsid w:val="00AE21FF"/>
    <w:rsid w:val="00AE483B"/>
    <w:rsid w:val="00AF1F18"/>
    <w:rsid w:val="00AF513D"/>
    <w:rsid w:val="00B0726E"/>
    <w:rsid w:val="00B219D1"/>
    <w:rsid w:val="00B5008A"/>
    <w:rsid w:val="00B56774"/>
    <w:rsid w:val="00B81FA4"/>
    <w:rsid w:val="00B82FAF"/>
    <w:rsid w:val="00B8794C"/>
    <w:rsid w:val="00B95EF4"/>
    <w:rsid w:val="00BB6509"/>
    <w:rsid w:val="00BC248C"/>
    <w:rsid w:val="00BC777F"/>
    <w:rsid w:val="00BE1844"/>
    <w:rsid w:val="00BE7233"/>
    <w:rsid w:val="00C01EC0"/>
    <w:rsid w:val="00C244EE"/>
    <w:rsid w:val="00C320C7"/>
    <w:rsid w:val="00C47D2A"/>
    <w:rsid w:val="00C72224"/>
    <w:rsid w:val="00C75706"/>
    <w:rsid w:val="00CA4815"/>
    <w:rsid w:val="00CF5728"/>
    <w:rsid w:val="00CF6562"/>
    <w:rsid w:val="00D07918"/>
    <w:rsid w:val="00D12C16"/>
    <w:rsid w:val="00D5688A"/>
    <w:rsid w:val="00D62137"/>
    <w:rsid w:val="00D86284"/>
    <w:rsid w:val="00DB7422"/>
    <w:rsid w:val="00DC5980"/>
    <w:rsid w:val="00DC6537"/>
    <w:rsid w:val="00DD2B46"/>
    <w:rsid w:val="00DE7E4A"/>
    <w:rsid w:val="00E01E09"/>
    <w:rsid w:val="00E036B7"/>
    <w:rsid w:val="00E06ED6"/>
    <w:rsid w:val="00E12AB4"/>
    <w:rsid w:val="00E15CC5"/>
    <w:rsid w:val="00E529E5"/>
    <w:rsid w:val="00E606ED"/>
    <w:rsid w:val="00E6688F"/>
    <w:rsid w:val="00E87C26"/>
    <w:rsid w:val="00EA0E04"/>
    <w:rsid w:val="00EA431F"/>
    <w:rsid w:val="00EA4476"/>
    <w:rsid w:val="00EB4C2F"/>
    <w:rsid w:val="00ED0DDF"/>
    <w:rsid w:val="00F1000D"/>
    <w:rsid w:val="00F23D00"/>
    <w:rsid w:val="00F245D1"/>
    <w:rsid w:val="00F311A4"/>
    <w:rsid w:val="00F35E0E"/>
    <w:rsid w:val="00F45E4C"/>
    <w:rsid w:val="00F7739E"/>
    <w:rsid w:val="00F81F65"/>
    <w:rsid w:val="00F82C2C"/>
    <w:rsid w:val="00F85913"/>
    <w:rsid w:val="00FA450A"/>
    <w:rsid w:val="00FD4D6E"/>
    <w:rsid w:val="00FD6383"/>
    <w:rsid w:val="00FF5BC8"/>
    <w:rsid w:val="3E2D1765"/>
    <w:rsid w:val="517EA9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7D7335"/>
  <w15:chartTrackingRefBased/>
  <w15:docId w15:val="{8801162F-FC26-4BEA-B97E-AA15ACEFE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D86284"/>
    <w:pPr>
      <w:keepNext/>
      <w:keepLines/>
      <w:spacing w:before="1440" w:after="0" w:line="640" w:lineRule="exact"/>
      <w:outlineLvl w:val="0"/>
    </w:pPr>
    <w:rPr>
      <w:rFonts w:ascii="Calibri" w:eastAsiaTheme="majorEastAsia" w:hAnsi="Calibri" w:cstheme="majorBidi"/>
      <w:b/>
      <w:color w:val="00254A" w:themeColor="text2"/>
      <w:sz w:val="60"/>
      <w:szCs w:val="32"/>
    </w:rPr>
  </w:style>
  <w:style w:type="paragraph" w:styleId="Heading2">
    <w:name w:val="heading 2"/>
    <w:basedOn w:val="Normal"/>
    <w:next w:val="Normal"/>
    <w:link w:val="Heading2Char"/>
    <w:uiPriority w:val="9"/>
    <w:unhideWhenUsed/>
    <w:qFormat/>
    <w:rsid w:val="00FD6383"/>
    <w:pPr>
      <w:keepNext/>
      <w:keepLines/>
      <w:spacing w:before="720" w:after="160"/>
      <w:outlineLvl w:val="1"/>
    </w:pPr>
    <w:rPr>
      <w:rFonts w:asciiTheme="majorHAnsi" w:eastAsiaTheme="majorEastAsia" w:hAnsiTheme="majorHAnsi" w:cstheme="majorBidi"/>
      <w:b/>
      <w:color w:val="004C6C" w:themeColor="background2"/>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7F459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86284"/>
    <w:rPr>
      <w:rFonts w:ascii="Calibri" w:eastAsiaTheme="majorEastAsia" w:hAnsi="Calibri" w:cstheme="majorBidi"/>
      <w:b/>
      <w:color w:val="00254A" w:themeColor="text2"/>
      <w:sz w:val="60"/>
      <w:szCs w:val="32"/>
    </w:rPr>
  </w:style>
  <w:style w:type="character" w:customStyle="1" w:styleId="Heading2Char">
    <w:name w:val="Heading 2 Char"/>
    <w:basedOn w:val="DefaultParagraphFont"/>
    <w:link w:val="Heading2"/>
    <w:uiPriority w:val="9"/>
    <w:rsid w:val="00FD6383"/>
    <w:rPr>
      <w:rFonts w:asciiTheme="majorHAnsi" w:eastAsiaTheme="majorEastAsia" w:hAnsiTheme="majorHAnsi" w:cstheme="majorBidi"/>
      <w:b/>
      <w:color w:val="004C6C" w:themeColor="background2"/>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EB4C2F"/>
    <w:pPr>
      <w:spacing w:after="120" w:line="240" w:lineRule="auto"/>
    </w:pPr>
    <w:rPr>
      <w:b/>
      <w:iCs/>
      <w:color w:val="00254A" w:themeColor="text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8"/>
    <w:qFormat/>
    <w:rsid w:val="00886959"/>
    <w:pPr>
      <w:numPr>
        <w:numId w:val="19"/>
      </w:numPr>
      <w:spacing w:after="200"/>
      <w:contextualSpacing/>
    </w:pPr>
  </w:style>
  <w:style w:type="paragraph" w:styleId="List2">
    <w:name w:val="List 2"/>
    <w:basedOn w:val="Normal"/>
    <w:uiPriority w:val="98"/>
    <w:qFormat/>
    <w:rsid w:val="00F85913"/>
    <w:pPr>
      <w:numPr>
        <w:ilvl w:val="1"/>
        <w:numId w:val="19"/>
      </w:numPr>
      <w:spacing w:after="200"/>
      <w:contextualSpacing/>
    </w:pPr>
  </w:style>
  <w:style w:type="paragraph" w:styleId="List3">
    <w:name w:val="List 3"/>
    <w:basedOn w:val="Normal"/>
    <w:uiPriority w:val="98"/>
    <w:qFormat/>
    <w:rsid w:val="00BC248C"/>
    <w:pPr>
      <w:numPr>
        <w:ilvl w:val="2"/>
        <w:numId w:val="19"/>
      </w:numPr>
      <w:spacing w:after="200"/>
      <w:contextualSpacing/>
    </w:pPr>
  </w:style>
  <w:style w:type="paragraph" w:styleId="List4">
    <w:name w:val="List 4"/>
    <w:basedOn w:val="Normal"/>
    <w:uiPriority w:val="98"/>
    <w:qFormat/>
    <w:rsid w:val="00BC248C"/>
    <w:pPr>
      <w:numPr>
        <w:ilvl w:val="3"/>
        <w:numId w:val="19"/>
      </w:numPr>
      <w:spacing w:after="200"/>
      <w:contextualSpacing/>
    </w:pPr>
  </w:style>
  <w:style w:type="paragraph" w:styleId="ListNumber">
    <w:name w:val="List Number"/>
    <w:basedOn w:val="Normal"/>
    <w:uiPriority w:val="98"/>
    <w:qFormat/>
    <w:rsid w:val="00276047"/>
    <w:pPr>
      <w:numPr>
        <w:numId w:val="5"/>
      </w:numPr>
      <w:spacing w:after="200"/>
      <w:contextualSpacing/>
    </w:pPr>
  </w:style>
  <w:style w:type="paragraph" w:styleId="ListNumber2">
    <w:name w:val="List Number 2"/>
    <w:basedOn w:val="Normal"/>
    <w:uiPriority w:val="98"/>
    <w:qFormat/>
    <w:rsid w:val="00276047"/>
    <w:pPr>
      <w:numPr>
        <w:ilvl w:val="1"/>
        <w:numId w:val="5"/>
      </w:numPr>
      <w:spacing w:after="200"/>
      <w:contextualSpacing/>
    </w:pPr>
  </w:style>
  <w:style w:type="paragraph" w:styleId="ListBullet3">
    <w:name w:val="List Bullet 3"/>
    <w:basedOn w:val="Normal"/>
    <w:uiPriority w:val="98"/>
    <w:qFormat/>
    <w:rsid w:val="008A36E1"/>
    <w:pPr>
      <w:numPr>
        <w:numId w:val="16"/>
      </w:numPr>
      <w:spacing w:after="200"/>
      <w:ind w:left="851" w:hanging="284"/>
      <w:contextualSpacing/>
    </w:pPr>
  </w:style>
  <w:style w:type="paragraph" w:styleId="ListNumber3">
    <w:name w:val="List Number 3"/>
    <w:basedOn w:val="Normal"/>
    <w:uiPriority w:val="98"/>
    <w:qFormat/>
    <w:rsid w:val="00950B06"/>
    <w:pPr>
      <w:numPr>
        <w:ilvl w:val="2"/>
        <w:numId w:val="5"/>
      </w:numPr>
      <w:spacing w:after="200"/>
      <w:contextualSpacing/>
    </w:pPr>
  </w:style>
  <w:style w:type="paragraph" w:styleId="ListNumber4">
    <w:name w:val="List Number 4"/>
    <w:basedOn w:val="Normal"/>
    <w:uiPriority w:val="98"/>
    <w:qFormat/>
    <w:rsid w:val="0012343A"/>
    <w:pPr>
      <w:numPr>
        <w:ilvl w:val="3"/>
        <w:numId w:val="5"/>
      </w:numPr>
      <w:spacing w:after="200"/>
      <w:contextualSpacing/>
    </w:pPr>
  </w:style>
  <w:style w:type="paragraph" w:styleId="ListBullet">
    <w:name w:val="List Bullet"/>
    <w:basedOn w:val="Normal"/>
    <w:uiPriority w:val="98"/>
    <w:qFormat/>
    <w:rsid w:val="008A36E1"/>
    <w:pPr>
      <w:numPr>
        <w:numId w:val="1"/>
      </w:numPr>
      <w:spacing w:after="200"/>
      <w:contextualSpacing/>
    </w:pPr>
  </w:style>
  <w:style w:type="paragraph" w:styleId="ListBullet2">
    <w:name w:val="List Bullet 2"/>
    <w:basedOn w:val="Normal"/>
    <w:uiPriority w:val="98"/>
    <w:qFormat/>
    <w:rsid w:val="00C75706"/>
    <w:pPr>
      <w:numPr>
        <w:ilvl w:val="1"/>
        <w:numId w:val="1"/>
      </w:numPr>
      <w:spacing w:after="200"/>
      <w:contextualSpacing/>
    </w:pPr>
  </w:style>
  <w:style w:type="paragraph" w:styleId="ListBullet4">
    <w:name w:val="List Bullet 4"/>
    <w:basedOn w:val="Normal"/>
    <w:uiPriority w:val="98"/>
    <w:qFormat/>
    <w:rsid w:val="00C75706"/>
    <w:pPr>
      <w:numPr>
        <w:numId w:val="14"/>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B219D1"/>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254A"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AF1F18"/>
    <w:pPr>
      <w:tabs>
        <w:tab w:val="right" w:leader="dot" w:pos="901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styleId="ListParagraph">
    <w:name w:val="List Paragraph"/>
    <w:basedOn w:val="Normal"/>
    <w:uiPriority w:val="34"/>
    <w:qFormat/>
    <w:rsid w:val="00B5008A"/>
    <w:pPr>
      <w:spacing w:after="200" w:line="360" w:lineRule="auto"/>
      <w:ind w:left="720"/>
      <w:contextualSpacing/>
    </w:pPr>
  </w:style>
  <w:style w:type="paragraph" w:customStyle="1" w:styleId="Steps">
    <w:name w:val="Steps"/>
    <w:basedOn w:val="Heading2"/>
    <w:next w:val="Normal"/>
    <w:qFormat/>
    <w:rsid w:val="00DB7422"/>
    <w:pPr>
      <w:shd w:val="clear" w:color="auto" w:fill="008599" w:themeFill="accent1"/>
      <w:spacing w:before="240" w:after="240" w:line="276" w:lineRule="auto"/>
    </w:pPr>
    <w:rPr>
      <w:rFonts w:ascii="Calibri" w:hAnsi="Calibri"/>
      <w:color w:val="FFFFFF" w:themeColor="background1"/>
      <w:sz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roda.humanservices.gov.au/prodalogin/pages/public/login.jsf?TAM_OP=login&amp;ERROR_CODE=0x00000000&amp;URL=%2Fmga%2Fsps%2Foauth%2Foauth20%2Fauthorize%3Fscope%3Dopenid%26state%3DalN0hw9ovD%26client_id%3DGTzCa6CRNfBsRTdfljBa%26redirect_uri%3Dhttps%253A%252F%252Fbusinessonline.humanservices.gov.au%252Fmga%252Fsps%252Foidc%252Frp%252Fchildcaresubsidy%252Fredirect%252Fproda%26response_type%3Dcode&amp;OLDSESSION="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CCSHelpdesk@education.gov.au"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ducation.gov.au/child-care-package/provider-tool-kit"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_rels/footer1.xml.rels><?xml version="1.0" encoding="UTF-8" standalone="yes"?>
<Relationships xmlns="http://schemas.openxmlformats.org/package/2006/relationships"><Relationship Id="rId1" Type="http://schemas.openxmlformats.org/officeDocument/2006/relationships/image" Target="media/image27.jpg"/></Relationships>
</file>

<file path=word/_rels/settings.xml.rels><?xml version="1.0" encoding="UTF-8" standalone="yes"?>
<Relationships xmlns="http://schemas.openxmlformats.org/package/2006/relationships"><Relationship Id="rId1" Type="http://schemas.openxmlformats.org/officeDocument/2006/relationships/attachedTemplate" Target="https://sharedservicescentre.sharepoint.com/sites/DESE-BusinessEngagementandSupport-TEAM/Shared%20Documents/BEST%20work%2015%20Nov%2023%20fwd/Admin/Processes%20and%20Procedures/PEP%20Taskcards/A4%20portrait%20fact%20sheet%20-%20dark.dotx?OR=81dd2b71-fb82-"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138BDA209B64C75B975FF6EBB87FFB3"/>
        <w:category>
          <w:name w:val="General"/>
          <w:gallery w:val="placeholder"/>
        </w:category>
        <w:types>
          <w:type w:val="bbPlcHdr"/>
        </w:types>
        <w:behaviors>
          <w:behavior w:val="content"/>
        </w:behaviors>
        <w:guid w:val="{93BB464C-E0D7-4A02-A50E-BE1912C06363}"/>
      </w:docPartPr>
      <w:docPartBody>
        <w:p w:rsidR="00E54A38" w:rsidRDefault="00F86791">
          <w:pPr>
            <w:pStyle w:val="0138BDA209B64C75B975FF6EBB87FFB3"/>
          </w:pPr>
          <w:r w:rsidRPr="001C304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388"/>
    <w:rsid w:val="00333388"/>
    <w:rsid w:val="00890FAC"/>
    <w:rsid w:val="00B82FAF"/>
    <w:rsid w:val="00C86946"/>
    <w:rsid w:val="00DC313F"/>
    <w:rsid w:val="00E54A38"/>
    <w:rsid w:val="00F867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138BDA209B64C75B975FF6EBB87FFB3">
    <w:name w:val="0138BDA209B64C75B975FF6EBB87FF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B53B5196E2F5640AA1500E82A7BF106" ma:contentTypeVersion="20" ma:contentTypeDescription="Create a new document." ma:contentTypeScope="" ma:versionID="38b577114d0de411569a7a2c811a5257">
  <xsd:schema xmlns:xsd="http://www.w3.org/2001/XMLSchema" xmlns:xs="http://www.w3.org/2001/XMLSchema" xmlns:p="http://schemas.microsoft.com/office/2006/metadata/properties" xmlns:ns2="a3870de7-628d-4f96-ad09-9338c4ed9354" xmlns:ns3="afd363e9-35fc-44f3-a206-b83cf12c84c7" targetNamespace="http://schemas.microsoft.com/office/2006/metadata/properties" ma:root="true" ma:fieldsID="251865d645653f4eb829a3da912c1b0a" ns2:_="" ns3:_="">
    <xsd:import namespace="a3870de7-628d-4f96-ad09-9338c4ed9354"/>
    <xsd:import namespace="afd363e9-35fc-44f3-a206-b83cf12c84c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LengthInSeconds" minOccurs="0"/>
                <xsd:element ref="ns2:MediaServiceSearchPropertie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70de7-628d-4f96-ad09-9338c4ed93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Notes" ma:index="26"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d363e9-35fc-44f3-a206-b83cf12c84c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5af6c6a0-74af-4862-a7a7-4b5c0f3bc0ac}" ma:internalName="TaxCatchAll" ma:showField="CatchAllData" ma:web="afd363e9-35fc-44f3-a206-b83cf12c84c7">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3870de7-628d-4f96-ad09-9338c4ed9354">
      <Terms xmlns="http://schemas.microsoft.com/office/infopath/2007/PartnerControls"/>
    </lcf76f155ced4ddcb4097134ff3c332f>
    <TaxCatchAll xmlns="afd363e9-35fc-44f3-a206-b83cf12c84c7" xsi:nil="true"/>
    <Notes xmlns="a3870de7-628d-4f96-ad09-9338c4ed9354" xsi:nil="true"/>
  </documentManagement>
</p:properties>
</file>

<file path=customXml/itemProps1.xml><?xml version="1.0" encoding="utf-8"?>
<ds:datastoreItem xmlns:ds="http://schemas.openxmlformats.org/officeDocument/2006/customXml" ds:itemID="{BD1C3C2E-A515-472E-882F-E756B5F9BD2B}">
  <ds:schemaRefs>
    <ds:schemaRef ds:uri="http://schemas.microsoft.com/sharepoint/v3/contenttype/forms"/>
  </ds:schemaRefs>
</ds:datastoreItem>
</file>

<file path=customXml/itemProps2.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3.xml><?xml version="1.0" encoding="utf-8"?>
<ds:datastoreItem xmlns:ds="http://schemas.openxmlformats.org/officeDocument/2006/customXml" ds:itemID="{0FB7E2CF-DCD2-47BE-80C9-9FD74A5B3F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70de7-628d-4f96-ad09-9338c4ed9354"/>
    <ds:schemaRef ds:uri="afd363e9-35fc-44f3-a206-b83cf12c84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23D9E4-32DC-4084-B08A-28A0DE6BBCF8}">
  <ds:schemaRefs>
    <ds:schemaRef ds:uri="http://schemas.microsoft.com/office/2006/metadata/properties"/>
    <ds:schemaRef ds:uri="http://schemas.microsoft.com/office/infopath/2007/PartnerControls"/>
    <ds:schemaRef ds:uri="a3870de7-628d-4f96-ad09-9338c4ed9354"/>
    <ds:schemaRef ds:uri="afd363e9-35fc-44f3-a206-b83cf12c84c7"/>
  </ds:schemaRefs>
</ds:datastoreItem>
</file>

<file path=docProps/app.xml><?xml version="1.0" encoding="utf-8"?>
<Properties xmlns="http://schemas.openxmlformats.org/officeDocument/2006/extended-properties" xmlns:vt="http://schemas.openxmlformats.org/officeDocument/2006/docPropsVTypes">
  <Template>A4%20portrait%20fact%20sheet%20-%20dark.dotx?OR=81dd2b71-fb82-</Template>
  <TotalTime>2</TotalTime>
  <Pages>1</Pages>
  <Words>818</Words>
  <Characters>4663</Characters>
  <Application>Microsoft Office Word</Application>
  <DocSecurity>4</DocSecurity>
  <Lines>38</Lines>
  <Paragraphs>10</Paragraphs>
  <ScaleCrop>false</ScaleCrop>
  <Company/>
  <LinksUpToDate>false</LinksUpToDate>
  <CharactersWithSpaces>5471</CharactersWithSpaces>
  <SharedDoc>false</SharedDoc>
  <HLinks>
    <vt:vector size="54" baseType="variant">
      <vt:variant>
        <vt:i4>2424954</vt:i4>
      </vt:variant>
      <vt:variant>
        <vt:i4>45</vt:i4>
      </vt:variant>
      <vt:variant>
        <vt:i4>0</vt:i4>
      </vt:variant>
      <vt:variant>
        <vt:i4>5</vt:i4>
      </vt:variant>
      <vt:variant>
        <vt:lpwstr>https://proda.humanservices.gov.au/prodalogin/pages/public/login.jsf?TAM_OP=login&amp;ERROR_CODE=0x00000000&amp;URL=%2Fmga%2Fsps%2Foauth%2Foauth20%2Fauthorize%3Fscope%3Dopenid%26state%3DalN0hw9ovD%26client_id%3DGTzCa6CRNfBsRTdfljBa%26redirect_uri%3Dhttps%253A%252F%252Fbusinessonline.humanservices.gov.au%252Fmga%252Fsps%252Foidc%252Frp%252Fchildcaresubsidy%252Fredirect%252Fproda%26response_type%3Dcode&amp;OLDSESSION=</vt:lpwstr>
      </vt:variant>
      <vt:variant>
        <vt:lpwstr/>
      </vt:variant>
      <vt:variant>
        <vt:i4>7274505</vt:i4>
      </vt:variant>
      <vt:variant>
        <vt:i4>42</vt:i4>
      </vt:variant>
      <vt:variant>
        <vt:i4>0</vt:i4>
      </vt:variant>
      <vt:variant>
        <vt:i4>5</vt:i4>
      </vt:variant>
      <vt:variant>
        <vt:lpwstr>mailto:CCSHelpdesk@education.gov.au</vt:lpwstr>
      </vt:variant>
      <vt:variant>
        <vt:lpwstr/>
      </vt:variant>
      <vt:variant>
        <vt:i4>3735613</vt:i4>
      </vt:variant>
      <vt:variant>
        <vt:i4>39</vt:i4>
      </vt:variant>
      <vt:variant>
        <vt:i4>0</vt:i4>
      </vt:variant>
      <vt:variant>
        <vt:i4>5</vt:i4>
      </vt:variant>
      <vt:variant>
        <vt:lpwstr>https://www.education.gov.au/child-care-package/provider-tool-kit</vt:lpwstr>
      </vt:variant>
      <vt:variant>
        <vt:lpwstr>toc-task-cards</vt:lpwstr>
      </vt:variant>
      <vt:variant>
        <vt:i4>1048633</vt:i4>
      </vt:variant>
      <vt:variant>
        <vt:i4>32</vt:i4>
      </vt:variant>
      <vt:variant>
        <vt:i4>0</vt:i4>
      </vt:variant>
      <vt:variant>
        <vt:i4>5</vt:i4>
      </vt:variant>
      <vt:variant>
        <vt:lpwstr/>
      </vt:variant>
      <vt:variant>
        <vt:lpwstr>_Toc203987092</vt:lpwstr>
      </vt:variant>
      <vt:variant>
        <vt:i4>1114169</vt:i4>
      </vt:variant>
      <vt:variant>
        <vt:i4>26</vt:i4>
      </vt:variant>
      <vt:variant>
        <vt:i4>0</vt:i4>
      </vt:variant>
      <vt:variant>
        <vt:i4>5</vt:i4>
      </vt:variant>
      <vt:variant>
        <vt:lpwstr/>
      </vt:variant>
      <vt:variant>
        <vt:lpwstr>_Toc203987088</vt:lpwstr>
      </vt:variant>
      <vt:variant>
        <vt:i4>1114169</vt:i4>
      </vt:variant>
      <vt:variant>
        <vt:i4>20</vt:i4>
      </vt:variant>
      <vt:variant>
        <vt:i4>0</vt:i4>
      </vt:variant>
      <vt:variant>
        <vt:i4>5</vt:i4>
      </vt:variant>
      <vt:variant>
        <vt:lpwstr/>
      </vt:variant>
      <vt:variant>
        <vt:lpwstr>_Toc203987083</vt:lpwstr>
      </vt:variant>
      <vt:variant>
        <vt:i4>1966137</vt:i4>
      </vt:variant>
      <vt:variant>
        <vt:i4>14</vt:i4>
      </vt:variant>
      <vt:variant>
        <vt:i4>0</vt:i4>
      </vt:variant>
      <vt:variant>
        <vt:i4>5</vt:i4>
      </vt:variant>
      <vt:variant>
        <vt:lpwstr/>
      </vt:variant>
      <vt:variant>
        <vt:lpwstr>_Toc203987075</vt:lpwstr>
      </vt:variant>
      <vt:variant>
        <vt:i4>1966137</vt:i4>
      </vt:variant>
      <vt:variant>
        <vt:i4>8</vt:i4>
      </vt:variant>
      <vt:variant>
        <vt:i4>0</vt:i4>
      </vt:variant>
      <vt:variant>
        <vt:i4>5</vt:i4>
      </vt:variant>
      <vt:variant>
        <vt:lpwstr/>
      </vt:variant>
      <vt:variant>
        <vt:lpwstr>_Toc203987074</vt:lpwstr>
      </vt:variant>
      <vt:variant>
        <vt:i4>1966137</vt:i4>
      </vt:variant>
      <vt:variant>
        <vt:i4>2</vt:i4>
      </vt:variant>
      <vt:variant>
        <vt:i4>0</vt:i4>
      </vt:variant>
      <vt:variant>
        <vt:i4>5</vt:i4>
      </vt:variant>
      <vt:variant>
        <vt:lpwstr/>
      </vt:variant>
      <vt:variant>
        <vt:lpwstr>_Toc203987073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Task card – How to Update Service Business Details in the Provider Entry Point (PEP)</dc:title>
  <dc:subject/>
  <dc:creator>HERBERT,Rhiannon</dc:creator>
  <cp:keywords/>
  <dc:description/>
  <cp:lastModifiedBy>HERBERT,Rhiannon</cp:lastModifiedBy>
  <cp:revision>97</cp:revision>
  <dcterms:created xsi:type="dcterms:W3CDTF">2025-07-21T16:03:00Z</dcterms:created>
  <dcterms:modified xsi:type="dcterms:W3CDTF">2025-07-23T02:41:00Z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MediaServiceImageTags">
    <vt:lpwstr/>
  </property>
  <property fmtid="{D5CDD505-2E9C-101B-9397-08002B2CF9AE}" pid="10" name="ContentTypeId">
    <vt:lpwstr>0x0101007B53B5196E2F5640AA1500E82A7BF106</vt:lpwstr>
  </property>
  <property fmtid="{D5CDD505-2E9C-101B-9397-08002B2CF9AE}" pid="11" name="IntranetKeywords">
    <vt:lpwstr/>
  </property>
  <property fmtid="{D5CDD505-2E9C-101B-9397-08002B2CF9AE}" pid="12" name="DocumentType">
    <vt:lpwstr/>
  </property>
  <property fmtid="{D5CDD505-2E9C-101B-9397-08002B2CF9AE}" pid="13" name="Stream">
    <vt:lpwstr>4;#Communication and media|a829aae0-f6fe-4929-b33d-dad77c6e3f71</vt:lpwstr>
  </property>
</Properties>
</file>