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06FFB" w14:textId="77777777" w:rsidR="00107DD5" w:rsidRDefault="00221D8F" w:rsidP="00CA4815">
      <w:r w:rsidRPr="00CA4815">
        <w:rPr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57A7DE97" wp14:editId="5E131DD9">
            <wp:simplePos x="0" y="0"/>
            <wp:positionH relativeFrom="column">
              <wp:posOffset>-914400</wp:posOffset>
            </wp:positionH>
            <wp:positionV relativeFrom="paragraph">
              <wp:posOffset>-777875</wp:posOffset>
            </wp:positionV>
            <wp:extent cx="7560000" cy="18360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D5">
        <w:rPr>
          <w:noProof/>
        </w:rPr>
        <w:drawing>
          <wp:inline distT="0" distB="0" distL="0" distR="0" wp14:anchorId="1E6CEEB7" wp14:editId="540EB700">
            <wp:extent cx="2271600" cy="554400"/>
            <wp:effectExtent l="0" t="0" r="0" b="0"/>
            <wp:docPr id="3" name="Graphic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200543674" w:displacedByCustomXml="next"/>
    <w:bookmarkStart w:id="1" w:name="_Toc200543406" w:displacedByCustomXml="next"/>
    <w:bookmarkStart w:id="2" w:name="_Toc200117469" w:displacedByCustomXml="next"/>
    <w:bookmarkStart w:id="3" w:name="_Toc200116991" w:displacedByCustomXml="next"/>
    <w:bookmarkStart w:id="4" w:name="_Toc126923157" w:displacedByCustomXml="next"/>
    <w:bookmarkStart w:id="5" w:name="_Toc126923146" w:displacedByCustomXml="next"/>
    <w:sdt>
      <w:sdtPr>
        <w:alias w:val="Title"/>
        <w:tag w:val=""/>
        <w:id w:val="1478495247"/>
        <w:placeholder>
          <w:docPart w:val="62233AE8167E45BCA2CE53F1EA325A2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04F4D531" w14:textId="48DE3899" w:rsidR="00221D8F" w:rsidRDefault="00E47A32" w:rsidP="00893A34">
          <w:pPr>
            <w:pStyle w:val="Heading1"/>
          </w:pPr>
          <w:r>
            <w:t>Task card – how to create session reports in the Provider Entry Point</w:t>
          </w:r>
          <w:r w:rsidR="00346EE1">
            <w:t xml:space="preserve"> (weekly overview)</w:t>
          </w:r>
        </w:p>
      </w:sdtContent>
    </w:sdt>
    <w:bookmarkEnd w:id="0" w:displacedByCustomXml="prev"/>
    <w:bookmarkEnd w:id="1" w:displacedByCustomXml="prev"/>
    <w:bookmarkEnd w:id="2" w:displacedByCustomXml="prev"/>
    <w:bookmarkEnd w:id="3" w:displacedByCustomXml="prev"/>
    <w:bookmarkEnd w:id="4" w:displacedByCustomXml="prev"/>
    <w:bookmarkEnd w:id="5" w:displacedByCustomXml="prev"/>
    <w:p w14:paraId="3FA36695" w14:textId="1A06C239" w:rsidR="0017134D" w:rsidRDefault="00E47A32" w:rsidP="00EB4C2F">
      <w:pPr>
        <w:pStyle w:val="Subtitle"/>
      </w:pPr>
      <w:r>
        <w:t>How to create session reports in the Provider Entry Point</w:t>
      </w:r>
      <w:r w:rsidR="003850A8">
        <w:t xml:space="preserve"> using the weekly </w:t>
      </w:r>
      <w:r w:rsidR="00880339">
        <w:t>over</w:t>
      </w:r>
      <w:r w:rsidR="003850A8">
        <w:t>view</w:t>
      </w:r>
    </w:p>
    <w:bookmarkStart w:id="6" w:name="_Toc200543407" w:displacedByCustomXml="next"/>
    <w:bookmarkStart w:id="7" w:name="_Toc200116992" w:displacedByCustomXml="next"/>
    <w:sdt>
      <w:sdtPr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/>
        </w:rPr>
        <w:id w:val="-174224506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3EF662E" w14:textId="573282B5" w:rsidR="00FE2830" w:rsidRDefault="00FE2830" w:rsidP="00FE2830">
          <w:pPr>
            <w:pStyle w:val="TOCHeading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22F9DCC" w14:textId="52F4FDB1" w:rsidR="00FE2830" w:rsidRDefault="00FE283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543675" w:history="1">
            <w:r w:rsidRPr="00407021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_Toc200543675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313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55F98" w14:textId="2A1FEB07" w:rsidR="00FE2830" w:rsidRDefault="00FE283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543676" w:history="1">
            <w:r w:rsidRPr="00407021">
              <w:rPr>
                <w:rStyle w:val="Hyperlink"/>
                <w:noProof/>
              </w:rPr>
              <w:t>Logging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_Toc200543676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313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DE3D4" w14:textId="74933809" w:rsidR="00FE2830" w:rsidRDefault="00FE283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543678" w:history="1">
            <w:r w:rsidRPr="00407021">
              <w:rPr>
                <w:rStyle w:val="Hyperlink"/>
                <w:noProof/>
              </w:rPr>
              <w:t>Creating a new session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_Toc200543678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313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72611" w14:textId="0CC5AB63" w:rsidR="00FE2830" w:rsidRDefault="00FE283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543688" w:history="1">
            <w:r w:rsidRPr="00407021">
              <w:rPr>
                <w:rStyle w:val="Hyperlink"/>
                <w:noProof/>
                <w:lang w:val="en-GB"/>
              </w:rPr>
              <w:t>Reporting Absences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_Toc200543688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313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82E14" w14:textId="13B641F2" w:rsidR="00FE2830" w:rsidRDefault="00FE283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543691" w:history="1">
            <w:r w:rsidRPr="00407021">
              <w:rPr>
                <w:rStyle w:val="Hyperlink"/>
                <w:noProof/>
                <w:lang w:val="en-GB"/>
              </w:rPr>
              <w:t>Reporting discounts and third-party payments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_Toc200543691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313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CC0EF" w14:textId="4746B645" w:rsidR="00FE2830" w:rsidRDefault="00FE2830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543692" w:history="1">
            <w:r w:rsidRPr="00407021">
              <w:rPr>
                <w:rStyle w:val="Hyperlink"/>
                <w:noProof/>
                <w:lang w:val="en-GB"/>
              </w:rPr>
              <w:t>Prescribed third-party payments and discounts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_Toc200543692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313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675F7" w14:textId="55EFEADC" w:rsidR="00FE2830" w:rsidRDefault="00FE2830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543695" w:history="1">
            <w:r w:rsidRPr="00407021">
              <w:rPr>
                <w:rStyle w:val="Hyperlink"/>
                <w:noProof/>
                <w:lang w:val="en-GB"/>
              </w:rPr>
              <w:t>Non-prescribed third-party payments and discounts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_Toc200543695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313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7827D" w14:textId="7AC7058A" w:rsidR="00FE2830" w:rsidRDefault="00FE2830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543698" w:history="1">
            <w:r w:rsidRPr="00407021">
              <w:rPr>
                <w:rStyle w:val="Hyperlink"/>
                <w:noProof/>
                <w:lang w:val="en-GB"/>
              </w:rPr>
              <w:t>Both prescribed and non-prescribed third-party payments and discounts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_Toc200543698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313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73332" w14:textId="030FFB2B" w:rsidR="00FE2830" w:rsidRDefault="00FE283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543700" w:history="1">
            <w:r w:rsidRPr="00407021">
              <w:rPr>
                <w:rStyle w:val="Hyperlink"/>
                <w:noProof/>
                <w:lang w:val="en-GB"/>
              </w:rPr>
              <w:t>Transport only and changing the location for care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_Toc200543700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D313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88784" w14:textId="2239CD84" w:rsidR="00FE2830" w:rsidRDefault="00FE2830">
          <w:r>
            <w:rPr>
              <w:b/>
              <w:bCs/>
              <w:noProof/>
            </w:rPr>
            <w:fldChar w:fldCharType="end"/>
          </w:r>
        </w:p>
      </w:sdtContent>
    </w:sdt>
    <w:p w14:paraId="7AA33B4A" w14:textId="74CBF7A0" w:rsidR="0017134D" w:rsidRPr="00AD631F" w:rsidRDefault="0003375B" w:rsidP="006E2828">
      <w:pPr>
        <w:pStyle w:val="Heading2"/>
        <w:spacing w:before="0"/>
      </w:pPr>
      <w:bookmarkStart w:id="8" w:name="_Toc200543675"/>
      <w:r>
        <w:t>Overview</w:t>
      </w:r>
      <w:bookmarkEnd w:id="7"/>
      <w:bookmarkEnd w:id="6"/>
      <w:bookmarkEnd w:id="8"/>
      <w:r>
        <w:tab/>
      </w:r>
    </w:p>
    <w:p w14:paraId="3413973B" w14:textId="77777777" w:rsidR="00147B69" w:rsidRPr="00AA275B" w:rsidRDefault="00147B69" w:rsidP="00147B69">
      <w:bookmarkStart w:id="9" w:name="_Toc126923148"/>
      <w:bookmarkStart w:id="10" w:name="_Toc126923159"/>
      <w:bookmarkStart w:id="11" w:name="_Toc126923318"/>
      <w:bookmarkStart w:id="12" w:name="_Toc200116993"/>
      <w:r w:rsidRPr="00AA275B">
        <w:t>This task card outlines how to:</w:t>
      </w:r>
    </w:p>
    <w:p w14:paraId="6E9D7CFC" w14:textId="77777777" w:rsidR="00147B69" w:rsidRPr="00AA275B" w:rsidRDefault="00147B69" w:rsidP="00147B69">
      <w:pPr>
        <w:pStyle w:val="ListParagraph"/>
        <w:numPr>
          <w:ilvl w:val="0"/>
          <w:numId w:val="20"/>
        </w:numPr>
      </w:pPr>
      <w:r w:rsidRPr="00AA275B">
        <w:t>create a new session report</w:t>
      </w:r>
    </w:p>
    <w:p w14:paraId="2AD0C57C" w14:textId="77777777" w:rsidR="00147B69" w:rsidRDefault="00147B69" w:rsidP="00147B69">
      <w:pPr>
        <w:pStyle w:val="ListParagraph"/>
        <w:numPr>
          <w:ilvl w:val="0"/>
          <w:numId w:val="20"/>
        </w:numPr>
      </w:pPr>
      <w:r w:rsidRPr="00AA275B">
        <w:t xml:space="preserve">report absences </w:t>
      </w:r>
    </w:p>
    <w:p w14:paraId="2634FC4B" w14:textId="2E625693" w:rsidR="00147B69" w:rsidRDefault="00147B69" w:rsidP="00147B69">
      <w:pPr>
        <w:pStyle w:val="ListParagraph"/>
        <w:numPr>
          <w:ilvl w:val="0"/>
          <w:numId w:val="20"/>
        </w:numPr>
      </w:pPr>
      <w:r>
        <w:t xml:space="preserve">report discounts and </w:t>
      </w:r>
      <w:r w:rsidR="003728EB">
        <w:t>third-party</w:t>
      </w:r>
      <w:r>
        <w:t xml:space="preserve"> payments</w:t>
      </w:r>
    </w:p>
    <w:p w14:paraId="02485439" w14:textId="6E68D623" w:rsidR="006E2828" w:rsidRPr="00AA275B" w:rsidRDefault="006E2828" w:rsidP="00147B69">
      <w:pPr>
        <w:pStyle w:val="ListParagraph"/>
        <w:numPr>
          <w:ilvl w:val="0"/>
          <w:numId w:val="20"/>
        </w:numPr>
      </w:pPr>
      <w:r>
        <w:t>Update care address details</w:t>
      </w:r>
    </w:p>
    <w:p w14:paraId="2285325B" w14:textId="77777777" w:rsidR="00147B69" w:rsidRPr="00AA275B" w:rsidRDefault="00147B69" w:rsidP="00147B69">
      <w:r w:rsidRPr="00AA275B">
        <w:t>This task card is for providers that use the Provider Entry Point (PEP). If you use third-party software, contact your software provider for help.</w:t>
      </w:r>
    </w:p>
    <w:p w14:paraId="6AE9894C" w14:textId="77777777" w:rsidR="00147B69" w:rsidRPr="00AA275B" w:rsidRDefault="00147B69" w:rsidP="00147B69">
      <w:r w:rsidRPr="00AA275B">
        <w:lastRenderedPageBreak/>
        <w:t xml:space="preserve">Find more </w:t>
      </w:r>
      <w:hyperlink r:id="rId14" w:anchor="toc-task-cards" w:history="1">
        <w:r w:rsidRPr="00AA275B">
          <w:rPr>
            <w:rStyle w:val="Hyperlink"/>
          </w:rPr>
          <w:t>task cards</w:t>
        </w:r>
      </w:hyperlink>
      <w:r w:rsidRPr="00AA275B">
        <w:t xml:space="preserve"> for the PEP on our website.</w:t>
      </w:r>
    </w:p>
    <w:p w14:paraId="1C452A50" w14:textId="77777777" w:rsidR="00147B69" w:rsidRDefault="00147B69" w:rsidP="00147B69">
      <w:r w:rsidRPr="00AA275B">
        <w:t>If you need further assistance, contact the Child Care Subsidy</w:t>
      </w:r>
      <w:r>
        <w:t xml:space="preserve"> Provider</w:t>
      </w:r>
      <w:r w:rsidRPr="00AA275B">
        <w:t xml:space="preserve"> Helpdesk on 1300 667 276 9am to 5pm AEST or </w:t>
      </w:r>
      <w:hyperlink r:id="rId15" w:history="1">
        <w:r w:rsidRPr="00AA275B">
          <w:rPr>
            <w:rStyle w:val="Hyperlink"/>
          </w:rPr>
          <w:t>via email</w:t>
        </w:r>
      </w:hyperlink>
      <w:r w:rsidRPr="00AA275B">
        <w:t xml:space="preserve"> anytime.</w:t>
      </w:r>
    </w:p>
    <w:p w14:paraId="247502BA" w14:textId="77777777" w:rsidR="00147B69" w:rsidRPr="00740676" w:rsidRDefault="00147B69" w:rsidP="00147B69">
      <w:pPr>
        <w:rPr>
          <w:rFonts w:ascii="Calibri" w:eastAsia="Calibri" w:hAnsi="Calibri" w:cs="Calibri"/>
        </w:rPr>
      </w:pPr>
      <w:r w:rsidRPr="00740676">
        <w:rPr>
          <w:rFonts w:ascii="Calibri" w:eastAsia="Calibri" w:hAnsi="Calibri" w:cs="Calibri"/>
          <w:b/>
          <w:bCs/>
        </w:rPr>
        <w:t>Note:</w:t>
      </w:r>
      <w:r w:rsidRPr="00740676">
        <w:rPr>
          <w:rFonts w:ascii="Calibri" w:eastAsia="Calibri" w:hAnsi="Calibri" w:cs="Calibri"/>
        </w:rPr>
        <w:t xml:space="preserve"> Only certain special characters can be used in the PEP:</w:t>
      </w:r>
    </w:p>
    <w:p w14:paraId="37F64DDF" w14:textId="77777777" w:rsidR="00147B69" w:rsidRPr="00740676" w:rsidRDefault="00147B69" w:rsidP="00147B69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full stop (.)</w:t>
      </w:r>
    </w:p>
    <w:p w14:paraId="7F16359B" w14:textId="77777777" w:rsidR="00147B69" w:rsidRPr="00740676" w:rsidRDefault="00147B69" w:rsidP="00147B69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comma (,)</w:t>
      </w:r>
    </w:p>
    <w:p w14:paraId="12137419" w14:textId="77777777" w:rsidR="00147B69" w:rsidRPr="00740676" w:rsidRDefault="00147B69" w:rsidP="00147B69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hyphen (-)</w:t>
      </w:r>
    </w:p>
    <w:p w14:paraId="0F598F11" w14:textId="77777777" w:rsidR="00147B69" w:rsidRPr="00740676" w:rsidRDefault="00147B69" w:rsidP="00147B69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slashes (/, \)</w:t>
      </w:r>
    </w:p>
    <w:p w14:paraId="79D24A8D" w14:textId="77777777" w:rsidR="00147B69" w:rsidRPr="00740676" w:rsidRDefault="00147B69" w:rsidP="00147B69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apostrophe (‘).</w:t>
      </w:r>
    </w:p>
    <w:p w14:paraId="1382F917" w14:textId="77777777" w:rsidR="00147B69" w:rsidRDefault="00147B69" w:rsidP="00147B69">
      <w:pPr>
        <w:rPr>
          <w:rFonts w:ascii="Calibri" w:eastAsia="Calibri" w:hAnsi="Calibri" w:cs="Calibri"/>
        </w:rPr>
      </w:pPr>
      <w:r w:rsidRPr="00740676">
        <w:rPr>
          <w:rFonts w:ascii="Calibri" w:eastAsia="Calibri" w:hAnsi="Calibri" w:cs="Calibri"/>
        </w:rPr>
        <w:t>All other special characters will cause an error in the system.</w:t>
      </w:r>
    </w:p>
    <w:p w14:paraId="3FA53DC7" w14:textId="77777777" w:rsidR="00147B69" w:rsidRDefault="00147B69" w:rsidP="00147B69">
      <w:pPr>
        <w:rPr>
          <w:rFonts w:ascii="Calibri" w:eastAsia="Calibri" w:hAnsi="Calibri" w:cs="Calibri"/>
        </w:rPr>
      </w:pPr>
    </w:p>
    <w:p w14:paraId="10B6E9E9" w14:textId="77777777" w:rsid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37404F35" w14:textId="77777777" w:rsid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47FC38B7" w14:textId="77777777" w:rsid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3CF8CB74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3C351EB3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3CC04BE3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0F8409FA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4F9B3FBF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3FEE7578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10170E31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06C75792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7D5B8429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3F2B445A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1FE2BB21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02DF9679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465099F7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3EBB8EB0" w14:textId="77777777" w:rsidR="00147B69" w:rsidRPr="00147B69" w:rsidRDefault="00147B69" w:rsidP="00147B69">
      <w:pPr>
        <w:rPr>
          <w:rFonts w:ascii="Calibri" w:eastAsia="Calibri" w:hAnsi="Calibri" w:cs="Calibri"/>
          <w:lang w:val="en-GB"/>
        </w:rPr>
      </w:pPr>
    </w:p>
    <w:p w14:paraId="4E275290" w14:textId="77777777" w:rsidR="00147B69" w:rsidRDefault="00147B69" w:rsidP="00147B69">
      <w:pPr>
        <w:pStyle w:val="Heading2"/>
      </w:pPr>
      <w:bookmarkStart w:id="13" w:name="_Toc115955290"/>
      <w:bookmarkStart w:id="14" w:name="_Toc115955429"/>
      <w:bookmarkStart w:id="15" w:name="_Toc127984570"/>
      <w:bookmarkStart w:id="16" w:name="_Toc200543408"/>
      <w:bookmarkStart w:id="17" w:name="_Toc200543676"/>
      <w:r>
        <w:lastRenderedPageBreak/>
        <w:t>Logging in</w:t>
      </w:r>
      <w:bookmarkEnd w:id="13"/>
      <w:bookmarkEnd w:id="14"/>
      <w:bookmarkEnd w:id="15"/>
      <w:bookmarkEnd w:id="16"/>
      <w:bookmarkEnd w:id="17"/>
    </w:p>
    <w:p w14:paraId="559730F5" w14:textId="77777777" w:rsidR="00147B69" w:rsidRPr="00B14771" w:rsidRDefault="00147B69" w:rsidP="00147B69">
      <w:pPr>
        <w:pStyle w:val="Steps"/>
      </w:pPr>
      <w:bookmarkStart w:id="18" w:name="_Toc200543409"/>
      <w:bookmarkStart w:id="19" w:name="_Toc200543677"/>
      <w:r w:rsidRPr="00B14771">
        <w:t>Step 1</w:t>
      </w:r>
      <w:bookmarkStart w:id="20" w:name="_Toc105408592"/>
      <w:bookmarkEnd w:id="18"/>
      <w:bookmarkEnd w:id="19"/>
    </w:p>
    <w:bookmarkEnd w:id="20"/>
    <w:p w14:paraId="243E0E42" w14:textId="77777777" w:rsidR="00147B69" w:rsidRDefault="00147B69" w:rsidP="00147B69">
      <w:r>
        <w:t xml:space="preserve">Log in to the </w:t>
      </w:r>
      <w:hyperlink r:id="rId16" w:history="1">
        <w:r w:rsidRPr="00FF1524">
          <w:rPr>
            <w:rStyle w:val="Hyperlink"/>
          </w:rPr>
          <w:t>Provider Entry Point (PEP)</w:t>
        </w:r>
      </w:hyperlink>
      <w:r>
        <w:t>.</w:t>
      </w:r>
    </w:p>
    <w:p w14:paraId="1E623C05" w14:textId="0FD25857" w:rsidR="004C4563" w:rsidRPr="003219D8" w:rsidRDefault="004C4563" w:rsidP="00346EE1">
      <w:pPr>
        <w:pStyle w:val="Heading2"/>
        <w:spacing w:before="0"/>
      </w:pPr>
      <w:bookmarkStart w:id="21" w:name="_Toc200543410"/>
      <w:bookmarkStart w:id="22" w:name="_Toc200543678"/>
      <w:bookmarkStart w:id="23" w:name="_Toc115955291"/>
      <w:bookmarkStart w:id="24" w:name="_Toc115955430"/>
      <w:bookmarkStart w:id="25" w:name="_Toc127984571"/>
      <w:bookmarkEnd w:id="9"/>
      <w:bookmarkEnd w:id="10"/>
      <w:bookmarkEnd w:id="11"/>
      <w:bookmarkEnd w:id="12"/>
      <w:r w:rsidRPr="003219D8">
        <w:t>Creating a new session report</w:t>
      </w:r>
      <w:bookmarkEnd w:id="21"/>
      <w:bookmarkEnd w:id="22"/>
      <w:r>
        <w:t xml:space="preserve"> </w:t>
      </w:r>
      <w:bookmarkEnd w:id="23"/>
      <w:bookmarkEnd w:id="24"/>
      <w:bookmarkEnd w:id="25"/>
    </w:p>
    <w:p w14:paraId="3A1A7C62" w14:textId="77777777" w:rsidR="00147B69" w:rsidRPr="00FF1524" w:rsidRDefault="00147B69" w:rsidP="00147B69"/>
    <w:p w14:paraId="4926469F" w14:textId="68D41940" w:rsidR="00147B69" w:rsidRDefault="004C4563" w:rsidP="00147B69">
      <w:pPr>
        <w:pStyle w:val="Steps"/>
        <w:rPr>
          <w:rFonts w:eastAsia="Calibri"/>
          <w:lang w:val="en-GB"/>
        </w:rPr>
      </w:pPr>
      <w:bookmarkStart w:id="26" w:name="_Toc200543411"/>
      <w:bookmarkStart w:id="27" w:name="_Toc200543679"/>
      <w:r>
        <w:rPr>
          <w:rFonts w:eastAsia="Calibri"/>
          <w:lang w:val="en-GB"/>
        </w:rPr>
        <w:t>Step 1</w:t>
      </w:r>
      <w:bookmarkEnd w:id="26"/>
      <w:bookmarkEnd w:id="27"/>
    </w:p>
    <w:p w14:paraId="19D23EB3" w14:textId="77777777" w:rsidR="004C4563" w:rsidRPr="003219D8" w:rsidRDefault="004C4563" w:rsidP="00FE2830">
      <w:pPr>
        <w:spacing w:before="120"/>
        <w:rPr>
          <w:rFonts w:ascii="Calibri" w:eastAsia="Times New Roman" w:hAnsi="Calibri" w:cs="Times New Roman"/>
        </w:rPr>
      </w:pPr>
      <w:r w:rsidRPr="003219D8">
        <w:rPr>
          <w:rFonts w:ascii="Calibri" w:eastAsia="Times New Roman" w:hAnsi="Calibri" w:cs="Times New Roman"/>
        </w:rPr>
        <w:t xml:space="preserve">From the PEP </w:t>
      </w:r>
      <w:r>
        <w:rPr>
          <w:rFonts w:ascii="Calibri" w:eastAsia="Times New Roman" w:hAnsi="Calibri" w:cs="Times New Roman"/>
        </w:rPr>
        <w:t>l</w:t>
      </w:r>
      <w:r w:rsidRPr="003219D8">
        <w:rPr>
          <w:rFonts w:ascii="Calibri" w:eastAsia="Times New Roman" w:hAnsi="Calibri" w:cs="Times New Roman"/>
        </w:rPr>
        <w:t>anding page</w:t>
      </w:r>
      <w:r>
        <w:rPr>
          <w:rFonts w:ascii="Calibri" w:eastAsia="Times New Roman" w:hAnsi="Calibri" w:cs="Times New Roman"/>
        </w:rPr>
        <w:t xml:space="preserve">, select </w:t>
      </w:r>
      <w:r w:rsidRPr="004D5BAE">
        <w:rPr>
          <w:rFonts w:ascii="Calibri" w:eastAsia="Times New Roman" w:hAnsi="Calibri" w:cs="Times New Roman"/>
          <w:b/>
          <w:bCs/>
        </w:rPr>
        <w:t>More details</w:t>
      </w:r>
      <w:r>
        <w:rPr>
          <w:rFonts w:ascii="Calibri" w:eastAsia="Times New Roman" w:hAnsi="Calibri" w:cs="Times New Roman"/>
        </w:rPr>
        <w:t xml:space="preserve"> in the </w:t>
      </w:r>
      <w:r w:rsidRPr="004D5BAE">
        <w:rPr>
          <w:rFonts w:ascii="Calibri" w:eastAsia="Times New Roman" w:hAnsi="Calibri" w:cs="Times New Roman"/>
          <w:b/>
          <w:bCs/>
        </w:rPr>
        <w:t>Sessions</w:t>
      </w:r>
      <w:r>
        <w:rPr>
          <w:rFonts w:ascii="Calibri" w:eastAsia="Times New Roman" w:hAnsi="Calibri" w:cs="Times New Roman"/>
        </w:rPr>
        <w:t xml:space="preserve"> tile.</w:t>
      </w:r>
      <w:r w:rsidRPr="003219D8">
        <w:rPr>
          <w:rFonts w:ascii="Calibri" w:eastAsia="Times New Roman" w:hAnsi="Calibri" w:cs="Times New Roman"/>
        </w:rPr>
        <w:t xml:space="preserve"> </w:t>
      </w:r>
    </w:p>
    <w:p w14:paraId="57388124" w14:textId="237B2513" w:rsidR="004C4563" w:rsidRDefault="004C4563" w:rsidP="004C4563">
      <w:pPr>
        <w:rPr>
          <w:lang w:val="en-GB"/>
        </w:rPr>
      </w:pPr>
      <w:r w:rsidRPr="003219D8">
        <w:rPr>
          <w:rFonts w:ascii="Calibri" w:eastAsia="Times New Roman" w:hAnsi="Calibri" w:cs="Times New Roman"/>
          <w:noProof/>
          <w:lang w:eastAsia="en-AU"/>
        </w:rPr>
        <w:drawing>
          <wp:inline distT="0" distB="0" distL="0" distR="0" wp14:anchorId="464A20BF" wp14:editId="5F7A2A68">
            <wp:extent cx="5730462" cy="3314700"/>
            <wp:effectExtent l="0" t="0" r="3810" b="0"/>
            <wp:docPr id="4" name="Picture 4" descr="Screenshot of the PEP home page with sessions and more detail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PEP home page with sessions and more details selected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5" b="2338"/>
                    <a:stretch/>
                  </pic:blipFill>
                  <pic:spPr bwMode="auto">
                    <a:xfrm>
                      <a:off x="0" y="0"/>
                      <a:ext cx="5731510" cy="331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4DDEB" w14:textId="5287B786" w:rsidR="00CB412E" w:rsidRDefault="00CB412E" w:rsidP="00CB412E">
      <w:pPr>
        <w:pStyle w:val="Steps"/>
        <w:rPr>
          <w:lang w:val="en-GB"/>
        </w:rPr>
      </w:pPr>
      <w:bookmarkStart w:id="28" w:name="_Toc200543412"/>
      <w:bookmarkStart w:id="29" w:name="_Toc200543680"/>
      <w:r>
        <w:rPr>
          <w:lang w:val="en-GB"/>
        </w:rPr>
        <w:t>Step 2</w:t>
      </w:r>
      <w:bookmarkEnd w:id="28"/>
      <w:bookmarkEnd w:id="29"/>
    </w:p>
    <w:p w14:paraId="5BEBC23A" w14:textId="77777777" w:rsidR="000725FB" w:rsidRPr="00197EAD" w:rsidRDefault="000725FB" w:rsidP="00B37772">
      <w:pPr>
        <w:spacing w:after="0"/>
      </w:pPr>
      <w:r>
        <w:t xml:space="preserve">The </w:t>
      </w:r>
      <w:r w:rsidRPr="004D5BAE">
        <w:rPr>
          <w:b/>
          <w:bCs/>
        </w:rPr>
        <w:t xml:space="preserve">Sessions of Care Reporting (weekly overview) </w:t>
      </w:r>
      <w:r w:rsidRPr="00197EAD">
        <w:t>screen</w:t>
      </w:r>
      <w:r>
        <w:rPr>
          <w:b/>
          <w:bCs/>
        </w:rPr>
        <w:t xml:space="preserve"> </w:t>
      </w:r>
      <w:r>
        <w:t xml:space="preserve">will display </w:t>
      </w:r>
      <w:r>
        <w:rPr>
          <w:rFonts w:ascii="Calibri" w:eastAsia="Times New Roman" w:hAnsi="Calibri" w:cs="Times New Roman"/>
        </w:rPr>
        <w:t>the following fields:</w:t>
      </w:r>
    </w:p>
    <w:p w14:paraId="7E870641" w14:textId="441C0063" w:rsidR="000725FB" w:rsidRPr="00AA275B" w:rsidRDefault="000725FB" w:rsidP="00B37772">
      <w:pPr>
        <w:pStyle w:val="ListParagraph"/>
        <w:numPr>
          <w:ilvl w:val="0"/>
          <w:numId w:val="22"/>
        </w:numPr>
        <w:spacing w:after="0" w:line="276" w:lineRule="auto"/>
      </w:pPr>
      <w:r>
        <w:rPr>
          <w:b/>
          <w:bCs/>
        </w:rPr>
        <w:t>Week Beginning</w:t>
      </w:r>
      <w:r w:rsidRPr="00AA275B">
        <w:t xml:space="preserve">: </w:t>
      </w:r>
      <w:r>
        <w:t>this is the week beginning date that sessions relate to.</w:t>
      </w:r>
    </w:p>
    <w:p w14:paraId="1D07EDFE" w14:textId="655913D1" w:rsidR="000725FB" w:rsidRPr="00AA275B" w:rsidRDefault="000725FB" w:rsidP="00B37772">
      <w:pPr>
        <w:pStyle w:val="ListParagraph"/>
        <w:numPr>
          <w:ilvl w:val="0"/>
          <w:numId w:val="22"/>
        </w:numPr>
        <w:spacing w:after="0" w:line="276" w:lineRule="auto"/>
      </w:pPr>
      <w:r w:rsidRPr="00AA275B">
        <w:rPr>
          <w:b/>
          <w:bCs/>
        </w:rPr>
        <w:t xml:space="preserve">Total </w:t>
      </w:r>
      <w:r>
        <w:rPr>
          <w:b/>
          <w:bCs/>
        </w:rPr>
        <w:t>E</w:t>
      </w:r>
      <w:r w:rsidRPr="00AA275B">
        <w:rPr>
          <w:b/>
          <w:bCs/>
        </w:rPr>
        <w:t xml:space="preserve">nrolments for this </w:t>
      </w:r>
      <w:r>
        <w:rPr>
          <w:b/>
          <w:bCs/>
        </w:rPr>
        <w:t>P</w:t>
      </w:r>
      <w:r w:rsidRPr="00AA275B">
        <w:rPr>
          <w:b/>
          <w:bCs/>
        </w:rPr>
        <w:t>eriod</w:t>
      </w:r>
      <w:r w:rsidRPr="00AA275B">
        <w:t>: this number is based on enrolments with at least one routine session in this week.</w:t>
      </w:r>
    </w:p>
    <w:p w14:paraId="5441DED9" w14:textId="3F024271" w:rsidR="000725FB" w:rsidRPr="00AA275B" w:rsidRDefault="000725FB" w:rsidP="00B37772">
      <w:pPr>
        <w:pStyle w:val="ListParagraph"/>
        <w:numPr>
          <w:ilvl w:val="0"/>
          <w:numId w:val="22"/>
        </w:numPr>
        <w:spacing w:after="0" w:line="276" w:lineRule="auto"/>
      </w:pPr>
      <w:r w:rsidRPr="0AC4C0EB">
        <w:rPr>
          <w:b/>
          <w:bCs/>
        </w:rPr>
        <w:t>Reports Requiring Submission</w:t>
      </w:r>
      <w:r>
        <w:t xml:space="preserve">: total number of outstanding reports requiring submission. </w:t>
      </w:r>
    </w:p>
    <w:p w14:paraId="7E0EFFCC" w14:textId="079B94F3" w:rsidR="000725FB" w:rsidRPr="00AA275B" w:rsidRDefault="000725FB" w:rsidP="00B37772">
      <w:pPr>
        <w:pStyle w:val="ListParagraph"/>
        <w:numPr>
          <w:ilvl w:val="0"/>
          <w:numId w:val="22"/>
        </w:numPr>
        <w:spacing w:after="0" w:line="276" w:lineRule="auto"/>
      </w:pPr>
      <w:r>
        <w:rPr>
          <w:b/>
          <w:bCs/>
        </w:rPr>
        <w:t>Actions</w:t>
      </w:r>
      <w:r w:rsidRPr="00AA275B">
        <w:t xml:space="preserve">: select </w:t>
      </w:r>
      <w:r>
        <w:t xml:space="preserve">the view button to </w:t>
      </w:r>
      <w:r w:rsidRPr="00AA275B">
        <w:t>select the period you want to view.</w:t>
      </w:r>
    </w:p>
    <w:p w14:paraId="20783491" w14:textId="7D54855F" w:rsidR="000725FB" w:rsidRDefault="000725FB" w:rsidP="00FE2830">
      <w:pPr>
        <w:rPr>
          <w:rFonts w:ascii="Calibri" w:eastAsia="Times New Roman" w:hAnsi="Calibri" w:cs="Times New Roman"/>
          <w:bCs/>
          <w:i/>
          <w:iCs/>
          <w:noProof/>
        </w:rPr>
      </w:pPr>
      <w:r w:rsidRPr="00AA275B">
        <w:rPr>
          <w:i/>
          <w:iCs/>
        </w:rPr>
        <w:t xml:space="preserve">Note: </w:t>
      </w:r>
      <w:r w:rsidRPr="00AA275B">
        <w:rPr>
          <w:rFonts w:ascii="Calibri" w:eastAsia="Times New Roman" w:hAnsi="Calibri" w:cs="Times New Roman"/>
          <w:bCs/>
          <w:i/>
          <w:iCs/>
          <w:noProof/>
        </w:rPr>
        <w:t>Session reports for each child can be submitted on the day that the last session of care for the week occurs.</w:t>
      </w:r>
      <w:r>
        <w:rPr>
          <w:rFonts w:ascii="Calibri" w:eastAsia="Times New Roman" w:hAnsi="Calibri" w:cs="Times New Roman"/>
          <w:i/>
          <w:iCs/>
          <w:noProof/>
        </w:rPr>
        <w:t xml:space="preserve"> </w:t>
      </w:r>
    </w:p>
    <w:p w14:paraId="1AF3DC3F" w14:textId="60774764" w:rsidR="00CB412E" w:rsidRDefault="00346EE1" w:rsidP="00CB412E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3E259A7B" wp14:editId="556329D0">
            <wp:extent cx="5727700" cy="2266950"/>
            <wp:effectExtent l="0" t="0" r="6350" b="0"/>
            <wp:docPr id="467797645" name="Picture 4" descr="Screenshot of the weekly overview page with week beginning, total enrolments, reports submitted, reports requiring submission and ac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97645" name="Picture 4" descr="Screenshot of the weekly overview page with week beginning, total enrolments, reports submitted, reports requiring submission and action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0" b="17151"/>
                    <a:stretch/>
                  </pic:blipFill>
                  <pic:spPr bwMode="auto">
                    <a:xfrm>
                      <a:off x="0" y="0"/>
                      <a:ext cx="5727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4E337" w14:textId="4DCEC88B" w:rsidR="000725FB" w:rsidRDefault="000725FB" w:rsidP="000725FB">
      <w:pPr>
        <w:pStyle w:val="Steps"/>
        <w:rPr>
          <w:lang w:val="en-GB"/>
        </w:rPr>
      </w:pPr>
      <w:bookmarkStart w:id="30" w:name="_Toc200543413"/>
      <w:bookmarkStart w:id="31" w:name="_Toc200543681"/>
      <w:r>
        <w:rPr>
          <w:lang w:val="en-GB"/>
        </w:rPr>
        <w:t>Step 3</w:t>
      </w:r>
      <w:bookmarkEnd w:id="30"/>
      <w:bookmarkEnd w:id="31"/>
    </w:p>
    <w:p w14:paraId="6DC2C335" w14:textId="6FC7A66B" w:rsidR="000725FB" w:rsidRDefault="00F61F04" w:rsidP="00FE2830">
      <w:pPr>
        <w:rPr>
          <w:b/>
          <w:bCs/>
          <w:lang w:val="en-GB"/>
        </w:rPr>
      </w:pPr>
      <w:r>
        <w:rPr>
          <w:lang w:val="en-GB"/>
        </w:rPr>
        <w:t xml:space="preserve">Locate the relevant week and select </w:t>
      </w:r>
      <w:r>
        <w:rPr>
          <w:b/>
          <w:bCs/>
          <w:lang w:val="en-GB"/>
        </w:rPr>
        <w:t xml:space="preserve">View </w:t>
      </w:r>
    </w:p>
    <w:p w14:paraId="46E82995" w14:textId="545A2855" w:rsidR="00F61F04" w:rsidRDefault="00F61F04" w:rsidP="000725FB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drawing>
          <wp:inline distT="0" distB="0" distL="0" distR="0" wp14:anchorId="1E560944" wp14:editId="37EFED97">
            <wp:extent cx="5727700" cy="2279650"/>
            <wp:effectExtent l="0" t="0" r="6350" b="6350"/>
            <wp:docPr id="1659665117" name="Picture 5" descr="Screenshot of the weekly overview page with the week beginning dates and view op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65117" name="Picture 5" descr="Screenshot of the weekly overview page with the week beginning dates and view option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4" b="16942"/>
                    <a:stretch/>
                  </pic:blipFill>
                  <pic:spPr bwMode="auto">
                    <a:xfrm>
                      <a:off x="0" y="0"/>
                      <a:ext cx="57277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C0F6E" w14:textId="08935C2C" w:rsidR="00F61F04" w:rsidRDefault="00F61F04" w:rsidP="00F61F04">
      <w:pPr>
        <w:pStyle w:val="Steps"/>
        <w:rPr>
          <w:lang w:val="en-GB"/>
        </w:rPr>
      </w:pPr>
      <w:bookmarkStart w:id="32" w:name="_Toc200543414"/>
      <w:bookmarkStart w:id="33" w:name="_Toc200543682"/>
      <w:r>
        <w:rPr>
          <w:lang w:val="en-GB"/>
        </w:rPr>
        <w:t>Step 4</w:t>
      </w:r>
      <w:bookmarkEnd w:id="32"/>
      <w:bookmarkEnd w:id="33"/>
    </w:p>
    <w:p w14:paraId="05F23EA2" w14:textId="77777777" w:rsidR="00F61F04" w:rsidRPr="003219D8" w:rsidRDefault="00F61F04" w:rsidP="00F61F04">
      <w:pPr>
        <w:spacing w:before="120" w:after="120"/>
        <w:rPr>
          <w:rFonts w:ascii="Calibri" w:eastAsia="Times New Roman" w:hAnsi="Calibri" w:cs="Times New Roman"/>
        </w:rPr>
      </w:pPr>
      <w:r w:rsidRPr="003219D8">
        <w:rPr>
          <w:rFonts w:ascii="Calibri" w:eastAsia="Times New Roman" w:hAnsi="Calibri" w:cs="Times New Roman"/>
        </w:rPr>
        <w:t xml:space="preserve">From the </w:t>
      </w:r>
      <w:r w:rsidRPr="00AA275B">
        <w:rPr>
          <w:rFonts w:ascii="Calibri" w:eastAsia="Times New Roman" w:hAnsi="Calibri" w:cs="Times New Roman"/>
          <w:b/>
          <w:bCs/>
        </w:rPr>
        <w:t>Update Session Report</w:t>
      </w:r>
      <w:r w:rsidRPr="003219D8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 xml:space="preserve">screen, </w:t>
      </w:r>
      <w:r w:rsidRPr="003219D8">
        <w:rPr>
          <w:rFonts w:ascii="Calibri" w:eastAsia="Times New Roman" w:hAnsi="Calibri" w:cs="Times New Roman"/>
        </w:rPr>
        <w:t xml:space="preserve">you can search for the child’s name via the </w:t>
      </w:r>
      <w:r w:rsidRPr="004D5BAE">
        <w:rPr>
          <w:rFonts w:ascii="Calibri" w:eastAsia="Times New Roman" w:hAnsi="Calibri" w:cs="Times New Roman"/>
          <w:b/>
          <w:bCs/>
        </w:rPr>
        <w:t>Name</w:t>
      </w:r>
      <w:r w:rsidRPr="003219D8">
        <w:rPr>
          <w:rFonts w:ascii="Calibri" w:eastAsia="Times New Roman" w:hAnsi="Calibri" w:cs="Times New Roman"/>
        </w:rPr>
        <w:t xml:space="preserve"> field or locate the </w:t>
      </w:r>
      <w:r>
        <w:rPr>
          <w:rFonts w:ascii="Calibri" w:eastAsia="Times New Roman" w:hAnsi="Calibri" w:cs="Times New Roman"/>
        </w:rPr>
        <w:t>c</w:t>
      </w:r>
      <w:r w:rsidRPr="003219D8">
        <w:rPr>
          <w:rFonts w:ascii="Calibri" w:eastAsia="Times New Roman" w:hAnsi="Calibri" w:cs="Times New Roman"/>
        </w:rPr>
        <w:t>hild’s details from the list provided.</w:t>
      </w:r>
    </w:p>
    <w:p w14:paraId="7732CEEF" w14:textId="24CC4E5D" w:rsidR="00F61F04" w:rsidRDefault="001F7921" w:rsidP="00B37772">
      <w:pPr>
        <w:spacing w:after="0"/>
        <w:rPr>
          <w:lang w:val="en-GB"/>
        </w:rPr>
      </w:pPr>
      <w:r>
        <w:rPr>
          <w:lang w:val="en-GB"/>
        </w:rPr>
        <w:t>Populate the following fields:</w:t>
      </w:r>
    </w:p>
    <w:p w14:paraId="58C399A9" w14:textId="493465E1" w:rsidR="001F7921" w:rsidRPr="001F7921" w:rsidRDefault="001F7921" w:rsidP="00B37772">
      <w:pPr>
        <w:pStyle w:val="ListParagraph"/>
        <w:numPr>
          <w:ilvl w:val="0"/>
          <w:numId w:val="22"/>
        </w:numPr>
        <w:spacing w:line="276" w:lineRule="auto"/>
        <w:rPr>
          <w:lang w:val="en-GB"/>
        </w:rPr>
      </w:pPr>
      <w:r>
        <w:rPr>
          <w:b/>
          <w:bCs/>
          <w:lang w:val="en-GB"/>
        </w:rPr>
        <w:t xml:space="preserve">Session: </w:t>
      </w:r>
      <w:r w:rsidRPr="001F7921">
        <w:rPr>
          <w:lang w:val="en-GB"/>
        </w:rPr>
        <w:t>start and end times for the session. This will be pre-filled for routine sessions. Fields can be edited if needed, for example to change the session length.</w:t>
      </w:r>
      <w:r>
        <w:rPr>
          <w:b/>
          <w:bCs/>
          <w:lang w:val="en-GB"/>
        </w:rPr>
        <w:t xml:space="preserve">  </w:t>
      </w:r>
    </w:p>
    <w:p w14:paraId="6B5B9600" w14:textId="7D311525" w:rsidR="001F7921" w:rsidRDefault="001F7921" w:rsidP="00B37772">
      <w:pPr>
        <w:pStyle w:val="ListParagraph"/>
        <w:numPr>
          <w:ilvl w:val="0"/>
          <w:numId w:val="22"/>
        </w:numPr>
        <w:spacing w:line="276" w:lineRule="auto"/>
        <w:rPr>
          <w:lang w:val="en-GB"/>
        </w:rPr>
      </w:pPr>
      <w:r w:rsidRPr="0AC4C0EB">
        <w:rPr>
          <w:b/>
          <w:bCs/>
          <w:lang w:val="en-GB"/>
        </w:rPr>
        <w:t>Attendance:</w:t>
      </w:r>
      <w:r w:rsidRPr="0AC4C0EB">
        <w:rPr>
          <w:lang w:val="en-GB"/>
        </w:rPr>
        <w:t xml:space="preserve"> Enter the accurate sign in and sign out times for the session</w:t>
      </w:r>
    </w:p>
    <w:p w14:paraId="6107F04B" w14:textId="44AA74F4" w:rsidR="001F7921" w:rsidRDefault="001F7921" w:rsidP="00B37772">
      <w:pPr>
        <w:pStyle w:val="ListParagraph"/>
        <w:numPr>
          <w:ilvl w:val="0"/>
          <w:numId w:val="22"/>
        </w:numPr>
        <w:spacing w:line="276" w:lineRule="auto"/>
        <w:rPr>
          <w:lang w:val="en-GB"/>
        </w:rPr>
      </w:pPr>
      <w:r>
        <w:rPr>
          <w:b/>
          <w:bCs/>
          <w:lang w:val="en-GB"/>
        </w:rPr>
        <w:t>Fee details:</w:t>
      </w:r>
      <w:r>
        <w:rPr>
          <w:lang w:val="en-GB"/>
        </w:rPr>
        <w:t xml:space="preserve"> total fee by either session or hour. This will be pre-filled for routine sessions. Fields can be edited if needed, for example to reduce the fee due to a non-prescribed discount. </w:t>
      </w:r>
    </w:p>
    <w:p w14:paraId="2169FDC9" w14:textId="4C91F112" w:rsidR="001F7921" w:rsidRPr="003728EB" w:rsidRDefault="001F7921" w:rsidP="00B37772">
      <w:pPr>
        <w:pStyle w:val="ListParagraph"/>
        <w:numPr>
          <w:ilvl w:val="0"/>
          <w:numId w:val="22"/>
        </w:numPr>
        <w:spacing w:line="276" w:lineRule="auto"/>
        <w:rPr>
          <w:lang w:val="en-GB"/>
        </w:rPr>
      </w:pPr>
      <w:r>
        <w:rPr>
          <w:b/>
          <w:bCs/>
          <w:lang w:val="en-GB"/>
        </w:rPr>
        <w:t>Is preschool:</w:t>
      </w:r>
      <w:r>
        <w:rPr>
          <w:lang w:val="en-GB"/>
        </w:rPr>
        <w:t xml:space="preserve"> </w:t>
      </w:r>
      <w:r>
        <w:t xml:space="preserve">select this field if the session is a pre-school session. This is mandatory for Centre-Based Day Care (children aged 3-5 inclusive) </w:t>
      </w:r>
    </w:p>
    <w:p w14:paraId="406F5495" w14:textId="1B8F74E5" w:rsidR="003728EB" w:rsidRPr="001F7921" w:rsidRDefault="003728EB" w:rsidP="00B37772">
      <w:pPr>
        <w:pStyle w:val="ListParagraph"/>
        <w:numPr>
          <w:ilvl w:val="0"/>
          <w:numId w:val="22"/>
        </w:numPr>
        <w:spacing w:after="0" w:line="276" w:lineRule="auto"/>
        <w:rPr>
          <w:lang w:val="en-GB"/>
        </w:rPr>
      </w:pPr>
      <w:r>
        <w:rPr>
          <w:b/>
          <w:bCs/>
          <w:lang w:val="en-GB"/>
        </w:rPr>
        <w:t>Absent:</w:t>
      </w:r>
      <w:r>
        <w:rPr>
          <w:lang w:val="en-GB"/>
        </w:rPr>
        <w:t xml:space="preserve"> Select this field if the child was absent from care. Additional information will be required.</w:t>
      </w:r>
    </w:p>
    <w:p w14:paraId="6C23435D" w14:textId="6A8ACB36" w:rsidR="001F7921" w:rsidRPr="00B37772" w:rsidRDefault="001F7921" w:rsidP="00FE2830">
      <w:pPr>
        <w:rPr>
          <w:i/>
          <w:iCs/>
          <w:lang w:val="en-GB"/>
        </w:rPr>
      </w:pPr>
      <w:r w:rsidRPr="00B37772">
        <w:rPr>
          <w:i/>
          <w:iCs/>
          <w:lang w:val="en-GB"/>
        </w:rPr>
        <w:lastRenderedPageBreak/>
        <w:t xml:space="preserve">Note: All times must be entered in 24-hour time. </w:t>
      </w:r>
      <w:r w:rsidR="006760DA">
        <w:rPr>
          <w:i/>
          <w:iCs/>
          <w:lang w:val="en-GB"/>
        </w:rPr>
        <w:t xml:space="preserve">Accurate attendance data is not required for absent sessions. </w:t>
      </w:r>
    </w:p>
    <w:p w14:paraId="2DC17580" w14:textId="21E4E666" w:rsidR="003728EB" w:rsidRDefault="003728EB" w:rsidP="001F792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90BE951" wp14:editId="36D690E4">
            <wp:extent cx="5727700" cy="2489200"/>
            <wp:effectExtent l="0" t="0" r="6350" b="6350"/>
            <wp:docPr id="1566151831" name="Picture 6" descr="Screenshot of the session submission page with the child name, session, attendance, fee details, preschool and absent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51831" name="Picture 6" descr="Screenshot of the session submission page with the child name, session, attendance, fee details, preschool and absent option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1" b="9690"/>
                    <a:stretch/>
                  </pic:blipFill>
                  <pic:spPr bwMode="auto">
                    <a:xfrm>
                      <a:off x="0" y="0"/>
                      <a:ext cx="57277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5522" w14:textId="624009BB" w:rsidR="003728EB" w:rsidRDefault="003728EB" w:rsidP="003728EB">
      <w:pPr>
        <w:pStyle w:val="Steps"/>
        <w:rPr>
          <w:lang w:val="en-GB"/>
        </w:rPr>
      </w:pPr>
      <w:bookmarkStart w:id="34" w:name="_Toc200543415"/>
      <w:bookmarkStart w:id="35" w:name="_Toc200543683"/>
      <w:r>
        <w:rPr>
          <w:lang w:val="en-GB"/>
        </w:rPr>
        <w:t>Step 5</w:t>
      </w:r>
      <w:bookmarkEnd w:id="34"/>
      <w:bookmarkEnd w:id="35"/>
    </w:p>
    <w:p w14:paraId="127E1313" w14:textId="040BB573" w:rsidR="00763D94" w:rsidRDefault="003728EB" w:rsidP="00FE2830">
      <w:pPr>
        <w:rPr>
          <w:b/>
          <w:bCs/>
          <w:lang w:val="en-GB"/>
        </w:rPr>
      </w:pPr>
      <w:r w:rsidRPr="4A2CFC47">
        <w:rPr>
          <w:lang w:val="en-GB"/>
        </w:rPr>
        <w:t xml:space="preserve">To include additional session information such as </w:t>
      </w:r>
      <w:r w:rsidR="00C7233D" w:rsidRPr="4A2CFC47">
        <w:rPr>
          <w:lang w:val="en-GB"/>
        </w:rPr>
        <w:t>a</w:t>
      </w:r>
      <w:r w:rsidRPr="4A2CFC47">
        <w:rPr>
          <w:lang w:val="en-GB"/>
        </w:rPr>
        <w:t xml:space="preserve">bsence details or </w:t>
      </w:r>
      <w:r w:rsidR="00E46576" w:rsidRPr="00E46576">
        <w:t>reporting discounts or third-party payments</w:t>
      </w:r>
      <w:r w:rsidRPr="4A2CFC47">
        <w:rPr>
          <w:lang w:val="en-GB"/>
        </w:rPr>
        <w:t xml:space="preserve">, select </w:t>
      </w:r>
      <w:r w:rsidRPr="4A2CFC47">
        <w:rPr>
          <w:b/>
          <w:bCs/>
          <w:lang w:val="en-GB"/>
        </w:rPr>
        <w:t xml:space="preserve">Actions </w:t>
      </w:r>
      <w:r w:rsidRPr="4A2CFC47">
        <w:rPr>
          <w:lang w:val="en-GB"/>
        </w:rPr>
        <w:t xml:space="preserve">and </w:t>
      </w:r>
      <w:r w:rsidR="00AC6B7B" w:rsidRPr="4A2CFC47">
        <w:rPr>
          <w:lang w:val="en-GB"/>
        </w:rPr>
        <w:t xml:space="preserve">select </w:t>
      </w:r>
      <w:r w:rsidR="00AC6B7B" w:rsidRPr="4A2CFC47">
        <w:rPr>
          <w:b/>
          <w:bCs/>
          <w:lang w:val="en-GB"/>
        </w:rPr>
        <w:t>Show Advanced</w:t>
      </w:r>
      <w:r w:rsidR="008D58E5" w:rsidRPr="4A2CFC47">
        <w:rPr>
          <w:b/>
          <w:bCs/>
          <w:lang w:val="en-GB"/>
        </w:rPr>
        <w:t xml:space="preserve">. </w:t>
      </w:r>
    </w:p>
    <w:p w14:paraId="141076F7" w14:textId="77777777" w:rsidR="006E2828" w:rsidRPr="006E2828" w:rsidRDefault="006E2828" w:rsidP="006E2828">
      <w:pPr>
        <w:rPr>
          <w:i/>
          <w:iCs/>
          <w:lang w:val="en-GB"/>
        </w:rPr>
      </w:pPr>
      <w:r w:rsidRPr="006E2828">
        <w:rPr>
          <w:i/>
          <w:iCs/>
          <w:lang w:val="en-GB"/>
        </w:rPr>
        <w:t>Note: Information on these additional options are located further below</w:t>
      </w:r>
    </w:p>
    <w:p w14:paraId="28988A45" w14:textId="3C763942" w:rsidR="00AC6B7B" w:rsidRDefault="00B37772" w:rsidP="001F7921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drawing>
          <wp:inline distT="0" distB="0" distL="0" distR="0" wp14:anchorId="0DFCEE7D" wp14:editId="0F1CA6C9">
            <wp:extent cx="5727700" cy="2044700"/>
            <wp:effectExtent l="0" t="0" r="6350" b="0"/>
            <wp:docPr id="773812897" name="Picture 16" descr="Screenshot of the session submission page with actions and show advanced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12897" name="Picture 16" descr="Screenshot of the session submission page with actions and show advanced options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2" b="9339"/>
                    <a:stretch/>
                  </pic:blipFill>
                  <pic:spPr bwMode="auto">
                    <a:xfrm>
                      <a:off x="0" y="0"/>
                      <a:ext cx="57277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34916" w14:textId="5CC81108" w:rsidR="00B032A5" w:rsidRDefault="00B032A5" w:rsidP="00B032A5">
      <w:pPr>
        <w:pStyle w:val="Steps"/>
        <w:rPr>
          <w:lang w:val="en-GB"/>
        </w:rPr>
      </w:pPr>
      <w:r>
        <w:rPr>
          <w:lang w:val="en-GB"/>
        </w:rPr>
        <w:t>Step 6</w:t>
      </w:r>
    </w:p>
    <w:p w14:paraId="458259F5" w14:textId="313ED4C1" w:rsidR="00B032A5" w:rsidRDefault="00B032A5" w:rsidP="00B032A5">
      <w:pPr>
        <w:rPr>
          <w:b/>
          <w:bCs/>
          <w:lang w:val="en-GB"/>
        </w:rPr>
      </w:pPr>
      <w:r w:rsidRPr="00725813">
        <w:rPr>
          <w:lang w:val="en-GB"/>
        </w:rPr>
        <w:t>If you have multiple session</w:t>
      </w:r>
      <w:r w:rsidR="00356DED" w:rsidRPr="00725813">
        <w:rPr>
          <w:lang w:val="en-GB"/>
        </w:rPr>
        <w:t>s</w:t>
      </w:r>
      <w:r w:rsidRPr="00725813">
        <w:rPr>
          <w:lang w:val="en-GB"/>
        </w:rPr>
        <w:t xml:space="preserve"> in a single day </w:t>
      </w:r>
      <w:r w:rsidR="00356DED" w:rsidRPr="00725813">
        <w:rPr>
          <w:lang w:val="en-GB"/>
        </w:rPr>
        <w:t xml:space="preserve">these can be submitted by selecting </w:t>
      </w:r>
      <w:r w:rsidR="00356DED" w:rsidRPr="00725813">
        <w:rPr>
          <w:b/>
          <w:bCs/>
          <w:lang w:val="en-GB"/>
        </w:rPr>
        <w:t xml:space="preserve">Actions </w:t>
      </w:r>
      <w:r w:rsidR="00356DED" w:rsidRPr="00725813">
        <w:rPr>
          <w:lang w:val="en-GB"/>
        </w:rPr>
        <w:t xml:space="preserve">and selecting </w:t>
      </w:r>
      <w:r w:rsidR="00356DED" w:rsidRPr="00725813">
        <w:rPr>
          <w:b/>
          <w:bCs/>
          <w:lang w:val="en-GB"/>
        </w:rPr>
        <w:t xml:space="preserve">Add </w:t>
      </w:r>
      <w:r w:rsidR="007D3813" w:rsidRPr="00725813">
        <w:rPr>
          <w:b/>
          <w:bCs/>
          <w:lang w:val="en-GB"/>
        </w:rPr>
        <w:t>A</w:t>
      </w:r>
      <w:r w:rsidR="00356DED" w:rsidRPr="00725813">
        <w:rPr>
          <w:b/>
          <w:bCs/>
          <w:lang w:val="en-GB"/>
        </w:rPr>
        <w:t xml:space="preserve">nother </w:t>
      </w:r>
      <w:r w:rsidR="007D3813" w:rsidRPr="00725813">
        <w:rPr>
          <w:b/>
          <w:bCs/>
          <w:lang w:val="en-GB"/>
        </w:rPr>
        <w:t>S</w:t>
      </w:r>
      <w:r w:rsidR="00356DED" w:rsidRPr="00725813">
        <w:rPr>
          <w:b/>
          <w:bCs/>
          <w:lang w:val="en-GB"/>
        </w:rPr>
        <w:t>ession</w:t>
      </w:r>
    </w:p>
    <w:p w14:paraId="41747FC1" w14:textId="6A296892" w:rsidR="00725813" w:rsidRDefault="00725813" w:rsidP="00B032A5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1C88A82A" wp14:editId="6677BB05">
            <wp:extent cx="5691679" cy="2006600"/>
            <wp:effectExtent l="0" t="0" r="4445" b="0"/>
            <wp:docPr id="982314767" name="Picture 26" descr="Screenshot of the session submission page with actions and add another session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14767" name="Picture 26" descr="Screenshot of the session submission page with actions and add another session options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0" b="564"/>
                    <a:stretch/>
                  </pic:blipFill>
                  <pic:spPr bwMode="auto">
                    <a:xfrm>
                      <a:off x="0" y="0"/>
                      <a:ext cx="5751958" cy="20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2F32C" w14:textId="34A34842" w:rsidR="00725813" w:rsidRDefault="00725813" w:rsidP="00725813">
      <w:pPr>
        <w:pStyle w:val="Steps"/>
        <w:rPr>
          <w:lang w:val="en-GB"/>
        </w:rPr>
      </w:pPr>
      <w:r>
        <w:rPr>
          <w:lang w:val="en-GB"/>
        </w:rPr>
        <w:t>Step 7</w:t>
      </w:r>
    </w:p>
    <w:p w14:paraId="671B1FA9" w14:textId="3BCC80DE" w:rsidR="00725813" w:rsidRDefault="006A679E" w:rsidP="00725813">
      <w:pPr>
        <w:rPr>
          <w:lang w:val="en-GB"/>
        </w:rPr>
      </w:pPr>
      <w:r>
        <w:rPr>
          <w:lang w:val="en-GB"/>
        </w:rPr>
        <w:t>Additional session fields will generate, complete these as required.</w:t>
      </w:r>
    </w:p>
    <w:p w14:paraId="417ED1EB" w14:textId="709C1920" w:rsidR="006A679E" w:rsidRDefault="00D264BF" w:rsidP="0072581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C18E85D" wp14:editId="52BDE57D">
            <wp:extent cx="5727700" cy="2374900"/>
            <wp:effectExtent l="0" t="0" r="6350" b="6350"/>
            <wp:docPr id="792835710" name="Picture 27" descr="Screenshot of the session submission page with additional session submission field for the child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35710" name="Picture 27" descr="Screenshot of the session submission page with additional session submission field for the child highlighted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38D0A" w14:textId="44985EC2" w:rsidR="002D1D7B" w:rsidRDefault="002D1D7B" w:rsidP="002D1D7B">
      <w:pPr>
        <w:pStyle w:val="Steps"/>
        <w:rPr>
          <w:lang w:val="en-GB"/>
        </w:rPr>
      </w:pPr>
      <w:r>
        <w:rPr>
          <w:lang w:val="en-GB"/>
        </w:rPr>
        <w:t xml:space="preserve">Step 8 </w:t>
      </w:r>
    </w:p>
    <w:p w14:paraId="1D156D30" w14:textId="77777777" w:rsidR="003975EE" w:rsidRDefault="003975EE" w:rsidP="003975EE">
      <w:pPr>
        <w:rPr>
          <w:b/>
          <w:bCs/>
          <w:lang w:val="en-GB"/>
        </w:rPr>
      </w:pPr>
      <w:r>
        <w:rPr>
          <w:lang w:val="en-GB"/>
        </w:rPr>
        <w:t xml:space="preserve">If a session is incorrectly added it can be removed by selecting </w:t>
      </w:r>
      <w:proofErr w:type="gramStart"/>
      <w:r>
        <w:rPr>
          <w:b/>
          <w:bCs/>
          <w:lang w:val="en-GB"/>
        </w:rPr>
        <w:t>Actions</w:t>
      </w:r>
      <w:proofErr w:type="gramEnd"/>
      <w:r>
        <w:rPr>
          <w:b/>
          <w:bCs/>
          <w:lang w:val="en-GB"/>
        </w:rPr>
        <w:t xml:space="preserve"> </w:t>
      </w:r>
      <w:r>
        <w:rPr>
          <w:lang w:val="en-GB"/>
        </w:rPr>
        <w:t xml:space="preserve">then selecting </w:t>
      </w:r>
      <w:r>
        <w:rPr>
          <w:b/>
          <w:bCs/>
          <w:lang w:val="en-GB"/>
        </w:rPr>
        <w:t>remove Session.</w:t>
      </w:r>
    </w:p>
    <w:p w14:paraId="2D2E5187" w14:textId="33C2E2DB" w:rsidR="002D1D7B" w:rsidRPr="002D1D7B" w:rsidRDefault="00B97E47" w:rsidP="002D1D7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3E122FB" wp14:editId="16B26ED5">
            <wp:extent cx="5731510" cy="2506980"/>
            <wp:effectExtent l="0" t="0" r="2540" b="7620"/>
            <wp:docPr id="952420733" name="Picture 28" descr="Screenshot of the session submission page with actions and remove session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20733" name="Picture 28" descr="Screenshot of the session submission page with actions and remove session options highligh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DF831" w14:textId="411CD25B" w:rsidR="008D58E5" w:rsidRDefault="008D58E5" w:rsidP="008D58E5">
      <w:pPr>
        <w:pStyle w:val="Steps"/>
        <w:rPr>
          <w:lang w:val="en-GB"/>
        </w:rPr>
      </w:pPr>
      <w:bookmarkStart w:id="36" w:name="_Toc200543416"/>
      <w:bookmarkStart w:id="37" w:name="_Toc200543684"/>
      <w:r>
        <w:rPr>
          <w:lang w:val="en-GB"/>
        </w:rPr>
        <w:lastRenderedPageBreak/>
        <w:t xml:space="preserve">Step </w:t>
      </w:r>
      <w:bookmarkEnd w:id="36"/>
      <w:bookmarkEnd w:id="37"/>
      <w:r w:rsidR="00C27ED1">
        <w:rPr>
          <w:lang w:val="en-GB"/>
        </w:rPr>
        <w:t>9</w:t>
      </w:r>
    </w:p>
    <w:p w14:paraId="510E7392" w14:textId="7C3785C0" w:rsidR="008D58E5" w:rsidRDefault="008D58E5" w:rsidP="006E2828">
      <w:pPr>
        <w:rPr>
          <w:lang w:val="en-GB"/>
        </w:rPr>
      </w:pPr>
      <w:r>
        <w:rPr>
          <w:lang w:val="en-GB"/>
        </w:rPr>
        <w:t xml:space="preserve">Navigate through the remaining days using the tabs, completing the sessions as required. </w:t>
      </w:r>
    </w:p>
    <w:p w14:paraId="57E6A602" w14:textId="6A4291DB" w:rsidR="006E2828" w:rsidRPr="006E2828" w:rsidRDefault="006E2828" w:rsidP="006E2828">
      <w:pPr>
        <w:rPr>
          <w:i/>
          <w:iCs/>
          <w:lang w:val="en-GB"/>
        </w:rPr>
      </w:pPr>
      <w:r w:rsidRPr="006E2828">
        <w:rPr>
          <w:i/>
          <w:iCs/>
          <w:lang w:val="en-GB"/>
        </w:rPr>
        <w:t>Note: Enrolment</w:t>
      </w:r>
      <w:r w:rsidR="000D4E47">
        <w:rPr>
          <w:i/>
          <w:iCs/>
          <w:lang w:val="en-GB"/>
        </w:rPr>
        <w:t>s</w:t>
      </w:r>
      <w:r w:rsidRPr="006E2828">
        <w:rPr>
          <w:i/>
          <w:iCs/>
          <w:lang w:val="en-GB"/>
        </w:rPr>
        <w:t xml:space="preserve"> with routine sessions must be completed with either attendance or absence information. </w:t>
      </w:r>
    </w:p>
    <w:p w14:paraId="6D47763E" w14:textId="609FADC3" w:rsidR="008D58E5" w:rsidRDefault="008D58E5" w:rsidP="008D58E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5D0D344" wp14:editId="5BB17DE7">
            <wp:extent cx="5727700" cy="2305050"/>
            <wp:effectExtent l="0" t="0" r="6350" b="0"/>
            <wp:docPr id="2082488516" name="Picture 20" descr="Screenshot of the session submission page with days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88516" name="Picture 20" descr="Screenshot of the session submission page with days options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6" b="16085"/>
                    <a:stretch/>
                  </pic:blipFill>
                  <pic:spPr bwMode="auto">
                    <a:xfrm>
                      <a:off x="0" y="0"/>
                      <a:ext cx="5727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A3AB7" w14:textId="1BAF5CC2" w:rsidR="008D58E5" w:rsidRDefault="008D58E5" w:rsidP="008D58E5">
      <w:pPr>
        <w:pStyle w:val="Steps"/>
        <w:rPr>
          <w:lang w:val="en-GB"/>
        </w:rPr>
      </w:pPr>
      <w:bookmarkStart w:id="38" w:name="_Toc200543417"/>
      <w:bookmarkStart w:id="39" w:name="_Toc200543685"/>
      <w:r>
        <w:rPr>
          <w:lang w:val="en-GB"/>
        </w:rPr>
        <w:t xml:space="preserve">Step </w:t>
      </w:r>
      <w:bookmarkEnd w:id="38"/>
      <w:bookmarkEnd w:id="39"/>
      <w:r w:rsidR="00C27ED1">
        <w:rPr>
          <w:lang w:val="en-GB"/>
        </w:rPr>
        <w:t>10</w:t>
      </w:r>
    </w:p>
    <w:p w14:paraId="25EF9DE9" w14:textId="65E33D4E" w:rsidR="008D58E5" w:rsidRDefault="008D58E5" w:rsidP="006E2828">
      <w:pPr>
        <w:rPr>
          <w:b/>
          <w:bCs/>
          <w:lang w:val="en-GB"/>
        </w:rPr>
      </w:pPr>
      <w:r>
        <w:rPr>
          <w:lang w:val="en-GB"/>
        </w:rPr>
        <w:t xml:space="preserve">Once all session reports have been completed. Select </w:t>
      </w:r>
      <w:r>
        <w:rPr>
          <w:b/>
          <w:bCs/>
          <w:lang w:val="en-GB"/>
        </w:rPr>
        <w:t xml:space="preserve">Submit All. </w:t>
      </w:r>
    </w:p>
    <w:p w14:paraId="0006582A" w14:textId="58C58BF0" w:rsidR="008D58E5" w:rsidRDefault="008D58E5" w:rsidP="008D58E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AEF29B4" wp14:editId="30D41ED0">
            <wp:extent cx="5727700" cy="2787650"/>
            <wp:effectExtent l="0" t="0" r="6350" b="0"/>
            <wp:docPr id="359362612" name="Picture 21" descr="Screenshot of the session submission page with submit all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62612" name="Picture 21" descr="Screenshot of the session submission page with submit all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3"/>
                    <a:stretch/>
                  </pic:blipFill>
                  <pic:spPr bwMode="auto">
                    <a:xfrm>
                      <a:off x="0" y="0"/>
                      <a:ext cx="57277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C51A5" w14:textId="096AC8E4" w:rsidR="008D58E5" w:rsidRDefault="008D58E5" w:rsidP="008D58E5">
      <w:pPr>
        <w:pStyle w:val="Steps"/>
        <w:rPr>
          <w:lang w:val="en-GB"/>
        </w:rPr>
      </w:pPr>
      <w:bookmarkStart w:id="40" w:name="_Toc200543418"/>
      <w:bookmarkStart w:id="41" w:name="_Toc200543686"/>
      <w:r>
        <w:rPr>
          <w:lang w:val="en-GB"/>
        </w:rPr>
        <w:t xml:space="preserve">Step </w:t>
      </w:r>
      <w:bookmarkEnd w:id="40"/>
      <w:bookmarkEnd w:id="41"/>
      <w:r w:rsidR="00C27ED1">
        <w:rPr>
          <w:lang w:val="en-GB"/>
        </w:rPr>
        <w:t>11</w:t>
      </w:r>
    </w:p>
    <w:p w14:paraId="5AB5F6E9" w14:textId="21681D4D" w:rsidR="008D58E5" w:rsidRDefault="008D58E5" w:rsidP="006E2828">
      <w:pPr>
        <w:rPr>
          <w:b/>
          <w:bCs/>
          <w:lang w:val="en-GB"/>
        </w:rPr>
      </w:pPr>
      <w:r>
        <w:rPr>
          <w:lang w:val="en-GB"/>
        </w:rPr>
        <w:t xml:space="preserve">You will be prompted to confirm the submission, select </w:t>
      </w:r>
      <w:r>
        <w:rPr>
          <w:b/>
          <w:bCs/>
          <w:lang w:val="en-GB"/>
        </w:rPr>
        <w:t>Yes</w:t>
      </w:r>
    </w:p>
    <w:p w14:paraId="4A5DD634" w14:textId="4B7A3A54" w:rsidR="008D58E5" w:rsidRDefault="0072360B" w:rsidP="008D58E5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38745A47" wp14:editId="37C18794">
            <wp:extent cx="2819400" cy="2010777"/>
            <wp:effectExtent l="0" t="0" r="0" b="8890"/>
            <wp:docPr id="1908329278" name="Picture 23" descr="Screenshot of the confirm submission pop up with ye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29278" name="Picture 23" descr="Screenshot of the confirm submission pop up with yes highlighted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15" cy="201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A55C" w14:textId="62C30DCF" w:rsidR="0072360B" w:rsidRDefault="0072360B" w:rsidP="0072360B">
      <w:pPr>
        <w:pStyle w:val="Steps"/>
        <w:rPr>
          <w:lang w:val="en-GB"/>
        </w:rPr>
      </w:pPr>
      <w:bookmarkStart w:id="42" w:name="_Toc200543419"/>
      <w:bookmarkStart w:id="43" w:name="_Toc200543687"/>
      <w:r>
        <w:rPr>
          <w:lang w:val="en-GB"/>
        </w:rPr>
        <w:t xml:space="preserve">Step </w:t>
      </w:r>
      <w:bookmarkEnd w:id="42"/>
      <w:bookmarkEnd w:id="43"/>
      <w:r w:rsidR="00B032A5">
        <w:rPr>
          <w:lang w:val="en-GB"/>
        </w:rPr>
        <w:t>1</w:t>
      </w:r>
      <w:r w:rsidR="00C27ED1">
        <w:rPr>
          <w:lang w:val="en-GB"/>
        </w:rPr>
        <w:t>2</w:t>
      </w:r>
    </w:p>
    <w:p w14:paraId="7CB26718" w14:textId="2ACABABF" w:rsidR="0072360B" w:rsidRDefault="0072360B" w:rsidP="0072360B">
      <w:pPr>
        <w:rPr>
          <w:lang w:val="en-GB"/>
        </w:rPr>
      </w:pPr>
      <w:r>
        <w:rPr>
          <w:lang w:val="en-GB"/>
        </w:rPr>
        <w:t xml:space="preserve">A receipt will be generated </w:t>
      </w:r>
      <w:r w:rsidR="00C7233D">
        <w:rPr>
          <w:lang w:val="en-GB"/>
        </w:rPr>
        <w:t xml:space="preserve">confirming the submission of sessions. If there are any errors identified in the submission it will also be flagged here. </w:t>
      </w:r>
    </w:p>
    <w:p w14:paraId="2AB1AC38" w14:textId="3B7DDB01" w:rsidR="00C7233D" w:rsidRDefault="00C7233D" w:rsidP="006E2828">
      <w:pPr>
        <w:rPr>
          <w:lang w:val="en-GB"/>
        </w:rPr>
      </w:pPr>
      <w:r>
        <w:rPr>
          <w:lang w:val="en-GB"/>
        </w:rPr>
        <w:t xml:space="preserve">Once you have reviewed the results, select </w:t>
      </w:r>
      <w:r>
        <w:rPr>
          <w:b/>
          <w:bCs/>
          <w:lang w:val="en-GB"/>
        </w:rPr>
        <w:t xml:space="preserve">Return Home </w:t>
      </w:r>
      <w:r>
        <w:rPr>
          <w:lang w:val="en-GB"/>
        </w:rPr>
        <w:t xml:space="preserve">to return to the homepage. </w:t>
      </w:r>
    </w:p>
    <w:p w14:paraId="63F9DC4B" w14:textId="45BBB02A" w:rsidR="00C7233D" w:rsidRPr="00C7233D" w:rsidRDefault="00C7233D" w:rsidP="0072360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59DB623" wp14:editId="19BD91BE">
            <wp:extent cx="5727700" cy="1752600"/>
            <wp:effectExtent l="0" t="0" r="6350" b="0"/>
            <wp:docPr id="224784639" name="Picture 24" descr="Screenshot of the submission receipt page with error detail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84639" name="Picture 24" descr="Screenshot of the submission receipt page with error detail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" t="16716" r="-111" b="896"/>
                    <a:stretch/>
                  </pic:blipFill>
                  <pic:spPr bwMode="auto">
                    <a:xfrm>
                      <a:off x="0" y="0"/>
                      <a:ext cx="5727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827CB" w14:textId="27D2C6E2" w:rsidR="00AC6B7B" w:rsidRDefault="00AC6B7B" w:rsidP="00B37772">
      <w:pPr>
        <w:pStyle w:val="Heading2"/>
        <w:spacing w:before="0" w:after="0"/>
        <w:rPr>
          <w:lang w:val="en-GB"/>
        </w:rPr>
      </w:pPr>
      <w:bookmarkStart w:id="44" w:name="_Toc200543420"/>
      <w:bookmarkStart w:id="45" w:name="_Toc200543688"/>
      <w:r>
        <w:rPr>
          <w:lang w:val="en-GB"/>
        </w:rPr>
        <w:t>Reporting Absences</w:t>
      </w:r>
      <w:bookmarkEnd w:id="44"/>
      <w:bookmarkEnd w:id="45"/>
    </w:p>
    <w:p w14:paraId="667B5F8F" w14:textId="2FB03E9C" w:rsidR="00AC6B7B" w:rsidRDefault="00AC6B7B" w:rsidP="00AC6B7B">
      <w:pPr>
        <w:pStyle w:val="Steps"/>
        <w:rPr>
          <w:lang w:val="en-GB"/>
        </w:rPr>
      </w:pPr>
      <w:bookmarkStart w:id="46" w:name="_Toc200543421"/>
      <w:bookmarkStart w:id="47" w:name="_Toc200543689"/>
      <w:r>
        <w:rPr>
          <w:lang w:val="en-GB"/>
        </w:rPr>
        <w:t>Step 1</w:t>
      </w:r>
      <w:bookmarkEnd w:id="46"/>
      <w:bookmarkEnd w:id="47"/>
    </w:p>
    <w:p w14:paraId="2779C55E" w14:textId="0A8D871A" w:rsidR="00AC6B7B" w:rsidRDefault="00AC6B7B" w:rsidP="00AC6B7B">
      <w:pPr>
        <w:rPr>
          <w:lang w:val="en-GB"/>
        </w:rPr>
      </w:pPr>
      <w:r>
        <w:rPr>
          <w:lang w:val="en-GB"/>
        </w:rPr>
        <w:t xml:space="preserve">Where you have reported a session as absent you will be prompted to provide the absence reason and, if required, confirm that evidence is held. </w:t>
      </w:r>
    </w:p>
    <w:p w14:paraId="6D36D8F3" w14:textId="77777777" w:rsidR="00AC6B7B" w:rsidRDefault="00AC6B7B" w:rsidP="006E2828">
      <w:pPr>
        <w:rPr>
          <w:lang w:val="en-GB"/>
        </w:rPr>
      </w:pPr>
      <w:r>
        <w:rPr>
          <w:lang w:val="en-GB"/>
        </w:rPr>
        <w:t xml:space="preserve">Select the </w:t>
      </w:r>
      <w:r>
        <w:rPr>
          <w:b/>
          <w:bCs/>
          <w:lang w:val="en-GB"/>
        </w:rPr>
        <w:t xml:space="preserve">Absence Reason </w:t>
      </w:r>
      <w:r>
        <w:rPr>
          <w:lang w:val="en-GB"/>
        </w:rPr>
        <w:t>from the drop down</w:t>
      </w:r>
    </w:p>
    <w:p w14:paraId="63B9FB9D" w14:textId="5D86862C" w:rsidR="00AC6B7B" w:rsidRDefault="00B37772" w:rsidP="00AC6B7B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188D3818" wp14:editId="0F47C1FA">
            <wp:extent cx="5397500" cy="3883566"/>
            <wp:effectExtent l="0" t="0" r="0" b="3175"/>
            <wp:docPr id="489523425" name="Picture 17" descr="Screenshot of the session submission page with actions and remove session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23425" name="Picture 17" descr="Screenshot of the session submission page with actions and remove session options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" b="1654"/>
                    <a:stretch/>
                  </pic:blipFill>
                  <pic:spPr bwMode="auto">
                    <a:xfrm>
                      <a:off x="0" y="0"/>
                      <a:ext cx="5415266" cy="389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B7B">
        <w:rPr>
          <w:b/>
          <w:bCs/>
          <w:lang w:val="en-GB"/>
        </w:rPr>
        <w:t xml:space="preserve"> </w:t>
      </w:r>
    </w:p>
    <w:p w14:paraId="63121AA6" w14:textId="193BEB1A" w:rsidR="00AC6B7B" w:rsidRDefault="00AC6B7B" w:rsidP="00AC6B7B">
      <w:pPr>
        <w:pStyle w:val="Steps"/>
        <w:rPr>
          <w:lang w:val="en-GB"/>
        </w:rPr>
      </w:pPr>
      <w:bookmarkStart w:id="48" w:name="_Toc200543422"/>
      <w:bookmarkStart w:id="49" w:name="_Toc200543690"/>
      <w:r>
        <w:rPr>
          <w:lang w:val="en-GB"/>
        </w:rPr>
        <w:t>Step 2</w:t>
      </w:r>
      <w:bookmarkEnd w:id="48"/>
      <w:bookmarkEnd w:id="49"/>
    </w:p>
    <w:p w14:paraId="4B06AB3D" w14:textId="1A6C0EC2" w:rsidR="00AC6B7B" w:rsidRDefault="00AC6B7B" w:rsidP="006E2828">
      <w:pPr>
        <w:rPr>
          <w:lang w:val="en-GB"/>
        </w:rPr>
      </w:pPr>
      <w:r>
        <w:rPr>
          <w:lang w:val="en-GB"/>
        </w:rPr>
        <w:t xml:space="preserve">Select either </w:t>
      </w:r>
      <w:r>
        <w:rPr>
          <w:b/>
          <w:bCs/>
          <w:lang w:val="en-GB"/>
        </w:rPr>
        <w:t xml:space="preserve">Yes </w:t>
      </w:r>
      <w:r>
        <w:rPr>
          <w:lang w:val="en-GB"/>
        </w:rPr>
        <w:t xml:space="preserve">or </w:t>
      </w:r>
      <w:r>
        <w:rPr>
          <w:b/>
          <w:bCs/>
          <w:lang w:val="en-GB"/>
        </w:rPr>
        <w:t xml:space="preserve">No </w:t>
      </w:r>
      <w:r>
        <w:rPr>
          <w:lang w:val="en-GB"/>
        </w:rPr>
        <w:t xml:space="preserve">depending on if evidence is held. </w:t>
      </w:r>
    </w:p>
    <w:p w14:paraId="2704CC12" w14:textId="0DF5E489" w:rsidR="00AC6B7B" w:rsidRDefault="00EB0013" w:rsidP="00AC6B7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62C050B" wp14:editId="0F768F37">
            <wp:extent cx="5731510" cy="1860550"/>
            <wp:effectExtent l="0" t="0" r="2540" b="6350"/>
            <wp:docPr id="1992653764" name="Picture 25" descr="Screenshot of the session submission page with absence evidence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53764" name="Picture 25" descr="Screenshot of the session submission page with absence evidence options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9"/>
                    <a:stretch/>
                  </pic:blipFill>
                  <pic:spPr bwMode="auto">
                    <a:xfrm>
                      <a:off x="0" y="0"/>
                      <a:ext cx="57315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6B51D" w14:textId="26989D0C" w:rsidR="00AC6B7B" w:rsidRPr="00C7233D" w:rsidRDefault="00AC6B7B" w:rsidP="0AC4C0EB">
      <w:pPr>
        <w:rPr>
          <w:i/>
          <w:iCs/>
          <w:lang w:val="en-GB"/>
        </w:rPr>
      </w:pPr>
      <w:r w:rsidRPr="0AC4C0EB">
        <w:rPr>
          <w:i/>
          <w:iCs/>
          <w:lang w:val="en-GB"/>
        </w:rPr>
        <w:t>Note: Some absences require evidence for CCS/ACCS to apply. If you are unsure if evidence is required for the absence, please check evidence requirements on the Departments website</w:t>
      </w:r>
      <w:r w:rsidR="009263D1">
        <w:rPr>
          <w:i/>
          <w:iCs/>
          <w:lang w:val="en-GB"/>
        </w:rPr>
        <w:t xml:space="preserve">; </w:t>
      </w:r>
      <w:hyperlink r:id="rId31" w:history="1">
        <w:r w:rsidR="009263D1" w:rsidRPr="009263D1">
          <w:rPr>
            <w:rStyle w:val="Hyperlink"/>
            <w:i/>
            <w:iCs/>
          </w:rPr>
          <w:t>How to manage absences - Department of Education, Australian Government</w:t>
        </w:r>
      </w:hyperlink>
      <w:r w:rsidRPr="0AC4C0EB">
        <w:rPr>
          <w:i/>
          <w:iCs/>
          <w:lang w:val="en-GB"/>
        </w:rPr>
        <w:t xml:space="preserve">. </w:t>
      </w:r>
    </w:p>
    <w:p w14:paraId="7F280C05" w14:textId="3EAA91F1" w:rsidR="00AC6B7B" w:rsidRDefault="00AC6B7B" w:rsidP="00B37772">
      <w:pPr>
        <w:pStyle w:val="Heading2"/>
        <w:spacing w:before="0"/>
        <w:rPr>
          <w:lang w:val="en-GB"/>
        </w:rPr>
      </w:pPr>
      <w:bookmarkStart w:id="50" w:name="_Toc200543423"/>
      <w:bookmarkStart w:id="51" w:name="_Toc200543691"/>
      <w:r>
        <w:rPr>
          <w:lang w:val="en-GB"/>
        </w:rPr>
        <w:t>Reporting discounts and third-party payments</w:t>
      </w:r>
      <w:bookmarkEnd w:id="50"/>
      <w:bookmarkEnd w:id="51"/>
    </w:p>
    <w:p w14:paraId="426FECBC" w14:textId="15828C11" w:rsidR="00AC6B7B" w:rsidRDefault="00AC6B7B" w:rsidP="00AC6B7B">
      <w:pPr>
        <w:rPr>
          <w:lang w:val="en-GB"/>
        </w:rPr>
      </w:pPr>
      <w:r w:rsidRPr="32D811F4">
        <w:rPr>
          <w:lang w:val="en-GB"/>
        </w:rPr>
        <w:t xml:space="preserve">If the session fee has been reduced by a prescribed or non-prescribed payment or discount you can report this as part of the session submission. How this is submitted will depend on if the payment/discount is prescribed under FAL or not. </w:t>
      </w:r>
    </w:p>
    <w:p w14:paraId="4AF61892" w14:textId="21B738C5" w:rsidR="00AC6B7B" w:rsidRDefault="00AC6B7B" w:rsidP="00AC6B7B">
      <w:pPr>
        <w:pStyle w:val="Heading3"/>
        <w:rPr>
          <w:lang w:val="en-GB"/>
        </w:rPr>
      </w:pPr>
      <w:bookmarkStart w:id="52" w:name="_Toc200543424"/>
      <w:bookmarkStart w:id="53" w:name="_Toc200543692"/>
      <w:r w:rsidRPr="4A2CFC47">
        <w:rPr>
          <w:lang w:val="en-GB"/>
        </w:rPr>
        <w:lastRenderedPageBreak/>
        <w:t>Prescribed third-party payments and discounts</w:t>
      </w:r>
      <w:bookmarkEnd w:id="52"/>
      <w:bookmarkEnd w:id="53"/>
    </w:p>
    <w:p w14:paraId="748415BC" w14:textId="6AD11C8A" w:rsidR="4A2CFC47" w:rsidRDefault="4A2CFC47" w:rsidP="00387C78">
      <w:pPr>
        <w:rPr>
          <w:lang w:val="en-GB"/>
        </w:rPr>
      </w:pPr>
    </w:p>
    <w:p w14:paraId="5D8B9D87" w14:textId="5E9DCA0C" w:rsidR="00AC6B7B" w:rsidRDefault="00AC6B7B" w:rsidP="00AC6B7B">
      <w:pPr>
        <w:pStyle w:val="Steps"/>
        <w:rPr>
          <w:lang w:val="en-GB"/>
        </w:rPr>
      </w:pPr>
      <w:bookmarkStart w:id="54" w:name="_Toc200543425"/>
      <w:bookmarkStart w:id="55" w:name="_Toc200543693"/>
      <w:r>
        <w:rPr>
          <w:lang w:val="en-GB"/>
        </w:rPr>
        <w:t>Step 1</w:t>
      </w:r>
      <w:bookmarkEnd w:id="54"/>
      <w:bookmarkEnd w:id="55"/>
    </w:p>
    <w:p w14:paraId="1DDED25C" w14:textId="2DC30BC0" w:rsidR="00AC6B7B" w:rsidRPr="00AC6B7B" w:rsidRDefault="00AC6B7B" w:rsidP="006E2828">
      <w:pPr>
        <w:rPr>
          <w:lang w:val="en-GB"/>
        </w:rPr>
      </w:pPr>
      <w:r w:rsidRPr="4A2CFC47">
        <w:rPr>
          <w:lang w:val="en-GB"/>
        </w:rPr>
        <w:t xml:space="preserve">Select </w:t>
      </w:r>
      <w:r w:rsidRPr="4A2CFC47">
        <w:rPr>
          <w:b/>
          <w:bCs/>
          <w:lang w:val="en-GB"/>
        </w:rPr>
        <w:t>Yes.</w:t>
      </w:r>
      <w:r w:rsidRPr="4A2CFC47">
        <w:rPr>
          <w:lang w:val="en-GB"/>
        </w:rPr>
        <w:t xml:space="preserve"> Select the relevant </w:t>
      </w:r>
      <w:r w:rsidR="584455A4" w:rsidRPr="4A2CFC47">
        <w:rPr>
          <w:lang w:val="en-GB"/>
        </w:rPr>
        <w:t xml:space="preserve">prescribed </w:t>
      </w:r>
      <w:r w:rsidRPr="4A2CFC47">
        <w:rPr>
          <w:lang w:val="en-GB"/>
        </w:rPr>
        <w:t xml:space="preserve">third-party payment or discount category from the options and enter the payment/discount amount. </w:t>
      </w:r>
    </w:p>
    <w:p w14:paraId="2E3963C6" w14:textId="72CCD09A" w:rsidR="00AC6B7B" w:rsidRPr="00AC6B7B" w:rsidRDefault="002E0F2B" w:rsidP="00AC6B7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71FB30F" wp14:editId="6371BAF9">
            <wp:extent cx="4051300" cy="2190750"/>
            <wp:effectExtent l="0" t="0" r="6350" b="0"/>
            <wp:docPr id="1563696929" name="Picture 11" descr="Screenshot of the session submission page with absence evidence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96929" name="Picture 11" descr="Screenshot of the session submission page with absence evidence options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7"/>
                    <a:stretch/>
                  </pic:blipFill>
                  <pic:spPr bwMode="auto">
                    <a:xfrm>
                      <a:off x="0" y="0"/>
                      <a:ext cx="4051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1DFD8" w14:textId="3B594623" w:rsidR="00AC6B7B" w:rsidRDefault="00AC6B7B" w:rsidP="00AC6B7B">
      <w:pPr>
        <w:pStyle w:val="Steps"/>
        <w:rPr>
          <w:lang w:val="en-GB"/>
        </w:rPr>
      </w:pPr>
      <w:bookmarkStart w:id="56" w:name="_Toc200543426"/>
      <w:bookmarkStart w:id="57" w:name="_Toc200543694"/>
      <w:r>
        <w:rPr>
          <w:lang w:val="en-GB"/>
        </w:rPr>
        <w:t>Step 2</w:t>
      </w:r>
      <w:bookmarkEnd w:id="56"/>
      <w:bookmarkEnd w:id="57"/>
    </w:p>
    <w:p w14:paraId="346F3F2B" w14:textId="67837B27" w:rsidR="00AC6B7B" w:rsidRDefault="002E0F2B" w:rsidP="006E2828">
      <w:pPr>
        <w:rPr>
          <w:lang w:val="en-GB"/>
        </w:rPr>
      </w:pPr>
      <w:r w:rsidRPr="4A2CFC47">
        <w:rPr>
          <w:lang w:val="en-GB"/>
        </w:rPr>
        <w:t xml:space="preserve">If there are multiple prescribed third-party payments or discounts, select the </w:t>
      </w:r>
      <w:r w:rsidRPr="4A2CFC47">
        <w:rPr>
          <w:b/>
          <w:bCs/>
          <w:lang w:val="en-GB"/>
        </w:rPr>
        <w:t xml:space="preserve">Add </w:t>
      </w:r>
      <w:r w:rsidRPr="4A2CFC47">
        <w:rPr>
          <w:lang w:val="en-GB"/>
        </w:rPr>
        <w:t xml:space="preserve">option, select the relevant category and enter the </w:t>
      </w:r>
      <w:r w:rsidR="00E5583B">
        <w:rPr>
          <w:lang w:val="en-GB"/>
        </w:rPr>
        <w:t xml:space="preserve">estimated </w:t>
      </w:r>
      <w:r w:rsidRPr="4A2CFC47">
        <w:rPr>
          <w:lang w:val="en-GB"/>
        </w:rPr>
        <w:t xml:space="preserve">payment/discount amount. </w:t>
      </w:r>
    </w:p>
    <w:p w14:paraId="12D1979F" w14:textId="270F7726" w:rsidR="002E0F2B" w:rsidRDefault="002E0F2B" w:rsidP="00AC6B7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BA1BE2C" wp14:editId="4BAC90B9">
            <wp:extent cx="4076700" cy="1612900"/>
            <wp:effectExtent l="0" t="0" r="0" b="6350"/>
            <wp:docPr id="2145349358" name="Picture 12" descr="Screenshot of the session submission page with additional prescribed third party payment or discount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49358" name="Picture 12" descr="Screenshot of the session submission page with additional prescribed third party payment or discount option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8"/>
                    <a:stretch/>
                  </pic:blipFill>
                  <pic:spPr bwMode="auto">
                    <a:xfrm>
                      <a:off x="0" y="0"/>
                      <a:ext cx="40767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16D25" w14:textId="7D517E0E" w:rsidR="002E0F2B" w:rsidRDefault="002E0F2B" w:rsidP="002E0F2B">
      <w:pPr>
        <w:pStyle w:val="Heading3"/>
        <w:rPr>
          <w:lang w:val="en-GB"/>
        </w:rPr>
      </w:pPr>
      <w:bookmarkStart w:id="58" w:name="_Toc200543427"/>
      <w:bookmarkStart w:id="59" w:name="_Toc200543695"/>
      <w:r w:rsidRPr="4A2CFC47">
        <w:rPr>
          <w:lang w:val="en-GB"/>
        </w:rPr>
        <w:t>Non-prescribed third-party payments and discounts</w:t>
      </w:r>
      <w:bookmarkEnd w:id="58"/>
      <w:bookmarkEnd w:id="59"/>
    </w:p>
    <w:p w14:paraId="3CAB1E75" w14:textId="3592F8FA" w:rsidR="002E0F2B" w:rsidRDefault="002E0F2B" w:rsidP="002E0F2B">
      <w:pPr>
        <w:pStyle w:val="Steps"/>
        <w:rPr>
          <w:lang w:val="en-GB"/>
        </w:rPr>
      </w:pPr>
      <w:bookmarkStart w:id="60" w:name="_Toc200543428"/>
      <w:bookmarkStart w:id="61" w:name="_Toc200543696"/>
      <w:r>
        <w:rPr>
          <w:lang w:val="en-GB"/>
        </w:rPr>
        <w:t>Step 1</w:t>
      </w:r>
      <w:bookmarkEnd w:id="60"/>
      <w:bookmarkEnd w:id="61"/>
    </w:p>
    <w:p w14:paraId="1695F8C1" w14:textId="003C2ABA" w:rsidR="00543922" w:rsidRDefault="00B40939" w:rsidP="006E2828">
      <w:pPr>
        <w:rPr>
          <w:lang w:val="en-GB"/>
        </w:rPr>
      </w:pPr>
      <w:r>
        <w:rPr>
          <w:lang w:val="en-GB"/>
        </w:rPr>
        <w:t xml:space="preserve">It is not a requirement to report non-prescribed third-party payments or </w:t>
      </w:r>
      <w:r w:rsidR="009F602E">
        <w:rPr>
          <w:lang w:val="en-GB"/>
        </w:rPr>
        <w:t>discounts;</w:t>
      </w:r>
      <w:r>
        <w:rPr>
          <w:lang w:val="en-GB"/>
        </w:rPr>
        <w:t xml:space="preserve"> </w:t>
      </w:r>
      <w:r w:rsidR="009A28E9">
        <w:rPr>
          <w:lang w:val="en-GB"/>
        </w:rPr>
        <w:t>however,</w:t>
      </w:r>
      <w:r>
        <w:rPr>
          <w:lang w:val="en-GB"/>
        </w:rPr>
        <w:t xml:space="preserve"> you are able to do so</w:t>
      </w:r>
      <w:r w:rsidR="009F602E">
        <w:rPr>
          <w:lang w:val="en-GB"/>
        </w:rPr>
        <w:t xml:space="preserve"> if you chose to. </w:t>
      </w:r>
    </w:p>
    <w:p w14:paraId="722B1546" w14:textId="7E8D1FBB" w:rsidR="002E0F2B" w:rsidRDefault="002E0F2B" w:rsidP="006E2828">
      <w:pPr>
        <w:rPr>
          <w:lang w:val="en-GB"/>
        </w:rPr>
      </w:pPr>
      <w:r w:rsidRPr="4A2CFC47">
        <w:rPr>
          <w:lang w:val="en-GB"/>
        </w:rPr>
        <w:t xml:space="preserve">Select </w:t>
      </w:r>
      <w:r w:rsidRPr="4A2CFC47">
        <w:rPr>
          <w:b/>
          <w:bCs/>
          <w:lang w:val="en-GB"/>
        </w:rPr>
        <w:t>Yes.</w:t>
      </w:r>
      <w:r w:rsidRPr="4A2CFC47">
        <w:rPr>
          <w:lang w:val="en-GB"/>
        </w:rPr>
        <w:t xml:space="preserve"> Select the relevant third-party payment or discount category from the options, enter the name and details of the discount and enter the</w:t>
      </w:r>
      <w:r w:rsidR="00E5583B">
        <w:rPr>
          <w:lang w:val="en-GB"/>
        </w:rPr>
        <w:t xml:space="preserve"> estimated</w:t>
      </w:r>
      <w:r w:rsidRPr="4A2CFC47">
        <w:rPr>
          <w:lang w:val="en-GB"/>
        </w:rPr>
        <w:t xml:space="preserve"> payment/discount amount. </w:t>
      </w:r>
    </w:p>
    <w:p w14:paraId="6254E96D" w14:textId="0900F205" w:rsidR="002E0F2B" w:rsidRDefault="002E0F2B" w:rsidP="002E0F2B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A27788E" wp14:editId="39C192B2">
            <wp:extent cx="4064000" cy="2730500"/>
            <wp:effectExtent l="0" t="0" r="0" b="0"/>
            <wp:docPr id="2072848637" name="Picture 13" descr="Screenshot of the session submission page with non-prescribed third party payment or discount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48637" name="Picture 13" descr="Screenshot of the session submission page with non-prescribed third party payment or discount options highlighted.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87AA2" w14:textId="5F08FB77" w:rsidR="002E0F2B" w:rsidRDefault="002E0F2B" w:rsidP="002E0F2B">
      <w:pPr>
        <w:pStyle w:val="Steps"/>
        <w:rPr>
          <w:lang w:val="en-GB"/>
        </w:rPr>
      </w:pPr>
      <w:bookmarkStart w:id="62" w:name="_Toc200543429"/>
      <w:bookmarkStart w:id="63" w:name="_Toc200543697"/>
      <w:r>
        <w:rPr>
          <w:lang w:val="en-GB"/>
        </w:rPr>
        <w:t>Step 2</w:t>
      </w:r>
      <w:bookmarkEnd w:id="62"/>
      <w:bookmarkEnd w:id="63"/>
    </w:p>
    <w:p w14:paraId="68B0F4A8" w14:textId="5C9A775B" w:rsidR="002E0F2B" w:rsidRDefault="002E0F2B" w:rsidP="006E2828">
      <w:pPr>
        <w:rPr>
          <w:lang w:val="en-GB"/>
        </w:rPr>
      </w:pPr>
      <w:r w:rsidRPr="4A2CFC47">
        <w:rPr>
          <w:lang w:val="en-GB"/>
        </w:rPr>
        <w:t xml:space="preserve">If there are multiple third-party payments or discounts, select the </w:t>
      </w:r>
      <w:r w:rsidRPr="4A2CFC47">
        <w:rPr>
          <w:b/>
          <w:bCs/>
          <w:lang w:val="en-GB"/>
        </w:rPr>
        <w:t xml:space="preserve">Add </w:t>
      </w:r>
      <w:r w:rsidRPr="4A2CFC47">
        <w:rPr>
          <w:lang w:val="en-GB"/>
        </w:rPr>
        <w:t>option, select the relevant category, enter the name and details of the discount and enter the</w:t>
      </w:r>
      <w:r w:rsidR="00E5583B">
        <w:rPr>
          <w:lang w:val="en-GB"/>
        </w:rPr>
        <w:t xml:space="preserve"> estimated</w:t>
      </w:r>
      <w:r w:rsidRPr="4A2CFC47">
        <w:rPr>
          <w:lang w:val="en-GB"/>
        </w:rPr>
        <w:t xml:space="preserve"> payment/discount amount. </w:t>
      </w:r>
    </w:p>
    <w:p w14:paraId="5C7B0682" w14:textId="4844CD0F" w:rsidR="002E0F2B" w:rsidRDefault="002E0F2B" w:rsidP="002E0F2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D73D69B" wp14:editId="3FA40F7D">
            <wp:extent cx="4089400" cy="1987550"/>
            <wp:effectExtent l="0" t="0" r="6350" b="0"/>
            <wp:docPr id="459157989" name="Picture 14" descr="A Screenshot of the session submission page with additional non-prescribed third party payment or discount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57989" name="Picture 14" descr="A Screenshot of the session submission page with additional non-prescribed third party payment or discount option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8"/>
                    <a:stretch/>
                  </pic:blipFill>
                  <pic:spPr bwMode="auto">
                    <a:xfrm>
                      <a:off x="0" y="0"/>
                      <a:ext cx="40894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8944B" w14:textId="1BAAFC9F" w:rsidR="002E0F2B" w:rsidRDefault="002E0F2B" w:rsidP="002E0F2B">
      <w:pPr>
        <w:pStyle w:val="Heading3"/>
        <w:rPr>
          <w:lang w:val="en-GB"/>
        </w:rPr>
      </w:pPr>
      <w:bookmarkStart w:id="64" w:name="_Toc200543430"/>
      <w:bookmarkStart w:id="65" w:name="_Toc200543698"/>
      <w:r>
        <w:rPr>
          <w:lang w:val="en-GB"/>
        </w:rPr>
        <w:t>Both prescribed and non-prescribed third-party payments and discounts</w:t>
      </w:r>
      <w:bookmarkEnd w:id="64"/>
      <w:bookmarkEnd w:id="65"/>
    </w:p>
    <w:p w14:paraId="139C17EE" w14:textId="3B6B080A" w:rsidR="002E0F2B" w:rsidRDefault="002E0F2B" w:rsidP="002E0F2B">
      <w:pPr>
        <w:pStyle w:val="Steps"/>
        <w:rPr>
          <w:lang w:val="en-GB"/>
        </w:rPr>
      </w:pPr>
      <w:bookmarkStart w:id="66" w:name="_Toc200543431"/>
      <w:bookmarkStart w:id="67" w:name="_Toc200543699"/>
      <w:r>
        <w:rPr>
          <w:lang w:val="en-GB"/>
        </w:rPr>
        <w:t>Step 1</w:t>
      </w:r>
      <w:bookmarkEnd w:id="66"/>
      <w:bookmarkEnd w:id="67"/>
    </w:p>
    <w:p w14:paraId="3185B2C6" w14:textId="37D643BB" w:rsidR="002E0F2B" w:rsidRDefault="002E0F2B" w:rsidP="002E0F2B">
      <w:pPr>
        <w:rPr>
          <w:lang w:val="en-GB"/>
        </w:rPr>
      </w:pPr>
      <w:r>
        <w:rPr>
          <w:lang w:val="en-GB"/>
        </w:rPr>
        <w:t xml:space="preserve">Where both a prescribed and non-prescribed third-party payment or discount applies you can report both in the session. </w:t>
      </w:r>
    </w:p>
    <w:p w14:paraId="0AEF3CB6" w14:textId="31723545" w:rsidR="002E0F2B" w:rsidRDefault="002E0F2B" w:rsidP="006E2828">
      <w:pPr>
        <w:rPr>
          <w:lang w:val="en-GB"/>
        </w:rPr>
      </w:pPr>
      <w:r>
        <w:rPr>
          <w:lang w:val="en-GB"/>
        </w:rPr>
        <w:t xml:space="preserve">Select </w:t>
      </w:r>
      <w:r>
        <w:rPr>
          <w:b/>
          <w:bCs/>
          <w:lang w:val="en-GB"/>
        </w:rPr>
        <w:t xml:space="preserve">Yes </w:t>
      </w:r>
      <w:r>
        <w:rPr>
          <w:lang w:val="en-GB"/>
        </w:rPr>
        <w:t xml:space="preserve">to both options and complete the fields. </w:t>
      </w:r>
    </w:p>
    <w:p w14:paraId="112CD29B" w14:textId="65B0D906" w:rsidR="002E0F2B" w:rsidRPr="002E0F2B" w:rsidRDefault="007344EA" w:rsidP="002E0F2B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9C3CABA" wp14:editId="1ABC31A2">
            <wp:extent cx="4057650" cy="2800350"/>
            <wp:effectExtent l="0" t="0" r="0" b="0"/>
            <wp:docPr id="1650393586" name="Picture 15" descr="A screenshot of the session submission page with both prescribed and non-prescribed third party payment or discount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93586" name="Picture 15" descr="A screenshot of the session submission page with both prescribed and non-prescribed third party payment or discount options highlighted.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44421" w14:textId="23D520F1" w:rsidR="002E0F2B" w:rsidRDefault="00DE38A6" w:rsidP="00DE38A6">
      <w:pPr>
        <w:pStyle w:val="Heading2"/>
        <w:spacing w:before="0" w:after="0"/>
        <w:rPr>
          <w:lang w:val="en-GB"/>
        </w:rPr>
      </w:pPr>
      <w:bookmarkStart w:id="68" w:name="_Toc200543432"/>
      <w:bookmarkStart w:id="69" w:name="_Toc200543700"/>
      <w:r>
        <w:rPr>
          <w:lang w:val="en-GB"/>
        </w:rPr>
        <w:t>Transport only and changing the location for care</w:t>
      </w:r>
      <w:bookmarkEnd w:id="68"/>
      <w:bookmarkEnd w:id="69"/>
      <w:r>
        <w:rPr>
          <w:lang w:val="en-GB"/>
        </w:rPr>
        <w:t xml:space="preserve"> </w:t>
      </w:r>
    </w:p>
    <w:p w14:paraId="030D0064" w14:textId="6D107B72" w:rsidR="00DE38A6" w:rsidRDefault="00DE38A6" w:rsidP="00DE38A6">
      <w:pPr>
        <w:pStyle w:val="Steps"/>
        <w:rPr>
          <w:lang w:val="en-GB"/>
        </w:rPr>
      </w:pPr>
      <w:bookmarkStart w:id="70" w:name="_Toc200543433"/>
      <w:bookmarkStart w:id="71" w:name="_Toc200543701"/>
      <w:r>
        <w:rPr>
          <w:lang w:val="en-GB"/>
        </w:rPr>
        <w:t>Step 1</w:t>
      </w:r>
      <w:bookmarkEnd w:id="70"/>
      <w:bookmarkEnd w:id="71"/>
    </w:p>
    <w:p w14:paraId="75E58CB5" w14:textId="272E6B3C" w:rsidR="008D58E5" w:rsidRDefault="008D58E5" w:rsidP="00FE2830">
      <w:pPr>
        <w:spacing w:after="0"/>
        <w:rPr>
          <w:lang w:val="en-GB"/>
        </w:rPr>
      </w:pPr>
      <w:r>
        <w:rPr>
          <w:lang w:val="en-GB"/>
        </w:rPr>
        <w:t xml:space="preserve">If a session is transport only select </w:t>
      </w:r>
      <w:r>
        <w:rPr>
          <w:b/>
          <w:bCs/>
          <w:lang w:val="en-GB"/>
        </w:rPr>
        <w:t>Yes</w:t>
      </w:r>
      <w:r>
        <w:rPr>
          <w:lang w:val="en-GB"/>
        </w:rPr>
        <w:t xml:space="preserve">. This will remove the address details as they are not relevant to the session. </w:t>
      </w:r>
    </w:p>
    <w:p w14:paraId="3779E0C8" w14:textId="77777777" w:rsidR="006E2828" w:rsidRDefault="008D58E5" w:rsidP="006E2828">
      <w:pPr>
        <w:spacing w:before="240" w:line="276" w:lineRule="auto"/>
        <w:rPr>
          <w:lang w:val="en-GB"/>
        </w:rPr>
      </w:pPr>
      <w:r>
        <w:rPr>
          <w:lang w:val="en-GB"/>
        </w:rPr>
        <w:t xml:space="preserve">If you select </w:t>
      </w:r>
      <w:r>
        <w:rPr>
          <w:b/>
          <w:bCs/>
          <w:lang w:val="en-GB"/>
        </w:rPr>
        <w:t xml:space="preserve">No, </w:t>
      </w:r>
      <w:r>
        <w:rPr>
          <w:lang w:val="en-GB"/>
        </w:rPr>
        <w:t xml:space="preserve">the address details will remain and will be pre-filled with the regular care address. </w:t>
      </w:r>
      <w:r w:rsidR="005C6793">
        <w:rPr>
          <w:lang w:val="en-GB"/>
        </w:rPr>
        <w:t xml:space="preserve">If the address has changed you are able to manually </w:t>
      </w:r>
    </w:p>
    <w:p w14:paraId="367C8DF1" w14:textId="020C9341" w:rsidR="002E0F2B" w:rsidRPr="002E0F2B" w:rsidRDefault="008D58E5" w:rsidP="006E2828">
      <w:pPr>
        <w:spacing w:before="240" w:line="276" w:lineRule="auto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7EC0F9D" wp14:editId="26A287C1">
            <wp:extent cx="4794250" cy="2530002"/>
            <wp:effectExtent l="0" t="0" r="6350" b="3810"/>
            <wp:docPr id="1234761799" name="Picture 18" descr="A screenshot of the session submission page with both prescribed and non-prescribed third party payment or discount option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61799" name="Picture 18" descr="A screenshot of the session submission page with both prescribed and non-prescribed third party payment or discount options highlighted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"/>
                    <a:stretch/>
                  </pic:blipFill>
                  <pic:spPr bwMode="auto">
                    <a:xfrm>
                      <a:off x="0" y="0"/>
                      <a:ext cx="4829455" cy="25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0F2B" w:rsidRPr="002E0F2B" w:rsidSect="00D86284">
      <w:footerReference w:type="default" r:id="rId38"/>
      <w:pgSz w:w="11906" w:h="16838"/>
      <w:pgMar w:top="1223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5C8F5" w14:textId="77777777" w:rsidR="000E4F01" w:rsidRDefault="000E4F01" w:rsidP="000A6228">
      <w:pPr>
        <w:spacing w:after="0" w:line="240" w:lineRule="auto"/>
      </w:pPr>
      <w:r>
        <w:separator/>
      </w:r>
    </w:p>
  </w:endnote>
  <w:endnote w:type="continuationSeparator" w:id="0">
    <w:p w14:paraId="744FF534" w14:textId="77777777" w:rsidR="000E4F01" w:rsidRDefault="000E4F01" w:rsidP="000A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B3AD" w14:textId="77777777" w:rsidR="00D86284" w:rsidRDefault="00D8628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99AE845" wp14:editId="16CD5AC9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6800" cy="648000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30A9C" w14:textId="77777777" w:rsidR="000E4F01" w:rsidRDefault="000E4F01" w:rsidP="000A6228">
      <w:pPr>
        <w:spacing w:after="0" w:line="240" w:lineRule="auto"/>
      </w:pPr>
      <w:r>
        <w:separator/>
      </w:r>
    </w:p>
  </w:footnote>
  <w:footnote w:type="continuationSeparator" w:id="0">
    <w:p w14:paraId="34CCADF3" w14:textId="77777777" w:rsidR="000E4F01" w:rsidRDefault="000E4F01" w:rsidP="000A6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BE5E9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A2507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7AD01FBA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FFFFFF81"/>
    <w:multiLevelType w:val="singleLevel"/>
    <w:tmpl w:val="48485D64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4" w15:restartNumberingAfterBreak="0">
    <w:nsid w:val="FFFFFF82"/>
    <w:multiLevelType w:val="singleLevel"/>
    <w:tmpl w:val="381281B4"/>
    <w:lvl w:ilvl="0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D1D69E74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B366C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CA532E"/>
    <w:multiLevelType w:val="hybridMultilevel"/>
    <w:tmpl w:val="3328CEDC"/>
    <w:lvl w:ilvl="0" w:tplc="5F72EC8A">
      <w:start w:val="1"/>
      <w:numFmt w:val="lowerLetter"/>
      <w:lvlText w:val="%1."/>
      <w:lvlJc w:val="left"/>
      <w:pPr>
        <w:ind w:left="1004" w:hanging="360"/>
      </w:pPr>
    </w:lvl>
    <w:lvl w:ilvl="1" w:tplc="20DAB87E" w:tentative="1">
      <w:start w:val="1"/>
      <w:numFmt w:val="lowerLetter"/>
      <w:lvlText w:val="%2."/>
      <w:lvlJc w:val="left"/>
      <w:pPr>
        <w:ind w:left="1724" w:hanging="360"/>
      </w:pPr>
    </w:lvl>
    <w:lvl w:ilvl="2" w:tplc="37AC11BC" w:tentative="1">
      <w:start w:val="1"/>
      <w:numFmt w:val="lowerRoman"/>
      <w:lvlText w:val="%3."/>
      <w:lvlJc w:val="right"/>
      <w:pPr>
        <w:ind w:left="2444" w:hanging="180"/>
      </w:pPr>
    </w:lvl>
    <w:lvl w:ilvl="3" w:tplc="A2C630B0" w:tentative="1">
      <w:start w:val="1"/>
      <w:numFmt w:val="decimal"/>
      <w:lvlText w:val="%4."/>
      <w:lvlJc w:val="left"/>
      <w:pPr>
        <w:ind w:left="3164" w:hanging="360"/>
      </w:pPr>
    </w:lvl>
    <w:lvl w:ilvl="4" w:tplc="245C2FCE" w:tentative="1">
      <w:start w:val="1"/>
      <w:numFmt w:val="lowerLetter"/>
      <w:lvlText w:val="%5."/>
      <w:lvlJc w:val="left"/>
      <w:pPr>
        <w:ind w:left="3884" w:hanging="360"/>
      </w:pPr>
    </w:lvl>
    <w:lvl w:ilvl="5" w:tplc="75B6245C" w:tentative="1">
      <w:start w:val="1"/>
      <w:numFmt w:val="lowerRoman"/>
      <w:lvlText w:val="%6."/>
      <w:lvlJc w:val="right"/>
      <w:pPr>
        <w:ind w:left="4604" w:hanging="180"/>
      </w:pPr>
    </w:lvl>
    <w:lvl w:ilvl="6" w:tplc="52BC4F40" w:tentative="1">
      <w:start w:val="1"/>
      <w:numFmt w:val="decimal"/>
      <w:lvlText w:val="%7."/>
      <w:lvlJc w:val="left"/>
      <w:pPr>
        <w:ind w:left="5324" w:hanging="360"/>
      </w:pPr>
    </w:lvl>
    <w:lvl w:ilvl="7" w:tplc="C75CC54A" w:tentative="1">
      <w:start w:val="1"/>
      <w:numFmt w:val="lowerLetter"/>
      <w:lvlText w:val="%8."/>
      <w:lvlJc w:val="left"/>
      <w:pPr>
        <w:ind w:left="6044" w:hanging="360"/>
      </w:pPr>
    </w:lvl>
    <w:lvl w:ilvl="8" w:tplc="3692CE6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3A322C"/>
    <w:multiLevelType w:val="multilevel"/>
    <w:tmpl w:val="1DD82DA6"/>
    <w:name w:val="EDU - Bullet List2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185F22C0"/>
    <w:multiLevelType w:val="hybridMultilevel"/>
    <w:tmpl w:val="F9A859DC"/>
    <w:lvl w:ilvl="0" w:tplc="2272C3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D1E20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E2F03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D060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66CA7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6C41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50442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D443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78BE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9DC4C22"/>
    <w:multiLevelType w:val="hybridMultilevel"/>
    <w:tmpl w:val="EF2638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76387"/>
    <w:multiLevelType w:val="hybridMultilevel"/>
    <w:tmpl w:val="67D834B8"/>
    <w:lvl w:ilvl="0" w:tplc="AF109C9E">
      <w:start w:val="1"/>
      <w:numFmt w:val="lowerRoman"/>
      <w:lvlText w:val="%1."/>
      <w:lvlJc w:val="right"/>
      <w:pPr>
        <w:ind w:left="1287" w:hanging="360"/>
      </w:pPr>
    </w:lvl>
    <w:lvl w:ilvl="1" w:tplc="DFB2596A" w:tentative="1">
      <w:start w:val="1"/>
      <w:numFmt w:val="lowerLetter"/>
      <w:lvlText w:val="%2."/>
      <w:lvlJc w:val="left"/>
      <w:pPr>
        <w:ind w:left="2007" w:hanging="360"/>
      </w:pPr>
    </w:lvl>
    <w:lvl w:ilvl="2" w:tplc="B422FE9A" w:tentative="1">
      <w:start w:val="1"/>
      <w:numFmt w:val="lowerRoman"/>
      <w:lvlText w:val="%3."/>
      <w:lvlJc w:val="right"/>
      <w:pPr>
        <w:ind w:left="2727" w:hanging="180"/>
      </w:pPr>
    </w:lvl>
    <w:lvl w:ilvl="3" w:tplc="F6D87112" w:tentative="1">
      <w:start w:val="1"/>
      <w:numFmt w:val="decimal"/>
      <w:lvlText w:val="%4."/>
      <w:lvlJc w:val="left"/>
      <w:pPr>
        <w:ind w:left="3447" w:hanging="360"/>
      </w:pPr>
    </w:lvl>
    <w:lvl w:ilvl="4" w:tplc="38768D0A" w:tentative="1">
      <w:start w:val="1"/>
      <w:numFmt w:val="lowerLetter"/>
      <w:lvlText w:val="%5."/>
      <w:lvlJc w:val="left"/>
      <w:pPr>
        <w:ind w:left="4167" w:hanging="360"/>
      </w:pPr>
    </w:lvl>
    <w:lvl w:ilvl="5" w:tplc="44F0FA08" w:tentative="1">
      <w:start w:val="1"/>
      <w:numFmt w:val="lowerRoman"/>
      <w:lvlText w:val="%6."/>
      <w:lvlJc w:val="right"/>
      <w:pPr>
        <w:ind w:left="4887" w:hanging="180"/>
      </w:pPr>
    </w:lvl>
    <w:lvl w:ilvl="6" w:tplc="CE982EA8" w:tentative="1">
      <w:start w:val="1"/>
      <w:numFmt w:val="decimal"/>
      <w:lvlText w:val="%7."/>
      <w:lvlJc w:val="left"/>
      <w:pPr>
        <w:ind w:left="5607" w:hanging="360"/>
      </w:pPr>
    </w:lvl>
    <w:lvl w:ilvl="7" w:tplc="6838AD0C" w:tentative="1">
      <w:start w:val="1"/>
      <w:numFmt w:val="lowerLetter"/>
      <w:lvlText w:val="%8."/>
      <w:lvlJc w:val="left"/>
      <w:pPr>
        <w:ind w:left="6327" w:hanging="360"/>
      </w:pPr>
    </w:lvl>
    <w:lvl w:ilvl="8" w:tplc="2CB465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E646829"/>
    <w:multiLevelType w:val="multilevel"/>
    <w:tmpl w:val="74B00926"/>
    <w:name w:val="EDU - List Number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7D47A0B"/>
    <w:multiLevelType w:val="multilevel"/>
    <w:tmpl w:val="1DD82DA6"/>
    <w:name w:val="EDU - Bullet List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23536E"/>
    <w:multiLevelType w:val="hybridMultilevel"/>
    <w:tmpl w:val="D820C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F124EC4"/>
    <w:multiLevelType w:val="hybridMultilevel"/>
    <w:tmpl w:val="3482D790"/>
    <w:lvl w:ilvl="0" w:tplc="2CC6FEA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A8478B"/>
    <w:multiLevelType w:val="hybridMultilevel"/>
    <w:tmpl w:val="B9242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70803065">
    <w:abstractNumId w:val="11"/>
  </w:num>
  <w:num w:numId="2" w16cid:durableId="1144616732">
    <w:abstractNumId w:val="5"/>
  </w:num>
  <w:num w:numId="3" w16cid:durableId="979309186">
    <w:abstractNumId w:val="4"/>
  </w:num>
  <w:num w:numId="4" w16cid:durableId="144787752">
    <w:abstractNumId w:val="3"/>
  </w:num>
  <w:num w:numId="5" w16cid:durableId="934556078">
    <w:abstractNumId w:val="14"/>
  </w:num>
  <w:num w:numId="6" w16cid:durableId="816344236">
    <w:abstractNumId w:val="2"/>
  </w:num>
  <w:num w:numId="7" w16cid:durableId="1908612059">
    <w:abstractNumId w:val="1"/>
  </w:num>
  <w:num w:numId="8" w16cid:durableId="1618215078">
    <w:abstractNumId w:val="0"/>
  </w:num>
  <w:num w:numId="9" w16cid:durableId="1850677422">
    <w:abstractNumId w:val="13"/>
  </w:num>
  <w:num w:numId="10" w16cid:durableId="1599946406">
    <w:abstractNumId w:val="7"/>
  </w:num>
  <w:num w:numId="11" w16cid:durableId="714038629">
    <w:abstractNumId w:val="18"/>
  </w:num>
  <w:num w:numId="12" w16cid:durableId="1728914001">
    <w:abstractNumId w:val="10"/>
  </w:num>
  <w:num w:numId="13" w16cid:durableId="178561198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7727262">
    <w:abstractNumId w:val="9"/>
  </w:num>
  <w:num w:numId="15" w16cid:durableId="268391646">
    <w:abstractNumId w:val="6"/>
  </w:num>
  <w:num w:numId="16" w16cid:durableId="1261833621">
    <w:abstractNumId w:val="20"/>
  </w:num>
  <w:num w:numId="17" w16cid:durableId="2029670193">
    <w:abstractNumId w:val="15"/>
  </w:num>
  <w:num w:numId="18" w16cid:durableId="887570554">
    <w:abstractNumId w:val="8"/>
  </w:num>
  <w:num w:numId="19" w16cid:durableId="147789394">
    <w:abstractNumId w:val="17"/>
  </w:num>
  <w:num w:numId="20" w16cid:durableId="1246376284">
    <w:abstractNumId w:val="19"/>
  </w:num>
  <w:num w:numId="21" w16cid:durableId="2079548149">
    <w:abstractNumId w:val="12"/>
  </w:num>
  <w:num w:numId="22" w16cid:durableId="1664028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52B"/>
    <w:rsid w:val="00012366"/>
    <w:rsid w:val="000148D6"/>
    <w:rsid w:val="00021FBE"/>
    <w:rsid w:val="0003375B"/>
    <w:rsid w:val="000521D7"/>
    <w:rsid w:val="0005454C"/>
    <w:rsid w:val="000725FB"/>
    <w:rsid w:val="000A0B58"/>
    <w:rsid w:val="000A6228"/>
    <w:rsid w:val="000B5D40"/>
    <w:rsid w:val="000B7EC6"/>
    <w:rsid w:val="000C2F15"/>
    <w:rsid w:val="000D3FFD"/>
    <w:rsid w:val="000D4E47"/>
    <w:rsid w:val="000E177B"/>
    <w:rsid w:val="000E4F01"/>
    <w:rsid w:val="000F644D"/>
    <w:rsid w:val="000F6497"/>
    <w:rsid w:val="00101908"/>
    <w:rsid w:val="00107D87"/>
    <w:rsid w:val="00107DD5"/>
    <w:rsid w:val="0012343A"/>
    <w:rsid w:val="00133B8D"/>
    <w:rsid w:val="0013611E"/>
    <w:rsid w:val="00147B69"/>
    <w:rsid w:val="001515BF"/>
    <w:rsid w:val="0017134D"/>
    <w:rsid w:val="001C1523"/>
    <w:rsid w:val="001C2BA0"/>
    <w:rsid w:val="001C6F65"/>
    <w:rsid w:val="001E1BBD"/>
    <w:rsid w:val="001F7921"/>
    <w:rsid w:val="00221D8F"/>
    <w:rsid w:val="00223754"/>
    <w:rsid w:val="002272DB"/>
    <w:rsid w:val="00257B63"/>
    <w:rsid w:val="0026267B"/>
    <w:rsid w:val="00276047"/>
    <w:rsid w:val="002A4458"/>
    <w:rsid w:val="002C432E"/>
    <w:rsid w:val="002D1D7B"/>
    <w:rsid w:val="002D3139"/>
    <w:rsid w:val="002D589A"/>
    <w:rsid w:val="002E0F2B"/>
    <w:rsid w:val="002E491A"/>
    <w:rsid w:val="0030352B"/>
    <w:rsid w:val="00340333"/>
    <w:rsid w:val="00346EE1"/>
    <w:rsid w:val="00356DED"/>
    <w:rsid w:val="003728EB"/>
    <w:rsid w:val="003832D9"/>
    <w:rsid w:val="003850A8"/>
    <w:rsid w:val="00387C78"/>
    <w:rsid w:val="003975EE"/>
    <w:rsid w:val="003A0C7B"/>
    <w:rsid w:val="003B3302"/>
    <w:rsid w:val="003B79DE"/>
    <w:rsid w:val="0040155D"/>
    <w:rsid w:val="0041713E"/>
    <w:rsid w:val="00421D3F"/>
    <w:rsid w:val="00423785"/>
    <w:rsid w:val="004322C7"/>
    <w:rsid w:val="00452D26"/>
    <w:rsid w:val="004A06CD"/>
    <w:rsid w:val="004A4B6F"/>
    <w:rsid w:val="004A4CF9"/>
    <w:rsid w:val="004C4563"/>
    <w:rsid w:val="004C48A0"/>
    <w:rsid w:val="004D2965"/>
    <w:rsid w:val="004D2D9D"/>
    <w:rsid w:val="005143E3"/>
    <w:rsid w:val="005243E2"/>
    <w:rsid w:val="00537ABB"/>
    <w:rsid w:val="00543922"/>
    <w:rsid w:val="005A75C9"/>
    <w:rsid w:val="005B187D"/>
    <w:rsid w:val="005C6793"/>
    <w:rsid w:val="005E419E"/>
    <w:rsid w:val="006232DC"/>
    <w:rsid w:val="0063094F"/>
    <w:rsid w:val="006760DA"/>
    <w:rsid w:val="006959CB"/>
    <w:rsid w:val="006A679E"/>
    <w:rsid w:val="006D67F3"/>
    <w:rsid w:val="006E2828"/>
    <w:rsid w:val="006F1FFF"/>
    <w:rsid w:val="006F6D10"/>
    <w:rsid w:val="00707BD1"/>
    <w:rsid w:val="00712B94"/>
    <w:rsid w:val="00722101"/>
    <w:rsid w:val="0072360B"/>
    <w:rsid w:val="00725813"/>
    <w:rsid w:val="007344EA"/>
    <w:rsid w:val="00763D94"/>
    <w:rsid w:val="007B2CA1"/>
    <w:rsid w:val="007D0ABC"/>
    <w:rsid w:val="007D3813"/>
    <w:rsid w:val="008042F5"/>
    <w:rsid w:val="00880339"/>
    <w:rsid w:val="00886959"/>
    <w:rsid w:val="00893A34"/>
    <w:rsid w:val="008A36E1"/>
    <w:rsid w:val="008A37A7"/>
    <w:rsid w:val="008B0736"/>
    <w:rsid w:val="008D0286"/>
    <w:rsid w:val="008D58E5"/>
    <w:rsid w:val="008E4C16"/>
    <w:rsid w:val="008E70F5"/>
    <w:rsid w:val="008F0982"/>
    <w:rsid w:val="00912AE5"/>
    <w:rsid w:val="009263D1"/>
    <w:rsid w:val="00950B06"/>
    <w:rsid w:val="00970069"/>
    <w:rsid w:val="009721EB"/>
    <w:rsid w:val="009A28E9"/>
    <w:rsid w:val="009B706E"/>
    <w:rsid w:val="009C423A"/>
    <w:rsid w:val="009E79ED"/>
    <w:rsid w:val="009F602E"/>
    <w:rsid w:val="00A07596"/>
    <w:rsid w:val="00A17A08"/>
    <w:rsid w:val="00A523B9"/>
    <w:rsid w:val="00A60673"/>
    <w:rsid w:val="00A60CBA"/>
    <w:rsid w:val="00AC1872"/>
    <w:rsid w:val="00AC6B7B"/>
    <w:rsid w:val="00AD631F"/>
    <w:rsid w:val="00AE21FF"/>
    <w:rsid w:val="00AF1F18"/>
    <w:rsid w:val="00B032A5"/>
    <w:rsid w:val="00B0726E"/>
    <w:rsid w:val="00B219D1"/>
    <w:rsid w:val="00B37772"/>
    <w:rsid w:val="00B40939"/>
    <w:rsid w:val="00B81FA4"/>
    <w:rsid w:val="00B8794C"/>
    <w:rsid w:val="00B95EF4"/>
    <w:rsid w:val="00B97E47"/>
    <w:rsid w:val="00BB6509"/>
    <w:rsid w:val="00BC248C"/>
    <w:rsid w:val="00C01EC0"/>
    <w:rsid w:val="00C1033A"/>
    <w:rsid w:val="00C244EE"/>
    <w:rsid w:val="00C27ED1"/>
    <w:rsid w:val="00C56495"/>
    <w:rsid w:val="00C72224"/>
    <w:rsid w:val="00C7233D"/>
    <w:rsid w:val="00C75706"/>
    <w:rsid w:val="00C81EB8"/>
    <w:rsid w:val="00CA4815"/>
    <w:rsid w:val="00CB412E"/>
    <w:rsid w:val="00CE71F2"/>
    <w:rsid w:val="00CF6562"/>
    <w:rsid w:val="00D2328D"/>
    <w:rsid w:val="00D264BF"/>
    <w:rsid w:val="00D5688A"/>
    <w:rsid w:val="00D840DE"/>
    <w:rsid w:val="00D86284"/>
    <w:rsid w:val="00DC2240"/>
    <w:rsid w:val="00DC5980"/>
    <w:rsid w:val="00DD2B46"/>
    <w:rsid w:val="00DD72AD"/>
    <w:rsid w:val="00DE38A6"/>
    <w:rsid w:val="00E06ED6"/>
    <w:rsid w:val="00E12AB4"/>
    <w:rsid w:val="00E4199C"/>
    <w:rsid w:val="00E46576"/>
    <w:rsid w:val="00E47A32"/>
    <w:rsid w:val="00E529E5"/>
    <w:rsid w:val="00E5583B"/>
    <w:rsid w:val="00E80AE7"/>
    <w:rsid w:val="00EB0013"/>
    <w:rsid w:val="00EB4C2F"/>
    <w:rsid w:val="00ED0DDF"/>
    <w:rsid w:val="00ED38F4"/>
    <w:rsid w:val="00ED4475"/>
    <w:rsid w:val="00EE063A"/>
    <w:rsid w:val="00F1000D"/>
    <w:rsid w:val="00F311A4"/>
    <w:rsid w:val="00F37289"/>
    <w:rsid w:val="00F45E4C"/>
    <w:rsid w:val="00F61F04"/>
    <w:rsid w:val="00F82C2C"/>
    <w:rsid w:val="00F85913"/>
    <w:rsid w:val="00F91D52"/>
    <w:rsid w:val="00FD4D6E"/>
    <w:rsid w:val="00FD6383"/>
    <w:rsid w:val="00FE2830"/>
    <w:rsid w:val="00FE4639"/>
    <w:rsid w:val="00FF5BC8"/>
    <w:rsid w:val="0327EAAC"/>
    <w:rsid w:val="0762FB27"/>
    <w:rsid w:val="078BC35C"/>
    <w:rsid w:val="0898BF48"/>
    <w:rsid w:val="09D9F5C5"/>
    <w:rsid w:val="0AC4C0EB"/>
    <w:rsid w:val="12548900"/>
    <w:rsid w:val="16EA22DA"/>
    <w:rsid w:val="176BFD36"/>
    <w:rsid w:val="181CF368"/>
    <w:rsid w:val="223DD854"/>
    <w:rsid w:val="24BE9D77"/>
    <w:rsid w:val="2CFB4DA5"/>
    <w:rsid w:val="32D811F4"/>
    <w:rsid w:val="3877985D"/>
    <w:rsid w:val="3A381B9B"/>
    <w:rsid w:val="3BD3DEE7"/>
    <w:rsid w:val="4A2CFC47"/>
    <w:rsid w:val="57B335F4"/>
    <w:rsid w:val="584455A4"/>
    <w:rsid w:val="5D728AF3"/>
    <w:rsid w:val="6F823605"/>
    <w:rsid w:val="73234045"/>
    <w:rsid w:val="7DFCF32E"/>
    <w:rsid w:val="7E85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7E69F"/>
  <w15:chartTrackingRefBased/>
  <w15:docId w15:val="{4CD98B7E-320F-488D-823A-D5589B62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semiHidden="1"/>
    <w:lsdException w:name="List Bullet 2" w:qFormat="1"/>
    <w:lsdException w:name="List Bullet 3" w:qFormat="1"/>
    <w:lsdException w:name="List Bullet 4" w:qFormat="1"/>
    <w:lsdException w:name="List Bullet 5" w:semiHidden="1"/>
    <w:lsdException w:name="List Number 2" w:qFormat="1"/>
    <w:lsdException w:name="List Number 3" w:qFormat="1"/>
    <w:lsdException w:name="List Number 4" w:qFormat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F2B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6284"/>
    <w:pPr>
      <w:keepNext/>
      <w:keepLines/>
      <w:spacing w:before="1440" w:after="0" w:line="640" w:lineRule="exact"/>
      <w:outlineLvl w:val="0"/>
    </w:pPr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383"/>
    <w:pPr>
      <w:keepNext/>
      <w:keepLines/>
      <w:spacing w:before="720" w:after="160"/>
      <w:outlineLvl w:val="1"/>
    </w:pPr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9E5"/>
    <w:pPr>
      <w:keepNext/>
      <w:keepLines/>
      <w:spacing w:before="320" w:after="60"/>
      <w:outlineLvl w:val="2"/>
    </w:pPr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6383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63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6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5F636A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D631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5437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07D87"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107D87"/>
    <w:rPr>
      <w:color w:val="7F45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D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CD"/>
  </w:style>
  <w:style w:type="paragraph" w:styleId="Footer">
    <w:name w:val="footer"/>
    <w:basedOn w:val="Normal"/>
    <w:link w:val="FooterChar"/>
    <w:uiPriority w:val="99"/>
    <w:unhideWhenUsed/>
    <w:rsid w:val="00AF1F18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customStyle="1" w:styleId="FooterChar">
    <w:name w:val="Footer Char"/>
    <w:basedOn w:val="DefaultParagraphFont"/>
    <w:link w:val="Footer"/>
    <w:uiPriority w:val="99"/>
    <w:rsid w:val="00AF1F18"/>
    <w:rPr>
      <w:color w:val="5F636A"/>
    </w:rPr>
  </w:style>
  <w:style w:type="table" w:styleId="TableGrid">
    <w:name w:val="Table Grid"/>
    <w:basedOn w:val="TableNormal"/>
    <w:uiPriority w:val="39"/>
    <w:rsid w:val="007B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86284"/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29E5"/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6383"/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631F"/>
    <w:rPr>
      <w:rFonts w:asciiTheme="majorHAnsi" w:eastAsiaTheme="majorEastAsia" w:hAnsiTheme="majorHAnsi" w:cstheme="majorBidi"/>
      <w:b/>
      <w:color w:val="5F636A"/>
    </w:rPr>
  </w:style>
  <w:style w:type="paragraph" w:styleId="Caption">
    <w:name w:val="caption"/>
    <w:basedOn w:val="Normal"/>
    <w:next w:val="Normal"/>
    <w:uiPriority w:val="35"/>
    <w:qFormat/>
    <w:rsid w:val="00EB4C2F"/>
    <w:pPr>
      <w:spacing w:after="120" w:line="240" w:lineRule="auto"/>
    </w:pPr>
    <w:rPr>
      <w:b/>
      <w:iCs/>
      <w:color w:val="00254A" w:themeColor="text2"/>
      <w:szCs w:val="18"/>
    </w:rPr>
  </w:style>
  <w:style w:type="paragraph" w:customStyle="1" w:styleId="Source">
    <w:name w:val="Source"/>
    <w:basedOn w:val="Normal"/>
    <w:uiPriority w:val="97"/>
    <w:qFormat/>
    <w:rsid w:val="00EB4C2F"/>
    <w:pPr>
      <w:spacing w:before="120"/>
    </w:pPr>
    <w:rPr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D10"/>
    <w:rPr>
      <w:rFonts w:eastAsiaTheme="majorEastAsia" w:cstheme="majorBidi"/>
      <w:i/>
      <w:iCs/>
      <w:color w:val="55437E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383"/>
    <w:pPr>
      <w:numPr>
        <w:ilvl w:val="1"/>
      </w:numPr>
      <w:spacing w:before="120" w:after="140"/>
    </w:pPr>
    <w:rPr>
      <w:rFonts w:eastAsiaTheme="minorEastAsia"/>
      <w:color w:val="008599" w:themeColor="accent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D6383"/>
    <w:rPr>
      <w:rFonts w:eastAsiaTheme="minorEastAsia"/>
      <w:color w:val="008599" w:themeColor="accent1"/>
      <w:spacing w:val="15"/>
      <w:sz w:val="40"/>
    </w:rPr>
  </w:style>
  <w:style w:type="paragraph" w:styleId="List">
    <w:name w:val="List"/>
    <w:basedOn w:val="Normal"/>
    <w:uiPriority w:val="98"/>
    <w:qFormat/>
    <w:rsid w:val="00886959"/>
    <w:pPr>
      <w:numPr>
        <w:numId w:val="19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F85913"/>
    <w:pPr>
      <w:numPr>
        <w:ilvl w:val="1"/>
        <w:numId w:val="19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BC248C"/>
    <w:pPr>
      <w:numPr>
        <w:ilvl w:val="2"/>
        <w:numId w:val="19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BC248C"/>
    <w:pPr>
      <w:numPr>
        <w:ilvl w:val="3"/>
        <w:numId w:val="19"/>
      </w:numPr>
      <w:spacing w:after="200"/>
      <w:contextualSpacing/>
    </w:pPr>
  </w:style>
  <w:style w:type="paragraph" w:styleId="ListNumber">
    <w:name w:val="List Number"/>
    <w:basedOn w:val="Normal"/>
    <w:uiPriority w:val="98"/>
    <w:qFormat/>
    <w:rsid w:val="00276047"/>
    <w:pPr>
      <w:numPr>
        <w:numId w:val="5"/>
      </w:numPr>
      <w:spacing w:after="200"/>
      <w:contextualSpacing/>
    </w:pPr>
  </w:style>
  <w:style w:type="paragraph" w:styleId="ListNumber2">
    <w:name w:val="List Number 2"/>
    <w:basedOn w:val="Normal"/>
    <w:uiPriority w:val="98"/>
    <w:qFormat/>
    <w:rsid w:val="00276047"/>
    <w:pPr>
      <w:numPr>
        <w:ilvl w:val="1"/>
        <w:numId w:val="5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8A36E1"/>
    <w:pPr>
      <w:numPr>
        <w:numId w:val="16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950B06"/>
    <w:pPr>
      <w:numPr>
        <w:ilvl w:val="2"/>
        <w:numId w:val="5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2343A"/>
    <w:pPr>
      <w:numPr>
        <w:ilvl w:val="3"/>
        <w:numId w:val="5"/>
      </w:numPr>
      <w:spacing w:after="200"/>
      <w:contextualSpacing/>
    </w:pPr>
  </w:style>
  <w:style w:type="paragraph" w:styleId="ListBullet">
    <w:name w:val="List Bullet"/>
    <w:basedOn w:val="Normal"/>
    <w:uiPriority w:val="98"/>
    <w:qFormat/>
    <w:rsid w:val="008A36E1"/>
    <w:pPr>
      <w:numPr>
        <w:numId w:val="1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C75706"/>
    <w:pPr>
      <w:numPr>
        <w:ilvl w:val="1"/>
        <w:numId w:val="1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C75706"/>
    <w:pPr>
      <w:numPr>
        <w:numId w:val="14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B06"/>
    <w:pPr>
      <w:spacing w:before="200"/>
      <w:ind w:left="864" w:right="864"/>
      <w:jc w:val="center"/>
    </w:pPr>
    <w:rPr>
      <w:iCs/>
      <w:color w:val="5F6369"/>
    </w:rPr>
  </w:style>
  <w:style w:type="character" w:customStyle="1" w:styleId="QuoteChar">
    <w:name w:val="Quote Char"/>
    <w:basedOn w:val="DefaultParagraphFont"/>
    <w:link w:val="Quote"/>
    <w:uiPriority w:val="29"/>
    <w:rsid w:val="00950B06"/>
    <w:rPr>
      <w:iCs/>
      <w:color w:val="5F6369"/>
    </w:rPr>
  </w:style>
  <w:style w:type="table" w:customStyle="1" w:styleId="EDU-Basic">
    <w:name w:val="EDU - Basic"/>
    <w:basedOn w:val="TableNormal"/>
    <w:uiPriority w:val="99"/>
    <w:rsid w:val="00B219D1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254A" w:themeFill="text2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221D8F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AF1F18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F1F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F1F18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AF1F18"/>
    <w:pPr>
      <w:spacing w:before="0" w:after="240" w:line="259" w:lineRule="auto"/>
      <w:outlineLvl w:val="9"/>
    </w:pPr>
    <w:rPr>
      <w:rFonts w:asciiTheme="majorHAnsi" w:hAnsiTheme="majorHAnsi"/>
      <w:color w:val="55437E" w:themeColor="accent2"/>
      <w:sz w:val="44"/>
      <w:lang w:val="en-US"/>
    </w:rPr>
  </w:style>
  <w:style w:type="paragraph" w:styleId="ListParagraph">
    <w:name w:val="List Paragraph"/>
    <w:basedOn w:val="Normal"/>
    <w:uiPriority w:val="34"/>
    <w:qFormat/>
    <w:rsid w:val="00147B69"/>
    <w:pPr>
      <w:spacing w:after="200" w:line="360" w:lineRule="auto"/>
      <w:ind w:left="720"/>
      <w:contextualSpacing/>
    </w:pPr>
  </w:style>
  <w:style w:type="paragraph" w:customStyle="1" w:styleId="Steps">
    <w:name w:val="Steps"/>
    <w:basedOn w:val="Heading2"/>
    <w:next w:val="Normal"/>
    <w:qFormat/>
    <w:rsid w:val="00147B69"/>
    <w:pPr>
      <w:shd w:val="clear" w:color="auto" w:fill="008599" w:themeFill="accent1"/>
      <w:spacing w:before="240" w:after="240" w:line="276" w:lineRule="auto"/>
    </w:pPr>
    <w:rPr>
      <w:rFonts w:ascii="Calibri" w:hAnsi="Calibri"/>
      <w:color w:val="FFFFFF" w:themeColor="background1"/>
      <w:sz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1F7921"/>
    <w:rPr>
      <w:color w:val="CE372F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46576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9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9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roda.humanservices.gov.au/prodalogin/pages/public/login.jsf?TAM_OP=login&amp;ERROR_CODE=0x00000000&amp;URL=%2Fmga%2Fsps%2Foauth%2Foauth20%2Fauthorize%3Fscope%3Dopenid%26state%3DalN0hw9ovD%26client_id%3DGTzCa6CRNfBsRTdfljBa%26redirect_uri%3Dhttps%253A%252F%252Fbusinessonline.humanservices.gov.au%252Fmga%252Fsps%252Foidc%252Frp%252Fchildcaresubsidy%252Fredirect%252Fproda%26response_type%3Dcode&amp;OLDSESSION=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mailto:CCSHelpdesk@education.gov.a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s://www.education.gov.au/early-childhood/providers/howto/manage-absenc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ducation.gov.au/child-care-package/provider-tool-kit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3219\OneDrive%20-%20Corporate%20Network\Desktop\Task%20card%20-%20How%20to%20view,%20submit%20and%20amend%20sesis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2233AE8167E45BCA2CE53F1EA325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1A1B-25AB-4A06-90D9-95CB84B707B0}"/>
      </w:docPartPr>
      <w:docPartBody>
        <w:p w:rsidR="00B64986" w:rsidRDefault="00B64986">
          <w:pPr>
            <w:pStyle w:val="62233AE8167E45BCA2CE53F1EA325A21"/>
          </w:pPr>
          <w:r w:rsidRPr="001C304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986"/>
    <w:rsid w:val="00101908"/>
    <w:rsid w:val="0015549E"/>
    <w:rsid w:val="003B3302"/>
    <w:rsid w:val="004322C7"/>
    <w:rsid w:val="006A5309"/>
    <w:rsid w:val="008E4C16"/>
    <w:rsid w:val="00912AE5"/>
    <w:rsid w:val="00B64986"/>
    <w:rsid w:val="00D2328D"/>
    <w:rsid w:val="00D840DE"/>
    <w:rsid w:val="00F2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2233AE8167E45BCA2CE53F1EA325A21">
    <w:name w:val="62233AE8167E45BCA2CE53F1EA325A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partment of Education">
      <a:dk1>
        <a:sysClr val="windowText" lastClr="000000"/>
      </a:dk1>
      <a:lt1>
        <a:sysClr val="window" lastClr="FFFFFF"/>
      </a:lt1>
      <a:dk2>
        <a:srgbClr val="00254A"/>
      </a:dk2>
      <a:lt2>
        <a:srgbClr val="004C6C"/>
      </a:lt2>
      <a:accent1>
        <a:srgbClr val="008599"/>
      </a:accent1>
      <a:accent2>
        <a:srgbClr val="55437E"/>
      </a:accent2>
      <a:accent3>
        <a:srgbClr val="15BEF0"/>
      </a:accent3>
      <a:accent4>
        <a:srgbClr val="47BFAF"/>
      </a:accent4>
      <a:accent5>
        <a:srgbClr val="F16464"/>
      </a:accent5>
      <a:accent6>
        <a:srgbClr val="F99D2A"/>
      </a:accent6>
      <a:hlink>
        <a:srgbClr val="7F4594"/>
      </a:hlink>
      <a:folHlink>
        <a:srgbClr val="CE37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3B5196E2F5640AA1500E82A7BF106" ma:contentTypeVersion="20" ma:contentTypeDescription="Create a new document." ma:contentTypeScope="" ma:versionID="38b577114d0de411569a7a2c811a5257">
  <xsd:schema xmlns:xsd="http://www.w3.org/2001/XMLSchema" xmlns:xs="http://www.w3.org/2001/XMLSchema" xmlns:p="http://schemas.microsoft.com/office/2006/metadata/properties" xmlns:ns2="a3870de7-628d-4f96-ad09-9338c4ed9354" xmlns:ns3="afd363e9-35fc-44f3-a206-b83cf12c84c7" targetNamespace="http://schemas.microsoft.com/office/2006/metadata/properties" ma:root="true" ma:fieldsID="251865d645653f4eb829a3da912c1b0a" ns2:_="" ns3:_="">
    <xsd:import namespace="a3870de7-628d-4f96-ad09-9338c4ed9354"/>
    <xsd:import namespace="afd363e9-35fc-44f3-a206-b83cf12c84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70de7-628d-4f96-ad09-9338c4ed93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26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363e9-35fc-44f3-a206-b83cf12c84c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af6c6a0-74af-4862-a7a7-4b5c0f3bc0ac}" ma:internalName="TaxCatchAll" ma:showField="CatchAllData" ma:web="afd363e9-35fc-44f3-a206-b83cf12c84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870de7-628d-4f96-ad09-9338c4ed9354">
      <Terms xmlns="http://schemas.microsoft.com/office/infopath/2007/PartnerControls"/>
    </lcf76f155ced4ddcb4097134ff3c332f>
    <TaxCatchAll xmlns="afd363e9-35fc-44f3-a206-b83cf12c84c7" xsi:nil="true"/>
    <Notes xmlns="a3870de7-628d-4f96-ad09-9338c4ed9354" xsi:nil="true"/>
  </documentManagement>
</p:properties>
</file>

<file path=customXml/itemProps1.xml><?xml version="1.0" encoding="utf-8"?>
<ds:datastoreItem xmlns:ds="http://schemas.openxmlformats.org/officeDocument/2006/customXml" ds:itemID="{0FB7E2CF-DCD2-47BE-80C9-9FD74A5B3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70de7-628d-4f96-ad09-9338c4ed9354"/>
    <ds:schemaRef ds:uri="afd363e9-35fc-44f3-a206-b83cf12c84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855DC5-C421-4482-92F9-C7F0AB6B98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1C3C2E-A515-472E-882F-E756B5F9BD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23D9E4-32DC-4084-B08A-28A0DE6BBCF8}">
  <ds:schemaRefs>
    <ds:schemaRef ds:uri="http://schemas.microsoft.com/office/2006/metadata/properties"/>
    <ds:schemaRef ds:uri="http://schemas.microsoft.com/office/infopath/2007/PartnerControls"/>
    <ds:schemaRef ds:uri="a3870de7-628d-4f96-ad09-9338c4ed9354"/>
    <ds:schemaRef ds:uri="afd363e9-35fc-44f3-a206-b83cf12c84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Task card - How to view, submit and amend sesisons.dotx</Template>
  <TotalTime>4</TotalTime>
  <Pages>12</Pages>
  <Words>1039</Words>
  <Characters>5416</Characters>
  <Application>Microsoft Office Word</Application>
  <DocSecurity>0</DocSecurity>
  <Lines>175</Lines>
  <Paragraphs>98</Paragraphs>
  <ScaleCrop>false</ScaleCrop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card – how to create session reports in the Provider Entry Point (weekly overview)</dc:title>
  <dc:subject/>
  <dc:creator>HERBERT,Rhiannon</dc:creator>
  <cp:keywords/>
  <dc:description/>
  <cp:lastModifiedBy>WONG,Adrian</cp:lastModifiedBy>
  <cp:revision>6</cp:revision>
  <cp:lastPrinted>2025-07-08T00:28:00Z</cp:lastPrinted>
  <dcterms:created xsi:type="dcterms:W3CDTF">2025-07-07T05:12:00Z</dcterms:created>
  <dcterms:modified xsi:type="dcterms:W3CDTF">2025-07-08T00:28:00Z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2023-02-06T02:33:08Z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0196b020-ca67-4808-9ba4-9cbe3d5bd324</vt:lpwstr>
  </property>
  <property fmtid="{D5CDD505-2E9C-101B-9397-08002B2CF9AE}" pid="8" name="MSIP_Label_79d889eb-932f-4752-8739-64d25806ef64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0x0101007B53B5196E2F5640AA1500E82A7BF106</vt:lpwstr>
  </property>
  <property fmtid="{D5CDD505-2E9C-101B-9397-08002B2CF9AE}" pid="11" name="IntranetKeywords">
    <vt:lpwstr/>
  </property>
  <property fmtid="{D5CDD505-2E9C-101B-9397-08002B2CF9AE}" pid="12" name="DocumentType">
    <vt:lpwstr/>
  </property>
  <property fmtid="{D5CDD505-2E9C-101B-9397-08002B2CF9AE}" pid="13" name="Stream">
    <vt:lpwstr>4;#Communication and media|a829aae0-f6fe-4929-b33d-dad77c6e3f71</vt:lpwstr>
  </property>
</Properties>
</file>