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D84" w:rsidRDefault="005418D5">
      <w:pPr>
        <w:spacing w:before="48" w:after="0" w:line="616" w:lineRule="exact"/>
        <w:ind w:right="694"/>
        <w:jc w:val="right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b/>
          <w:bCs/>
          <w:color w:val="FFFFFF"/>
          <w:w w:val="98"/>
          <w:position w:val="-1"/>
          <w:sz w:val="54"/>
          <w:szCs w:val="54"/>
        </w:rPr>
        <w:t>N</w:t>
      </w:r>
      <w:r>
        <w:rPr>
          <w:rFonts w:ascii="Arial" w:eastAsia="Arial" w:hAnsi="Arial" w:cs="Arial"/>
          <w:b/>
          <w:bCs/>
          <w:color w:val="FFFFFF"/>
          <w:spacing w:val="-105"/>
          <w:position w:val="-1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position w:val="-1"/>
          <w:sz w:val="54"/>
          <w:szCs w:val="54"/>
        </w:rPr>
        <w:t>C</w:t>
      </w:r>
      <w:r>
        <w:rPr>
          <w:rFonts w:ascii="Arial" w:eastAsia="Arial" w:hAnsi="Arial" w:cs="Arial"/>
          <w:b/>
          <w:bCs/>
          <w:color w:val="FFFFFF"/>
          <w:spacing w:val="-105"/>
          <w:position w:val="-1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position w:val="-1"/>
          <w:sz w:val="54"/>
          <w:szCs w:val="54"/>
        </w:rPr>
        <w:t>R</w:t>
      </w:r>
      <w:r>
        <w:rPr>
          <w:rFonts w:ascii="Arial" w:eastAsia="Arial" w:hAnsi="Arial" w:cs="Arial"/>
          <w:b/>
          <w:bCs/>
          <w:color w:val="FFFFFF"/>
          <w:spacing w:val="-105"/>
          <w:position w:val="-1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9"/>
          <w:position w:val="-1"/>
          <w:sz w:val="54"/>
          <w:szCs w:val="54"/>
        </w:rPr>
        <w:t>I</w:t>
      </w:r>
      <w:r>
        <w:rPr>
          <w:rFonts w:ascii="Arial" w:eastAsia="Arial" w:hAnsi="Arial" w:cs="Arial"/>
          <w:b/>
          <w:bCs/>
          <w:color w:val="FFFFFF"/>
          <w:spacing w:val="-105"/>
          <w:position w:val="-1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8"/>
          <w:position w:val="-1"/>
          <w:sz w:val="54"/>
          <w:szCs w:val="54"/>
        </w:rPr>
        <w:t>S</w:t>
      </w:r>
    </w:p>
    <w:p w:rsidR="00182D84" w:rsidRDefault="005418D5">
      <w:pPr>
        <w:spacing w:after="0" w:line="287" w:lineRule="exact"/>
        <w:ind w:right="69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Nationa</w:t>
      </w:r>
      <w:r>
        <w:rPr>
          <w:rFonts w:ascii="Arial" w:eastAsia="Arial" w:hAnsi="Arial" w:cs="Arial"/>
          <w:b/>
          <w:bCs/>
          <w:color w:val="FFFFFF"/>
          <w:w w:val="95"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Collabo</w:t>
      </w:r>
      <w:r>
        <w:rPr>
          <w:rFonts w:ascii="Arial" w:eastAsia="Arial" w:hAnsi="Arial" w:cs="Arial"/>
          <w:b/>
          <w:bCs/>
          <w:color w:val="FFFFFF"/>
          <w:spacing w:val="-8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ati</w:t>
      </w:r>
      <w:r>
        <w:rPr>
          <w:rFonts w:ascii="Arial" w:eastAsia="Arial" w:hAnsi="Arial" w:cs="Arial"/>
          <w:b/>
          <w:bCs/>
          <w:color w:val="FFFFFF"/>
          <w:spacing w:val="-8"/>
          <w:w w:val="95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FFFFFF"/>
          <w:w w:val="95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Resea</w:t>
      </w:r>
      <w:r>
        <w:rPr>
          <w:rFonts w:ascii="Arial" w:eastAsia="Arial" w:hAnsi="Arial" w:cs="Arial"/>
          <w:b/>
          <w:bCs/>
          <w:color w:val="FFFFFF"/>
          <w:spacing w:val="-13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FFFFF"/>
          <w:w w:val="95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FFFF"/>
          <w:spacing w:val="-2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Inf</w:t>
      </w:r>
      <w:r>
        <w:rPr>
          <w:rFonts w:ascii="Arial" w:eastAsia="Arial" w:hAnsi="Arial" w:cs="Arial"/>
          <w:b/>
          <w:bCs/>
          <w:color w:val="FFFFFF"/>
          <w:spacing w:val="-8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-8"/>
          <w:w w:val="95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-6"/>
          <w:w w:val="95"/>
          <w:sz w:val="28"/>
          <w:szCs w:val="28"/>
        </w:rPr>
        <w:t>tructu</w:t>
      </w:r>
      <w:r>
        <w:rPr>
          <w:rFonts w:ascii="Arial" w:eastAsia="Arial" w:hAnsi="Arial" w:cs="Arial"/>
          <w:b/>
          <w:bCs/>
          <w:color w:val="FFFFFF"/>
          <w:spacing w:val="-13"/>
          <w:w w:val="9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w w:val="95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5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w w:val="88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-6"/>
          <w:w w:val="10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8"/>
          <w:w w:val="116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6"/>
          <w:w w:val="96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-6"/>
          <w:w w:val="10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6"/>
          <w:w w:val="98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6"/>
          <w:w w:val="9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FFFFFF"/>
          <w:w w:val="88"/>
          <w:sz w:val="28"/>
          <w:szCs w:val="28"/>
        </w:rPr>
        <w:t>y</w:t>
      </w: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before="1" w:after="0" w:line="200" w:lineRule="exact"/>
        <w:rPr>
          <w:sz w:val="20"/>
          <w:szCs w:val="20"/>
        </w:rPr>
      </w:pPr>
    </w:p>
    <w:p w:rsidR="00076A8B" w:rsidRDefault="00EC20CB">
      <w:pPr>
        <w:spacing w:after="0" w:line="500" w:lineRule="exact"/>
        <w:ind w:left="3466" w:right="694" w:firstLine="892"/>
        <w:jc w:val="right"/>
        <w:rPr>
          <w:rFonts w:ascii="Arial" w:eastAsia="Arial" w:hAnsi="Arial" w:cs="Arial"/>
          <w:b/>
          <w:bCs/>
          <w:color w:val="FFFFFF"/>
          <w:w w:val="90"/>
          <w:sz w:val="54"/>
          <w:szCs w:val="5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201295</wp:posOffset>
                </wp:positionV>
                <wp:extent cx="59690" cy="115570"/>
                <wp:effectExtent l="0" t="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D84" w:rsidRDefault="005418D5">
                            <w:pPr>
                              <w:spacing w:after="0" w:line="182" w:lineRule="exact"/>
                              <w:ind w:right="-6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5388"/>
                                <w:spacing w:val="-94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64.55pt;margin-top:15.85pt;width:4.7pt;height:9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bArQIAAKk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" filled="f" stroked="f">
                <v:textbox inset="0,0,0,0">
                  <w:txbxContent>
                    <w:p w:rsidR="00182D84" w:rsidRDefault="005418D5">
                      <w:pPr>
                        <w:spacing w:after="0" w:line="182" w:lineRule="exact"/>
                        <w:ind w:right="-6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05388"/>
                          <w:spacing w:val="-94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6A8B" w:rsidRPr="00076A8B">
        <w:rPr>
          <w:rFonts w:ascii="Arial" w:eastAsia="Arial" w:hAnsi="Arial" w:cs="Arial"/>
          <w:bCs/>
          <w:color w:val="BEC788"/>
          <w:w w:val="96"/>
          <w:sz w:val="54"/>
          <w:szCs w:val="54"/>
        </w:rPr>
        <w:t>E</w:t>
      </w:r>
      <w:r w:rsidR="00076A8B" w:rsidRPr="00076A8B">
        <w:rPr>
          <w:rFonts w:ascii="Arial" w:eastAsia="Arial" w:hAnsi="Arial" w:cs="Arial"/>
          <w:bCs/>
          <w:color w:val="BEC788"/>
          <w:spacing w:val="-19"/>
          <w:w w:val="96"/>
          <w:sz w:val="54"/>
          <w:szCs w:val="54"/>
        </w:rPr>
        <w:t>v</w:t>
      </w:r>
      <w:r w:rsidR="00076A8B" w:rsidRPr="00076A8B">
        <w:rPr>
          <w:rFonts w:ascii="Arial" w:eastAsia="Arial" w:hAnsi="Arial" w:cs="Arial"/>
          <w:bCs/>
          <w:color w:val="BEC788"/>
          <w:w w:val="88"/>
          <w:sz w:val="54"/>
          <w:szCs w:val="54"/>
        </w:rPr>
        <w:t>a</w:t>
      </w:r>
      <w:r w:rsidR="00332FDA">
        <w:rPr>
          <w:rFonts w:ascii="Arial" w:eastAsia="Arial" w:hAnsi="Arial" w:cs="Arial"/>
          <w:bCs/>
          <w:color w:val="BEC788"/>
          <w:w w:val="88"/>
          <w:sz w:val="54"/>
          <w:szCs w:val="54"/>
        </w:rPr>
        <w:t>l</w:t>
      </w:r>
      <w:r w:rsidR="00076A8B" w:rsidRPr="00076A8B">
        <w:rPr>
          <w:rFonts w:ascii="Arial" w:eastAsia="Arial" w:hAnsi="Arial" w:cs="Arial"/>
          <w:bCs/>
          <w:color w:val="BEC788"/>
          <w:w w:val="109"/>
          <w:sz w:val="54"/>
          <w:szCs w:val="54"/>
        </w:rPr>
        <w:t>u</w:t>
      </w:r>
      <w:r w:rsidR="00076A8B" w:rsidRPr="00076A8B">
        <w:rPr>
          <w:rFonts w:ascii="Arial" w:eastAsia="Arial" w:hAnsi="Arial" w:cs="Arial"/>
          <w:bCs/>
          <w:color w:val="BEC788"/>
          <w:spacing w:val="-32"/>
          <w:w w:val="88"/>
          <w:sz w:val="54"/>
          <w:szCs w:val="54"/>
        </w:rPr>
        <w:t>a</w:t>
      </w:r>
      <w:r w:rsidR="00076A8B" w:rsidRPr="00076A8B">
        <w:rPr>
          <w:rFonts w:ascii="Arial" w:eastAsia="Arial" w:hAnsi="Arial" w:cs="Arial"/>
          <w:bCs/>
          <w:color w:val="BEC788"/>
          <w:w w:val="93"/>
          <w:sz w:val="54"/>
          <w:szCs w:val="54"/>
        </w:rPr>
        <w:t>tion</w:t>
      </w:r>
      <w:r w:rsidR="00076A8B" w:rsidRPr="00076A8B">
        <w:rPr>
          <w:rFonts w:ascii="Arial" w:eastAsia="Arial" w:hAnsi="Arial" w:cs="Arial"/>
          <w:bCs/>
          <w:color w:val="BEC788"/>
          <w:spacing w:val="-25"/>
          <w:sz w:val="54"/>
          <w:szCs w:val="54"/>
        </w:rPr>
        <w:t xml:space="preserve"> </w:t>
      </w:r>
      <w:r w:rsidR="00076A8B" w:rsidRPr="00076A8B">
        <w:rPr>
          <w:rFonts w:ascii="Arial" w:eastAsia="Arial" w:hAnsi="Arial" w:cs="Arial"/>
          <w:bCs/>
          <w:color w:val="BEC788"/>
          <w:w w:val="90"/>
          <w:sz w:val="54"/>
          <w:szCs w:val="54"/>
        </w:rPr>
        <w:t>Report</w:t>
      </w:r>
      <w:r w:rsidR="00076A8B">
        <w:rPr>
          <w:rFonts w:ascii="Arial" w:eastAsia="Arial" w:hAnsi="Arial" w:cs="Arial"/>
          <w:b/>
          <w:bCs/>
          <w:color w:val="BEC788"/>
          <w:w w:val="90"/>
          <w:sz w:val="54"/>
          <w:szCs w:val="54"/>
        </w:rPr>
        <w:t xml:space="preserve"> </w:t>
      </w:r>
    </w:p>
    <w:p w:rsidR="00182D84" w:rsidRPr="00076A8B" w:rsidRDefault="00076A8B">
      <w:pPr>
        <w:spacing w:after="0" w:line="500" w:lineRule="exact"/>
        <w:ind w:left="3466" w:right="694" w:firstLine="892"/>
        <w:jc w:val="right"/>
        <w:rPr>
          <w:rFonts w:ascii="Arial" w:eastAsia="Arial" w:hAnsi="Arial" w:cs="Arial"/>
          <w:sz w:val="44"/>
          <w:szCs w:val="54"/>
        </w:rPr>
      </w:pPr>
      <w:r w:rsidRPr="00076A8B">
        <w:rPr>
          <w:rFonts w:ascii="Arial" w:eastAsia="Arial" w:hAnsi="Arial" w:cs="Arial"/>
          <w:b/>
          <w:bCs/>
          <w:color w:val="FFFFFF"/>
          <w:w w:val="90"/>
          <w:sz w:val="44"/>
          <w:szCs w:val="54"/>
        </w:rPr>
        <w:t>E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90"/>
          <w:sz w:val="44"/>
          <w:szCs w:val="54"/>
        </w:rPr>
        <w:t>X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90"/>
          <w:sz w:val="44"/>
          <w:szCs w:val="54"/>
        </w:rPr>
        <w:t>E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85"/>
          <w:sz w:val="44"/>
          <w:szCs w:val="54"/>
        </w:rPr>
        <w:t>C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109"/>
          <w:sz w:val="44"/>
          <w:szCs w:val="54"/>
        </w:rPr>
        <w:t>U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93"/>
          <w:sz w:val="44"/>
          <w:szCs w:val="54"/>
        </w:rPr>
        <w:t>T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109"/>
          <w:sz w:val="44"/>
          <w:szCs w:val="54"/>
        </w:rPr>
        <w:t>I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104"/>
          <w:sz w:val="44"/>
          <w:szCs w:val="54"/>
        </w:rPr>
        <w:t>V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sz w:val="44"/>
          <w:szCs w:val="54"/>
        </w:rPr>
        <w:t>E</w:t>
      </w:r>
      <w:r w:rsidRPr="00076A8B">
        <w:rPr>
          <w:rFonts w:ascii="Arial" w:eastAsia="Arial" w:hAnsi="Arial" w:cs="Arial"/>
          <w:b/>
          <w:bCs/>
          <w:color w:val="FFFFFF"/>
          <w:spacing w:val="29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88"/>
          <w:sz w:val="44"/>
          <w:szCs w:val="54"/>
        </w:rPr>
        <w:t>S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109"/>
          <w:sz w:val="44"/>
          <w:szCs w:val="54"/>
        </w:rPr>
        <w:t>U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97"/>
          <w:sz w:val="44"/>
          <w:szCs w:val="54"/>
        </w:rPr>
        <w:t>M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97"/>
          <w:sz w:val="44"/>
          <w:szCs w:val="54"/>
        </w:rPr>
        <w:t>M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88"/>
          <w:sz w:val="44"/>
          <w:szCs w:val="54"/>
        </w:rPr>
        <w:t>A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90"/>
          <w:sz w:val="44"/>
          <w:szCs w:val="54"/>
        </w:rPr>
        <w:t>R</w:t>
      </w:r>
      <w:r w:rsidRPr="00076A8B">
        <w:rPr>
          <w:rFonts w:ascii="Arial" w:eastAsia="Arial" w:hAnsi="Arial" w:cs="Arial"/>
          <w:b/>
          <w:bCs/>
          <w:color w:val="FFFFFF"/>
          <w:spacing w:val="-105"/>
          <w:sz w:val="44"/>
          <w:szCs w:val="54"/>
        </w:rPr>
        <w:t xml:space="preserve"> </w:t>
      </w:r>
      <w:r w:rsidRPr="00076A8B">
        <w:rPr>
          <w:rFonts w:ascii="Arial" w:eastAsia="Arial" w:hAnsi="Arial" w:cs="Arial"/>
          <w:b/>
          <w:bCs/>
          <w:color w:val="FFFFFF"/>
          <w:w w:val="85"/>
          <w:sz w:val="44"/>
          <w:szCs w:val="54"/>
        </w:rPr>
        <w:t>Y</w:t>
      </w:r>
    </w:p>
    <w:p w:rsidR="00182D84" w:rsidRDefault="00182D84">
      <w:pPr>
        <w:spacing w:before="5" w:after="0" w:line="180" w:lineRule="exact"/>
        <w:rPr>
          <w:sz w:val="18"/>
          <w:szCs w:val="18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after="0"/>
        <w:sectPr w:rsidR="00182D84">
          <w:type w:val="continuous"/>
          <w:pgSz w:w="11920" w:h="16840"/>
          <w:pgMar w:top="400" w:right="420" w:bottom="280" w:left="1020" w:header="720" w:footer="720" w:gutter="0"/>
          <w:cols w:space="720"/>
        </w:sectPr>
      </w:pPr>
    </w:p>
    <w:p w:rsidR="00182D84" w:rsidRPr="00332FDA" w:rsidRDefault="00EC20CB">
      <w:pPr>
        <w:spacing w:before="40" w:after="0" w:line="270" w:lineRule="auto"/>
        <w:ind w:left="114" w:right="208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2825115</wp:posOffset>
                </wp:positionH>
                <wp:positionV relativeFrom="page">
                  <wp:posOffset>2200275</wp:posOffset>
                </wp:positionV>
                <wp:extent cx="4735195" cy="2653665"/>
                <wp:effectExtent l="0" t="0" r="2540" b="381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265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2D84" w:rsidRDefault="00182D84" w:rsidP="00076A8B">
                            <w:pPr>
                              <w:spacing w:after="0" w:line="144" w:lineRule="auto"/>
                              <w:ind w:right="457"/>
                              <w:jc w:val="bot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222.45pt;margin-top:173.25pt;width:372.85pt;height:208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/qsQIAALM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" filled="f" stroked="f">
                <v:textbox inset="0,0,0,0">
                  <w:txbxContent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>
                      <w:pPr>
                        <w:spacing w:before="18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82D84" w:rsidRDefault="00182D84" w:rsidP="00076A8B">
                      <w:pPr>
                        <w:spacing w:after="0" w:line="144" w:lineRule="auto"/>
                        <w:ind w:right="457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032375"/>
                <wp:effectExtent l="9525" t="0" r="12065" b="1587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32375"/>
                          <a:chOff x="0" y="0"/>
                          <a:chExt cx="11906" cy="7925"/>
                        </a:xfrm>
                      </wpg:grpSpPr>
                      <wpg:grpSp>
                        <wpg:cNvPr id="3" name="Group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7667"/>
                            <a:chOff x="0" y="0"/>
                            <a:chExt cx="11906" cy="7667"/>
                          </a:xfrm>
                        </wpg:grpSpPr>
                        <wps:wsp>
                          <wps:cNvPr id="4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7667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7667"/>
                                <a:gd name="T2" fmla="*/ 0 w 11906"/>
                                <a:gd name="T3" fmla="*/ 0 h 7667"/>
                                <a:gd name="T4" fmla="*/ 0 w 11906"/>
                                <a:gd name="T5" fmla="*/ 7667 h 7667"/>
                                <a:gd name="T6" fmla="*/ 7120 w 11906"/>
                                <a:gd name="T7" fmla="*/ 7667 h 7667"/>
                                <a:gd name="T8" fmla="*/ 8493 w 11906"/>
                                <a:gd name="T9" fmla="*/ 6004 h 7667"/>
                                <a:gd name="T10" fmla="*/ 11906 w 11906"/>
                                <a:gd name="T11" fmla="*/ 5265 h 7667"/>
                                <a:gd name="T12" fmla="*/ 11906 w 11906"/>
                                <a:gd name="T13" fmla="*/ 0 h 7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06" h="7667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67"/>
                                  </a:lnTo>
                                  <a:lnTo>
                                    <a:pt x="7120" y="7667"/>
                                  </a:lnTo>
                                  <a:lnTo>
                                    <a:pt x="8493" y="6004"/>
                                  </a:lnTo>
                                  <a:lnTo>
                                    <a:pt x="11906" y="5265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8B9F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7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0" y="3465"/>
                            <a:ext cx="11905" cy="4210"/>
                            <a:chOff x="0" y="3465"/>
                            <a:chExt cx="11905" cy="4210"/>
                          </a:xfrm>
                        </wpg:grpSpPr>
                        <wps:wsp>
                          <wps:cNvPr id="7" name="Freeform 13"/>
                          <wps:cNvSpPr>
                            <a:spLocks/>
                          </wps:cNvSpPr>
                          <wps:spPr bwMode="auto">
                            <a:xfrm>
                              <a:off x="0" y="3465"/>
                              <a:ext cx="11905" cy="4210"/>
                            </a:xfrm>
                            <a:custGeom>
                              <a:avLst/>
                              <a:gdLst>
                                <a:gd name="T0" fmla="*/ 4449 w 11905"/>
                                <a:gd name="T1" fmla="+- 0 7643 3465"/>
                                <a:gd name="T2" fmla="*/ 7643 h 4210"/>
                                <a:gd name="T3" fmla="*/ 0 w 11905"/>
                                <a:gd name="T4" fmla="+- 0 7643 3465"/>
                                <a:gd name="T5" fmla="*/ 7643 h 4210"/>
                                <a:gd name="T6" fmla="*/ 0 w 11905"/>
                                <a:gd name="T7" fmla="+- 0 7675 3465"/>
                                <a:gd name="T8" fmla="*/ 7675 h 4210"/>
                                <a:gd name="T9" fmla="*/ 7333 w 11905"/>
                                <a:gd name="T10" fmla="+- 0 7674 3465"/>
                                <a:gd name="T11" fmla="*/ 7674 h 4210"/>
                                <a:gd name="T12" fmla="*/ 7362 w 11905"/>
                                <a:gd name="T13" fmla="+- 0 7644 3465"/>
                                <a:gd name="T14" fmla="*/ 7644 h 4210"/>
                                <a:gd name="T15" fmla="*/ 4449 w 11905"/>
                                <a:gd name="T16" fmla="+- 0 7644 3465"/>
                                <a:gd name="T17" fmla="*/ 7644 h 4210"/>
                                <a:gd name="T18" fmla="*/ 4449 w 11905"/>
                                <a:gd name="T19" fmla="+- 0 7643 3465"/>
                                <a:gd name="T20" fmla="*/ 7643 h 42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1905" h="4210">
                                  <a:moveTo>
                                    <a:pt x="4449" y="4178"/>
                                  </a:moveTo>
                                  <a:lnTo>
                                    <a:pt x="0" y="4178"/>
                                  </a:lnTo>
                                  <a:lnTo>
                                    <a:pt x="0" y="4210"/>
                                  </a:lnTo>
                                  <a:lnTo>
                                    <a:pt x="7333" y="4209"/>
                                  </a:lnTo>
                                  <a:lnTo>
                                    <a:pt x="7362" y="4179"/>
                                  </a:lnTo>
                                  <a:lnTo>
                                    <a:pt x="4449" y="4179"/>
                                  </a:lnTo>
                                  <a:lnTo>
                                    <a:pt x="4449" y="4178"/>
                                  </a:lnTo>
                                </a:path>
                              </a:pathLst>
                            </a:custGeom>
                            <a:solidFill>
                              <a:srgbClr val="A45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0" y="3465"/>
                              <a:ext cx="11905" cy="4210"/>
                            </a:xfrm>
                            <a:custGeom>
                              <a:avLst/>
                              <a:gdLst>
                                <a:gd name="T0" fmla="*/ 11905 w 11905"/>
                                <a:gd name="T1" fmla="+- 0 3465 3465"/>
                                <a:gd name="T2" fmla="*/ 3465 h 4210"/>
                                <a:gd name="T3" fmla="*/ 8769 w 11905"/>
                                <a:gd name="T4" fmla="+- 0 3465 3465"/>
                                <a:gd name="T5" fmla="*/ 3465 h 4210"/>
                                <a:gd name="T6" fmla="*/ 4710 w 11905"/>
                                <a:gd name="T7" fmla="+- 0 7552 3465"/>
                                <a:gd name="T8" fmla="*/ 7552 h 4210"/>
                                <a:gd name="T9" fmla="*/ 4695 w 11905"/>
                                <a:gd name="T10" fmla="+- 0 7566 3465"/>
                                <a:gd name="T11" fmla="*/ 7566 h 4210"/>
                                <a:gd name="T12" fmla="*/ 4645 w 11905"/>
                                <a:gd name="T13" fmla="+- 0 7602 3465"/>
                                <a:gd name="T14" fmla="*/ 7602 h 4210"/>
                                <a:gd name="T15" fmla="*/ 4589 w 11905"/>
                                <a:gd name="T16" fmla="+- 0 7628 3465"/>
                                <a:gd name="T17" fmla="*/ 7628 h 4210"/>
                                <a:gd name="T18" fmla="*/ 4530 w 11905"/>
                                <a:gd name="T19" fmla="+- 0 7642 3465"/>
                                <a:gd name="T20" fmla="*/ 7642 h 4210"/>
                                <a:gd name="T21" fmla="*/ 4449 w 11905"/>
                                <a:gd name="T22" fmla="+- 0 7644 3465"/>
                                <a:gd name="T23" fmla="*/ 7644 h 4210"/>
                                <a:gd name="T24" fmla="*/ 7362 w 11905"/>
                                <a:gd name="T25" fmla="+- 0 7644 3465"/>
                                <a:gd name="T26" fmla="*/ 7644 h 4210"/>
                                <a:gd name="T27" fmla="*/ 8568 w 11905"/>
                                <a:gd name="T28" fmla="+- 0 6413 3465"/>
                                <a:gd name="T29" fmla="*/ 6413 h 4210"/>
                                <a:gd name="T30" fmla="*/ 8583 w 11905"/>
                                <a:gd name="T31" fmla="+- 0 6399 3465"/>
                                <a:gd name="T32" fmla="*/ 6399 h 4210"/>
                                <a:gd name="T33" fmla="*/ 8633 w 11905"/>
                                <a:gd name="T34" fmla="+- 0 6363 3465"/>
                                <a:gd name="T35" fmla="*/ 6363 h 4210"/>
                                <a:gd name="T36" fmla="*/ 8689 w 11905"/>
                                <a:gd name="T37" fmla="+- 0 6337 3465"/>
                                <a:gd name="T38" fmla="*/ 6337 h 4210"/>
                                <a:gd name="T39" fmla="*/ 8748 w 11905"/>
                                <a:gd name="T40" fmla="+- 0 6323 3465"/>
                                <a:gd name="T41" fmla="*/ 6323 h 4210"/>
                                <a:gd name="T42" fmla="*/ 11905 w 11905"/>
                                <a:gd name="T43" fmla="+- 0 6320 3465"/>
                                <a:gd name="T44" fmla="*/ 6320 h 4210"/>
                                <a:gd name="T45" fmla="*/ 11905 w 11905"/>
                                <a:gd name="T46" fmla="+- 0 3465 3465"/>
                                <a:gd name="T47" fmla="*/ 3465 h 42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905" h="4210">
                                  <a:moveTo>
                                    <a:pt x="11905" y="0"/>
                                  </a:moveTo>
                                  <a:lnTo>
                                    <a:pt x="8769" y="0"/>
                                  </a:lnTo>
                                  <a:lnTo>
                                    <a:pt x="4710" y="4087"/>
                                  </a:lnTo>
                                  <a:lnTo>
                                    <a:pt x="4695" y="4101"/>
                                  </a:lnTo>
                                  <a:lnTo>
                                    <a:pt x="4645" y="4137"/>
                                  </a:lnTo>
                                  <a:lnTo>
                                    <a:pt x="4589" y="4163"/>
                                  </a:lnTo>
                                  <a:lnTo>
                                    <a:pt x="4530" y="4177"/>
                                  </a:lnTo>
                                  <a:lnTo>
                                    <a:pt x="4449" y="4179"/>
                                  </a:lnTo>
                                  <a:lnTo>
                                    <a:pt x="7362" y="4179"/>
                                  </a:lnTo>
                                  <a:lnTo>
                                    <a:pt x="8568" y="2948"/>
                                  </a:lnTo>
                                  <a:lnTo>
                                    <a:pt x="8583" y="2934"/>
                                  </a:lnTo>
                                  <a:lnTo>
                                    <a:pt x="8633" y="2898"/>
                                  </a:lnTo>
                                  <a:lnTo>
                                    <a:pt x="8689" y="2872"/>
                                  </a:lnTo>
                                  <a:lnTo>
                                    <a:pt x="8748" y="2858"/>
                                  </a:lnTo>
                                  <a:lnTo>
                                    <a:pt x="11905" y="2855"/>
                                  </a:lnTo>
                                  <a:lnTo>
                                    <a:pt x="11905" y="0"/>
                                  </a:lnTo>
                                </a:path>
                              </a:pathLst>
                            </a:custGeom>
                            <a:solidFill>
                              <a:srgbClr val="A45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5" y="7643"/>
                              <a:ext cx="2917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9" y="3465"/>
                              <a:ext cx="7457" cy="4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0" y="3465"/>
                            <a:ext cx="11905" cy="4210"/>
                            <a:chOff x="0" y="3465"/>
                            <a:chExt cx="11905" cy="4210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0" y="3465"/>
                              <a:ext cx="11905" cy="4210"/>
                            </a:xfrm>
                            <a:custGeom>
                              <a:avLst/>
                              <a:gdLst>
                                <a:gd name="T0" fmla="*/ 11905 w 11905"/>
                                <a:gd name="T1" fmla="+- 0 3465 3465"/>
                                <a:gd name="T2" fmla="*/ 3465 h 4210"/>
                                <a:gd name="T3" fmla="*/ 8769 w 11905"/>
                                <a:gd name="T4" fmla="+- 0 3465 3465"/>
                                <a:gd name="T5" fmla="*/ 3465 h 4210"/>
                                <a:gd name="T6" fmla="*/ 4710 w 11905"/>
                                <a:gd name="T7" fmla="+- 0 7552 3465"/>
                                <a:gd name="T8" fmla="*/ 7552 h 4210"/>
                                <a:gd name="T9" fmla="*/ 4695 w 11905"/>
                                <a:gd name="T10" fmla="+- 0 7566 3465"/>
                                <a:gd name="T11" fmla="*/ 7566 h 4210"/>
                                <a:gd name="T12" fmla="*/ 4645 w 11905"/>
                                <a:gd name="T13" fmla="+- 0 7602 3465"/>
                                <a:gd name="T14" fmla="*/ 7602 h 4210"/>
                                <a:gd name="T15" fmla="*/ 4589 w 11905"/>
                                <a:gd name="T16" fmla="+- 0 7628 3465"/>
                                <a:gd name="T17" fmla="*/ 7628 h 4210"/>
                                <a:gd name="T18" fmla="*/ 4530 w 11905"/>
                                <a:gd name="T19" fmla="+- 0 7642 3465"/>
                                <a:gd name="T20" fmla="*/ 7642 h 4210"/>
                                <a:gd name="T21" fmla="*/ 4449 w 11905"/>
                                <a:gd name="T22" fmla="+- 0 7644 3465"/>
                                <a:gd name="T23" fmla="*/ 7644 h 4210"/>
                                <a:gd name="T24" fmla="*/ 4449 w 11905"/>
                                <a:gd name="T25" fmla="+- 0 7643 3465"/>
                                <a:gd name="T26" fmla="*/ 7643 h 4210"/>
                                <a:gd name="T27" fmla="*/ 0 w 11905"/>
                                <a:gd name="T28" fmla="+- 0 7643 3465"/>
                                <a:gd name="T29" fmla="*/ 7643 h 4210"/>
                                <a:gd name="T30" fmla="*/ 0 w 11905"/>
                                <a:gd name="T31" fmla="+- 0 7675 3465"/>
                                <a:gd name="T32" fmla="*/ 7675 h 42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1905" h="4210">
                                  <a:moveTo>
                                    <a:pt x="11905" y="0"/>
                                  </a:moveTo>
                                  <a:lnTo>
                                    <a:pt x="8769" y="0"/>
                                  </a:lnTo>
                                  <a:lnTo>
                                    <a:pt x="4710" y="4087"/>
                                  </a:lnTo>
                                  <a:lnTo>
                                    <a:pt x="4695" y="4101"/>
                                  </a:lnTo>
                                  <a:lnTo>
                                    <a:pt x="4645" y="4137"/>
                                  </a:lnTo>
                                  <a:lnTo>
                                    <a:pt x="4589" y="4163"/>
                                  </a:lnTo>
                                  <a:lnTo>
                                    <a:pt x="4530" y="4177"/>
                                  </a:lnTo>
                                  <a:lnTo>
                                    <a:pt x="4449" y="4179"/>
                                  </a:lnTo>
                                  <a:lnTo>
                                    <a:pt x="4449" y="4178"/>
                                  </a:lnTo>
                                  <a:lnTo>
                                    <a:pt x="0" y="4178"/>
                                  </a:lnTo>
                                  <a:lnTo>
                                    <a:pt x="0" y="4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0" y="6324"/>
                            <a:ext cx="11906" cy="1596"/>
                            <a:chOff x="0" y="6324"/>
                            <a:chExt cx="11906" cy="1596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0" y="6324"/>
                              <a:ext cx="11906" cy="1596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6324 6324"/>
                                <a:gd name="T2" fmla="*/ 6324 h 1596"/>
                                <a:gd name="T3" fmla="*/ 8802 w 11906"/>
                                <a:gd name="T4" fmla="+- 0 6324 6324"/>
                                <a:gd name="T5" fmla="*/ 6324 h 1596"/>
                                <a:gd name="T6" fmla="*/ 8781 w 11906"/>
                                <a:gd name="T7" fmla="+- 0 6325 6324"/>
                                <a:gd name="T8" fmla="*/ 6325 h 1596"/>
                                <a:gd name="T9" fmla="*/ 8721 w 11906"/>
                                <a:gd name="T10" fmla="+- 0 6335 6324"/>
                                <a:gd name="T11" fmla="*/ 6335 h 1596"/>
                                <a:gd name="T12" fmla="*/ 8663 w 11906"/>
                                <a:gd name="T13" fmla="+- 0 6357 6324"/>
                                <a:gd name="T14" fmla="*/ 6357 h 1596"/>
                                <a:gd name="T15" fmla="*/ 8611 w 11906"/>
                                <a:gd name="T16" fmla="+- 0 6389 6324"/>
                                <a:gd name="T17" fmla="*/ 6389 h 1596"/>
                                <a:gd name="T18" fmla="*/ 7344 w 11906"/>
                                <a:gd name="T19" fmla="+- 0 7678 6324"/>
                                <a:gd name="T20" fmla="*/ 7678 h 1596"/>
                                <a:gd name="T21" fmla="*/ 0 w 11906"/>
                                <a:gd name="T22" fmla="+- 0 7682 6324"/>
                                <a:gd name="T23" fmla="*/ 7682 h 1596"/>
                                <a:gd name="T24" fmla="*/ 0 w 11906"/>
                                <a:gd name="T25" fmla="+- 0 7920 6324"/>
                                <a:gd name="T26" fmla="*/ 7920 h 1596"/>
                                <a:gd name="T27" fmla="*/ 8212 w 11906"/>
                                <a:gd name="T28" fmla="+- 0 7687 6324"/>
                                <a:gd name="T29" fmla="*/ 7687 h 1596"/>
                                <a:gd name="T30" fmla="*/ 8933 w 11906"/>
                                <a:gd name="T31" fmla="+- 0 6948 6324"/>
                                <a:gd name="T32" fmla="*/ 6948 h 1596"/>
                                <a:gd name="T33" fmla="*/ 11906 w 11906"/>
                                <a:gd name="T34" fmla="+- 0 6948 6324"/>
                                <a:gd name="T35" fmla="*/ 6948 h 15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06" h="1596">
                                  <a:moveTo>
                                    <a:pt x="11906" y="0"/>
                                  </a:moveTo>
                                  <a:lnTo>
                                    <a:pt x="8802" y="0"/>
                                  </a:lnTo>
                                  <a:lnTo>
                                    <a:pt x="8781" y="1"/>
                                  </a:lnTo>
                                  <a:lnTo>
                                    <a:pt x="8721" y="11"/>
                                  </a:lnTo>
                                  <a:lnTo>
                                    <a:pt x="8663" y="33"/>
                                  </a:lnTo>
                                  <a:lnTo>
                                    <a:pt x="8611" y="65"/>
                                  </a:lnTo>
                                  <a:lnTo>
                                    <a:pt x="7344" y="1354"/>
                                  </a:lnTo>
                                  <a:lnTo>
                                    <a:pt x="0" y="1358"/>
                                  </a:lnTo>
                                  <a:lnTo>
                                    <a:pt x="0" y="1596"/>
                                  </a:lnTo>
                                  <a:lnTo>
                                    <a:pt x="8212" y="1363"/>
                                  </a:lnTo>
                                  <a:lnTo>
                                    <a:pt x="8933" y="624"/>
                                  </a:lnTo>
                                  <a:lnTo>
                                    <a:pt x="11906" y="6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0;width:595.3pt;height:396.25pt;z-index:-251661825;mso-position-horizontal-relative:page;mso-position-vertical-relative:page" coordsize="11906,7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">
                <v:group id="Group 14" o:spid="_x0000_s1027" style="position:absolute;width:11906;height:7667" coordsize="11906,7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6" o:spid="_x0000_s1028" style="position:absolute;width:11906;height:7667;visibility:visible;mso-wrap-style:square;v-text-anchor:top" coordsize="11906,7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UJ8MA&#10;AADaAAAADwAAAGRycy9kb3ducmV2LnhtbESPQWvCQBSE7wX/w/KE3pqNIqVEVxFBsHhqWsHcHtmX&#10;bDT7NmS3Sfz33UKhx2FmvmE2u8m2YqDeN44VLJIUBHHpdMO1gq/P48sbCB+QNbaOScGDPOy2s6cN&#10;ZtqN/EFDHmoRIewzVGBC6DIpfWnIok9cRxy9yvUWQ5R9LXWPY4TbVi7T9FVabDguGOzoYKi8599W&#10;QV0srzdpikP1fq6aR+4v+S29KPU8n/ZrEIGm8B/+a5+0ghX8Xok3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1UJ8MAAADaAAAADwAAAAAAAAAAAAAAAACYAgAAZHJzL2Rv&#10;d25yZXYueG1sUEsFBgAAAAAEAAQA9QAAAIgDAAAAAA==&#10;" path="m11906,l,,,7667r7120,l8493,6004r3413,-739l11906,e" fillcolor="#8b9f28" stroked="f">
                    <v:path arrowok="t" o:connecttype="custom" o:connectlocs="11906,0;0,0;0,7667;7120,7667;8493,6004;11906,5265;11906,0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9" type="#_x0000_t75" style="position:absolute;width:11906;height:7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PKzBAAAA2gAAAA8AAABkcnMvZG93bnJldi54bWxEj0uLwjAUhffC/IdwB2YjmjqgSDXKIAgy&#10;m8FHXV+aa1NtbjpNrPXfG0FweTiPjzNfdrYSLTW+dKxgNExAEOdOl1woOOzXgykIH5A1Vo5JwZ08&#10;LBcfvTmm2t14S+0uFCKOsE9RgQmhTqX0uSGLfuhq4uidXGMxRNkUUjd4i+O2kt9JMpEWS44EgzWt&#10;DOWX3dVGLm83uelW9W//+Heehiy7/reZUl+f3c8MRKAuvMOv9kYrGMPzSr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OPKzBAAAA2gAAAA8AAAAAAAAAAAAAAAAAnwIA&#10;AGRycy9kb3ducmV2LnhtbFBLBQYAAAAABAAEAPcAAACNAwAAAAA=&#10;">
                    <v:imagedata r:id="rId8" o:title=""/>
                  </v:shape>
                </v:group>
                <v:group id="Group 9" o:spid="_x0000_s1030" style="position:absolute;top:3465;width:11905;height:4210" coordorigin=",3465" coordsize="11905,4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3" o:spid="_x0000_s1031" style="position:absolute;top:3465;width:11905;height:4210;visibility:visible;mso-wrap-style:square;v-text-anchor:top" coordsize="11905,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W6L8A&#10;AADaAAAADwAAAGRycy9kb3ducmV2LnhtbESPS2/CMBCE70j8B2uRegMHDi1KcSIeQnDl0fsqXpKI&#10;eB1sk6T/vkaqxHE0M99oVvlgGtGR87VlBfNZAoK4sLrmUsH1sp8uQfiArLGxTAp+yUOejUcrTLXt&#10;+UTdOZQiQtinqKAKoU2l9EVFBv3MtsTRu1lnMETpSqkd9hFuGrlIkk9psOa4UGFL24qK+/lpFCx3&#10;m/2jG+jgTj9NR6aXV3Q3pT4mw/obRKAhvMP/7aNW8AWvK/EG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xVbovwAAANoAAAAPAAAAAAAAAAAAAAAAAJgCAABkcnMvZG93bnJl&#10;di54bWxQSwUGAAAAAAQABAD1AAAAhAMAAAAA&#10;" path="m4449,4178l,4178r,32l7333,4209r29,-30l4449,4179r,-1e" fillcolor="#a45224" stroked="f">
                    <v:path arrowok="t" o:connecttype="custom" o:connectlocs="4449,7643;0,7643;0,7675;7333,7674;7362,7644;4449,7644;4449,7643" o:connectangles="0,0,0,0,0,0,0"/>
                  </v:shape>
                  <v:shape id="Freeform 12" o:spid="_x0000_s1032" style="position:absolute;top:3465;width:11905;height:4210;visibility:visible;mso-wrap-style:square;v-text-anchor:top" coordsize="11905,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Cmr0A&#10;AADaAAAADwAAAGRycy9kb3ducmV2LnhtbESPS6vCMBSE94L/IRzh7myqC5FqFB+Ibn3tD82xLTYn&#10;NYlt/fc3Fy64HGa+GWa57k0tWnK+sqxgkqQgiHOrKy4U3K6H8RyED8gaa8uk4EMe1qvhYImZth2f&#10;qb2EQsQS9hkqKENoMil9XpJBn9iGOHoP6wyGKF0htcMulptaTtN0Jg1WHBdKbGhXUv68vI2C+X57&#10;eLU9Hd35XrdkOnlD91DqZ9RvFiAC9eEb/qdPOnLwdyXeALn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rCmr0AAADaAAAADwAAAAAAAAAAAAAAAACYAgAAZHJzL2Rvd25yZXYu&#10;eG1sUEsFBgAAAAAEAAQA9QAAAIIDAAAAAA==&#10;" path="m11905,l8769,,4710,4087r-15,14l4645,4137r-56,26l4530,4177r-81,2l7362,4179,8568,2948r15,-14l8633,2898r56,-26l8748,2858r3157,-3l11905,e" fillcolor="#a45224" stroked="f">
                    <v:path arrowok="t" o:connecttype="custom" o:connectlocs="11905,3465;8769,3465;4710,7552;4695,7566;4645,7602;4589,7628;4530,7642;4449,7644;7362,7644;8568,6413;8583,6399;8633,6363;8689,6337;8748,6323;11905,6320;11905,3465" o:connectangles="0,0,0,0,0,0,0,0,0,0,0,0,0,0,0,0"/>
                  </v:shape>
                  <v:shape id="Picture 11" o:spid="_x0000_s1033" type="#_x0000_t75" style="position:absolute;left:4445;top:7643;width:2917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RUTEAAAA2gAAAA8AAABkcnMvZG93bnJldi54bWxEj0+LwjAUxO8LfofwBC+iqR5k7RpFREVk&#10;L/5B2Nujedt2bV5KErX66c2C4HGYmd8wk1ljKnEl50vLCgb9BARxZnXJuYLjYdX7BOEDssbKMim4&#10;k4fZtPUxwVTbG+/oug+5iBD2KSooQqhTKX1WkEHftzVx9H6tMxiidLnUDm8Rbio5TJKRNFhyXCiw&#10;pkVB2Xl/MQpO9833sQy83vrksf3pLqvun1sp1Wk38y8QgZrwDr/aG61gDP9X4g2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aRUTEAAAA2gAAAA8AAAAAAAAAAAAAAAAA&#10;nwIAAGRycy9kb3ducmV2LnhtbFBLBQYAAAAABAAEAPcAAACQAwAAAAA=&#10;">
                    <v:imagedata r:id="rId9" o:title=""/>
                  </v:shape>
                  <v:shape id="Picture 10" o:spid="_x0000_s1034" type="#_x0000_t75" style="position:absolute;left:4449;top:3465;width:7457;height:4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X/LDAAAA2wAAAA8AAABkcnMvZG93bnJldi54bWxEj0FrwkAQhe8F/8Mygpeiu3ooGl1FBCHg&#10;odT6A8bsmESzsyG7mvTfdw6F3mZ4b977ZrMbfKNe1MU6sIX5zIAiLoKrubRw+T5Ol6BiQnbYBCYL&#10;PxRhtx29bTBzoecvep1TqSSEY4YWqpTaTOtYVOQxzkJLLNotdB6TrF2pXYe9hPtGL4z50B5rloYK&#10;WzpUVDzOT2/hmh/Me748fd6vq6OpMfePU++tnYyH/RpUoiH9m/+ucyf4Qi+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Rf8sMAAADbAAAADwAAAAAAAAAAAAAAAACf&#10;AgAAZHJzL2Rvd25yZXYueG1sUEsFBgAAAAAEAAQA9wAAAI8DAAAAAA==&#10;">
                    <v:imagedata r:id="rId10" o:title=""/>
                  </v:shape>
                </v:group>
                <v:group id="Group 7" o:spid="_x0000_s1035" style="position:absolute;top:3465;width:11905;height:4210" coordorigin=",3465" coordsize="11905,4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36" style="position:absolute;top:3465;width:11905;height:4210;visibility:visible;mso-wrap-style:square;v-text-anchor:top" coordsize="11905,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pgr4A&#10;AADbAAAADwAAAGRycy9kb3ducmV2LnhtbERPy6rCMBDdC/5DGMGdpirItRpFBFFX4gPcjs3YFptJ&#10;bWKtf28E4e7mcJ4zWzSmEDVVLresYNCPQBAnVuecKjif1r0/EM4jaywsk4I3OVjM260Zxtq++ED1&#10;0acihLCLUUHmfRlL6ZKMDLq+LYkDd7OVQR9glUpd4SuEm0IOo2gsDeYcGjIsaZVRcj8+jYIH14d6&#10;c3ued6PCbS/X/eSxNF6pbqdZTkF4avy/+Ofe6jB/CN9fwg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nqYK+AAAA2wAAAA8AAAAAAAAAAAAAAAAAmAIAAGRycy9kb3ducmV2&#10;LnhtbFBLBQYAAAAABAAEAPUAAACDAwAAAAA=&#10;" path="m11905,l8769,,4710,4087r-15,14l4645,4137r-56,26l4530,4177r-81,2l4449,4178,,4178r,32e" filled="f" strokecolor="white" strokeweight=".5pt">
                    <v:path arrowok="t" o:connecttype="custom" o:connectlocs="11905,3465;8769,3465;4710,7552;4695,7566;4645,7602;4589,7628;4530,7642;4449,7644;4449,7643;0,7643;0,7675" o:connectangles="0,0,0,0,0,0,0,0,0,0,0"/>
                  </v:shape>
                </v:group>
                <v:group id="Group 5" o:spid="_x0000_s1037" style="position:absolute;top:6324;width:11906;height:1596" coordorigin=",6324" coordsize="11906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" o:spid="_x0000_s1038" style="position:absolute;top:6324;width:11906;height:1596;visibility:visible;mso-wrap-style:square;v-text-anchor:top" coordsize="1190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RlMAA&#10;AADbAAAADwAAAGRycy9kb3ducmV2LnhtbERPzYrCMBC+C75DGGFvmioiWk2LKMuK4qHqAwzN2BSb&#10;SWmy2n37zcKCt/n4fmeT97YRT+p87VjBdJKAIC6drrlScLt+jpcgfEDW2DgmBT/kIc+Ggw2m2r24&#10;oOclVCKGsE9RgQmhTaX0pSGLfuJa4sjdXWcxRNhVUnf4iuG2kbMkWUiLNccGgy3tDJWPy7dVUDdz&#10;s5x+FXw669U52d+PR3lYKPUx6rdrEIH68Bb/uw86zp/D3y/xA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aRlMAAAADbAAAADwAAAAAAAAAAAAAAAACYAgAAZHJzL2Rvd25y&#10;ZXYueG1sUEsFBgAAAAAEAAQA9QAAAIUDAAAAAA==&#10;" path="m11906,l8802,r-21,1l8721,11r-58,22l8611,65,7344,1354,,1358r,238l8212,1363,8933,624r2973,e" filled="f" strokecolor="white" strokeweight=".5pt">
                    <v:path arrowok="t" o:connecttype="custom" o:connectlocs="11906,6324;8802,6324;8781,6325;8721,6335;8663,6357;8611,6389;7344,7678;0,7682;0,7920;8212,7687;8933,6948;11906,6948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32FDA">
        <w:rPr>
          <w:rFonts w:ascii="Arial" w:eastAsia="Arial" w:hAnsi="Arial" w:cs="Arial"/>
          <w:w w:val="94"/>
          <w:sz w:val="17"/>
          <w:szCs w:val="17"/>
        </w:rPr>
        <w:t>Th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e National</w:t>
      </w:r>
      <w:r w:rsidR="005418D5" w:rsidRPr="00332FDA"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Collaborative</w:t>
      </w:r>
      <w:r w:rsidR="005418D5" w:rsidRPr="00332FDA"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Resea</w:t>
      </w:r>
      <w:r w:rsidR="005418D5"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ch</w:t>
      </w:r>
      <w:r w:rsidR="005418D5" w:rsidRPr="00332FDA">
        <w:rPr>
          <w:rFonts w:ascii="Arial" w:eastAsia="Arial" w:hAnsi="Arial" w:cs="Arial"/>
          <w:spacing w:val="8"/>
          <w:w w:val="94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Infrastructu</w:t>
      </w:r>
      <w:r w:rsidR="005418D5"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e</w:t>
      </w:r>
      <w:r w:rsidR="005418D5" w:rsidRPr="00332FDA">
        <w:rPr>
          <w:rFonts w:ascii="Arial" w:eastAsia="Arial" w:hAnsi="Arial" w:cs="Arial"/>
          <w:spacing w:val="20"/>
          <w:w w:val="94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 xml:space="preserve">Strategy </w:t>
      </w:r>
      <w:r w:rsidR="005418D5" w:rsidRPr="00332FDA">
        <w:rPr>
          <w:rFonts w:ascii="Arial" w:eastAsia="Arial" w:hAnsi="Arial" w:cs="Arial"/>
          <w:w w:val="90"/>
          <w:sz w:val="17"/>
          <w:szCs w:val="17"/>
        </w:rPr>
        <w:t>(NCRIS)</w:t>
      </w:r>
      <w:r w:rsidR="005418D5" w:rsidRPr="00332FDA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is</w:t>
      </w:r>
      <w:r w:rsidR="005418D5"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an</w:t>
      </w:r>
      <w:r w:rsidR="005418D5"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Australian</w:t>
      </w:r>
      <w:r w:rsidR="005418D5" w:rsidRPr="00332FDA">
        <w:rPr>
          <w:rFonts w:ascii="Arial" w:eastAsia="Arial" w:hAnsi="Arial" w:cs="Arial"/>
          <w:spacing w:val="-5"/>
          <w:w w:val="95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Gove</w:t>
      </w:r>
      <w:r w:rsidR="005418D5" w:rsidRPr="00332FDA"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nment</w:t>
      </w:r>
      <w:r w:rsidR="005418D5" w:rsidRPr="00332FDA">
        <w:rPr>
          <w:rFonts w:ascii="Arial" w:eastAsia="Arial" w:hAnsi="Arial" w:cs="Arial"/>
          <w:spacing w:val="12"/>
          <w:w w:val="95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p</w:t>
      </w:r>
      <w:r w:rsidR="005418D5"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sz w:val="17"/>
          <w:szCs w:val="17"/>
        </w:rPr>
        <w:t>ogram</w:t>
      </w:r>
      <w:r w:rsidR="005418D5"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for</w:t>
      </w:r>
      <w:r w:rsidR="005418D5"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 xml:space="preserve">the </w:t>
      </w:r>
      <w:r w:rsidR="005418D5" w:rsidRPr="00332FDA">
        <w:rPr>
          <w:rFonts w:ascii="Arial" w:eastAsia="Arial" w:hAnsi="Arial" w:cs="Arial"/>
          <w:w w:val="97"/>
          <w:sz w:val="17"/>
          <w:szCs w:val="17"/>
        </w:rPr>
        <w:t>development</w:t>
      </w:r>
      <w:r w:rsidR="005418D5"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of</w:t>
      </w:r>
      <w:r w:rsidR="005418D5"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national</w:t>
      </w:r>
      <w:r w:rsidR="005418D5"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esea</w:t>
      </w:r>
      <w:r w:rsidR="005418D5"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ch</w:t>
      </w:r>
      <w:r w:rsidR="005418D5" w:rsidRPr="00332FDA"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infrastructu</w:t>
      </w:r>
      <w:r w:rsidR="005418D5"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w w:val="95"/>
          <w:sz w:val="17"/>
          <w:szCs w:val="17"/>
        </w:rPr>
        <w:t>e</w:t>
      </w:r>
      <w:r w:rsidR="005418D5" w:rsidRPr="00332FDA"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that</w:t>
      </w:r>
      <w:r w:rsidR="005418D5" w:rsidRPr="00332FD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has p</w:t>
      </w:r>
      <w:r w:rsidR="005418D5"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sz w:val="17"/>
          <w:szCs w:val="17"/>
        </w:rPr>
        <w:t>ovided</w:t>
      </w:r>
      <w:r w:rsidR="005418D5" w:rsidRPr="00332FD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 xml:space="preserve">$542 </w:t>
      </w:r>
      <w:r w:rsidR="005418D5" w:rsidRPr="00332FDA">
        <w:rPr>
          <w:rFonts w:ascii="Arial" w:eastAsia="Arial" w:hAnsi="Arial" w:cs="Arial"/>
          <w:w w:val="94"/>
          <w:sz w:val="17"/>
          <w:szCs w:val="17"/>
        </w:rPr>
        <w:t>million</w:t>
      </w:r>
      <w:r w:rsidR="005418D5"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f</w:t>
      </w:r>
      <w:r w:rsidR="005418D5"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sz w:val="17"/>
          <w:szCs w:val="17"/>
        </w:rPr>
        <w:t>om</w:t>
      </w:r>
      <w:r w:rsidR="005418D5"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2005-06</w:t>
      </w:r>
      <w:r w:rsidR="005418D5" w:rsidRPr="00332FD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th</w:t>
      </w:r>
      <w:r w:rsidR="005418D5"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="005418D5" w:rsidRPr="00332FDA">
        <w:rPr>
          <w:rFonts w:ascii="Arial" w:eastAsia="Arial" w:hAnsi="Arial" w:cs="Arial"/>
          <w:sz w:val="17"/>
          <w:szCs w:val="17"/>
        </w:rPr>
        <w:t>ough</w:t>
      </w:r>
      <w:r w:rsidR="005418D5" w:rsidRPr="00332FD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to</w:t>
      </w:r>
      <w:r w:rsidR="005418D5"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5418D5" w:rsidRPr="00332FDA">
        <w:rPr>
          <w:rFonts w:ascii="Arial" w:eastAsia="Arial" w:hAnsi="Arial" w:cs="Arial"/>
          <w:sz w:val="17"/>
          <w:szCs w:val="17"/>
        </w:rPr>
        <w:t>2010-11.</w:t>
      </w:r>
    </w:p>
    <w:p w:rsidR="00182D84" w:rsidRPr="00332FDA" w:rsidRDefault="005418D5">
      <w:pPr>
        <w:spacing w:after="0" w:line="270" w:lineRule="auto"/>
        <w:ind w:left="114" w:right="63"/>
        <w:rPr>
          <w:rFonts w:ascii="Arial" w:eastAsia="Arial" w:hAnsi="Arial" w:cs="Arial"/>
          <w:sz w:val="17"/>
          <w:szCs w:val="17"/>
        </w:rPr>
      </w:pPr>
      <w:r w:rsidRPr="00332FDA">
        <w:rPr>
          <w:rFonts w:ascii="Arial" w:eastAsia="Arial" w:hAnsi="Arial" w:cs="Arial"/>
          <w:w w:val="93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aim</w:t>
      </w:r>
      <w:r w:rsidRPr="00332FD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ogram</w:t>
      </w:r>
      <w:r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is</w:t>
      </w:r>
      <w:r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ovide</w:t>
      </w:r>
      <w:r w:rsidRPr="00332FD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chers</w:t>
      </w:r>
      <w:r w:rsidRPr="00332FDA">
        <w:rPr>
          <w:rFonts w:ascii="Arial" w:eastAsia="Arial" w:hAnsi="Arial" w:cs="Arial"/>
          <w:spacing w:val="11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with</w:t>
      </w:r>
      <w:r w:rsidRPr="00332FD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access 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major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ch</w:t>
      </w:r>
      <w:r w:rsidRPr="00332FDA"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facilities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supporting</w:t>
      </w:r>
      <w:r w:rsidRPr="00332FD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infrastructu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 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networks</w:t>
      </w:r>
      <w:r w:rsidRPr="00332FD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necessary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undertake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world-class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ch.</w:t>
      </w:r>
    </w:p>
    <w:p w:rsidR="00182D84" w:rsidRPr="00332FDA" w:rsidRDefault="00182D84">
      <w:pPr>
        <w:spacing w:before="1" w:after="0" w:line="170" w:lineRule="exact"/>
        <w:rPr>
          <w:sz w:val="17"/>
          <w:szCs w:val="17"/>
        </w:rPr>
      </w:pPr>
    </w:p>
    <w:p w:rsidR="00182D84" w:rsidRPr="00332FDA" w:rsidRDefault="005418D5">
      <w:pPr>
        <w:spacing w:after="0" w:line="270" w:lineRule="auto"/>
        <w:ind w:left="114" w:right="218"/>
        <w:rPr>
          <w:rFonts w:ascii="Arial" w:eastAsia="Arial" w:hAnsi="Arial" w:cs="Arial"/>
          <w:sz w:val="17"/>
          <w:szCs w:val="17"/>
        </w:rPr>
      </w:pPr>
      <w:r w:rsidRPr="00332FDA">
        <w:rPr>
          <w:rFonts w:ascii="Arial" w:eastAsia="Arial" w:hAnsi="Arial" w:cs="Arial"/>
          <w:sz w:val="17"/>
          <w:szCs w:val="17"/>
        </w:rPr>
        <w:t>Key</w:t>
      </w:r>
      <w:r w:rsidRPr="00332FD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featu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es</w:t>
      </w:r>
      <w:r w:rsidRPr="00332FDA">
        <w:rPr>
          <w:rFonts w:ascii="Arial" w:eastAsia="Arial" w:hAnsi="Arial" w:cs="Arial"/>
          <w:spacing w:val="7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NCRIS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— </w:t>
      </w:r>
      <w:r w:rsidRPr="00332FDA">
        <w:rPr>
          <w:rFonts w:ascii="Arial" w:eastAsia="Arial" w:hAnsi="Arial" w:cs="Arial"/>
          <w:w w:val="94"/>
          <w:sz w:val="17"/>
          <w:szCs w:val="17"/>
        </w:rPr>
        <w:t>namely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emphasis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on </w:t>
      </w:r>
      <w:r w:rsidRPr="00332FDA">
        <w:rPr>
          <w:rFonts w:ascii="Arial" w:eastAsia="Arial" w:hAnsi="Arial" w:cs="Arial"/>
          <w:w w:val="97"/>
          <w:sz w:val="17"/>
          <w:szCs w:val="17"/>
        </w:rPr>
        <w:t>collaboration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om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outset,</w:t>
      </w:r>
      <w:r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strategic</w:t>
      </w:r>
      <w:r w:rsidRPr="00332FDA"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identification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of </w:t>
      </w:r>
      <w:r w:rsidRPr="00332FDA">
        <w:rPr>
          <w:rFonts w:ascii="Arial" w:eastAsia="Arial" w:hAnsi="Arial" w:cs="Arial"/>
          <w:w w:val="95"/>
          <w:sz w:val="17"/>
          <w:szCs w:val="17"/>
        </w:rPr>
        <w:t>capabilities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ough</w:t>
      </w:r>
      <w:r w:rsidRPr="00332FD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consultative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oadmapping</w:t>
      </w:r>
      <w:r w:rsidRPr="00332FDA">
        <w:rPr>
          <w:rFonts w:ascii="Arial" w:eastAsia="Arial" w:hAnsi="Arial" w:cs="Arial"/>
          <w:spacing w:val="19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ocess, 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facilitation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ocess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develop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capability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plans</w:t>
      </w:r>
      <w:r w:rsidRPr="00332FD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the </w:t>
      </w:r>
      <w:r w:rsidRPr="00332FDA">
        <w:rPr>
          <w:rFonts w:ascii="Arial" w:eastAsia="Arial" w:hAnsi="Arial" w:cs="Arial"/>
          <w:w w:val="96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ovision</w:t>
      </w:r>
      <w:r w:rsidRPr="00332FDA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funding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skilled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sta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f</w:t>
      </w:r>
      <w:r w:rsidRPr="00332FDA">
        <w:rPr>
          <w:rFonts w:ascii="Arial" w:eastAsia="Arial" w:hAnsi="Arial" w:cs="Arial"/>
          <w:sz w:val="17"/>
          <w:szCs w:val="17"/>
        </w:rPr>
        <w:t>f</w:t>
      </w:r>
      <w:r w:rsidRPr="00332FD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operating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costs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—</w:t>
      </w:r>
    </w:p>
    <w:p w:rsidR="00182D84" w:rsidRPr="00332FDA" w:rsidRDefault="005418D5">
      <w:pPr>
        <w:spacing w:after="0" w:line="270" w:lineRule="auto"/>
        <w:ind w:left="114" w:right="16"/>
        <w:rPr>
          <w:rFonts w:ascii="Arial" w:eastAsia="Arial" w:hAnsi="Arial" w:cs="Arial"/>
          <w:sz w:val="17"/>
          <w:szCs w:val="17"/>
        </w:rPr>
      </w:pPr>
      <w:proofErr w:type="gramStart"/>
      <w:r w:rsidRPr="00332FDA">
        <w:rPr>
          <w:rFonts w:ascii="Arial" w:eastAsia="Arial" w:hAnsi="Arial" w:cs="Arial"/>
          <w:sz w:val="17"/>
          <w:szCs w:val="17"/>
        </w:rPr>
        <w:t>contribute</w:t>
      </w:r>
      <w:proofErr w:type="gramEnd"/>
      <w:r w:rsidRPr="00332FD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NCRIS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model</w:t>
      </w:r>
      <w:r w:rsidRPr="00332FD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being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app</w:t>
      </w:r>
      <w:r w:rsidRPr="00332FD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332FDA">
        <w:rPr>
          <w:rFonts w:ascii="Arial" w:eastAsia="Arial" w:hAnsi="Arial" w:cs="Arial"/>
          <w:w w:val="97"/>
          <w:sz w:val="17"/>
          <w:szCs w:val="17"/>
        </w:rPr>
        <w:t>opriate,</w:t>
      </w:r>
      <w:r w:rsidRPr="00332FDA">
        <w:rPr>
          <w:rFonts w:ascii="Arial" w:eastAsia="Arial" w:hAnsi="Arial" w:cs="Arial"/>
          <w:spacing w:val="8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e</w:t>
      </w:r>
      <w:r w:rsidRPr="00332FDA">
        <w:rPr>
          <w:rFonts w:ascii="Arial" w:eastAsia="Arial" w:hAnsi="Arial" w:cs="Arial"/>
          <w:spacing w:val="-3"/>
          <w:sz w:val="17"/>
          <w:szCs w:val="17"/>
        </w:rPr>
        <w:t>f</w:t>
      </w:r>
      <w:r w:rsidRPr="00332FDA">
        <w:rPr>
          <w:rFonts w:ascii="Arial" w:eastAsia="Arial" w:hAnsi="Arial" w:cs="Arial"/>
          <w:sz w:val="17"/>
          <w:szCs w:val="17"/>
        </w:rPr>
        <w:t>fective 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efficient</w:t>
      </w:r>
      <w:r w:rsidRPr="00332FDA">
        <w:rPr>
          <w:rFonts w:ascii="Arial" w:eastAsia="Arial" w:hAnsi="Arial" w:cs="Arial"/>
          <w:spacing w:val="-4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mechanism</w:t>
      </w:r>
      <w:r w:rsidRPr="00332FDA">
        <w:rPr>
          <w:rFonts w:ascii="Arial" w:eastAsia="Arial" w:hAnsi="Arial" w:cs="Arial"/>
          <w:spacing w:val="11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establishing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critical</w:t>
      </w:r>
      <w:r w:rsidRPr="00332FDA"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ch </w:t>
      </w:r>
      <w:r w:rsidRPr="00332FDA">
        <w:rPr>
          <w:rFonts w:ascii="Arial" w:eastAsia="Arial" w:hAnsi="Arial" w:cs="Arial"/>
          <w:w w:val="95"/>
          <w:sz w:val="17"/>
          <w:szCs w:val="17"/>
        </w:rPr>
        <w:t>infrastructu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</w:t>
      </w:r>
      <w:r w:rsidRPr="00332FDA"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Australia.</w:t>
      </w:r>
      <w:r w:rsidRPr="00332FDA">
        <w:rPr>
          <w:rFonts w:ascii="Arial" w:eastAsia="Arial" w:hAnsi="Arial" w:cs="Arial"/>
          <w:spacing w:val="-5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Incorporation</w:t>
      </w:r>
      <w:r w:rsidRPr="00332FDA">
        <w:rPr>
          <w:rFonts w:ascii="Arial" w:eastAsia="Arial" w:hAnsi="Arial" w:cs="Arial"/>
          <w:spacing w:val="2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these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key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featu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 should</w:t>
      </w:r>
      <w:r w:rsidRPr="00332FD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be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conside</w:t>
      </w:r>
      <w:r w:rsidRPr="00332FD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332FDA">
        <w:rPr>
          <w:rFonts w:ascii="Arial" w:eastAsia="Arial" w:hAnsi="Arial" w:cs="Arial"/>
          <w:w w:val="97"/>
          <w:sz w:val="17"/>
          <w:szCs w:val="17"/>
        </w:rPr>
        <w:t>ed</w:t>
      </w:r>
      <w:r w:rsidRPr="00332FDA">
        <w:rPr>
          <w:rFonts w:ascii="Arial" w:eastAsia="Arial" w:hAnsi="Arial" w:cs="Arial"/>
          <w:spacing w:val="3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in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development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policy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futu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e 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ch</w:t>
      </w:r>
      <w:r w:rsidRPr="00332FDA"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infrastructu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</w:t>
      </w:r>
      <w:r w:rsidRPr="00332FDA"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ograms.</w:t>
      </w:r>
    </w:p>
    <w:p w:rsidR="00182D84" w:rsidRPr="00332FDA" w:rsidRDefault="00182D84">
      <w:pPr>
        <w:spacing w:before="1" w:after="0" w:line="170" w:lineRule="exact"/>
        <w:rPr>
          <w:sz w:val="17"/>
          <w:szCs w:val="17"/>
        </w:rPr>
      </w:pPr>
    </w:p>
    <w:p w:rsidR="00182D84" w:rsidRPr="00332FDA" w:rsidRDefault="005418D5">
      <w:pPr>
        <w:spacing w:after="0" w:line="270" w:lineRule="auto"/>
        <w:ind w:left="114" w:right="-2"/>
        <w:rPr>
          <w:rFonts w:ascii="Arial" w:eastAsia="Arial" w:hAnsi="Arial" w:cs="Arial"/>
          <w:sz w:val="17"/>
          <w:szCs w:val="17"/>
        </w:rPr>
      </w:pPr>
      <w:r w:rsidRPr="00332FDA">
        <w:rPr>
          <w:rFonts w:ascii="Arial" w:eastAsia="Arial" w:hAnsi="Arial" w:cs="Arial"/>
          <w:w w:val="92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3"/>
          <w:w w:val="92"/>
          <w:sz w:val="17"/>
          <w:szCs w:val="17"/>
        </w:rPr>
        <w:t>r</w:t>
      </w:r>
      <w:r w:rsidRPr="00332FDA">
        <w:rPr>
          <w:rFonts w:ascii="Arial" w:eastAsia="Arial" w:hAnsi="Arial" w:cs="Arial"/>
          <w:w w:val="92"/>
          <w:sz w:val="17"/>
          <w:szCs w:val="17"/>
        </w:rPr>
        <w:t>e</w:t>
      </w:r>
      <w:r w:rsidRPr="00332FDA">
        <w:rPr>
          <w:rFonts w:ascii="Arial" w:eastAsia="Arial" w:hAnsi="Arial" w:cs="Arial"/>
          <w:spacing w:val="8"/>
          <w:w w:val="92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some</w:t>
      </w:r>
      <w:r w:rsidRPr="00332FD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key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lea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nings</w:t>
      </w:r>
      <w:r w:rsidRPr="00332FDA">
        <w:rPr>
          <w:rFonts w:ascii="Arial" w:eastAsia="Arial" w:hAnsi="Arial" w:cs="Arial"/>
          <w:spacing w:val="5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arising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om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this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evaluation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with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espect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facilitation,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gove</w:t>
      </w:r>
      <w:r w:rsidRPr="00332FDA"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nance,</w:t>
      </w:r>
      <w:r w:rsidRPr="00332FDA">
        <w:rPr>
          <w:rFonts w:ascii="Arial" w:eastAsia="Arial" w:hAnsi="Arial" w:cs="Arial"/>
          <w:spacing w:val="1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interactions</w:t>
      </w:r>
      <w:r w:rsidRPr="00332FDA"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with</w:t>
      </w:r>
      <w:r w:rsidRPr="00332FD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state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and </w:t>
      </w:r>
      <w:r w:rsidRPr="00332FDA">
        <w:rPr>
          <w:rFonts w:ascii="Arial" w:eastAsia="Arial" w:hAnsi="Arial" w:cs="Arial"/>
          <w:w w:val="96"/>
          <w:sz w:val="17"/>
          <w:szCs w:val="17"/>
        </w:rPr>
        <w:t>territory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gove</w:t>
      </w:r>
      <w:r w:rsidRPr="00332FDA"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nments</w:t>
      </w:r>
      <w:r w:rsidRPr="00332FDA"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sou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ce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funding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within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 system</w:t>
      </w:r>
      <w:r w:rsidRPr="00332FD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infrastructu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</w:t>
      </w:r>
      <w:r w:rsidRPr="00332FDA"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access.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3"/>
          <w:sz w:val="17"/>
          <w:szCs w:val="17"/>
        </w:rPr>
        <w:t>These</w:t>
      </w:r>
      <w:r w:rsidRPr="00332FDA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elements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equiring </w:t>
      </w:r>
      <w:r w:rsidRPr="00332FDA">
        <w:rPr>
          <w:rFonts w:ascii="Arial" w:eastAsia="Arial" w:hAnsi="Arial" w:cs="Arial"/>
          <w:w w:val="96"/>
          <w:sz w:val="17"/>
          <w:szCs w:val="17"/>
        </w:rPr>
        <w:t>further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consideration</w:t>
      </w:r>
      <w:r w:rsidRPr="00332FDA">
        <w:rPr>
          <w:rFonts w:ascii="Arial" w:eastAsia="Arial" w:hAnsi="Arial" w:cs="Arial"/>
          <w:spacing w:val="1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in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design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ograms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ch </w:t>
      </w:r>
      <w:r w:rsidRPr="00332FDA">
        <w:rPr>
          <w:rFonts w:ascii="Arial" w:eastAsia="Arial" w:hAnsi="Arial" w:cs="Arial"/>
          <w:w w:val="95"/>
          <w:sz w:val="17"/>
          <w:szCs w:val="17"/>
        </w:rPr>
        <w:t>infrastructu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</w:t>
      </w:r>
      <w:r w:rsidRPr="00332FDA"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ovision</w:t>
      </w:r>
      <w:r w:rsidRPr="00332FDA">
        <w:rPr>
          <w:rFonts w:ascii="Arial" w:eastAsia="Arial" w:hAnsi="Arial" w:cs="Arial"/>
          <w:spacing w:val="10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going</w:t>
      </w:r>
      <w:r w:rsidRPr="00332FD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forwa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d.</w:t>
      </w:r>
    </w:p>
    <w:p w:rsidR="00182D84" w:rsidRPr="00332FDA" w:rsidRDefault="00182D84">
      <w:pPr>
        <w:spacing w:before="1" w:after="0" w:line="170" w:lineRule="exact"/>
        <w:rPr>
          <w:sz w:val="17"/>
          <w:szCs w:val="17"/>
        </w:rPr>
      </w:pPr>
    </w:p>
    <w:p w:rsidR="00182D84" w:rsidRPr="00332FDA" w:rsidRDefault="005418D5">
      <w:pPr>
        <w:spacing w:after="0" w:line="270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332FDA">
        <w:rPr>
          <w:rFonts w:ascii="Arial" w:eastAsia="Arial" w:hAnsi="Arial" w:cs="Arial"/>
          <w:w w:val="96"/>
          <w:sz w:val="17"/>
          <w:szCs w:val="17"/>
        </w:rPr>
        <w:t>Cur</w:t>
      </w:r>
      <w:r w:rsidRPr="00332FD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ent</w:t>
      </w:r>
      <w:r w:rsidRPr="00332FDA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uncertainty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about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futu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funding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ch </w:t>
      </w:r>
      <w:r w:rsidRPr="00332FDA">
        <w:rPr>
          <w:rFonts w:ascii="Arial" w:eastAsia="Arial" w:hAnsi="Arial" w:cs="Arial"/>
          <w:w w:val="95"/>
          <w:sz w:val="17"/>
          <w:szCs w:val="17"/>
        </w:rPr>
        <w:t>infrastructu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e,</w:t>
      </w:r>
      <w:r w:rsidRPr="00332FDA"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particularly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ovision</w:t>
      </w:r>
      <w:r w:rsidRPr="00332FDA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funding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operating costs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specialist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sta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f</w:t>
      </w:r>
      <w:r w:rsidRPr="00332FDA">
        <w:rPr>
          <w:rFonts w:ascii="Arial" w:eastAsia="Arial" w:hAnsi="Arial" w:cs="Arial"/>
          <w:sz w:val="17"/>
          <w:szCs w:val="17"/>
        </w:rPr>
        <w:t>f,</w:t>
      </w:r>
      <w:r w:rsidRPr="00332FD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c</w:t>
      </w:r>
      <w:r w:rsidRPr="00332FD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eates</w:t>
      </w:r>
      <w:r w:rsidRPr="00332FDA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management</w:t>
      </w:r>
      <w:r w:rsidRPr="00332FDA">
        <w:rPr>
          <w:rFonts w:ascii="Arial" w:eastAsia="Arial" w:hAnsi="Arial" w:cs="Arial"/>
          <w:spacing w:val="1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difficulties</w:t>
      </w:r>
      <w:r w:rsidRPr="00332FDA">
        <w:rPr>
          <w:rFonts w:ascii="Arial" w:eastAsia="Arial" w:hAnsi="Arial" w:cs="Arial"/>
          <w:spacing w:val="-6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 cur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ent</w:t>
      </w:r>
      <w:r w:rsidRPr="00332FD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NCRIS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capabilities</w:t>
      </w:r>
      <w:r w:rsidRPr="00332FDA">
        <w:rPr>
          <w:rFonts w:ascii="Arial" w:eastAsia="Arial" w:hAnsi="Arial" w:cs="Arial"/>
          <w:spacing w:val="11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places</w:t>
      </w:r>
      <w:r w:rsidRPr="00332FDA"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Australia</w:t>
      </w:r>
      <w:r w:rsidRPr="00332FDA">
        <w:rPr>
          <w:rFonts w:ascii="Arial" w:eastAsia="Arial" w:hAnsi="Arial" w:cs="Arial"/>
          <w:spacing w:val="-4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at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risk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losing 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highly-skilled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work-fo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ce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equi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ed</w:t>
      </w:r>
      <w:r w:rsidRPr="00332FDA"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for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efficient</w:t>
      </w:r>
      <w:r w:rsidRPr="00332FDA">
        <w:rPr>
          <w:rFonts w:ascii="Arial" w:eastAsia="Arial" w:hAnsi="Arial" w:cs="Arial"/>
          <w:spacing w:val="-4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operation</w:t>
      </w:r>
      <w:r w:rsidRPr="00332FD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of </w:t>
      </w:r>
      <w:r w:rsidRPr="00332FDA">
        <w:rPr>
          <w:rFonts w:ascii="Arial" w:eastAsia="Arial" w:hAnsi="Arial" w:cs="Arial"/>
          <w:w w:val="94"/>
          <w:sz w:val="17"/>
          <w:szCs w:val="17"/>
        </w:rPr>
        <w:t>sophisticated</w:t>
      </w:r>
      <w:r w:rsidRPr="00332FDA">
        <w:rPr>
          <w:rFonts w:ascii="Arial" w:eastAsia="Arial" w:hAnsi="Arial" w:cs="Arial"/>
          <w:spacing w:val="4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facilities</w:t>
      </w:r>
      <w:r w:rsidRPr="00332FDA">
        <w:rPr>
          <w:rFonts w:ascii="Arial" w:eastAsia="Arial" w:hAnsi="Arial" w:cs="Arial"/>
          <w:w w:val="94"/>
          <w:sz w:val="18"/>
          <w:szCs w:val="17"/>
        </w:rPr>
        <w:t>.</w:t>
      </w:r>
      <w:r w:rsidRPr="00332FDA">
        <w:rPr>
          <w:rFonts w:ascii="Arial" w:eastAsia="Arial" w:hAnsi="Arial" w:cs="Arial"/>
          <w:spacing w:val="3"/>
          <w:w w:val="94"/>
          <w:sz w:val="18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This issue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should</w:t>
      </w:r>
      <w:r w:rsidRPr="00332FD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also</w:t>
      </w:r>
      <w:r w:rsidRPr="00332FD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be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conside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ed</w:t>
      </w:r>
    </w:p>
    <w:p w:rsidR="00182D84" w:rsidRPr="00332FDA" w:rsidRDefault="005418D5">
      <w:pPr>
        <w:spacing w:after="0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332FD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futu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funding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ograms.</w:t>
      </w:r>
    </w:p>
    <w:p w:rsidR="00182D84" w:rsidRPr="00332FDA" w:rsidRDefault="005418D5">
      <w:pPr>
        <w:spacing w:before="39" w:after="0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 w:rsidRPr="00332FDA">
        <w:rPr>
          <w:rFonts w:ascii="Arial" w:eastAsia="Arial" w:hAnsi="Arial" w:cs="Arial"/>
          <w:sz w:val="17"/>
          <w:szCs w:val="17"/>
        </w:rPr>
        <w:t>In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332FDA">
        <w:rPr>
          <w:rFonts w:ascii="Arial" w:eastAsia="Arial" w:hAnsi="Arial" w:cs="Arial"/>
          <w:w w:val="96"/>
          <w:sz w:val="17"/>
          <w:szCs w:val="17"/>
        </w:rPr>
        <w:t>eparation</w:t>
      </w:r>
      <w:r w:rsidRPr="00332FDA"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this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NCRIS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Evaluation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Report</w:t>
      </w:r>
    </w:p>
    <w:p w:rsidR="00182D84" w:rsidRPr="00332FDA" w:rsidRDefault="005418D5">
      <w:pPr>
        <w:spacing w:before="24" w:after="0" w:line="270" w:lineRule="auto"/>
        <w:ind w:right="1141"/>
        <w:rPr>
          <w:rFonts w:ascii="Arial" w:eastAsia="Arial" w:hAnsi="Arial" w:cs="Arial"/>
          <w:sz w:val="17"/>
          <w:szCs w:val="17"/>
        </w:rPr>
      </w:pPr>
      <w:proofErr w:type="gramStart"/>
      <w:r w:rsidRPr="00332FD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Evaluation</w:t>
      </w:r>
      <w:r w:rsidRPr="00332FDA">
        <w:rPr>
          <w:rFonts w:ascii="Arial" w:eastAsia="Arial" w:hAnsi="Arial" w:cs="Arial"/>
          <w:spacing w:val="-6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18"/>
          <w:w w:val="95"/>
          <w:sz w:val="17"/>
          <w:szCs w:val="17"/>
        </w:rPr>
        <w:t>T</w:t>
      </w:r>
      <w:r w:rsidRPr="00332FDA">
        <w:rPr>
          <w:rFonts w:ascii="Arial" w:eastAsia="Arial" w:hAnsi="Arial" w:cs="Arial"/>
          <w:w w:val="95"/>
          <w:sz w:val="17"/>
          <w:szCs w:val="17"/>
        </w:rPr>
        <w:t>eam, convened</w:t>
      </w:r>
      <w:r w:rsidRPr="00332FDA">
        <w:rPr>
          <w:rFonts w:ascii="Arial" w:eastAsia="Arial" w:hAnsi="Arial" w:cs="Arial"/>
          <w:spacing w:val="17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by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Department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of </w:t>
      </w:r>
      <w:r w:rsidRPr="00332FDA">
        <w:rPr>
          <w:rFonts w:ascii="Arial" w:eastAsia="Arial" w:hAnsi="Arial" w:cs="Arial"/>
          <w:w w:val="95"/>
          <w:sz w:val="17"/>
          <w:szCs w:val="17"/>
        </w:rPr>
        <w:t>Innovation,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Industr</w:t>
      </w:r>
      <w:r w:rsidRPr="00332FDA">
        <w:rPr>
          <w:rFonts w:ascii="Arial" w:eastAsia="Arial" w:hAnsi="Arial" w:cs="Arial"/>
          <w:spacing w:val="-15"/>
          <w:w w:val="95"/>
          <w:sz w:val="17"/>
          <w:szCs w:val="17"/>
        </w:rPr>
        <w:t>y</w:t>
      </w:r>
      <w:r w:rsidRPr="00332FDA">
        <w:rPr>
          <w:rFonts w:ascii="Arial" w:eastAsia="Arial" w:hAnsi="Arial" w:cs="Arial"/>
          <w:w w:val="95"/>
          <w:sz w:val="17"/>
          <w:szCs w:val="17"/>
        </w:rPr>
        <w:t>,</w:t>
      </w:r>
      <w:r w:rsidRPr="00332FDA">
        <w:rPr>
          <w:rFonts w:ascii="Arial" w:eastAsia="Arial" w:hAnsi="Arial" w:cs="Arial"/>
          <w:spacing w:val="10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Science</w:t>
      </w:r>
      <w:r w:rsidRPr="00332FDA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Resea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ch,</w:t>
      </w:r>
      <w:r w:rsidRPr="00332FDA">
        <w:rPr>
          <w:rFonts w:ascii="Arial" w:eastAsia="Arial" w:hAnsi="Arial" w:cs="Arial"/>
          <w:spacing w:val="3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d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ew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on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 work 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Science</w:t>
      </w:r>
      <w:r w:rsidRPr="00332FDA">
        <w:rPr>
          <w:rFonts w:ascii="Arial" w:eastAsia="Arial" w:hAnsi="Arial" w:cs="Arial"/>
          <w:spacing w:val="15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Panel</w:t>
      </w:r>
      <w:r w:rsidRPr="00332FDA">
        <w:rPr>
          <w:rFonts w:ascii="Arial" w:eastAsia="Arial" w:hAnsi="Arial" w:cs="Arial"/>
          <w:spacing w:val="-2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Economic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Consultant. </w:t>
      </w:r>
      <w:r w:rsidRPr="00332FDA">
        <w:rPr>
          <w:rFonts w:ascii="Arial" w:eastAsia="Arial" w:hAnsi="Arial" w:cs="Arial"/>
          <w:w w:val="93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teams</w:t>
      </w:r>
      <w:r w:rsidRPr="00332FD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developed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their</w:t>
      </w:r>
      <w:r w:rsidRPr="00332FD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assessment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NCRIS</w:t>
      </w:r>
    </w:p>
    <w:p w:rsidR="00182D84" w:rsidRPr="00332FDA" w:rsidRDefault="005418D5">
      <w:pPr>
        <w:spacing w:after="0" w:line="270" w:lineRule="auto"/>
        <w:ind w:right="933"/>
        <w:rPr>
          <w:rFonts w:ascii="Arial" w:eastAsia="Arial" w:hAnsi="Arial" w:cs="Arial"/>
          <w:sz w:val="17"/>
          <w:szCs w:val="17"/>
        </w:rPr>
      </w:pPr>
      <w:proofErr w:type="gramStart"/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ogram</w:t>
      </w:r>
      <w:proofErr w:type="gramEnd"/>
      <w:r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using</w:t>
      </w:r>
      <w:r w:rsidRPr="00332FD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evidence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gained</w:t>
      </w:r>
      <w:r w:rsidRPr="00332FDA"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om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stakeholder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survey 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om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7"/>
          <w:sz w:val="17"/>
          <w:szCs w:val="17"/>
        </w:rPr>
        <w:t>consultations</w:t>
      </w:r>
      <w:r w:rsidRPr="00332FD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with</w:t>
      </w:r>
      <w:r w:rsidRPr="00332FD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NCRIS</w:t>
      </w:r>
      <w:r w:rsidRPr="00332FDA">
        <w:rPr>
          <w:rFonts w:ascii="Arial" w:eastAsia="Arial" w:hAnsi="Arial" w:cs="Arial"/>
          <w:spacing w:val="-3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capability</w:t>
      </w:r>
      <w:r w:rsidRPr="00332FDA"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p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oviders, </w:t>
      </w:r>
      <w:r w:rsidRPr="00332FDA">
        <w:rPr>
          <w:rFonts w:ascii="Arial" w:eastAsia="Arial" w:hAnsi="Arial" w:cs="Arial"/>
          <w:w w:val="95"/>
          <w:sz w:val="17"/>
          <w:szCs w:val="17"/>
        </w:rPr>
        <w:t>users</w:t>
      </w:r>
      <w:r w:rsidRPr="00332FD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key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stakeholders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including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state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 xml:space="preserve">territory </w:t>
      </w:r>
      <w:r w:rsidRPr="00332FDA">
        <w:rPr>
          <w:rFonts w:ascii="Arial" w:eastAsia="Arial" w:hAnsi="Arial" w:cs="Arial"/>
          <w:w w:val="95"/>
          <w:sz w:val="17"/>
          <w:szCs w:val="17"/>
        </w:rPr>
        <w:t>gove</w:t>
      </w:r>
      <w:r w:rsidRPr="00332FDA"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 w:rsidRPr="00332FDA">
        <w:rPr>
          <w:rFonts w:ascii="Arial" w:eastAsia="Arial" w:hAnsi="Arial" w:cs="Arial"/>
          <w:w w:val="95"/>
          <w:sz w:val="17"/>
          <w:szCs w:val="17"/>
        </w:rPr>
        <w:t>nments,</w:t>
      </w:r>
      <w:r w:rsidRPr="00332FDA">
        <w:rPr>
          <w:rFonts w:ascii="Arial" w:eastAsia="Arial" w:hAnsi="Arial" w:cs="Arial"/>
          <w:spacing w:val="19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5"/>
          <w:sz w:val="17"/>
          <w:szCs w:val="17"/>
        </w:rPr>
        <w:t>universities</w:t>
      </w:r>
      <w:r w:rsidRPr="00332FDA">
        <w:rPr>
          <w:rFonts w:ascii="Arial" w:eastAsia="Arial" w:hAnsi="Arial" w:cs="Arial"/>
          <w:spacing w:val="-6"/>
          <w:w w:val="95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and</w:t>
      </w:r>
      <w:r w:rsidRPr="00332FD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6"/>
          <w:sz w:val="17"/>
          <w:szCs w:val="17"/>
        </w:rPr>
        <w:t>publicly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funded</w:t>
      </w:r>
      <w:r w:rsidRPr="00332FD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>esea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ch </w:t>
      </w:r>
      <w:r w:rsidRPr="00332FDA">
        <w:rPr>
          <w:rFonts w:ascii="Arial" w:eastAsia="Arial" w:hAnsi="Arial" w:cs="Arial"/>
          <w:w w:val="96"/>
          <w:sz w:val="17"/>
          <w:szCs w:val="17"/>
        </w:rPr>
        <w:t>agencies.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Key</w:t>
      </w:r>
      <w:r w:rsidRPr="00332FD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w w:val="94"/>
          <w:sz w:val="17"/>
          <w:szCs w:val="17"/>
        </w:rPr>
        <w:t>findings</w:t>
      </w:r>
      <w:r w:rsidRPr="00332FDA">
        <w:rPr>
          <w:rFonts w:ascii="Arial" w:eastAsia="Arial" w:hAnsi="Arial" w:cs="Arial"/>
          <w:spacing w:val="15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elating</w:t>
      </w:r>
      <w:r w:rsidRPr="00332FD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to</w:t>
      </w:r>
      <w:r w:rsidRPr="00332FD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the</w:t>
      </w:r>
      <w:r w:rsidRPr="00332FD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terms</w:t>
      </w:r>
      <w:r w:rsidRPr="00332FD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of</w:t>
      </w:r>
      <w:r w:rsidRPr="00332FD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efe</w:t>
      </w:r>
      <w:r w:rsidRPr="00332FDA"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 w:rsidRPr="00332FDA">
        <w:rPr>
          <w:rFonts w:ascii="Arial" w:eastAsia="Arial" w:hAnsi="Arial" w:cs="Arial"/>
          <w:w w:val="94"/>
          <w:sz w:val="17"/>
          <w:szCs w:val="17"/>
        </w:rPr>
        <w:t>ence</w:t>
      </w:r>
      <w:r w:rsidRPr="00332FDA">
        <w:rPr>
          <w:rFonts w:ascii="Arial" w:eastAsia="Arial" w:hAnsi="Arial" w:cs="Arial"/>
          <w:spacing w:val="7"/>
          <w:w w:val="94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</w:t>
      </w:r>
      <w:r w:rsidRPr="00332FDA">
        <w:rPr>
          <w:rFonts w:ascii="Arial" w:eastAsia="Arial" w:hAnsi="Arial" w:cs="Arial"/>
          <w:spacing w:val="-3"/>
          <w:sz w:val="17"/>
          <w:szCs w:val="17"/>
        </w:rPr>
        <w:t>r</w:t>
      </w:r>
      <w:r w:rsidRPr="00332FDA">
        <w:rPr>
          <w:rFonts w:ascii="Arial" w:eastAsia="Arial" w:hAnsi="Arial" w:cs="Arial"/>
          <w:sz w:val="17"/>
          <w:szCs w:val="17"/>
        </w:rPr>
        <w:t xml:space="preserve">e </w:t>
      </w:r>
      <w:r w:rsidRPr="00332FDA">
        <w:rPr>
          <w:rFonts w:ascii="Arial" w:eastAsia="Arial" w:hAnsi="Arial" w:cs="Arial"/>
          <w:w w:val="96"/>
          <w:sz w:val="17"/>
          <w:szCs w:val="17"/>
        </w:rPr>
        <w:t>summarised</w:t>
      </w:r>
      <w:r w:rsidRPr="00332FD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as</w:t>
      </w:r>
      <w:r w:rsidRPr="00332FD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332FDA">
        <w:rPr>
          <w:rFonts w:ascii="Arial" w:eastAsia="Arial" w:hAnsi="Arial" w:cs="Arial"/>
          <w:sz w:val="17"/>
          <w:szCs w:val="17"/>
        </w:rPr>
        <w:t>follows.</w:t>
      </w:r>
    </w:p>
    <w:p w:rsidR="00182D84" w:rsidRDefault="00182D84">
      <w:pPr>
        <w:spacing w:before="7" w:after="0" w:line="280" w:lineRule="exact"/>
        <w:rPr>
          <w:sz w:val="28"/>
          <w:szCs w:val="28"/>
        </w:rPr>
      </w:pPr>
    </w:p>
    <w:p w:rsidR="00182D84" w:rsidRDefault="005418D5" w:rsidP="00076A8B">
      <w:pPr>
        <w:pStyle w:val="Heading2"/>
        <w:rPr>
          <w:rFonts w:eastAsia="Arial"/>
        </w:rPr>
      </w:pPr>
      <w:r>
        <w:rPr>
          <w:rFonts w:eastAsia="Arial"/>
        </w:rPr>
        <w:t>APPROPRI</w:t>
      </w:r>
      <w:r>
        <w:rPr>
          <w:rFonts w:eastAsia="Arial"/>
          <w:spacing w:val="-16"/>
        </w:rPr>
        <w:t>A</w:t>
      </w:r>
      <w:r>
        <w:rPr>
          <w:rFonts w:eastAsia="Arial"/>
        </w:rPr>
        <w:t>TENE</w:t>
      </w:r>
      <w:r>
        <w:rPr>
          <w:rFonts w:eastAsia="Arial"/>
          <w:spacing w:val="-2"/>
        </w:rPr>
        <w:t>S</w:t>
      </w:r>
      <w:r>
        <w:rPr>
          <w:rFonts w:eastAsia="Arial"/>
        </w:rPr>
        <w:t>S</w:t>
      </w:r>
    </w:p>
    <w:p w:rsidR="00182D84" w:rsidRDefault="00182D84">
      <w:pPr>
        <w:spacing w:before="6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88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2"/>
          <w:sz w:val="17"/>
          <w:szCs w:val="17"/>
        </w:rPr>
        <w:t>The</w:t>
      </w:r>
      <w:r>
        <w:rPr>
          <w:rFonts w:ascii="Arial" w:eastAsia="Arial" w:hAnsi="Arial" w:cs="Arial"/>
          <w:spacing w:val="-3"/>
          <w:w w:val="92"/>
          <w:sz w:val="17"/>
          <w:szCs w:val="17"/>
        </w:rPr>
        <w:t>r</w:t>
      </w:r>
      <w:r>
        <w:rPr>
          <w:rFonts w:ascii="Arial" w:eastAsia="Arial" w:hAnsi="Arial" w:cs="Arial"/>
          <w:w w:val="92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clea</w:t>
      </w:r>
      <w:r>
        <w:rPr>
          <w:rFonts w:ascii="Arial" w:eastAsia="Arial" w:hAnsi="Arial" w:cs="Arial"/>
          <w:spacing w:val="-15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,</w:t>
      </w:r>
      <w:r>
        <w:rPr>
          <w:rFonts w:ascii="Arial" w:eastAsia="Arial" w:hAnsi="Arial" w:cs="Arial"/>
          <w:spacing w:val="5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ongoing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nment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of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e.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app</w:t>
      </w:r>
      <w:r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>
        <w:rPr>
          <w:rFonts w:ascii="Arial" w:eastAsia="Arial" w:hAnsi="Arial" w:cs="Arial"/>
          <w:w w:val="97"/>
          <w:sz w:val="17"/>
          <w:szCs w:val="17"/>
        </w:rPr>
        <w:t>opriate,</w:t>
      </w:r>
      <w:r>
        <w:rPr>
          <w:rFonts w:ascii="Arial" w:eastAsia="Arial" w:hAnsi="Arial" w:cs="Arial"/>
          <w:spacing w:val="8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consistent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 cur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ent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nment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polic</w:t>
      </w:r>
      <w:r>
        <w:rPr>
          <w:rFonts w:ascii="Arial" w:eastAsia="Arial" w:hAnsi="Arial" w:cs="Arial"/>
          <w:spacing w:val="-16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nment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ovide</w:t>
      </w:r>
      <w:proofErr w:type="gramEnd"/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 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eate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enhance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national </w:t>
      </w:r>
      <w:r>
        <w:rPr>
          <w:rFonts w:ascii="Arial" w:eastAsia="Arial" w:hAnsi="Arial" w:cs="Arial"/>
          <w:w w:val="95"/>
          <w:sz w:val="17"/>
          <w:szCs w:val="17"/>
        </w:rPr>
        <w:t>innovation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system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foster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collaboration.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7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 xml:space="preserve"> r</w:t>
      </w:r>
      <w:r>
        <w:rPr>
          <w:rFonts w:ascii="Arial" w:eastAsia="Arial" w:hAnsi="Arial" w:cs="Arial"/>
          <w:w w:val="95"/>
          <w:sz w:val="17"/>
          <w:szCs w:val="17"/>
        </w:rPr>
        <w:t>oadmapping</w:t>
      </w:r>
      <w:r>
        <w:rPr>
          <w:rFonts w:ascii="Arial" w:eastAsia="Arial" w:hAnsi="Arial" w:cs="Arial"/>
          <w:spacing w:val="3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ocess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underpinned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decision-making in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implementation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ovided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firm </w:t>
      </w:r>
      <w:r>
        <w:rPr>
          <w:rFonts w:ascii="Arial" w:eastAsia="Arial" w:hAnsi="Arial" w:cs="Arial"/>
          <w:w w:val="97"/>
          <w:sz w:val="17"/>
          <w:szCs w:val="17"/>
        </w:rPr>
        <w:t>foundation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allocation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funding.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systematic</w:t>
      </w:r>
      <w:r>
        <w:rPr>
          <w:rFonts w:ascii="Arial" w:eastAsia="Arial" w:hAnsi="Arial" w:cs="Arial"/>
          <w:spacing w:val="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w w:val="96"/>
          <w:sz w:val="17"/>
          <w:szCs w:val="17"/>
        </w:rPr>
        <w:t>consultative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esou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ce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allocation</w:t>
      </w:r>
      <w:r>
        <w:rPr>
          <w:rFonts w:ascii="Arial" w:eastAsia="Arial" w:hAnsi="Arial" w:cs="Arial"/>
          <w:spacing w:val="1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ensu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ed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</w:p>
    <w:p w:rsidR="00182D84" w:rsidRDefault="005418D5">
      <w:pPr>
        <w:spacing w:after="0" w:line="270" w:lineRule="auto"/>
        <w:ind w:right="69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z w:val="17"/>
          <w:szCs w:val="17"/>
        </w:rPr>
        <w:t>the</w:t>
      </w:r>
      <w:proofErr w:type="gramEnd"/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highest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national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priority</w:t>
      </w:r>
      <w:r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capabilities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add</w:t>
      </w:r>
      <w:r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>
        <w:rPr>
          <w:rFonts w:ascii="Arial" w:eastAsia="Arial" w:hAnsi="Arial" w:cs="Arial"/>
          <w:w w:val="97"/>
          <w:sz w:val="17"/>
          <w:szCs w:val="17"/>
        </w:rPr>
        <w:t>essed.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 xml:space="preserve">ith </w:t>
      </w:r>
      <w:r>
        <w:rPr>
          <w:rFonts w:ascii="Arial" w:eastAsia="Arial" w:hAnsi="Arial" w:cs="Arial"/>
          <w:w w:val="95"/>
          <w:sz w:val="17"/>
          <w:szCs w:val="17"/>
        </w:rPr>
        <w:t>app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opriate,</w:t>
      </w:r>
      <w:r>
        <w:rPr>
          <w:rFonts w:ascii="Arial" w:eastAsia="Arial" w:hAnsi="Arial" w:cs="Arial"/>
          <w:spacing w:val="2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egular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updates,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ocess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>
        <w:rPr>
          <w:rFonts w:ascii="Arial" w:eastAsia="Arial" w:hAnsi="Arial" w:cs="Arial"/>
          <w:w w:val="97"/>
          <w:sz w:val="17"/>
          <w:szCs w:val="17"/>
        </w:rPr>
        <w:t>ecommended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 futu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ograms.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8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Facilitation</w:t>
      </w:r>
      <w:r>
        <w:rPr>
          <w:rFonts w:ascii="Arial" w:eastAsia="Arial" w:hAnsi="Arial" w:cs="Arial"/>
          <w:spacing w:val="-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achieved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f</w:t>
      </w:r>
      <w:r>
        <w:rPr>
          <w:rFonts w:ascii="Arial" w:eastAsia="Arial" w:hAnsi="Arial" w:cs="Arial"/>
          <w:w w:val="95"/>
          <w:sz w:val="17"/>
          <w:szCs w:val="17"/>
        </w:rPr>
        <w:t>fective</w:t>
      </w:r>
      <w:r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esou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ce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allocation</w:t>
      </w:r>
      <w:r>
        <w:rPr>
          <w:rFonts w:ascii="Arial" w:eastAsia="Arial" w:hAnsi="Arial" w:cs="Arial"/>
          <w:spacing w:val="1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within </w:t>
      </w:r>
      <w:r>
        <w:rPr>
          <w:rFonts w:ascii="Arial" w:eastAsia="Arial" w:hAnsi="Arial" w:cs="Arial"/>
          <w:w w:val="95"/>
          <w:sz w:val="17"/>
          <w:szCs w:val="17"/>
        </w:rPr>
        <w:t>capabilities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app</w:t>
      </w:r>
      <w:r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>
        <w:rPr>
          <w:rFonts w:ascii="Arial" w:eastAsia="Arial" w:hAnsi="Arial" w:cs="Arial"/>
          <w:w w:val="97"/>
          <w:sz w:val="17"/>
          <w:szCs w:val="17"/>
        </w:rPr>
        <w:t>opriate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mechanism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developing </w:t>
      </w:r>
      <w:r>
        <w:rPr>
          <w:rFonts w:ascii="Arial" w:eastAsia="Arial" w:hAnsi="Arial" w:cs="Arial"/>
          <w:w w:val="95"/>
          <w:sz w:val="17"/>
          <w:szCs w:val="17"/>
        </w:rPr>
        <w:t>national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capabilities.</w:t>
      </w:r>
    </w:p>
    <w:p w:rsidR="00182D84" w:rsidRDefault="00182D84">
      <w:pPr>
        <w:spacing w:after="0"/>
        <w:sectPr w:rsidR="00182D84">
          <w:type w:val="continuous"/>
          <w:pgSz w:w="11920" w:h="16840"/>
          <w:pgMar w:top="400" w:right="420" w:bottom="280" w:left="1020" w:header="720" w:footer="720" w:gutter="0"/>
          <w:cols w:num="2" w:space="720" w:equalWidth="0">
            <w:col w:w="4687" w:space="473"/>
            <w:col w:w="5320"/>
          </w:cols>
        </w:sectPr>
      </w:pPr>
    </w:p>
    <w:p w:rsidR="00182D84" w:rsidRDefault="00182D84">
      <w:pPr>
        <w:spacing w:after="0" w:line="200" w:lineRule="exact"/>
        <w:rPr>
          <w:sz w:val="20"/>
          <w:szCs w:val="20"/>
        </w:rPr>
      </w:pPr>
    </w:p>
    <w:p w:rsidR="00182D84" w:rsidRDefault="00182D84">
      <w:pPr>
        <w:spacing w:before="8" w:after="0" w:line="240" w:lineRule="exact"/>
        <w:rPr>
          <w:sz w:val="24"/>
          <w:szCs w:val="24"/>
        </w:rPr>
      </w:pPr>
    </w:p>
    <w:p w:rsidR="00182D84" w:rsidRDefault="00182D84">
      <w:pPr>
        <w:spacing w:after="0"/>
        <w:sectPr w:rsidR="00182D84">
          <w:pgSz w:w="11920" w:h="16840"/>
          <w:pgMar w:top="1560" w:right="1060" w:bottom="280" w:left="400" w:header="720" w:footer="720" w:gutter="0"/>
          <w:cols w:space="720"/>
        </w:sectPr>
      </w:pPr>
    </w:p>
    <w:p w:rsidR="00182D84" w:rsidRDefault="005418D5">
      <w:pPr>
        <w:spacing w:before="39" w:after="0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05388"/>
          <w:spacing w:val="-94"/>
          <w:sz w:val="18"/>
          <w:szCs w:val="18"/>
        </w:rPr>
        <w:lastRenderedPageBreak/>
        <w:t>2</w:t>
      </w:r>
      <w:r>
        <w:rPr>
          <w:rFonts w:ascii="Arial" w:eastAsia="Arial" w:hAnsi="Arial" w:cs="Arial"/>
          <w:color w:val="105388"/>
          <w:sz w:val="18"/>
          <w:szCs w:val="18"/>
        </w:rPr>
        <w:t>2</w:t>
      </w:r>
    </w:p>
    <w:p w:rsidR="00182D84" w:rsidRDefault="00EC20CB">
      <w:pPr>
        <w:spacing w:before="82" w:after="0" w:line="270" w:lineRule="auto"/>
        <w:ind w:left="734" w:right="252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217805</wp:posOffset>
                </wp:positionV>
                <wp:extent cx="128905" cy="2399030"/>
                <wp:effectExtent l="0" t="127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D84" w:rsidRDefault="005418D5">
                            <w:pPr>
                              <w:spacing w:before="2" w:after="0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2"/>
                                <w:sz w:val="16"/>
                                <w:szCs w:val="16"/>
                              </w:rPr>
                              <w:t>NCRI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9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2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16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1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>Repor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B9F28"/>
                                <w:sz w:val="16"/>
                                <w:szCs w:val="16"/>
                              </w:rPr>
                              <w:t>«</w:t>
                            </w:r>
                            <w:r>
                              <w:rPr>
                                <w:rFonts w:ascii="Arial" w:eastAsia="Arial" w:hAnsi="Arial" w:cs="Arial"/>
                                <w:color w:val="8B9F28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05388"/>
                                <w:spacing w:val="2"/>
                                <w:w w:val="90"/>
                                <w:sz w:val="16"/>
                                <w:szCs w:val="16"/>
                              </w:rPr>
                              <w:t>EXECUTIV</w:t>
                            </w:r>
                            <w:r>
                              <w:rPr>
                                <w:rFonts w:ascii="Arial" w:eastAsia="Arial" w:hAnsi="Arial" w:cs="Arial"/>
                                <w:color w:val="105388"/>
                                <w:w w:val="9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05388"/>
                                <w:spacing w:val="-1"/>
                                <w:w w:val="9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05388"/>
                                <w:spacing w:val="2"/>
                                <w:w w:val="90"/>
                                <w:sz w:val="16"/>
                                <w:szCs w:val="16"/>
                              </w:rPr>
                              <w:t>SUMMAR</w:t>
                            </w:r>
                            <w:r>
                              <w:rPr>
                                <w:rFonts w:ascii="Arial" w:eastAsia="Arial" w:hAnsi="Arial" w:cs="Arial"/>
                                <w:color w:val="105388"/>
                                <w:w w:val="9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05388"/>
                                <w:spacing w:val="16"/>
                                <w:w w:val="9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B9F28"/>
                                <w:w w:val="106"/>
                                <w:sz w:val="16"/>
                                <w:szCs w:val="16"/>
                              </w:rPr>
                              <w:t>«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2.5pt;margin-top:17.15pt;width:10.15pt;height:188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" filled="f" stroked="f">
                <v:textbox style="layout-flow:vertical" inset="0,0,0,0">
                  <w:txbxContent>
                    <w:p w:rsidR="00182D84" w:rsidRDefault="005418D5">
                      <w:pPr>
                        <w:spacing w:before="2" w:after="0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2"/>
                          <w:w w:val="92"/>
                          <w:sz w:val="16"/>
                          <w:szCs w:val="16"/>
                        </w:rPr>
                        <w:t>NCRI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8"/>
                          <w:w w:val="9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8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12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116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11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4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>Repor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B9F28"/>
                          <w:sz w:val="16"/>
                          <w:szCs w:val="16"/>
                        </w:rPr>
                        <w:t>«</w:t>
                      </w:r>
                      <w:r>
                        <w:rPr>
                          <w:rFonts w:ascii="Arial" w:eastAsia="Arial" w:hAnsi="Arial" w:cs="Arial"/>
                          <w:color w:val="8B9F28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05388"/>
                          <w:spacing w:val="2"/>
                          <w:w w:val="90"/>
                          <w:sz w:val="16"/>
                          <w:szCs w:val="16"/>
                        </w:rPr>
                        <w:t>EXECUTIV</w:t>
                      </w:r>
                      <w:r>
                        <w:rPr>
                          <w:rFonts w:ascii="Arial" w:eastAsia="Arial" w:hAnsi="Arial" w:cs="Arial"/>
                          <w:color w:val="105388"/>
                          <w:w w:val="9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05388"/>
                          <w:spacing w:val="-1"/>
                          <w:w w:val="9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05388"/>
                          <w:spacing w:val="2"/>
                          <w:w w:val="90"/>
                          <w:sz w:val="16"/>
                          <w:szCs w:val="16"/>
                        </w:rPr>
                        <w:t>SUMMAR</w:t>
                      </w:r>
                      <w:r>
                        <w:rPr>
                          <w:rFonts w:ascii="Arial" w:eastAsia="Arial" w:hAnsi="Arial" w:cs="Arial"/>
                          <w:color w:val="105388"/>
                          <w:w w:val="9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05388"/>
                          <w:spacing w:val="16"/>
                          <w:w w:val="9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B9F28"/>
                          <w:w w:val="106"/>
                          <w:sz w:val="16"/>
                          <w:szCs w:val="16"/>
                        </w:rPr>
                        <w:t>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8D5">
        <w:rPr>
          <w:rFonts w:ascii="Arial" w:eastAsia="Arial" w:hAnsi="Arial" w:cs="Arial"/>
          <w:w w:val="93"/>
          <w:sz w:val="17"/>
          <w:szCs w:val="17"/>
        </w:rPr>
        <w:t>The</w:t>
      </w:r>
      <w:r w:rsidR="005418D5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choice</w:t>
      </w:r>
      <w:r w:rsidR="005418D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of</w:t>
      </w:r>
      <w:r w:rsidR="005418D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w w:val="95"/>
          <w:sz w:val="17"/>
          <w:szCs w:val="17"/>
        </w:rPr>
        <w:t>facilitator</w:t>
      </w:r>
      <w:r w:rsidR="005418D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is</w:t>
      </w:r>
      <w:r w:rsidR="005418D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w w:val="96"/>
          <w:sz w:val="17"/>
          <w:szCs w:val="17"/>
        </w:rPr>
        <w:t>critical</w:t>
      </w:r>
      <w:r w:rsidR="005418D5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to</w:t>
      </w:r>
      <w:r w:rsidR="005418D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the</w:t>
      </w:r>
      <w:r w:rsidR="005418D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success</w:t>
      </w:r>
      <w:r w:rsidR="005418D5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of</w:t>
      </w:r>
      <w:r w:rsidR="005418D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 xml:space="preserve">a </w:t>
      </w:r>
      <w:r w:rsidR="005418D5">
        <w:rPr>
          <w:rFonts w:ascii="Arial" w:eastAsia="Arial" w:hAnsi="Arial" w:cs="Arial"/>
          <w:w w:val="95"/>
          <w:sz w:val="17"/>
          <w:szCs w:val="17"/>
        </w:rPr>
        <w:t>facilitation</w:t>
      </w:r>
      <w:r w:rsidR="005418D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p</w:t>
      </w:r>
      <w:r w:rsidR="005418D5">
        <w:rPr>
          <w:rFonts w:ascii="Arial" w:eastAsia="Arial" w:hAnsi="Arial" w:cs="Arial"/>
          <w:spacing w:val="-3"/>
          <w:sz w:val="17"/>
          <w:szCs w:val="17"/>
        </w:rPr>
        <w:t>r</w:t>
      </w:r>
      <w:r w:rsidR="005418D5">
        <w:rPr>
          <w:rFonts w:ascii="Arial" w:eastAsia="Arial" w:hAnsi="Arial" w:cs="Arial"/>
          <w:sz w:val="17"/>
          <w:szCs w:val="17"/>
        </w:rPr>
        <w:t>ocess.</w:t>
      </w:r>
      <w:r w:rsidR="005418D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w w:val="94"/>
          <w:sz w:val="17"/>
          <w:szCs w:val="17"/>
        </w:rPr>
        <w:t>The balance</w:t>
      </w:r>
      <w:r w:rsidR="005418D5">
        <w:rPr>
          <w:rFonts w:ascii="Arial" w:eastAsia="Arial" w:hAnsi="Arial" w:cs="Arial"/>
          <w:spacing w:val="15"/>
          <w:w w:val="94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between</w:t>
      </w:r>
      <w:r w:rsidR="005418D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the</w:t>
      </w:r>
      <w:r w:rsidR="005418D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need</w:t>
      </w:r>
      <w:r w:rsidR="005418D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for</w:t>
      </w:r>
      <w:r w:rsidR="005418D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 xml:space="preserve">an </w:t>
      </w:r>
      <w:r w:rsidR="005418D5">
        <w:rPr>
          <w:rFonts w:ascii="Arial" w:eastAsia="Arial" w:hAnsi="Arial" w:cs="Arial"/>
          <w:w w:val="96"/>
          <w:sz w:val="17"/>
          <w:szCs w:val="17"/>
        </w:rPr>
        <w:t>independent</w:t>
      </w:r>
      <w:r w:rsidR="005418D5">
        <w:rPr>
          <w:rFonts w:ascii="Arial" w:eastAsia="Arial" w:hAnsi="Arial" w:cs="Arial"/>
          <w:spacing w:val="11"/>
          <w:w w:val="96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w w:val="96"/>
          <w:sz w:val="17"/>
          <w:szCs w:val="17"/>
        </w:rPr>
        <w:t>facilitator</w:t>
      </w:r>
      <w:r w:rsidR="005418D5">
        <w:rPr>
          <w:rFonts w:ascii="Arial" w:eastAsia="Arial" w:hAnsi="Arial" w:cs="Arial"/>
          <w:spacing w:val="-5"/>
          <w:w w:val="96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and</w:t>
      </w:r>
      <w:r w:rsidR="005418D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the</w:t>
      </w:r>
      <w:r w:rsidR="005418D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need</w:t>
      </w:r>
      <w:r w:rsidR="005418D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for</w:t>
      </w:r>
      <w:r w:rsidR="005418D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sz w:val="17"/>
          <w:szCs w:val="17"/>
        </w:rPr>
        <w:t>the</w:t>
      </w:r>
      <w:r w:rsidR="005418D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w w:val="95"/>
          <w:sz w:val="17"/>
          <w:szCs w:val="17"/>
        </w:rPr>
        <w:t>facilitator</w:t>
      </w:r>
      <w:r w:rsidR="005418D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5418D5">
        <w:rPr>
          <w:rFonts w:ascii="Arial" w:eastAsia="Arial" w:hAnsi="Arial" w:cs="Arial"/>
          <w:w w:val="102"/>
          <w:sz w:val="17"/>
          <w:szCs w:val="17"/>
        </w:rPr>
        <w:t>to</w:t>
      </w:r>
    </w:p>
    <w:p w:rsidR="00182D84" w:rsidRDefault="005418D5">
      <w:pPr>
        <w:spacing w:after="0" w:line="270" w:lineRule="auto"/>
        <w:ind w:left="734" w:right="3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w w:val="95"/>
          <w:sz w:val="17"/>
          <w:szCs w:val="17"/>
        </w:rPr>
        <w:t>have</w:t>
      </w:r>
      <w:proofErr w:type="gramEnd"/>
      <w:r>
        <w:rPr>
          <w:rFonts w:ascii="Arial" w:eastAsia="Arial" w:hAnsi="Arial" w:cs="Arial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standing</w:t>
      </w:r>
      <w:r>
        <w:rPr>
          <w:rFonts w:ascii="Arial" w:eastAsia="Arial" w:hAnsi="Arial" w:cs="Arial"/>
          <w:spacing w:val="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in,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knowledge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of,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3"/>
          <w:sz w:val="17"/>
          <w:szCs w:val="17"/>
        </w:rPr>
        <w:t>r</w:t>
      </w:r>
      <w:r>
        <w:rPr>
          <w:rFonts w:ascii="Arial" w:eastAsia="Arial" w:hAnsi="Arial" w:cs="Arial"/>
          <w:w w:val="93"/>
          <w:sz w:val="17"/>
          <w:szCs w:val="17"/>
        </w:rPr>
        <w:t>elevant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community 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equi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es</w:t>
      </w:r>
      <w:r>
        <w:rPr>
          <w:rFonts w:ascii="Arial" w:eastAsia="Arial" w:hAnsi="Arial" w:cs="Arial"/>
          <w:spacing w:val="6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ca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eful</w:t>
      </w:r>
      <w:r>
        <w:rPr>
          <w:rFonts w:ascii="Arial" w:eastAsia="Arial" w:hAnsi="Arial" w:cs="Arial"/>
          <w:spacing w:val="7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consideration.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left="734" w:right="19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Collaboration</w:t>
      </w:r>
      <w:r>
        <w:rPr>
          <w:rFonts w:ascii="Arial" w:eastAsia="Arial" w:hAnsi="Arial" w:cs="Arial"/>
          <w:spacing w:val="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naturally</w:t>
      </w:r>
      <w:r>
        <w:rPr>
          <w:rFonts w:ascii="Arial" w:eastAsia="Arial" w:hAnsi="Arial" w:cs="Arial"/>
          <w:spacing w:val="-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drives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oader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perspective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 good 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esou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ce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allocation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within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capabilit</w:t>
      </w:r>
      <w:r>
        <w:rPr>
          <w:rFonts w:ascii="Arial" w:eastAsia="Arial" w:hAnsi="Arial" w:cs="Arial"/>
          <w:spacing w:val="-16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left="734" w:right="2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3"/>
          <w:sz w:val="17"/>
          <w:szCs w:val="17"/>
        </w:rPr>
        <w:t>The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NCRIS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model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app</w:t>
      </w:r>
      <w:r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>
        <w:rPr>
          <w:rFonts w:ascii="Arial" w:eastAsia="Arial" w:hAnsi="Arial" w:cs="Arial"/>
          <w:w w:val="97"/>
          <w:sz w:val="17"/>
          <w:szCs w:val="17"/>
        </w:rPr>
        <w:t>opriate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medium-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to </w:t>
      </w:r>
      <w:r>
        <w:rPr>
          <w:rFonts w:ascii="Arial" w:eastAsia="Arial" w:hAnsi="Arial" w:cs="Arial"/>
          <w:w w:val="95"/>
          <w:sz w:val="17"/>
          <w:szCs w:val="17"/>
        </w:rPr>
        <w:t>large-scale,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capability-based</w:t>
      </w:r>
      <w:r>
        <w:rPr>
          <w:rFonts w:ascii="Arial" w:eastAsia="Arial" w:hAnsi="Arial" w:cs="Arial"/>
          <w:spacing w:val="2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and,</w:t>
      </w:r>
    </w:p>
    <w:p w:rsidR="00182D84" w:rsidRDefault="005418D5">
      <w:pPr>
        <w:spacing w:after="0" w:line="270" w:lineRule="auto"/>
        <w:ind w:left="734" w:right="52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z w:val="17"/>
          <w:szCs w:val="17"/>
        </w:rPr>
        <w:t>for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type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e,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superior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p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evious</w:t>
      </w:r>
      <w:r>
        <w:rPr>
          <w:rFonts w:ascii="Arial" w:eastAsia="Arial" w:hAnsi="Arial" w:cs="Arial"/>
          <w:spacing w:val="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models. </w:t>
      </w:r>
      <w:r>
        <w:rPr>
          <w:rFonts w:ascii="Arial" w:eastAsia="Arial" w:hAnsi="Arial" w:cs="Arial"/>
          <w:w w:val="93"/>
          <w:sz w:val="17"/>
          <w:szCs w:val="17"/>
        </w:rPr>
        <w:t>The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analysis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shows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substantially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imp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oved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the </w:t>
      </w:r>
      <w:r>
        <w:rPr>
          <w:rFonts w:ascii="Arial" w:eastAsia="Arial" w:hAnsi="Arial" w:cs="Arial"/>
          <w:w w:val="96"/>
          <w:sz w:val="17"/>
          <w:szCs w:val="17"/>
        </w:rPr>
        <w:t>allocation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esou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ces.</w:t>
      </w:r>
    </w:p>
    <w:p w:rsidR="00182D84" w:rsidRDefault="00182D84" w:rsidP="00332FDA">
      <w:pPr>
        <w:spacing w:before="7" w:after="0" w:line="280" w:lineRule="exact"/>
        <w:ind w:left="720"/>
        <w:rPr>
          <w:sz w:val="28"/>
          <w:szCs w:val="28"/>
        </w:rPr>
      </w:pPr>
    </w:p>
    <w:p w:rsidR="00182D84" w:rsidRDefault="00076A8B" w:rsidP="00076A8B">
      <w:pPr>
        <w:pStyle w:val="Heading2"/>
        <w:ind w:firstLine="720"/>
        <w:rPr>
          <w:rFonts w:eastAsia="Arial"/>
        </w:rPr>
      </w:pPr>
      <w:r>
        <w:rPr>
          <w:rFonts w:eastAsia="Arial"/>
        </w:rPr>
        <w:t>EFFE</w:t>
      </w:r>
      <w:r>
        <w:rPr>
          <w:rFonts w:eastAsia="Arial"/>
          <w:spacing w:val="-5"/>
        </w:rPr>
        <w:t>C</w:t>
      </w:r>
      <w:r>
        <w:rPr>
          <w:rFonts w:eastAsia="Arial"/>
        </w:rPr>
        <w:t>TIVENE</w:t>
      </w:r>
      <w:r>
        <w:rPr>
          <w:rFonts w:eastAsia="Arial"/>
          <w:spacing w:val="-2"/>
        </w:rPr>
        <w:t>S</w:t>
      </w:r>
      <w:r>
        <w:rPr>
          <w:rFonts w:eastAsia="Arial"/>
        </w:rPr>
        <w:t>S</w:t>
      </w:r>
    </w:p>
    <w:p w:rsidR="00182D84" w:rsidRDefault="00182D84">
      <w:pPr>
        <w:spacing w:before="6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left="734" w:right="33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3"/>
          <w:sz w:val="17"/>
          <w:szCs w:val="17"/>
        </w:rPr>
        <w:t>The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NCRIS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been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successful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achieving 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eation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imp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oved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national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capability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by </w:t>
      </w:r>
      <w:r>
        <w:rPr>
          <w:rFonts w:ascii="Arial" w:eastAsia="Arial" w:hAnsi="Arial" w:cs="Arial"/>
          <w:w w:val="97"/>
          <w:sz w:val="17"/>
          <w:szCs w:val="17"/>
        </w:rPr>
        <w:t>embracing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oad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definition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develop new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facilities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leverage</w:t>
      </w:r>
      <w:r>
        <w:rPr>
          <w:rFonts w:ascii="Arial" w:eastAsia="Arial" w:hAnsi="Arial" w:cs="Arial"/>
          <w:spacing w:val="-4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existing</w:t>
      </w:r>
      <w:r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capacit</w:t>
      </w:r>
      <w:r>
        <w:rPr>
          <w:rFonts w:ascii="Arial" w:eastAsia="Arial" w:hAnsi="Arial" w:cs="Arial"/>
          <w:spacing w:val="-16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left="734" w:right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3"/>
          <w:sz w:val="17"/>
          <w:szCs w:val="17"/>
        </w:rPr>
        <w:t>The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NCRIS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oad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community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support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 has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engende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ed</w:t>
      </w:r>
      <w:r>
        <w:rPr>
          <w:rFonts w:ascii="Arial" w:eastAsia="Arial" w:hAnsi="Arial" w:cs="Arial"/>
          <w:spacing w:val="6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towa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ds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strategic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w w:val="96"/>
          <w:sz w:val="17"/>
          <w:szCs w:val="17"/>
        </w:rPr>
        <w:t>collaborative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development 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left="734" w:right="1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capabilities</w:t>
      </w:r>
      <w:r>
        <w:rPr>
          <w:rFonts w:ascii="Arial" w:eastAsia="Arial" w:hAnsi="Arial" w:cs="Arial"/>
          <w:spacing w:val="1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supporting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novel,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collaborative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activities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al</w:t>
      </w:r>
      <w:r>
        <w:rPr>
          <w:rFonts w:ascii="Arial" w:eastAsia="Arial" w:hAnsi="Arial" w:cs="Arial"/>
          <w:spacing w:val="-3"/>
          <w:w w:val="93"/>
          <w:sz w:val="17"/>
          <w:szCs w:val="17"/>
        </w:rPr>
        <w:t>r</w:t>
      </w:r>
      <w:r>
        <w:rPr>
          <w:rFonts w:ascii="Arial" w:eastAsia="Arial" w:hAnsi="Arial" w:cs="Arial"/>
          <w:w w:val="93"/>
          <w:sz w:val="17"/>
          <w:szCs w:val="17"/>
        </w:rPr>
        <w:t>ead</w:t>
      </w:r>
      <w:r>
        <w:rPr>
          <w:rFonts w:ascii="Arial" w:eastAsia="Arial" w:hAnsi="Arial" w:cs="Arial"/>
          <w:spacing w:val="-15"/>
          <w:w w:val="93"/>
          <w:sz w:val="17"/>
          <w:szCs w:val="17"/>
        </w:rPr>
        <w:t>y</w:t>
      </w:r>
      <w:r>
        <w:rPr>
          <w:rFonts w:ascii="Arial" w:eastAsia="Arial" w:hAnsi="Arial" w:cs="Arial"/>
          <w:w w:val="93"/>
          <w:sz w:val="17"/>
          <w:szCs w:val="17"/>
        </w:rPr>
        <w:t>,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or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have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potential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to </w:t>
      </w:r>
      <w:r>
        <w:rPr>
          <w:rFonts w:ascii="Arial" w:eastAsia="Arial" w:hAnsi="Arial" w:cs="Arial"/>
          <w:sz w:val="17"/>
          <w:szCs w:val="17"/>
        </w:rPr>
        <w:t>be,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world-class.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left="734" w:right="19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3"/>
          <w:sz w:val="17"/>
          <w:szCs w:val="17"/>
        </w:rPr>
        <w:t>The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NCRIS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cost-e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f</w:t>
      </w:r>
      <w:r>
        <w:rPr>
          <w:rFonts w:ascii="Arial" w:eastAsia="Arial" w:hAnsi="Arial" w:cs="Arial"/>
          <w:w w:val="95"/>
          <w:sz w:val="17"/>
          <w:szCs w:val="17"/>
        </w:rPr>
        <w:t>fective.</w:t>
      </w:r>
      <w:r>
        <w:rPr>
          <w:rFonts w:ascii="Arial" w:eastAsia="Arial" w:hAnsi="Arial" w:cs="Arial"/>
          <w:spacing w:val="2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Particular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outcomes 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contribute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cost-e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f</w:t>
      </w:r>
      <w:r>
        <w:rPr>
          <w:rFonts w:ascii="Arial" w:eastAsia="Arial" w:hAnsi="Arial" w:cs="Arial"/>
          <w:w w:val="96"/>
          <w:sz w:val="17"/>
          <w:szCs w:val="17"/>
        </w:rPr>
        <w:t>fectiveness</w:t>
      </w:r>
      <w:r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e:</w:t>
      </w:r>
    </w:p>
    <w:p w:rsidR="00182D84" w:rsidRDefault="00182D84">
      <w:pPr>
        <w:spacing w:before="4" w:after="0" w:line="120" w:lineRule="exact"/>
        <w:rPr>
          <w:sz w:val="12"/>
          <w:szCs w:val="12"/>
        </w:rPr>
      </w:pPr>
    </w:p>
    <w:p w:rsidR="00182D84" w:rsidRDefault="005418D5">
      <w:pPr>
        <w:spacing w:after="0" w:line="261" w:lineRule="auto"/>
        <w:ind w:left="904" w:right="297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05388"/>
          <w:w w:val="76"/>
        </w:rPr>
        <w:t>»</w:t>
      </w:r>
      <w:r>
        <w:rPr>
          <w:rFonts w:ascii="Arial" w:eastAsia="Arial" w:hAnsi="Arial" w:cs="Arial"/>
          <w:color w:val="105388"/>
          <w:spacing w:val="30"/>
          <w:w w:val="76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willingness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invest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human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capital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operating costs,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esulting</w:t>
      </w:r>
      <w:r>
        <w:rPr>
          <w:rFonts w:ascii="Arial" w:eastAsia="Arial" w:hAnsi="Arial" w:cs="Arial"/>
          <w:color w:val="000000"/>
          <w:spacing w:val="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superior</w:t>
      </w:r>
      <w:r>
        <w:rPr>
          <w:rFonts w:ascii="Arial" w:eastAsia="Arial" w:hAnsi="Arial" w:cs="Arial"/>
          <w:color w:val="000000"/>
          <w:spacing w:val="15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service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delivery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viability of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facilities;</w:t>
      </w:r>
    </w:p>
    <w:p w:rsidR="00182D84" w:rsidRDefault="005418D5">
      <w:pPr>
        <w:spacing w:before="17" w:after="0" w:line="253" w:lineRule="auto"/>
        <w:ind w:left="904" w:right="649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05388"/>
          <w:w w:val="76"/>
        </w:rPr>
        <w:t>»</w:t>
      </w:r>
      <w:r>
        <w:rPr>
          <w:rFonts w:ascii="Arial" w:eastAsia="Arial" w:hAnsi="Arial" w:cs="Arial"/>
          <w:color w:val="105388"/>
          <w:spacing w:val="30"/>
          <w:w w:val="76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combined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bargaining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power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esulting</w:t>
      </w:r>
      <w:r>
        <w:rPr>
          <w:rFonts w:ascii="Arial" w:eastAsia="Arial" w:hAnsi="Arial" w:cs="Arial"/>
          <w:color w:val="000000"/>
          <w:spacing w:val="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imp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oved pricing;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bookmarkStart w:id="0" w:name="_GoBack"/>
      <w:bookmarkEnd w:id="0"/>
    </w:p>
    <w:p w:rsidR="00182D84" w:rsidRDefault="005418D5">
      <w:pPr>
        <w:spacing w:before="24" w:after="0" w:line="253" w:lineRule="auto"/>
        <w:ind w:left="904" w:right="268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05388"/>
          <w:w w:val="87"/>
        </w:rPr>
        <w:t>»</w:t>
      </w:r>
      <w:r>
        <w:rPr>
          <w:rFonts w:ascii="Arial" w:eastAsia="Arial" w:hAnsi="Arial" w:cs="Arial"/>
          <w:color w:val="105388"/>
          <w:spacing w:val="9"/>
          <w:w w:val="87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87"/>
          <w:sz w:val="17"/>
          <w:szCs w:val="17"/>
        </w:rPr>
        <w:t xml:space="preserve">leveraging </w:t>
      </w:r>
      <w:r>
        <w:rPr>
          <w:rFonts w:ascii="Arial" w:eastAsia="Arial" w:hAnsi="Arial" w:cs="Arial"/>
          <w:color w:val="000000"/>
          <w:spacing w:val="20"/>
          <w:w w:val="8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of</w:t>
      </w:r>
      <w:proofErr w:type="gramEnd"/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5"/>
          <w:sz w:val="17"/>
          <w:szCs w:val="17"/>
        </w:rPr>
        <w:t>existing</w:t>
      </w:r>
      <w:r>
        <w:rPr>
          <w:rFonts w:ascii="Arial" w:eastAsia="Arial" w:hAnsi="Arial" w:cs="Arial"/>
          <w:color w:val="000000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color w:val="000000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co-investment,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esulting</w:t>
      </w:r>
      <w:r>
        <w:rPr>
          <w:rFonts w:ascii="Arial" w:eastAsia="Arial" w:hAnsi="Arial" w:cs="Arial"/>
          <w:color w:val="000000"/>
          <w:spacing w:val="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investments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of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95"/>
          <w:sz w:val="17"/>
          <w:szCs w:val="17"/>
        </w:rPr>
        <w:t>inc</w:t>
      </w:r>
      <w:r>
        <w:rPr>
          <w:rFonts w:ascii="Arial" w:eastAsia="Arial" w:hAnsi="Arial" w:cs="Arial"/>
          <w:color w:val="000000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95"/>
          <w:sz w:val="17"/>
          <w:szCs w:val="17"/>
        </w:rPr>
        <w:t>eased</w:t>
      </w:r>
      <w:r>
        <w:rPr>
          <w:rFonts w:ascii="Arial" w:eastAsia="Arial" w:hAnsi="Arial" w:cs="Arial"/>
          <w:color w:val="000000"/>
          <w:spacing w:val="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value.</w:t>
      </w:r>
    </w:p>
    <w:p w:rsidR="00182D84" w:rsidRDefault="00182D84">
      <w:pPr>
        <w:spacing w:before="4" w:after="0" w:line="180" w:lineRule="exact"/>
        <w:rPr>
          <w:sz w:val="18"/>
          <w:szCs w:val="18"/>
        </w:rPr>
      </w:pPr>
    </w:p>
    <w:p w:rsidR="00182D84" w:rsidRDefault="005418D5">
      <w:pPr>
        <w:spacing w:after="0" w:line="270" w:lineRule="auto"/>
        <w:ind w:left="734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2"/>
          <w:sz w:val="17"/>
          <w:szCs w:val="17"/>
        </w:rPr>
        <w:t>The</w:t>
      </w:r>
      <w:r>
        <w:rPr>
          <w:rFonts w:ascii="Arial" w:eastAsia="Arial" w:hAnsi="Arial" w:cs="Arial"/>
          <w:spacing w:val="-3"/>
          <w:w w:val="92"/>
          <w:sz w:val="17"/>
          <w:szCs w:val="17"/>
        </w:rPr>
        <w:t>r</w:t>
      </w:r>
      <w:r>
        <w:rPr>
          <w:rFonts w:ascii="Arial" w:eastAsia="Arial" w:hAnsi="Arial" w:cs="Arial"/>
          <w:w w:val="92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clear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evidence</w:t>
      </w:r>
      <w:r>
        <w:rPr>
          <w:rFonts w:ascii="Arial" w:eastAsia="Arial" w:hAnsi="Arial" w:cs="Arial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 xml:space="preserve">been </w:t>
      </w:r>
      <w:r>
        <w:rPr>
          <w:rFonts w:ascii="Arial" w:eastAsia="Arial" w:hAnsi="Arial" w:cs="Arial"/>
          <w:w w:val="93"/>
          <w:sz w:val="17"/>
          <w:szCs w:val="17"/>
        </w:rPr>
        <w:t>e</w:t>
      </w:r>
      <w:r>
        <w:rPr>
          <w:rFonts w:ascii="Arial" w:eastAsia="Arial" w:hAnsi="Arial" w:cs="Arial"/>
          <w:spacing w:val="-3"/>
          <w:w w:val="93"/>
          <w:sz w:val="17"/>
          <w:szCs w:val="17"/>
        </w:rPr>
        <w:t>f</w:t>
      </w:r>
      <w:r>
        <w:rPr>
          <w:rFonts w:ascii="Arial" w:eastAsia="Arial" w:hAnsi="Arial" w:cs="Arial"/>
          <w:w w:val="95"/>
          <w:sz w:val="17"/>
          <w:szCs w:val="17"/>
        </w:rPr>
        <w:t>fective</w:t>
      </w:r>
      <w:r>
        <w:rPr>
          <w:rFonts w:ascii="Arial" w:eastAsia="Arial" w:hAnsi="Arial" w:cs="Arial"/>
          <w:sz w:val="17"/>
          <w:szCs w:val="17"/>
        </w:rPr>
        <w:t xml:space="preserve"> in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meeting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needs</w:t>
      </w:r>
      <w:r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within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the </w:t>
      </w:r>
      <w:r>
        <w:rPr>
          <w:rFonts w:ascii="Arial" w:eastAsia="Arial" w:hAnsi="Arial" w:cs="Arial"/>
          <w:w w:val="96"/>
          <w:sz w:val="17"/>
          <w:szCs w:val="17"/>
        </w:rPr>
        <w:t>defined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envelope.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Whether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fect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continues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be </w:t>
      </w:r>
      <w:r>
        <w:rPr>
          <w:rFonts w:ascii="Arial" w:eastAsia="Arial" w:hAnsi="Arial" w:cs="Arial"/>
          <w:w w:val="95"/>
          <w:sz w:val="17"/>
          <w:szCs w:val="17"/>
        </w:rPr>
        <w:t>achieved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will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depend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whether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momentum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gained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by </w:t>
      </w: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can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maintained.</w:t>
      </w:r>
    </w:p>
    <w:p w:rsidR="00182D84" w:rsidRDefault="005418D5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182D84" w:rsidRDefault="005418D5" w:rsidP="00076A8B">
      <w:pPr>
        <w:pStyle w:val="Heading2"/>
        <w:rPr>
          <w:rFonts w:eastAsia="Arial"/>
        </w:rPr>
      </w:pPr>
      <w:r>
        <w:rPr>
          <w:rFonts w:eastAsia="Arial"/>
        </w:rPr>
        <w:t>EFFICIEN</w:t>
      </w:r>
      <w:r>
        <w:rPr>
          <w:rFonts w:eastAsia="Arial"/>
          <w:spacing w:val="-3"/>
        </w:rPr>
        <w:t>C</w:t>
      </w:r>
      <w:r>
        <w:rPr>
          <w:rFonts w:eastAsia="Arial"/>
        </w:rPr>
        <w:t>Y</w:t>
      </w:r>
    </w:p>
    <w:p w:rsidR="00182D84" w:rsidRDefault="00182D84">
      <w:pPr>
        <w:spacing w:before="6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15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8"/>
          <w:w w:val="94"/>
          <w:sz w:val="17"/>
          <w:szCs w:val="17"/>
        </w:rPr>
        <w:t>T</w:t>
      </w:r>
      <w:r>
        <w:rPr>
          <w:rFonts w:ascii="Arial" w:eastAsia="Arial" w:hAnsi="Arial" w:cs="Arial"/>
          <w:w w:val="94"/>
          <w:sz w:val="17"/>
          <w:szCs w:val="17"/>
        </w:rPr>
        <w:t>aking</w:t>
      </w:r>
      <w:r>
        <w:rPr>
          <w:rFonts w:ascii="Arial" w:eastAsia="Arial" w:hAnsi="Arial" w:cs="Arial"/>
          <w:spacing w:val="6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into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account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nment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eporting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equi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ements, </w:t>
      </w:r>
      <w:r>
        <w:rPr>
          <w:rFonts w:ascii="Arial" w:eastAsia="Arial" w:hAnsi="Arial" w:cs="Arial"/>
          <w:w w:val="96"/>
          <w:sz w:val="17"/>
          <w:szCs w:val="17"/>
        </w:rPr>
        <w:t>administration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by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department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 been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efficient,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88"/>
          <w:sz w:val="17"/>
          <w:szCs w:val="17"/>
        </w:rPr>
        <w:t>all</w:t>
      </w:r>
      <w:r>
        <w:rPr>
          <w:rFonts w:ascii="Arial" w:eastAsia="Arial" w:hAnsi="Arial" w:cs="Arial"/>
          <w:spacing w:val="6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funds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contracted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schedule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with </w:t>
      </w:r>
      <w:r>
        <w:rPr>
          <w:rFonts w:ascii="Arial" w:eastAsia="Arial" w:hAnsi="Arial" w:cs="Arial"/>
          <w:w w:val="96"/>
          <w:sz w:val="17"/>
          <w:szCs w:val="17"/>
        </w:rPr>
        <w:t>app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opriate</w:t>
      </w:r>
      <w:r>
        <w:rPr>
          <w:rFonts w:ascii="Arial" w:eastAsia="Arial" w:hAnsi="Arial" w:cs="Arial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administrative</w:t>
      </w:r>
      <w:r>
        <w:rPr>
          <w:rFonts w:ascii="Arial" w:eastAsia="Arial" w:hAnsi="Arial" w:cs="Arial"/>
          <w:spacing w:val="-9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costs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complex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3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4"/>
          <w:sz w:val="17"/>
          <w:szCs w:val="17"/>
        </w:rPr>
        <w:t>Futu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6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ograms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should </w:t>
      </w:r>
      <w:r>
        <w:rPr>
          <w:rFonts w:ascii="Arial" w:eastAsia="Arial" w:hAnsi="Arial" w:cs="Arial"/>
          <w:w w:val="96"/>
          <w:sz w:val="17"/>
          <w:szCs w:val="17"/>
        </w:rPr>
        <w:t>consider</w:t>
      </w:r>
      <w:r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p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oviding</w:t>
      </w:r>
      <w:r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advice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guidance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ega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ding </w:t>
      </w:r>
      <w:r>
        <w:rPr>
          <w:rFonts w:ascii="Arial" w:eastAsia="Arial" w:hAnsi="Arial" w:cs="Arial"/>
          <w:w w:val="95"/>
          <w:sz w:val="17"/>
          <w:szCs w:val="17"/>
        </w:rPr>
        <w:t>suitable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nance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models.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13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4"/>
          <w:sz w:val="17"/>
          <w:szCs w:val="17"/>
        </w:rPr>
        <w:t>G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eater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transpa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ency</w:t>
      </w:r>
      <w:r>
        <w:rPr>
          <w:rFonts w:ascii="Arial" w:eastAsia="Arial" w:hAnsi="Arial" w:cs="Arial"/>
          <w:spacing w:val="22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needed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ound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how access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fees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for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charged,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including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imp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oved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z w:val="17"/>
          <w:szCs w:val="17"/>
        </w:rPr>
        <w:t>rigour</w:t>
      </w:r>
      <w:proofErr w:type="spellEnd"/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w w:val="96"/>
          <w:sz w:val="17"/>
          <w:szCs w:val="17"/>
        </w:rPr>
        <w:t>documentation</w:t>
      </w:r>
      <w:r>
        <w:rPr>
          <w:rFonts w:ascii="Arial" w:eastAsia="Arial" w:hAnsi="Arial" w:cs="Arial"/>
          <w:spacing w:val="24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ega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 xml:space="preserve">ding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calculation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deg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which access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fees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eflect</w:t>
      </w:r>
      <w:r>
        <w:rPr>
          <w:rFonts w:ascii="Arial" w:eastAsia="Arial" w:hAnsi="Arial" w:cs="Arial"/>
          <w:spacing w:val="1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true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marginal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costs.</w:t>
      </w:r>
    </w:p>
    <w:p w:rsidR="00182D84" w:rsidRDefault="00182D84">
      <w:pPr>
        <w:spacing w:before="1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15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Access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needs</w:t>
      </w:r>
      <w:r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paid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for </w:t>
      </w:r>
      <w:r>
        <w:rPr>
          <w:rFonts w:ascii="Arial" w:eastAsia="Arial" w:hAnsi="Arial" w:cs="Arial"/>
          <w:w w:val="96"/>
          <w:sz w:val="17"/>
          <w:szCs w:val="17"/>
        </w:rPr>
        <w:t>somewhe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innovation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system.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Cur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ently</w:t>
      </w:r>
      <w:r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unclear whe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3"/>
          <w:sz w:val="17"/>
          <w:szCs w:val="17"/>
        </w:rPr>
        <w:t>r</w:t>
      </w:r>
      <w:r>
        <w:rPr>
          <w:rFonts w:ascii="Arial" w:eastAsia="Arial" w:hAnsi="Arial" w:cs="Arial"/>
          <w:w w:val="93"/>
          <w:sz w:val="17"/>
          <w:szCs w:val="17"/>
        </w:rPr>
        <w:t>esponsibility</w:t>
      </w:r>
      <w:r>
        <w:rPr>
          <w:rFonts w:ascii="Arial" w:eastAsia="Arial" w:hAnsi="Arial" w:cs="Arial"/>
          <w:spacing w:val="2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lies. This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3"/>
          <w:sz w:val="17"/>
          <w:szCs w:val="17"/>
        </w:rPr>
        <w:t>issue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should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add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essed.</w:t>
      </w:r>
    </w:p>
    <w:p w:rsidR="00182D84" w:rsidRDefault="00182D84">
      <w:pPr>
        <w:spacing w:before="7" w:after="0" w:line="280" w:lineRule="exact"/>
        <w:rPr>
          <w:sz w:val="28"/>
          <w:szCs w:val="28"/>
        </w:rPr>
      </w:pPr>
    </w:p>
    <w:p w:rsidR="00182D84" w:rsidRDefault="005418D5" w:rsidP="00076A8B">
      <w:pPr>
        <w:pStyle w:val="Heading2"/>
        <w:rPr>
          <w:rFonts w:eastAsia="Arial"/>
        </w:rPr>
      </w:pPr>
      <w:r>
        <w:rPr>
          <w:rFonts w:eastAsia="Arial"/>
        </w:rPr>
        <w:t>INTEGR</w:t>
      </w:r>
      <w:r>
        <w:rPr>
          <w:rFonts w:eastAsia="Arial"/>
          <w:spacing w:val="-16"/>
        </w:rPr>
        <w:t>A</w:t>
      </w:r>
      <w:r>
        <w:rPr>
          <w:rFonts w:eastAsia="Arial"/>
        </w:rPr>
        <w:t>TION</w:t>
      </w:r>
    </w:p>
    <w:p w:rsidR="00182D84" w:rsidRDefault="00182D84">
      <w:pPr>
        <w:spacing w:before="6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15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NCRIS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appears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have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been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successful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engaging </w:t>
      </w:r>
      <w:r>
        <w:rPr>
          <w:rFonts w:ascii="Arial" w:eastAsia="Arial" w:hAnsi="Arial" w:cs="Arial"/>
          <w:w w:val="95"/>
          <w:sz w:val="17"/>
          <w:szCs w:val="17"/>
        </w:rPr>
        <w:t>Australian</w:t>
      </w:r>
      <w:r>
        <w:rPr>
          <w:rFonts w:ascii="Arial" w:eastAsia="Arial" w:hAnsi="Arial" w:cs="Arial"/>
          <w:spacing w:val="-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nment,</w:t>
      </w:r>
      <w:r>
        <w:rPr>
          <w:rFonts w:ascii="Arial" w:eastAsia="Arial" w:hAnsi="Arial" w:cs="Arial"/>
          <w:spacing w:val="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state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territory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nments</w:t>
      </w:r>
      <w:r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w w:val="95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nment</w:t>
      </w:r>
      <w:r>
        <w:rPr>
          <w:rFonts w:ascii="Arial" w:eastAsia="Arial" w:hAnsi="Arial" w:cs="Arial"/>
          <w:spacing w:val="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agencies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priority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eas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without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omising 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national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esea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ch</w:t>
      </w:r>
      <w:r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e.</w:t>
      </w:r>
    </w:p>
    <w:p w:rsidR="00182D84" w:rsidRDefault="00182D84">
      <w:pPr>
        <w:spacing w:before="7" w:after="0" w:line="280" w:lineRule="exact"/>
        <w:rPr>
          <w:sz w:val="28"/>
          <w:szCs w:val="28"/>
        </w:rPr>
      </w:pPr>
    </w:p>
    <w:p w:rsidR="00182D84" w:rsidRDefault="005418D5" w:rsidP="00076A8B">
      <w:pPr>
        <w:pStyle w:val="Heading2"/>
        <w:rPr>
          <w:rFonts w:eastAsia="Arial"/>
        </w:rPr>
      </w:pPr>
      <w:r>
        <w:rPr>
          <w:rFonts w:eastAsia="Arial"/>
          <w:w w:val="90"/>
        </w:rPr>
        <w:t>PER</w:t>
      </w:r>
      <w:r>
        <w:rPr>
          <w:rFonts w:eastAsia="Arial"/>
          <w:spacing w:val="-4"/>
          <w:w w:val="90"/>
        </w:rPr>
        <w:t>F</w:t>
      </w:r>
      <w:r>
        <w:rPr>
          <w:rFonts w:eastAsia="Arial"/>
          <w:w w:val="90"/>
        </w:rPr>
        <w:t>ORMANCE</w:t>
      </w:r>
      <w:r>
        <w:rPr>
          <w:rFonts w:eastAsia="Arial"/>
          <w:spacing w:val="9"/>
          <w:w w:val="90"/>
        </w:rPr>
        <w:t xml:space="preserve"> </w:t>
      </w:r>
      <w:r>
        <w:rPr>
          <w:rFonts w:eastAsia="Arial"/>
        </w:rPr>
        <w:t>A</w:t>
      </w:r>
      <w:r>
        <w:rPr>
          <w:rFonts w:eastAsia="Arial"/>
          <w:spacing w:val="-2"/>
        </w:rPr>
        <w:t>S</w:t>
      </w:r>
      <w:r>
        <w:rPr>
          <w:rFonts w:eastAsia="Arial"/>
        </w:rPr>
        <w:t>SE</w:t>
      </w:r>
      <w:r>
        <w:rPr>
          <w:rFonts w:eastAsia="Arial"/>
          <w:spacing w:val="-2"/>
        </w:rPr>
        <w:t>S</w:t>
      </w:r>
      <w:r>
        <w:rPr>
          <w:rFonts w:eastAsia="Arial"/>
        </w:rPr>
        <w:t>SMENT</w:t>
      </w:r>
    </w:p>
    <w:p w:rsidR="00182D84" w:rsidRDefault="00182D84">
      <w:pPr>
        <w:spacing w:before="6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7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6"/>
          <w:sz w:val="17"/>
          <w:szCs w:val="17"/>
        </w:rPr>
        <w:t>Performance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assessment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capabilities</w:t>
      </w:r>
      <w:r>
        <w:rPr>
          <w:rFonts w:ascii="Arial" w:eastAsia="Arial" w:hAnsi="Arial" w:cs="Arial"/>
          <w:spacing w:val="1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adequate, but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could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imp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oved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by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consistent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benchmarked </w:t>
      </w:r>
      <w:r>
        <w:rPr>
          <w:rFonts w:ascii="Arial" w:eastAsia="Arial" w:hAnsi="Arial" w:cs="Arial"/>
          <w:w w:val="97"/>
          <w:sz w:val="17"/>
          <w:szCs w:val="17"/>
        </w:rPr>
        <w:t>performance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w w:val="97"/>
          <w:sz w:val="17"/>
          <w:szCs w:val="17"/>
        </w:rPr>
        <w:t>indicators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oss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capabilities,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agg</w:t>
      </w:r>
      <w:r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>egation</w:t>
      </w:r>
      <w:r>
        <w:rPr>
          <w:rFonts w:ascii="Arial" w:eastAsia="Arial" w:hAnsi="Arial" w:cs="Arial"/>
          <w:spacing w:val="5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of </w:t>
      </w:r>
      <w:r>
        <w:rPr>
          <w:rFonts w:ascii="Arial" w:eastAsia="Arial" w:hAnsi="Arial" w:cs="Arial"/>
          <w:w w:val="97"/>
          <w:sz w:val="17"/>
          <w:szCs w:val="17"/>
        </w:rPr>
        <w:t>performance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data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online.</w:t>
      </w:r>
    </w:p>
    <w:p w:rsidR="00182D84" w:rsidRDefault="00182D84">
      <w:pPr>
        <w:spacing w:before="7" w:after="0" w:line="280" w:lineRule="exact"/>
        <w:rPr>
          <w:sz w:val="28"/>
          <w:szCs w:val="28"/>
        </w:rPr>
      </w:pPr>
    </w:p>
    <w:p w:rsidR="00182D84" w:rsidRPr="00076A8B" w:rsidRDefault="005418D5" w:rsidP="00076A8B">
      <w:pPr>
        <w:pStyle w:val="Heading2"/>
      </w:pPr>
      <w:r w:rsidRPr="00076A8B">
        <w:t>STR</w:t>
      </w:r>
      <w:r w:rsidRPr="00076A8B">
        <w:t>A</w:t>
      </w:r>
      <w:r w:rsidRPr="00076A8B">
        <w:t>TEGIC</w:t>
      </w:r>
      <w:r w:rsidRPr="00076A8B">
        <w:t xml:space="preserve"> </w:t>
      </w:r>
      <w:r w:rsidRPr="00076A8B">
        <w:t>PO</w:t>
      </w:r>
      <w:r w:rsidR="00076A8B" w:rsidRPr="00076A8B">
        <w:t>L</w:t>
      </w:r>
      <w:r w:rsidRPr="00076A8B">
        <w:t>I</w:t>
      </w:r>
      <w:r w:rsidRPr="00076A8B">
        <w:t>C</w:t>
      </w:r>
      <w:r w:rsidRPr="00076A8B">
        <w:t>Y</w:t>
      </w:r>
      <w:r w:rsidRPr="00076A8B">
        <w:t xml:space="preserve"> </w:t>
      </w:r>
      <w:r w:rsidRPr="00076A8B">
        <w:t>A</w:t>
      </w:r>
      <w:r w:rsidR="00076A8B" w:rsidRPr="00076A8B">
        <w:t>L</w:t>
      </w:r>
      <w:r w:rsidRPr="00076A8B">
        <w:t>IGNMENT</w:t>
      </w:r>
    </w:p>
    <w:p w:rsidR="00182D84" w:rsidRDefault="00182D84">
      <w:pPr>
        <w:spacing w:before="6" w:after="0" w:line="170" w:lineRule="exact"/>
        <w:rPr>
          <w:sz w:val="17"/>
          <w:szCs w:val="17"/>
        </w:rPr>
      </w:pPr>
    </w:p>
    <w:p w:rsidR="00182D84" w:rsidRDefault="005418D5">
      <w:pPr>
        <w:spacing w:after="0" w:line="270" w:lineRule="auto"/>
        <w:ind w:right="6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4"/>
          <w:sz w:val="17"/>
          <w:szCs w:val="17"/>
        </w:rPr>
        <w:t>NCRIS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aligned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Australian</w:t>
      </w:r>
      <w:r>
        <w:rPr>
          <w:rFonts w:ascii="Arial" w:eastAsia="Arial" w:hAnsi="Arial" w:cs="Arial"/>
          <w:spacing w:val="-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Gove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nment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>’</w:t>
      </w:r>
      <w:r>
        <w:rPr>
          <w:rFonts w:ascii="Arial" w:eastAsia="Arial" w:hAnsi="Arial" w:cs="Arial"/>
          <w:w w:val="95"/>
          <w:sz w:val="17"/>
          <w:szCs w:val="17"/>
        </w:rPr>
        <w:t>s</w:t>
      </w:r>
      <w:r>
        <w:rPr>
          <w:rFonts w:ascii="Arial" w:eastAsia="Arial" w:hAnsi="Arial" w:cs="Arial"/>
          <w:spacing w:val="2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oader policy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objectives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ograms.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Futu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6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esea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ch </w:t>
      </w:r>
      <w:r>
        <w:rPr>
          <w:rFonts w:ascii="Arial" w:eastAsia="Arial" w:hAnsi="Arial" w:cs="Arial"/>
          <w:w w:val="95"/>
          <w:sz w:val="17"/>
          <w:szCs w:val="17"/>
        </w:rPr>
        <w:t>infrastructu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funding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ograms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would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94"/>
          <w:sz w:val="17"/>
          <w:szCs w:val="17"/>
        </w:rPr>
        <w:t>ensu</w:t>
      </w:r>
      <w:r>
        <w:rPr>
          <w:rFonts w:ascii="Arial" w:eastAsia="Arial" w:hAnsi="Arial" w:cs="Arial"/>
          <w:spacing w:val="-3"/>
          <w:w w:val="94"/>
          <w:sz w:val="17"/>
          <w:szCs w:val="17"/>
        </w:rPr>
        <w:t>r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6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this </w:t>
      </w:r>
      <w:r>
        <w:rPr>
          <w:rFonts w:ascii="Arial" w:eastAsia="Arial" w:hAnsi="Arial" w:cs="Arial"/>
          <w:w w:val="96"/>
          <w:sz w:val="17"/>
          <w:szCs w:val="17"/>
        </w:rPr>
        <w:t>alignment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etained</w:t>
      </w:r>
      <w:r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existing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new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ograms.</w:t>
      </w:r>
    </w:p>
    <w:sectPr w:rsidR="00182D84">
      <w:type w:val="continuous"/>
      <w:pgSz w:w="11920" w:h="16840"/>
      <w:pgMar w:top="400" w:right="1060" w:bottom="280" w:left="400" w:header="720" w:footer="720" w:gutter="0"/>
      <w:cols w:num="2" w:space="720" w:equalWidth="0">
        <w:col w:w="5209" w:space="571"/>
        <w:col w:w="4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84"/>
    <w:rsid w:val="00076A8B"/>
    <w:rsid w:val="00182D84"/>
    <w:rsid w:val="00332FDA"/>
    <w:rsid w:val="005418D5"/>
    <w:rsid w:val="00EC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076A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6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076A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6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6EEC3C60.dotm</Template>
  <TotalTime>2</TotalTime>
  <Pages>2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BERLANDIER,Francoise</dc:creator>
  <cp:lastModifiedBy>Francoise Berlandier</cp:lastModifiedBy>
  <cp:revision>3</cp:revision>
  <dcterms:created xsi:type="dcterms:W3CDTF">2014-09-22T06:56:00Z</dcterms:created>
  <dcterms:modified xsi:type="dcterms:W3CDTF">2014-09-22T06:58:00Z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2010-06-04T00:00:00Z</vt:filetime>
  </property>
  <property fmtid="{D5CDD505-2E9C-101B-9397-08002B2CF9AE}" pid="3" name="LastSaved">
    <vt:filetime>2014-09-22T00:00:00Z</vt:filetime>
  </property>
</Properties>
</file>