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AA569" w14:textId="1AC42DD2" w:rsidR="00067EDD" w:rsidRPr="004A3120" w:rsidRDefault="00067EDD">
      <w:pPr>
        <w:spacing w:after="0" w:line="240" w:lineRule="auto"/>
        <w:jc w:val="left"/>
        <w:rPr>
          <w:rFonts w:asciiTheme="majorHAnsi" w:hAnsiTheme="majorHAnsi" w:cstheme="majorHAnsi"/>
          <w:sz w:val="32"/>
          <w:szCs w:val="32"/>
        </w:rPr>
      </w:pPr>
      <w:bookmarkStart w:id="0" w:name="_Toc23559331"/>
    </w:p>
    <w:p w14:paraId="7629088B" w14:textId="5A0FDC13" w:rsidR="00F51DAC" w:rsidRPr="004A3120" w:rsidRDefault="00084EF4" w:rsidP="001B18CE">
      <w:pPr>
        <w:pStyle w:val="TPHeading1"/>
      </w:pPr>
      <w:r w:rsidRPr="004A3120">
        <w:t>Portfolio</w:t>
      </w:r>
      <w:r w:rsidR="00F51DAC" w:rsidRPr="004A3120">
        <w:t xml:space="preserve"> </w:t>
      </w:r>
      <w:r w:rsidRPr="004A3120">
        <w:t>A</w:t>
      </w:r>
      <w:r w:rsidR="00F51DAC" w:rsidRPr="004A3120">
        <w:t>dditional</w:t>
      </w:r>
      <w:r w:rsidR="001B18CE" w:rsidRPr="004A3120">
        <w:t xml:space="preserve"> </w:t>
      </w:r>
      <w:r w:rsidR="00F51DAC" w:rsidRPr="004A3120">
        <w:t>E</w:t>
      </w:r>
      <w:r w:rsidRPr="004A3120">
        <w:t>stimates</w:t>
      </w:r>
      <w:bookmarkEnd w:id="0"/>
      <w:r w:rsidR="00F51DAC" w:rsidRPr="004A3120">
        <w:t xml:space="preserve"> S</w:t>
      </w:r>
      <w:r w:rsidRPr="004A3120">
        <w:t>tatements</w:t>
      </w:r>
      <w:r w:rsidR="001B18CE" w:rsidRPr="004A3120">
        <w:t> </w:t>
      </w:r>
      <w:r w:rsidR="00374AD3" w:rsidRPr="004A3120">
        <w:t>2021</w:t>
      </w:r>
      <w:r w:rsidR="001B18CE" w:rsidRPr="004A3120">
        <w:t>–</w:t>
      </w:r>
      <w:r w:rsidR="00374AD3" w:rsidRPr="004A3120">
        <w:t>22</w:t>
      </w:r>
    </w:p>
    <w:p w14:paraId="031D66D1" w14:textId="77777777" w:rsidR="00F51DAC" w:rsidRPr="004A3120" w:rsidRDefault="00F51DAC" w:rsidP="00AC530C">
      <w:pPr>
        <w:rPr>
          <w:rFonts w:asciiTheme="majorHAnsi" w:hAnsiTheme="majorHAnsi" w:cstheme="majorHAnsi"/>
        </w:rPr>
      </w:pPr>
    </w:p>
    <w:p w14:paraId="19FE211E" w14:textId="2C2BD799" w:rsidR="00F51DAC" w:rsidRPr="004A3120" w:rsidRDefault="3C3B3F17" w:rsidP="00615F20">
      <w:pPr>
        <w:pStyle w:val="TPHeading2"/>
        <w:ind w:left="0" w:right="56"/>
      </w:pPr>
      <w:r w:rsidRPr="004A3120">
        <w:t>Education, Skills and Employment</w:t>
      </w:r>
      <w:r w:rsidR="00193BFE" w:rsidRPr="004A3120">
        <w:t xml:space="preserve"> Portfolio</w:t>
      </w:r>
    </w:p>
    <w:p w14:paraId="4549306D" w14:textId="77777777" w:rsidR="00F51DAC" w:rsidRPr="000D4B0D" w:rsidRDefault="00F51DAC" w:rsidP="00AC530C"/>
    <w:p w14:paraId="23D39CBE" w14:textId="77777777" w:rsidR="00F51DAC" w:rsidRPr="000D4B0D" w:rsidRDefault="00F51DAC" w:rsidP="00AC530C"/>
    <w:p w14:paraId="0830E205" w14:textId="77777777" w:rsidR="00AC530C" w:rsidRPr="000D4B0D" w:rsidRDefault="00AC530C" w:rsidP="00AC530C"/>
    <w:p w14:paraId="565B87BF" w14:textId="77777777" w:rsidR="00AC530C" w:rsidRPr="000D4B0D" w:rsidRDefault="00AC530C" w:rsidP="00AC530C"/>
    <w:p w14:paraId="1073917E" w14:textId="77777777" w:rsidR="00F51DAC" w:rsidRPr="000D4B0D" w:rsidRDefault="00F51DAC" w:rsidP="00AC530C"/>
    <w:p w14:paraId="3CA13FDA" w14:textId="77777777" w:rsidR="00F51DAC" w:rsidRPr="000D4B0D" w:rsidRDefault="00F51DAC" w:rsidP="00AC530C"/>
    <w:p w14:paraId="111B6710" w14:textId="77777777" w:rsidR="00F51DAC" w:rsidRPr="000D4B0D" w:rsidRDefault="00F51DAC" w:rsidP="00AC530C"/>
    <w:p w14:paraId="634D949F" w14:textId="77777777" w:rsidR="00F51DAC" w:rsidRPr="000D4B0D" w:rsidRDefault="00F51DAC" w:rsidP="00AC530C"/>
    <w:p w14:paraId="324B805D" w14:textId="77777777" w:rsidR="00F51DAC" w:rsidRPr="002F50B3" w:rsidRDefault="00F51DAC" w:rsidP="00AC530C">
      <w:pPr>
        <w:rPr>
          <w:rFonts w:asciiTheme="majorHAnsi" w:hAnsiTheme="majorHAnsi" w:cstheme="majorHAnsi"/>
        </w:rPr>
      </w:pPr>
    </w:p>
    <w:p w14:paraId="15883925" w14:textId="4FA37BA0" w:rsidR="00F51DAC" w:rsidRPr="002F50B3" w:rsidRDefault="00F51DAC" w:rsidP="00AC530C">
      <w:pPr>
        <w:pStyle w:val="TPHeading3"/>
        <w:ind w:left="0"/>
        <w:jc w:val="center"/>
        <w:rPr>
          <w:rFonts w:asciiTheme="majorHAnsi" w:hAnsiTheme="majorHAnsi" w:cstheme="majorHAnsi"/>
          <w:caps w:val="0"/>
          <w:sz w:val="22"/>
          <w:szCs w:val="18"/>
        </w:rPr>
      </w:pPr>
      <w:r w:rsidRPr="002F50B3">
        <w:rPr>
          <w:rFonts w:asciiTheme="majorHAnsi" w:hAnsiTheme="majorHAnsi" w:cstheme="majorHAnsi"/>
          <w:caps w:val="0"/>
          <w:sz w:val="22"/>
          <w:szCs w:val="18"/>
        </w:rPr>
        <w:t xml:space="preserve">Explanations of </w:t>
      </w:r>
      <w:r w:rsidR="00084EF4" w:rsidRPr="002F50B3">
        <w:rPr>
          <w:rFonts w:asciiTheme="majorHAnsi" w:hAnsiTheme="majorHAnsi" w:cstheme="majorHAnsi"/>
          <w:caps w:val="0"/>
          <w:sz w:val="22"/>
          <w:szCs w:val="18"/>
        </w:rPr>
        <w:t>A</w:t>
      </w:r>
      <w:r w:rsidRPr="002F50B3">
        <w:rPr>
          <w:rFonts w:asciiTheme="majorHAnsi" w:hAnsiTheme="majorHAnsi" w:cstheme="majorHAnsi"/>
          <w:caps w:val="0"/>
          <w:sz w:val="22"/>
          <w:szCs w:val="18"/>
        </w:rPr>
        <w:t xml:space="preserve">dditional </w:t>
      </w:r>
      <w:r w:rsidR="00084EF4" w:rsidRPr="002F50B3">
        <w:rPr>
          <w:rFonts w:asciiTheme="majorHAnsi" w:hAnsiTheme="majorHAnsi" w:cstheme="majorHAnsi"/>
          <w:caps w:val="0"/>
          <w:sz w:val="22"/>
          <w:szCs w:val="18"/>
        </w:rPr>
        <w:t>E</w:t>
      </w:r>
      <w:r w:rsidRPr="002F50B3">
        <w:rPr>
          <w:rFonts w:asciiTheme="majorHAnsi" w:hAnsiTheme="majorHAnsi" w:cstheme="majorHAnsi"/>
          <w:caps w:val="0"/>
          <w:sz w:val="22"/>
          <w:szCs w:val="18"/>
        </w:rPr>
        <w:t xml:space="preserve">stimates </w:t>
      </w:r>
      <w:r w:rsidR="00374AD3" w:rsidRPr="002F50B3">
        <w:rPr>
          <w:rFonts w:asciiTheme="majorHAnsi" w:hAnsiTheme="majorHAnsi" w:cstheme="majorHAnsi"/>
          <w:caps w:val="0"/>
          <w:sz w:val="22"/>
          <w:szCs w:val="18"/>
        </w:rPr>
        <w:t>2021</w:t>
      </w:r>
      <w:r w:rsidR="007F19BF" w:rsidRPr="002F50B3">
        <w:rPr>
          <w:rFonts w:asciiTheme="majorHAnsi" w:hAnsiTheme="majorHAnsi" w:cstheme="majorHAnsi"/>
          <w:caps w:val="0"/>
          <w:sz w:val="22"/>
          <w:szCs w:val="18"/>
        </w:rPr>
        <w:t>-</w:t>
      </w:r>
      <w:r w:rsidR="00374AD3" w:rsidRPr="002F50B3">
        <w:rPr>
          <w:rFonts w:asciiTheme="majorHAnsi" w:hAnsiTheme="majorHAnsi" w:cstheme="majorHAnsi"/>
          <w:caps w:val="0"/>
          <w:sz w:val="22"/>
          <w:szCs w:val="18"/>
        </w:rPr>
        <w:t>22</w:t>
      </w:r>
    </w:p>
    <w:p w14:paraId="1D56D7DC" w14:textId="77777777" w:rsidR="002D78B8" w:rsidRPr="00084EF4" w:rsidRDefault="002D78B8" w:rsidP="00AC530C">
      <w:pPr>
        <w:pStyle w:val="TPHeading3"/>
        <w:ind w:left="0"/>
        <w:jc w:val="center"/>
        <w:rPr>
          <w:snapToGrid w:val="0"/>
        </w:rPr>
      </w:pPr>
    </w:p>
    <w:p w14:paraId="2604ED40" w14:textId="77777777" w:rsidR="00F51DAC" w:rsidRDefault="00F51DAC" w:rsidP="00F51DAC">
      <w:pPr>
        <w:pStyle w:val="OverviewParagraph"/>
        <w:rPr>
          <w:rFonts w:ascii="Arial" w:hAnsi="Arial"/>
        </w:rPr>
        <w:sectPr w:rsidR="00F51DAC" w:rsidSect="005A601A">
          <w:headerReference w:type="even" r:id="rId12"/>
          <w:headerReference w:type="default" r:id="rId13"/>
          <w:footerReference w:type="even" r:id="rId14"/>
          <w:footerReference w:type="default" r:id="rId15"/>
          <w:headerReference w:type="first" r:id="rId16"/>
          <w:footerReference w:type="first" r:id="rId17"/>
          <w:pgSz w:w="11907" w:h="16840" w:code="9"/>
          <w:pgMar w:top="2835" w:right="2098" w:bottom="2466" w:left="2098" w:header="1814" w:footer="1814" w:gutter="0"/>
          <w:pgNumType w:fmt="lowerRoman" w:start="1"/>
          <w:cols w:space="720"/>
          <w:vAlign w:val="bottom"/>
          <w:titlePg/>
        </w:sectPr>
      </w:pPr>
      <w:bookmarkStart w:id="1" w:name="_Toc491014608"/>
      <w:bookmarkStart w:id="2" w:name="_Toc491014750"/>
      <w:bookmarkStart w:id="3" w:name="_Toc491031921"/>
    </w:p>
    <w:p w14:paraId="260E7B8E" w14:textId="13D036D1" w:rsidR="003E5422" w:rsidRDefault="003E5422" w:rsidP="008A2182">
      <w:pPr>
        <w:spacing w:after="120"/>
      </w:pPr>
      <w:r>
        <w:lastRenderedPageBreak/>
        <w:t xml:space="preserve">© Commonwealth of Australia </w:t>
      </w:r>
      <w:r w:rsidR="007F19BF">
        <w:t>2021</w:t>
      </w:r>
    </w:p>
    <w:p w14:paraId="0D1644B6" w14:textId="708FE76F" w:rsidR="006325AA" w:rsidRDefault="003E5422" w:rsidP="008A2182">
      <w:pPr>
        <w:spacing w:after="120"/>
        <w:jc w:val="left"/>
      </w:pPr>
      <w:r>
        <w:t>IS</w:t>
      </w:r>
      <w:r w:rsidR="006325AA">
        <w:t>S</w:t>
      </w:r>
      <w:r>
        <w:t xml:space="preserve">N </w:t>
      </w:r>
      <w:r w:rsidR="006325AA">
        <w:t>2652-4708 (Print)</w:t>
      </w:r>
      <w:r w:rsidR="00DF4003">
        <w:br/>
      </w:r>
      <w:r w:rsidR="006325AA">
        <w:t>ISSN 2652-4716 (Online)</w:t>
      </w:r>
    </w:p>
    <w:p w14:paraId="211C29A5" w14:textId="77777777" w:rsidR="00DD66BD" w:rsidRDefault="00DD66BD" w:rsidP="008A2182">
      <w:pPr>
        <w:tabs>
          <w:tab w:val="left" w:pos="1650"/>
        </w:tabs>
        <w:spacing w:after="120" w:line="240" w:lineRule="auto"/>
        <w:rPr>
          <w:rStyle w:val="Hyperlink"/>
        </w:rPr>
      </w:pPr>
      <w:r w:rsidRPr="00D9493C">
        <w:t>This publication is available for your use under a</w:t>
      </w:r>
      <w:r w:rsidRPr="00D9493C">
        <w:rPr>
          <w:rStyle w:val="A5"/>
          <w:rFonts w:ascii="Calibri" w:hAnsi="Calibri" w:cs="Calibri"/>
          <w:sz w:val="24"/>
          <w:szCs w:val="24"/>
        </w:rPr>
        <w:t xml:space="preserve"> </w:t>
      </w:r>
      <w:hyperlink r:id="rId18" w:history="1">
        <w:r>
          <w:rPr>
            <w:rStyle w:val="Hyperlink"/>
          </w:rPr>
          <w:t>Creative Commons BY Attribution 4.0 International</w:t>
        </w:r>
      </w:hyperlink>
      <w:r w:rsidRPr="00D9493C">
        <w:rPr>
          <w:rStyle w:val="A5"/>
          <w:rFonts w:ascii="Calibri" w:hAnsi="Calibri" w:cs="Calibri"/>
          <w:sz w:val="24"/>
          <w:szCs w:val="24"/>
        </w:rPr>
        <w:t xml:space="preserve"> </w:t>
      </w:r>
      <w:r w:rsidRPr="00D9493C">
        <w:t>licence, with the exception of the Commonwealth Coat of Arms, the Department of Education, Skills and Employment logo, photographs, images, signatures and where otherwise stated. The full licence terms are available from</w:t>
      </w:r>
      <w:r w:rsidRPr="00D9493C">
        <w:rPr>
          <w:rStyle w:val="A5"/>
          <w:rFonts w:ascii="Calibri" w:hAnsi="Calibri" w:cs="Calibri"/>
          <w:sz w:val="24"/>
          <w:szCs w:val="24"/>
        </w:rPr>
        <w:t xml:space="preserve"> </w:t>
      </w:r>
      <w:hyperlink r:id="rId19" w:history="1">
        <w:r w:rsidRPr="00E84E0F">
          <w:rPr>
            <w:rStyle w:val="Hyperlink"/>
          </w:rPr>
          <w:t>http://creativecommons.org/licenses/by/4.0/au/legalcode</w:t>
        </w:r>
      </w:hyperlink>
    </w:p>
    <w:p w14:paraId="55781EB6" w14:textId="3D4527FF" w:rsidR="003E5422" w:rsidRPr="00DB3B0D" w:rsidRDefault="002D394D" w:rsidP="008A2182">
      <w:pPr>
        <w:tabs>
          <w:tab w:val="left" w:pos="1650"/>
        </w:tabs>
        <w:spacing w:after="120" w:line="240" w:lineRule="auto"/>
        <w:rPr>
          <w:rFonts w:cs="Calibri"/>
        </w:rPr>
      </w:pPr>
      <w:r>
        <w:rPr>
          <w:rFonts w:cs="Calibri"/>
          <w:noProof/>
          <w:color w:val="000000"/>
          <w:sz w:val="24"/>
          <w:szCs w:val="24"/>
        </w:rPr>
        <w:drawing>
          <wp:inline distT="0" distB="0" distL="0" distR="0" wp14:anchorId="6074F849" wp14:editId="0265EC41">
            <wp:extent cx="810895" cy="284480"/>
            <wp:effectExtent l="0" t="0" r="0" b="0"/>
            <wp:docPr id="78"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14:paraId="7C3F16E3" w14:textId="0939E1B7" w:rsidR="003E5422" w:rsidRPr="00DB3B0D" w:rsidRDefault="003E5422" w:rsidP="008A2182">
      <w:pPr>
        <w:tabs>
          <w:tab w:val="left" w:pos="1650"/>
        </w:tabs>
        <w:spacing w:after="120"/>
        <w:rPr>
          <w:sz w:val="22"/>
          <w:szCs w:val="22"/>
        </w:rPr>
      </w:pPr>
      <w:r>
        <w:t xml:space="preserve">Use of </w:t>
      </w:r>
      <w:r w:rsidR="00324FE3">
        <w:t xml:space="preserve">Department of Education, Skills and Employment </w:t>
      </w:r>
      <w:r>
        <w:t xml:space="preserve">material under </w:t>
      </w:r>
      <w:r w:rsidR="008A2182" w:rsidRPr="00D9493C">
        <w:t>a</w:t>
      </w:r>
      <w:r w:rsidR="008A2182" w:rsidRPr="00D9493C">
        <w:rPr>
          <w:rStyle w:val="A5"/>
          <w:rFonts w:ascii="Calibri" w:hAnsi="Calibri" w:cs="Calibri"/>
          <w:sz w:val="24"/>
          <w:szCs w:val="24"/>
        </w:rPr>
        <w:t xml:space="preserve"> </w:t>
      </w:r>
      <w:hyperlink r:id="rId21" w:history="1">
        <w:r w:rsidR="008A2182">
          <w:rPr>
            <w:rStyle w:val="Hyperlink"/>
          </w:rPr>
          <w:t>Creative Commons BY Attribution 4.0 International</w:t>
        </w:r>
      </w:hyperlink>
      <w:r>
        <w:rPr>
          <w:rStyle w:val="Hyperlink"/>
        </w:rPr>
        <w:t xml:space="preserve"> </w:t>
      </w:r>
      <w:r>
        <w:t xml:space="preserve">licence requires you to attribute the work (but not in any way that suggests that the </w:t>
      </w:r>
      <w:r w:rsidR="00C87BC0">
        <w:t xml:space="preserve">Department of Education, Skills and Employment </w:t>
      </w:r>
      <w:r>
        <w:t xml:space="preserve">endorses you or your use of the work). </w:t>
      </w:r>
    </w:p>
    <w:p w14:paraId="1B5DFC73" w14:textId="14FD2984" w:rsidR="003E5422" w:rsidRPr="008A2182" w:rsidRDefault="00AA24D4" w:rsidP="008A2182">
      <w:pPr>
        <w:spacing w:after="120"/>
        <w:rPr>
          <w:b/>
          <w:bCs/>
        </w:rPr>
      </w:pPr>
      <w:r>
        <w:rPr>
          <w:b/>
          <w:bCs/>
        </w:rPr>
        <w:t xml:space="preserve">The Australian Government </w:t>
      </w:r>
      <w:r w:rsidR="00324FE3" w:rsidRPr="008A2182">
        <w:rPr>
          <w:b/>
          <w:bCs/>
        </w:rPr>
        <w:t>Department of Education, Skills and Employment</w:t>
      </w:r>
      <w:r w:rsidR="003E5422" w:rsidRPr="008A2182">
        <w:rPr>
          <w:b/>
          <w:bCs/>
        </w:rPr>
        <w:t xml:space="preserve"> material used 'as supplied'</w:t>
      </w:r>
      <w:r w:rsidR="008A2182">
        <w:rPr>
          <w:b/>
          <w:bCs/>
        </w:rPr>
        <w:t>.</w:t>
      </w:r>
    </w:p>
    <w:p w14:paraId="36D18013" w14:textId="11694943" w:rsidR="008A2182" w:rsidRDefault="003E5422" w:rsidP="008A2182">
      <w:pPr>
        <w:spacing w:after="120"/>
        <w:rPr>
          <w:i/>
        </w:rPr>
      </w:pPr>
      <w:r>
        <w:t xml:space="preserve">Provided you have not modified or transformed </w:t>
      </w:r>
      <w:r w:rsidR="00C87BC0">
        <w:t xml:space="preserve">Department of Education, Skills and Employment </w:t>
      </w:r>
      <w:r>
        <w:t xml:space="preserve">material in any way including, for example, by changing the </w:t>
      </w:r>
      <w:r w:rsidR="00C87BC0">
        <w:t xml:space="preserve">Department of Education, Skills and Employment </w:t>
      </w:r>
      <w:r>
        <w:t xml:space="preserve">text; calculating percentage changes; graphing or charting data; or deriving new statistics from published </w:t>
      </w:r>
      <w:r w:rsidR="0018448B">
        <w:t xml:space="preserve">Department of Education, Skills and Employment </w:t>
      </w:r>
      <w:r>
        <w:t>statistics</w:t>
      </w:r>
      <w:r w:rsidR="00581034">
        <w:t xml:space="preserve"> — </w:t>
      </w:r>
      <w:r>
        <w:t xml:space="preserve">then </w:t>
      </w:r>
      <w:r w:rsidR="0018448B">
        <w:t xml:space="preserve">Department of Education, Skills and Employment </w:t>
      </w:r>
      <w:r>
        <w:t>prefers the following attribution:</w:t>
      </w:r>
    </w:p>
    <w:p w14:paraId="4E5D8F36" w14:textId="42550D5B" w:rsidR="003E5422" w:rsidRDefault="008A2182" w:rsidP="008A2182">
      <w:pPr>
        <w:spacing w:after="120"/>
        <w:ind w:firstLine="720"/>
      </w:pPr>
      <w:r>
        <w:rPr>
          <w:iCs/>
        </w:rPr>
        <w:t xml:space="preserve">Source: </w:t>
      </w:r>
      <w:r w:rsidR="003E5422">
        <w:rPr>
          <w:i/>
        </w:rPr>
        <w:t xml:space="preserve">The </w:t>
      </w:r>
      <w:r w:rsidR="003E5422">
        <w:rPr>
          <w:i/>
          <w:iCs/>
        </w:rPr>
        <w:t>Australian Government </w:t>
      </w:r>
      <w:r w:rsidR="0018448B" w:rsidRPr="0018448B">
        <w:rPr>
          <w:i/>
          <w:iCs/>
        </w:rPr>
        <w:t>Department of Education, Skills and Employment</w:t>
      </w:r>
    </w:p>
    <w:p w14:paraId="764BE042" w14:textId="77777777" w:rsidR="003E5422" w:rsidRPr="00257363" w:rsidRDefault="003E5422" w:rsidP="008A2182">
      <w:pPr>
        <w:spacing w:after="120"/>
        <w:rPr>
          <w:b/>
          <w:bCs/>
        </w:rPr>
      </w:pPr>
      <w:r w:rsidRPr="00257363">
        <w:rPr>
          <w:b/>
          <w:bCs/>
        </w:rPr>
        <w:t>Derivative material</w:t>
      </w:r>
    </w:p>
    <w:p w14:paraId="4B380748" w14:textId="77777777" w:rsidR="008A2182" w:rsidRDefault="003E5422" w:rsidP="008A2182">
      <w:pPr>
        <w:spacing w:after="120"/>
      </w:pPr>
      <w:r>
        <w:t xml:space="preserve">If you have modified or transformed </w:t>
      </w:r>
      <w:r w:rsidR="0018448B">
        <w:t>Department of Education, Skills and Employment</w:t>
      </w:r>
      <w:r>
        <w:t xml:space="preserve"> material, or derived new material from those of the </w:t>
      </w:r>
      <w:r w:rsidR="0018448B">
        <w:t>Department of Education, Skills and Employment</w:t>
      </w:r>
      <w:r>
        <w:t xml:space="preserve"> in any way, then </w:t>
      </w:r>
      <w:r w:rsidR="0018448B">
        <w:t>Department of Education, Skills and Employment</w:t>
      </w:r>
      <w:r>
        <w:t xml:space="preserve"> prefers the following attribution:</w:t>
      </w:r>
    </w:p>
    <w:p w14:paraId="5BF92402" w14:textId="5EBC3E94" w:rsidR="003E5422" w:rsidRDefault="003E5422" w:rsidP="008A2182">
      <w:pPr>
        <w:spacing w:after="120"/>
        <w:ind w:left="720"/>
      </w:pPr>
      <w:r>
        <w:rPr>
          <w:i/>
        </w:rPr>
        <w:t xml:space="preserve">Based on The Australian Government </w:t>
      </w:r>
      <w:r w:rsidR="0018448B" w:rsidRPr="0018448B">
        <w:rPr>
          <w:i/>
          <w:iCs/>
        </w:rPr>
        <w:t>Department of Education, Skills and Employment</w:t>
      </w:r>
      <w:r>
        <w:rPr>
          <w:i/>
        </w:rPr>
        <w:t xml:space="preserve"> data</w:t>
      </w:r>
      <w:r w:rsidR="008A2182">
        <w:rPr>
          <w:i/>
        </w:rPr>
        <w:t>.</w:t>
      </w:r>
    </w:p>
    <w:p w14:paraId="7FE74E45" w14:textId="77777777" w:rsidR="003E5422" w:rsidRDefault="003E5422" w:rsidP="008A2182">
      <w:pPr>
        <w:spacing w:after="120"/>
        <w:rPr>
          <w:b/>
        </w:rPr>
      </w:pPr>
      <w:r>
        <w:rPr>
          <w:b/>
        </w:rPr>
        <w:t>Use of the Coat of Arms</w:t>
      </w:r>
    </w:p>
    <w:p w14:paraId="4A245F0A" w14:textId="20E41407" w:rsidR="003E5422" w:rsidRDefault="003E5422" w:rsidP="008A2182">
      <w:pPr>
        <w:spacing w:after="120"/>
      </w:pPr>
      <w:r>
        <w:t xml:space="preserve">The terms under which the Coat of Arms can be used are set out on the </w:t>
      </w:r>
      <w:r w:rsidR="00CA6362">
        <w:t>Department of the Prime Minister and Cabinet website</w:t>
      </w:r>
      <w:r w:rsidR="00DD66BD">
        <w:t xml:space="preserve"> </w:t>
      </w:r>
      <w:r>
        <w:t>(see</w:t>
      </w:r>
      <w:r w:rsidR="00542689">
        <w:t xml:space="preserve"> </w:t>
      </w:r>
      <w:hyperlink r:id="rId22" w:history="1">
        <w:r w:rsidR="00C23CB3" w:rsidRPr="008E7ABE">
          <w:rPr>
            <w:rStyle w:val="Hyperlink"/>
          </w:rPr>
          <w:t>www.pmc.gov.au/government/</w:t>
        </w:r>
      </w:hyperlink>
      <w:r w:rsidR="00517FEC">
        <w:rPr>
          <w:rStyle w:val="Hyperlink"/>
        </w:rPr>
        <w:t xml:space="preserve"> </w:t>
      </w:r>
      <w:r w:rsidR="00CA6362" w:rsidRPr="00CA6362">
        <w:rPr>
          <w:rStyle w:val="Hyperlink"/>
        </w:rPr>
        <w:t>commonwealth-coat-arms</w:t>
      </w:r>
      <w:r>
        <w:t>)</w:t>
      </w:r>
      <w:r w:rsidR="00DD66BD">
        <w:t>.</w:t>
      </w:r>
    </w:p>
    <w:p w14:paraId="705EEDA1" w14:textId="77777777" w:rsidR="003E5422" w:rsidRDefault="003E5422" w:rsidP="008A2182">
      <w:pPr>
        <w:spacing w:after="120"/>
        <w:rPr>
          <w:b/>
        </w:rPr>
      </w:pPr>
      <w:r>
        <w:rPr>
          <w:b/>
        </w:rPr>
        <w:t>Other Uses</w:t>
      </w:r>
    </w:p>
    <w:p w14:paraId="04CF2204" w14:textId="6C8DA3F7" w:rsidR="0073762B" w:rsidRDefault="003E5422" w:rsidP="008A2182">
      <w:pPr>
        <w:spacing w:after="120"/>
        <w:jc w:val="left"/>
      </w:pPr>
      <w:r>
        <w:t xml:space="preserve">Inquiries regarding this licence and any other use of this document </w:t>
      </w:r>
      <w:r w:rsidR="00107B98">
        <w:t>should be directed to the Department of Education, Skills and Employment on 1300 566 046.</w:t>
      </w:r>
      <w:r>
        <w:br w:type="page"/>
      </w:r>
    </w:p>
    <w:p w14:paraId="443E0D08" w14:textId="4EF11660" w:rsidR="00F51DAC" w:rsidRDefault="00D258E5" w:rsidP="00F51DAC">
      <w:r>
        <w:rPr>
          <w:noProof/>
        </w:rPr>
        <w:lastRenderedPageBreak/>
        <w:drawing>
          <wp:anchor distT="0" distB="0" distL="114300" distR="114300" simplePos="0" relativeHeight="251658240" behindDoc="0" locked="0" layoutInCell="1" allowOverlap="1" wp14:anchorId="11F45252" wp14:editId="3BF687C1">
            <wp:simplePos x="0" y="0"/>
            <wp:positionH relativeFrom="page">
              <wp:posOffset>781532</wp:posOffset>
            </wp:positionH>
            <wp:positionV relativeFrom="paragraph">
              <wp:posOffset>-842010</wp:posOffset>
            </wp:positionV>
            <wp:extent cx="6037098" cy="853567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9348" cy="8538851"/>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bookmarkEnd w:id="3"/>
    <w:p w14:paraId="1B86BA35" w14:textId="5EED01F3" w:rsidR="00F51DAC" w:rsidRDefault="00F51DAC" w:rsidP="00F51DAC">
      <w:pPr>
        <w:sectPr w:rsidR="00F51DAC" w:rsidSect="005A601A">
          <w:headerReference w:type="even" r:id="rId24"/>
          <w:headerReference w:type="default" r:id="rId25"/>
          <w:headerReference w:type="first" r:id="rId26"/>
          <w:footerReference w:type="first" r:id="rId27"/>
          <w:pgSz w:w="11907" w:h="16840" w:code="9"/>
          <w:pgMar w:top="2835" w:right="2098" w:bottom="2466" w:left="2098" w:header="1814" w:footer="1814" w:gutter="0"/>
          <w:pgNumType w:fmt="lowerRoman"/>
          <w:cols w:space="720"/>
          <w:titlePg/>
        </w:sectPr>
      </w:pPr>
    </w:p>
    <w:p w14:paraId="1AA255FA" w14:textId="77777777" w:rsidR="00F51DAC" w:rsidRPr="00447D46" w:rsidRDefault="00F51DAC" w:rsidP="00ED5D96">
      <w:pPr>
        <w:pStyle w:val="Heading1-NoTOC"/>
      </w:pPr>
      <w:bookmarkStart w:id="4" w:name="OLE_LINK1"/>
      <w:bookmarkStart w:id="5" w:name="Abbreviations"/>
      <w:bookmarkEnd w:id="4"/>
      <w:bookmarkEnd w:id="5"/>
      <w:r>
        <w:lastRenderedPageBreak/>
        <w:t>Abbreviations and</w:t>
      </w:r>
      <w:r w:rsidRPr="00447D46">
        <w:t xml:space="preserve"> conventions </w:t>
      </w:r>
    </w:p>
    <w:p w14:paraId="60C91FAD" w14:textId="77777777" w:rsidR="00F51DAC" w:rsidRDefault="00F51DAC" w:rsidP="00F51DAC">
      <w:pPr>
        <w:tabs>
          <w:tab w:val="left" w:pos="567"/>
        </w:tabs>
      </w:pPr>
      <w:r>
        <w:t>The following notations may be used:</w:t>
      </w:r>
    </w:p>
    <w:p w14:paraId="1ED1111B" w14:textId="77777777" w:rsidR="00F51DAC" w:rsidRDefault="00F51DAC" w:rsidP="00F51DAC">
      <w:pPr>
        <w:tabs>
          <w:tab w:val="left" w:pos="567"/>
          <w:tab w:val="left" w:pos="1701"/>
        </w:tabs>
        <w:spacing w:after="60"/>
        <w:ind w:left="567"/>
      </w:pPr>
      <w:r>
        <w:t>NEC/nec</w:t>
      </w:r>
      <w:r>
        <w:tab/>
        <w:t>not elsewhere classified</w:t>
      </w:r>
    </w:p>
    <w:p w14:paraId="558A09CE" w14:textId="77777777" w:rsidR="00F51DAC" w:rsidRDefault="00E15CF3" w:rsidP="00F51DAC">
      <w:pPr>
        <w:tabs>
          <w:tab w:val="left" w:pos="567"/>
          <w:tab w:val="left" w:pos="1701"/>
        </w:tabs>
        <w:spacing w:after="60"/>
        <w:ind w:left="567"/>
      </w:pPr>
      <w:r>
        <w:noBreakHyphen/>
      </w:r>
      <w:r w:rsidR="00F51DAC">
        <w:tab/>
        <w:t>nil</w:t>
      </w:r>
    </w:p>
    <w:p w14:paraId="2BA70B3D" w14:textId="77777777" w:rsidR="00F51DAC" w:rsidRDefault="00F51DAC" w:rsidP="00F51DAC">
      <w:pPr>
        <w:tabs>
          <w:tab w:val="left" w:pos="567"/>
          <w:tab w:val="left" w:pos="1701"/>
        </w:tabs>
        <w:spacing w:after="60"/>
        <w:ind w:left="567"/>
      </w:pPr>
      <w:r>
        <w:t>..</w:t>
      </w:r>
      <w:r>
        <w:tab/>
        <w:t>not zero, but rounded to zero</w:t>
      </w:r>
    </w:p>
    <w:p w14:paraId="4266F01D" w14:textId="77777777" w:rsidR="00F51DAC" w:rsidRDefault="00F51DAC" w:rsidP="00F51DAC">
      <w:pPr>
        <w:tabs>
          <w:tab w:val="left" w:pos="567"/>
          <w:tab w:val="left" w:pos="1701"/>
        </w:tabs>
        <w:spacing w:after="60"/>
        <w:ind w:left="567"/>
      </w:pPr>
      <w:r>
        <w:t>na</w:t>
      </w:r>
      <w:r>
        <w:tab/>
        <w:t>not applicable (unless otherwise specified)</w:t>
      </w:r>
    </w:p>
    <w:p w14:paraId="021650EC" w14:textId="77777777" w:rsidR="00F51DAC" w:rsidRDefault="00F51DAC" w:rsidP="00F51DAC">
      <w:pPr>
        <w:tabs>
          <w:tab w:val="left" w:pos="567"/>
          <w:tab w:val="left" w:pos="1701"/>
        </w:tabs>
        <w:spacing w:after="60"/>
        <w:ind w:left="567"/>
      </w:pPr>
      <w:r>
        <w:t>nfp</w:t>
      </w:r>
      <w:r>
        <w:tab/>
        <w:t>not for publication</w:t>
      </w:r>
    </w:p>
    <w:p w14:paraId="2D2B0CAE" w14:textId="77777777" w:rsidR="00F51DAC" w:rsidRDefault="00F51DAC" w:rsidP="00F51DAC">
      <w:pPr>
        <w:tabs>
          <w:tab w:val="left" w:pos="567"/>
          <w:tab w:val="left" w:pos="1701"/>
        </w:tabs>
        <w:spacing w:after="60"/>
        <w:ind w:left="567"/>
      </w:pPr>
      <w:r>
        <w:t>$m</w:t>
      </w:r>
      <w:r>
        <w:tab/>
        <w:t>$ million</w:t>
      </w:r>
    </w:p>
    <w:p w14:paraId="679249B9" w14:textId="77777777" w:rsidR="00FC5CDE" w:rsidRDefault="00F51DAC">
      <w:r>
        <w:t>Figures in tables and in the text may be rounded.</w:t>
      </w:r>
      <w:r w:rsidR="00C12CE2">
        <w:t xml:space="preserve"> Figures in text are generally rounded to one decimal place, whereas figures in tables are generally rounded to the nearest thousand. </w:t>
      </w:r>
      <w:r>
        <w:t>Discrepancies in tables between totals and sums of components are due to rounding.</w:t>
      </w:r>
    </w:p>
    <w:p w14:paraId="72233F3B" w14:textId="77777777" w:rsidR="00F51DAC" w:rsidRPr="004C0BD7" w:rsidRDefault="00F51DAC" w:rsidP="004C0BD7">
      <w:pPr>
        <w:pStyle w:val="Heading2-NoTOC"/>
      </w:pPr>
      <w:bookmarkStart w:id="6" w:name="_Toc210646442"/>
      <w:bookmarkStart w:id="7" w:name="_Toc210698421"/>
      <w:bookmarkStart w:id="8" w:name="_Toc210700992"/>
      <w:bookmarkStart w:id="9" w:name="_Toc210703165"/>
      <w:bookmarkStart w:id="10" w:name="_Toc210703206"/>
      <w:bookmarkStart w:id="11" w:name="_Toc531094581"/>
      <w:bookmarkStart w:id="12" w:name="_Toc531095060"/>
      <w:r w:rsidRPr="004C0BD7">
        <w:t>Enquiries</w:t>
      </w:r>
      <w:bookmarkEnd w:id="6"/>
      <w:bookmarkEnd w:id="7"/>
      <w:bookmarkEnd w:id="8"/>
      <w:bookmarkEnd w:id="9"/>
      <w:bookmarkEnd w:id="10"/>
      <w:bookmarkEnd w:id="11"/>
      <w:bookmarkEnd w:id="12"/>
    </w:p>
    <w:p w14:paraId="4D3DB265" w14:textId="780C6E5B" w:rsidR="00F51DAC" w:rsidRDefault="5D09F9C5" w:rsidP="00F51DAC">
      <w:r>
        <w:t>Should you have any enquiries regarding this publication please contact</w:t>
      </w:r>
      <w:r w:rsidR="03734958">
        <w:t xml:space="preserve"> the</w:t>
      </w:r>
      <w:r w:rsidR="6D43DDC2">
        <w:t xml:space="preserve"> Chief</w:t>
      </w:r>
      <w:r w:rsidR="39ADDE66">
        <w:t> </w:t>
      </w:r>
      <w:r w:rsidR="6D43DDC2">
        <w:t>Financ</w:t>
      </w:r>
      <w:r w:rsidR="3483C328">
        <w:t>ial</w:t>
      </w:r>
      <w:r>
        <w:t xml:space="preserve"> Officer in the Department of</w:t>
      </w:r>
      <w:r w:rsidR="6644AA57">
        <w:t xml:space="preserve"> </w:t>
      </w:r>
      <w:r w:rsidR="03734958" w:rsidRPr="29427201">
        <w:t>Education, Skills and Employment</w:t>
      </w:r>
      <w:r w:rsidRPr="29427201">
        <w:t xml:space="preserve"> o</w:t>
      </w:r>
      <w:r>
        <w:t xml:space="preserve">n </w:t>
      </w:r>
      <w:r w:rsidR="03734958">
        <w:t>1300 566 046</w:t>
      </w:r>
      <w:r>
        <w:t>.</w:t>
      </w:r>
    </w:p>
    <w:p w14:paraId="52F19F30" w14:textId="77777777" w:rsidR="00F51DAC" w:rsidRDefault="0051350D" w:rsidP="00F51DAC">
      <w:r>
        <w:t xml:space="preserve">Links to Portfolio Budget Statements (including Portfolio Additional Estimates Statements and Portfolio Supplementary Additional Estimates Statements) can be located on the Australian Government Budget website at </w:t>
      </w:r>
      <w:hyperlink r:id="rId28" w:history="1">
        <w:r w:rsidRPr="00F045E6">
          <w:rPr>
            <w:rStyle w:val="Hyperlink"/>
          </w:rPr>
          <w:t>www.budget.gov.au</w:t>
        </w:r>
      </w:hyperlink>
      <w:r>
        <w:t>.</w:t>
      </w:r>
    </w:p>
    <w:p w14:paraId="1A74CDC1" w14:textId="77777777" w:rsidR="00F51DAC" w:rsidRDefault="00F51DAC" w:rsidP="00F51DAC">
      <w:pPr>
        <w:pStyle w:val="ContentsHeading"/>
        <w:rPr>
          <w:snapToGrid w:val="0"/>
        </w:rPr>
        <w:sectPr w:rsidR="00F51DAC" w:rsidSect="005A601A">
          <w:headerReference w:type="even" r:id="rId29"/>
          <w:headerReference w:type="default" r:id="rId30"/>
          <w:footerReference w:type="even" r:id="rId31"/>
          <w:footerReference w:type="default" r:id="rId32"/>
          <w:headerReference w:type="first" r:id="rId33"/>
          <w:footerReference w:type="first" r:id="rId34"/>
          <w:pgSz w:w="11907" w:h="16840" w:code="9"/>
          <w:pgMar w:top="2835" w:right="2098" w:bottom="2466" w:left="2098" w:header="1814" w:footer="1814" w:gutter="0"/>
          <w:pgNumType w:fmt="lowerRoman"/>
          <w:cols w:space="720"/>
          <w:titlePg/>
        </w:sectPr>
      </w:pPr>
    </w:p>
    <w:p w14:paraId="0E062C60" w14:textId="5BDBA580" w:rsidR="00F51DAC" w:rsidRPr="00AB03F6" w:rsidRDefault="00F51DAC" w:rsidP="00922240">
      <w:pPr>
        <w:pStyle w:val="PartHeading-NoTOC"/>
      </w:pPr>
      <w:bookmarkStart w:id="13" w:name="_Toc94519336"/>
      <w:bookmarkStart w:id="14" w:name="_Toc112211948"/>
      <w:bookmarkStart w:id="15" w:name="_Toc112212042"/>
      <w:bookmarkStart w:id="16" w:name="_Toc112137860"/>
      <w:bookmarkStart w:id="17" w:name="_Toc112224367"/>
      <w:bookmarkStart w:id="18" w:name="_Toc210646443"/>
      <w:bookmarkStart w:id="19" w:name="_Toc210698422"/>
      <w:r w:rsidRPr="00AB03F6">
        <w:lastRenderedPageBreak/>
        <w:t xml:space="preserve">User </w:t>
      </w:r>
      <w:r w:rsidR="00922240">
        <w:t>G</w:t>
      </w:r>
      <w:r w:rsidR="00C10DE5" w:rsidRPr="00AB03F6">
        <w:t>uide</w:t>
      </w:r>
      <w:r w:rsidRPr="00AB03F6">
        <w:br/>
        <w:t>to the</w:t>
      </w:r>
      <w:r w:rsidRPr="00AB03F6">
        <w:br/>
        <w:t>Portfolio Additional</w:t>
      </w:r>
      <w:r w:rsidRPr="00AB03F6">
        <w:br/>
        <w:t xml:space="preserve">Estimate </w:t>
      </w:r>
      <w:r w:rsidRPr="00922240">
        <w:rPr>
          <w:szCs w:val="52"/>
        </w:rPr>
        <w:t>Statements</w:t>
      </w:r>
      <w:bookmarkEnd w:id="13"/>
    </w:p>
    <w:p w14:paraId="1DE10863" w14:textId="77777777" w:rsidR="00F51DAC" w:rsidRDefault="00F51DAC" w:rsidP="00ED5D96">
      <w:pPr>
        <w:pStyle w:val="PartHeading-NoTOC"/>
        <w:rPr>
          <w:lang w:val="en-US"/>
        </w:rPr>
        <w:sectPr w:rsidR="00F51DAC" w:rsidSect="005A601A">
          <w:headerReference w:type="even" r:id="rId35"/>
          <w:headerReference w:type="default" r:id="rId36"/>
          <w:footerReference w:type="default" r:id="rId37"/>
          <w:headerReference w:type="first" r:id="rId38"/>
          <w:footerReference w:type="first" r:id="rId39"/>
          <w:pgSz w:w="11907" w:h="16840" w:code="9"/>
          <w:pgMar w:top="2835" w:right="2098" w:bottom="2466" w:left="2098" w:header="1814" w:footer="1814" w:gutter="0"/>
          <w:pgNumType w:fmt="lowerRoman"/>
          <w:cols w:space="720"/>
          <w:vAlign w:val="center"/>
          <w:titlePg/>
        </w:sectPr>
      </w:pPr>
    </w:p>
    <w:p w14:paraId="5D0B8991" w14:textId="77777777" w:rsidR="00F51DAC" w:rsidRDefault="00F51DAC" w:rsidP="00ED5D96">
      <w:pPr>
        <w:pStyle w:val="Heading1-NoTOC"/>
      </w:pPr>
      <w:r>
        <w:lastRenderedPageBreak/>
        <w:t>User Guide</w:t>
      </w:r>
      <w:bookmarkEnd w:id="14"/>
      <w:bookmarkEnd w:id="15"/>
      <w:bookmarkEnd w:id="16"/>
      <w:bookmarkEnd w:id="17"/>
      <w:bookmarkEnd w:id="18"/>
      <w:bookmarkEnd w:id="19"/>
    </w:p>
    <w:p w14:paraId="1EA96415" w14:textId="63CB383A" w:rsidR="00F51DAC" w:rsidRDefault="00F51DAC" w:rsidP="00F51DAC">
      <w:pPr>
        <w:tabs>
          <w:tab w:val="right" w:pos="7088"/>
        </w:tabs>
      </w:pPr>
      <w:r>
        <w:t xml:space="preserve">The purpose of the </w:t>
      </w:r>
      <w:r w:rsidR="00374AD3">
        <w:t>2021</w:t>
      </w:r>
      <w:r w:rsidR="007F19BF">
        <w:t>-</w:t>
      </w:r>
      <w:r w:rsidR="00374AD3">
        <w:t xml:space="preserve">22 </w:t>
      </w:r>
      <w:r>
        <w:t xml:space="preserve">Portfolio Additional Estimates Statements (PAES), like that of the Portfolio Budget Statements (PB Statements), is to inform Senators and </w:t>
      </w:r>
      <w:r w:rsidR="00B43376">
        <w:br/>
      </w:r>
      <w:r>
        <w:t xml:space="preserve">Members of Parliament of the proposed allocation of resources to Government outcomes by </w:t>
      </w:r>
      <w:r w:rsidR="00726A60">
        <w:t>entities</w:t>
      </w:r>
      <w:r>
        <w:t xml:space="preserve"> within the portfolio. The focus of the PAES differs from the PB Statements in one important aspect</w:t>
      </w:r>
      <w:r w:rsidR="00E15CF3">
        <w:t xml:space="preserve">. </w:t>
      </w:r>
      <w:r>
        <w:t xml:space="preserve">While the PAES include an </w:t>
      </w:r>
      <w:r w:rsidR="00726A60">
        <w:t>Entity</w:t>
      </w:r>
      <w:r>
        <w:t xml:space="preserve"> Resource Statement to inform Parliament of the revised estimate of the total resources available to an </w:t>
      </w:r>
      <w:r w:rsidR="00726A60">
        <w:t>entity</w:t>
      </w:r>
      <w:r>
        <w:t>, the focus of the PAES is on explaining the changes in resourcing by outcome(s) since the Budget</w:t>
      </w:r>
      <w:r w:rsidR="00E15CF3">
        <w:t xml:space="preserve">. </w:t>
      </w:r>
      <w:r>
        <w:t>As such, the PAES provides information on new measures and their impact on the financial and/or non</w:t>
      </w:r>
      <w:r w:rsidR="00E15CF3">
        <w:noBreakHyphen/>
      </w:r>
      <w:r>
        <w:t xml:space="preserve">financial planned performance of </w:t>
      </w:r>
      <w:r w:rsidR="009F015F">
        <w:t>program</w:t>
      </w:r>
      <w:r w:rsidR="009D4B20">
        <w:t>s</w:t>
      </w:r>
      <w:r>
        <w:t xml:space="preserve"> supporting those outcomes.</w:t>
      </w:r>
    </w:p>
    <w:p w14:paraId="63713C63" w14:textId="29B87A9C" w:rsidR="00F51DAC" w:rsidRDefault="00F51DAC" w:rsidP="00F51DAC">
      <w:pPr>
        <w:tabs>
          <w:tab w:val="right" w:pos="7088"/>
        </w:tabs>
      </w:pPr>
      <w:r>
        <w:t xml:space="preserve">The PAES facilitate understanding of the proposed appropriations in </w:t>
      </w:r>
      <w:r w:rsidRPr="0069350C">
        <w:t>Appropriation</w:t>
      </w:r>
      <w:r w:rsidR="008A2182" w:rsidRPr="0069350C">
        <w:t> </w:t>
      </w:r>
      <w:r w:rsidRPr="0069350C">
        <w:t>Bills (</w:t>
      </w:r>
      <w:r w:rsidR="00A1234B" w:rsidRPr="0069350C">
        <w:t xml:space="preserve">Nos. 3 </w:t>
      </w:r>
      <w:r w:rsidR="001A1C55" w:rsidRPr="0069350C">
        <w:t>and</w:t>
      </w:r>
      <w:r w:rsidR="00A1234B" w:rsidRPr="0069350C">
        <w:t xml:space="preserve"> 4</w:t>
      </w:r>
      <w:r w:rsidRPr="0069350C">
        <w:t xml:space="preserve">) </w:t>
      </w:r>
      <w:r w:rsidR="00DD620A" w:rsidRPr="0069350C">
        <w:t>and Appropriation (Parliamentary Departments) Bill (No. 2)</w:t>
      </w:r>
      <w:r w:rsidR="00842C17" w:rsidRPr="0069350C">
        <w:t xml:space="preserve"> </w:t>
      </w:r>
      <w:r w:rsidR="00374AD3" w:rsidRPr="0069350C">
        <w:t>2021</w:t>
      </w:r>
      <w:r w:rsidR="007F19BF" w:rsidRPr="0069350C">
        <w:t>-</w:t>
      </w:r>
      <w:r w:rsidR="00374AD3" w:rsidRPr="0069350C">
        <w:t>22</w:t>
      </w:r>
      <w:r w:rsidRPr="0069350C">
        <w:t>. In</w:t>
      </w:r>
      <w:r>
        <w:t xml:space="preserve"> this </w:t>
      </w:r>
      <w:r w:rsidR="00BA1B7B">
        <w:t xml:space="preserve">sense, the PAES is </w:t>
      </w:r>
      <w:r>
        <w:t xml:space="preserve">declared by the Additional Estimates Appropriation Bills to be a ‘relevant document’ to the interpretation of the Bills according to section 15AB of the </w:t>
      </w:r>
      <w:r>
        <w:rPr>
          <w:i/>
        </w:rPr>
        <w:t>Acts Interpretation Act 1901</w:t>
      </w:r>
      <w:r>
        <w:t>.</w:t>
      </w:r>
    </w:p>
    <w:p w14:paraId="0A269C1A" w14:textId="2ADF00EE" w:rsidR="00F51DAC" w:rsidRDefault="00F51DAC" w:rsidP="00F51DAC">
      <w:pPr>
        <w:tabs>
          <w:tab w:val="right" w:pos="7088"/>
        </w:tabs>
      </w:pPr>
      <w:r>
        <w:t xml:space="preserve">Whereas the </w:t>
      </w:r>
      <w:r w:rsidRPr="00446752">
        <w:rPr>
          <w:i/>
        </w:rPr>
        <w:t>Mid</w:t>
      </w:r>
      <w:r w:rsidR="00E15CF3">
        <w:rPr>
          <w:i/>
        </w:rPr>
        <w:noBreakHyphen/>
      </w:r>
      <w:r w:rsidRPr="00446752">
        <w:rPr>
          <w:i/>
        </w:rPr>
        <w:t>Year Economic and Fiscal Outlook</w:t>
      </w:r>
      <w:r w:rsidRPr="00A13F7B">
        <w:rPr>
          <w:i/>
        </w:rPr>
        <w:t xml:space="preserve"> </w:t>
      </w:r>
      <w:r w:rsidR="0092657C">
        <w:rPr>
          <w:i/>
        </w:rPr>
        <w:t xml:space="preserve">(MYEFO) </w:t>
      </w:r>
      <w:r w:rsidR="00374AD3">
        <w:rPr>
          <w:i/>
        </w:rPr>
        <w:t>2021</w:t>
      </w:r>
      <w:r w:rsidR="007F19BF">
        <w:rPr>
          <w:i/>
        </w:rPr>
        <w:t>-</w:t>
      </w:r>
      <w:r w:rsidR="00374AD3">
        <w:rPr>
          <w:i/>
        </w:rPr>
        <w:t xml:space="preserve">22 </w:t>
      </w:r>
      <w:r>
        <w:t>is a mid</w:t>
      </w:r>
      <w:r w:rsidR="00E15CF3">
        <w:noBreakHyphen/>
      </w:r>
      <w:r>
        <w:t xml:space="preserve">year budget report which provides updated information to allow the assessment of the Government’s fiscal performance against its fiscal strategy, the PAES update the most recent budget appropriations for </w:t>
      </w:r>
      <w:r w:rsidR="00726A60">
        <w:t>entities</w:t>
      </w:r>
      <w:r>
        <w:t xml:space="preserve"> within the portfolio.</w:t>
      </w:r>
    </w:p>
    <w:p w14:paraId="063F47C6" w14:textId="77777777" w:rsidR="00F51DAC" w:rsidRPr="004C0BD7" w:rsidRDefault="00F51DAC" w:rsidP="004C0BD7">
      <w:pPr>
        <w:pStyle w:val="Heading2-NoTOC"/>
      </w:pPr>
      <w:r>
        <w:br w:type="page"/>
      </w:r>
      <w:bookmarkStart w:id="20" w:name="_Toc450201413"/>
      <w:bookmarkStart w:id="21" w:name="_Toc492796965"/>
      <w:bookmarkStart w:id="22" w:name="_Toc492797089"/>
      <w:bookmarkStart w:id="23" w:name="_Toc492799505"/>
      <w:bookmarkStart w:id="24" w:name="_Toc492799660"/>
      <w:bookmarkStart w:id="25" w:name="_Toc533505720"/>
      <w:bookmarkStart w:id="26" w:name="_Toc533505944"/>
      <w:bookmarkStart w:id="27" w:name="_Toc77997684"/>
      <w:bookmarkStart w:id="28" w:name="_Toc77998670"/>
      <w:bookmarkStart w:id="29" w:name="_Toc78339819"/>
      <w:bookmarkStart w:id="30" w:name="_Toc79405325"/>
      <w:bookmarkStart w:id="31" w:name="_Toc79405368"/>
      <w:bookmarkStart w:id="32" w:name="_Toc112045573"/>
      <w:bookmarkStart w:id="33" w:name="_Toc112211950"/>
      <w:bookmarkStart w:id="34" w:name="_Toc112212044"/>
      <w:bookmarkStart w:id="35" w:name="_Toc112137862"/>
      <w:bookmarkStart w:id="36" w:name="_Toc112137887"/>
      <w:bookmarkStart w:id="37" w:name="_Toc112224369"/>
      <w:bookmarkStart w:id="38" w:name="_Toc210611950"/>
      <w:bookmarkStart w:id="39" w:name="_Toc210646444"/>
      <w:bookmarkStart w:id="40" w:name="_Toc210698423"/>
      <w:bookmarkStart w:id="41" w:name="_Toc210700993"/>
      <w:bookmarkStart w:id="42" w:name="_Toc210703166"/>
      <w:bookmarkStart w:id="43" w:name="_Toc210703207"/>
      <w:bookmarkStart w:id="44" w:name="_Toc531094582"/>
      <w:bookmarkStart w:id="45" w:name="_Toc531095061"/>
      <w:r w:rsidRPr="004C0BD7">
        <w:lastRenderedPageBreak/>
        <w:t>Structure of the Portfolio Additional Estimates Statements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44B11E7E" w14:textId="77777777" w:rsidR="00F51DAC" w:rsidRDefault="00F51DAC" w:rsidP="00F51DAC">
      <w:pPr>
        <w:tabs>
          <w:tab w:val="right" w:pos="7088"/>
        </w:tabs>
        <w:jc w:val="left"/>
      </w:pPr>
      <w:r>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14:paraId="3F19DBEA" w14:textId="77777777" w:rsidTr="004C04CB">
        <w:trPr>
          <w:cantSplit/>
          <w:jc w:val="center"/>
        </w:trPr>
        <w:tc>
          <w:tcPr>
            <w:tcW w:w="7711" w:type="dxa"/>
            <w:gridSpan w:val="2"/>
            <w:shd w:val="clear" w:color="auto" w:fill="E6E6E6"/>
          </w:tcPr>
          <w:p w14:paraId="59EB9E04" w14:textId="77777777" w:rsidR="00F51DAC" w:rsidRPr="009D4B20" w:rsidRDefault="00F51DAC" w:rsidP="00755EB5">
            <w:pPr>
              <w:pStyle w:val="TableHeading2ndLevelWord"/>
              <w:rPr>
                <w:rFonts w:ascii="Book Antiqua" w:hAnsi="Book Antiqua"/>
              </w:rPr>
            </w:pPr>
            <w:r w:rsidRPr="009D4B20">
              <w:rPr>
                <w:rFonts w:ascii="Book Antiqua" w:hAnsi="Book Antiqua"/>
              </w:rPr>
              <w:t xml:space="preserve">User </w:t>
            </w:r>
            <w:r w:rsidR="00C10DE5" w:rsidRPr="009D4B20">
              <w:rPr>
                <w:rFonts w:ascii="Book Antiqua" w:hAnsi="Book Antiqua"/>
              </w:rPr>
              <w:t>guide</w:t>
            </w:r>
          </w:p>
        </w:tc>
      </w:tr>
      <w:tr w:rsidR="00F51DAC" w14:paraId="202201F0" w14:textId="77777777" w:rsidTr="004C04CB">
        <w:trPr>
          <w:cantSplit/>
          <w:jc w:val="center"/>
        </w:trPr>
        <w:tc>
          <w:tcPr>
            <w:tcW w:w="7711" w:type="dxa"/>
            <w:gridSpan w:val="2"/>
          </w:tcPr>
          <w:p w14:paraId="5E167F64" w14:textId="77777777" w:rsidR="00F51DAC" w:rsidRPr="009D4B20" w:rsidRDefault="00F51DAC" w:rsidP="004C04CB">
            <w:pPr>
              <w:pStyle w:val="Tabletextjustified"/>
              <w:rPr>
                <w:rFonts w:ascii="Book Antiqua" w:hAnsi="Book Antiqua"/>
              </w:rPr>
            </w:pPr>
            <w:r w:rsidRPr="009D4B20">
              <w:rPr>
                <w:rFonts w:ascii="Book Antiqua" w:hAnsi="Book Antiqua"/>
              </w:rPr>
              <w:t>Provides a brief introduction explaining the purpose of the PAES.</w:t>
            </w:r>
          </w:p>
        </w:tc>
      </w:tr>
      <w:tr w:rsidR="00F51DAC" w14:paraId="65D25929" w14:textId="77777777" w:rsidTr="004C04CB">
        <w:trPr>
          <w:cantSplit/>
          <w:jc w:val="center"/>
        </w:trPr>
        <w:tc>
          <w:tcPr>
            <w:tcW w:w="2268" w:type="dxa"/>
            <w:shd w:val="clear" w:color="auto" w:fill="E6E6E6"/>
          </w:tcPr>
          <w:p w14:paraId="53B10929" w14:textId="77777777" w:rsidR="00F51DAC" w:rsidRPr="009D4B20" w:rsidRDefault="00F51DAC" w:rsidP="00755EB5">
            <w:pPr>
              <w:pStyle w:val="TableHeading2ndLevelWord"/>
              <w:rPr>
                <w:rFonts w:ascii="Book Antiqua" w:hAnsi="Book Antiqua"/>
              </w:rPr>
            </w:pPr>
            <w:r w:rsidRPr="009D4B20">
              <w:rPr>
                <w:rFonts w:ascii="Book Antiqua" w:hAnsi="Book Antiqua"/>
              </w:rPr>
              <w:t xml:space="preserve">Portfolio </w:t>
            </w:r>
            <w:r w:rsidR="00C10DE5" w:rsidRPr="009D4B20">
              <w:rPr>
                <w:rFonts w:ascii="Book Antiqua" w:hAnsi="Book Antiqua"/>
              </w:rPr>
              <w:t>overview</w:t>
            </w:r>
          </w:p>
        </w:tc>
        <w:tc>
          <w:tcPr>
            <w:tcW w:w="5443" w:type="dxa"/>
            <w:shd w:val="clear" w:color="auto" w:fill="E6E6E6"/>
          </w:tcPr>
          <w:p w14:paraId="49B953D8" w14:textId="77777777" w:rsidR="00F51DAC" w:rsidRPr="009D4B20" w:rsidRDefault="00F51DAC" w:rsidP="004C04CB"/>
        </w:tc>
      </w:tr>
      <w:tr w:rsidR="00F51DAC" w14:paraId="6CC1C9DD" w14:textId="77777777" w:rsidTr="004C04CB">
        <w:trPr>
          <w:cantSplit/>
          <w:jc w:val="center"/>
        </w:trPr>
        <w:tc>
          <w:tcPr>
            <w:tcW w:w="7711" w:type="dxa"/>
            <w:gridSpan w:val="2"/>
          </w:tcPr>
          <w:p w14:paraId="51B375FA"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Provides an overview of the portfolio, including a chart that outlines the outcomes for </w:t>
            </w:r>
            <w:r w:rsidR="00726A60" w:rsidRPr="009D4B20">
              <w:rPr>
                <w:rFonts w:ascii="Book Antiqua" w:hAnsi="Book Antiqua"/>
              </w:rPr>
              <w:t>entities</w:t>
            </w:r>
            <w:r w:rsidRPr="009D4B20">
              <w:rPr>
                <w:rFonts w:ascii="Book Antiqua" w:hAnsi="Book Antiqua"/>
              </w:rPr>
              <w:t xml:space="preserve"> in the portfolio.</w:t>
            </w:r>
          </w:p>
        </w:tc>
      </w:tr>
      <w:tr w:rsidR="00F51DAC" w14:paraId="3F47EB16" w14:textId="77777777" w:rsidTr="004C04CB">
        <w:trPr>
          <w:cantSplit/>
          <w:jc w:val="center"/>
        </w:trPr>
        <w:tc>
          <w:tcPr>
            <w:tcW w:w="7711" w:type="dxa"/>
            <w:gridSpan w:val="2"/>
            <w:shd w:val="clear" w:color="auto" w:fill="E6E6E6"/>
          </w:tcPr>
          <w:p w14:paraId="616A1F84" w14:textId="77777777" w:rsidR="00F51DAC" w:rsidRPr="009D4B20" w:rsidRDefault="00726A60" w:rsidP="00755EB5">
            <w:pPr>
              <w:pStyle w:val="TableHeading2ndLevelWord"/>
              <w:rPr>
                <w:rFonts w:ascii="Book Antiqua" w:hAnsi="Book Antiqua"/>
              </w:rPr>
            </w:pPr>
            <w:r w:rsidRPr="009D4B20">
              <w:rPr>
                <w:rFonts w:ascii="Book Antiqua" w:hAnsi="Book Antiqua"/>
              </w:rPr>
              <w:t>Entity</w:t>
            </w:r>
            <w:r w:rsidR="00F51DAC" w:rsidRPr="009D4B20">
              <w:rPr>
                <w:rFonts w:ascii="Book Antiqua" w:hAnsi="Book Antiqua"/>
              </w:rPr>
              <w:t xml:space="preserve"> </w:t>
            </w:r>
            <w:r w:rsidR="00755EB5" w:rsidRPr="009D4B20">
              <w:rPr>
                <w:rFonts w:ascii="Book Antiqua" w:hAnsi="Book Antiqua"/>
              </w:rPr>
              <w:t>A</w:t>
            </w:r>
            <w:r w:rsidR="00F51DAC" w:rsidRPr="009D4B20">
              <w:rPr>
                <w:rFonts w:ascii="Book Antiqua" w:hAnsi="Book Antiqua"/>
              </w:rPr>
              <w:t xml:space="preserve">dditional </w:t>
            </w:r>
            <w:r w:rsidR="00755EB5" w:rsidRPr="009D4B20">
              <w:rPr>
                <w:rFonts w:ascii="Book Antiqua" w:hAnsi="Book Antiqua"/>
              </w:rPr>
              <w:t>E</w:t>
            </w:r>
            <w:r w:rsidR="00F51DAC" w:rsidRPr="009D4B20">
              <w:rPr>
                <w:rFonts w:ascii="Book Antiqua" w:hAnsi="Book Antiqua"/>
              </w:rPr>
              <w:t xml:space="preserve">stimates </w:t>
            </w:r>
            <w:r w:rsidR="00755EB5" w:rsidRPr="009D4B20">
              <w:rPr>
                <w:rFonts w:ascii="Book Antiqua" w:hAnsi="Book Antiqua"/>
              </w:rPr>
              <w:t>S</w:t>
            </w:r>
            <w:r w:rsidR="00F51DAC" w:rsidRPr="009D4B20">
              <w:rPr>
                <w:rFonts w:ascii="Book Antiqua" w:hAnsi="Book Antiqua"/>
              </w:rPr>
              <w:t>tatements</w:t>
            </w:r>
          </w:p>
        </w:tc>
      </w:tr>
      <w:tr w:rsidR="00F51DAC" w14:paraId="72C0CE13" w14:textId="77777777" w:rsidTr="004C04CB">
        <w:trPr>
          <w:cantSplit/>
          <w:jc w:val="center"/>
        </w:trPr>
        <w:tc>
          <w:tcPr>
            <w:tcW w:w="7711" w:type="dxa"/>
            <w:gridSpan w:val="2"/>
            <w:tcBorders>
              <w:bottom w:val="single" w:sz="2" w:space="0" w:color="999999"/>
            </w:tcBorders>
          </w:tcPr>
          <w:p w14:paraId="4512868E"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A statement (under the name of the </w:t>
            </w:r>
            <w:r w:rsidR="00726A60" w:rsidRPr="009D4B20">
              <w:rPr>
                <w:rFonts w:ascii="Book Antiqua" w:hAnsi="Book Antiqua"/>
              </w:rPr>
              <w:t>entity</w:t>
            </w:r>
            <w:r w:rsidRPr="009D4B20">
              <w:rPr>
                <w:rFonts w:ascii="Book Antiqua" w:hAnsi="Book Antiqua"/>
              </w:rPr>
              <w:t xml:space="preserve">) for each </w:t>
            </w:r>
            <w:r w:rsidR="00726A60" w:rsidRPr="009D4B20">
              <w:rPr>
                <w:rFonts w:ascii="Book Antiqua" w:hAnsi="Book Antiqua"/>
              </w:rPr>
              <w:t>entity</w:t>
            </w:r>
            <w:r w:rsidRPr="009D4B20">
              <w:rPr>
                <w:rFonts w:ascii="Book Antiqua" w:hAnsi="Book Antiqua"/>
              </w:rPr>
              <w:t xml:space="preserve"> affected by Additional Estimates.</w:t>
            </w:r>
          </w:p>
        </w:tc>
      </w:tr>
      <w:tr w:rsidR="00F51DAC" w14:paraId="0D77CD15" w14:textId="77777777" w:rsidTr="004C04CB">
        <w:trPr>
          <w:cantSplit/>
          <w:jc w:val="center"/>
        </w:trPr>
        <w:tc>
          <w:tcPr>
            <w:tcW w:w="2268" w:type="dxa"/>
            <w:tcBorders>
              <w:top w:val="single" w:sz="2" w:space="0" w:color="999999"/>
              <w:bottom w:val="single" w:sz="2" w:space="0" w:color="999999"/>
            </w:tcBorders>
          </w:tcPr>
          <w:p w14:paraId="69AE9C98" w14:textId="77777777" w:rsidR="00F51DAC" w:rsidRPr="009D4B20" w:rsidRDefault="00F51DAC" w:rsidP="00523531">
            <w:pPr>
              <w:pStyle w:val="TableSideHeading"/>
              <w:rPr>
                <w:rFonts w:ascii="Book Antiqua" w:hAnsi="Book Antiqua"/>
              </w:rPr>
            </w:pPr>
            <w:r w:rsidRPr="009D4B20">
              <w:rPr>
                <w:rFonts w:ascii="Book Antiqua" w:hAnsi="Book Antiqua"/>
              </w:rPr>
              <w:t xml:space="preserve">Section 1: </w:t>
            </w:r>
            <w:r w:rsidR="00726A60" w:rsidRPr="009D4B20">
              <w:rPr>
                <w:rFonts w:ascii="Book Antiqua" w:hAnsi="Book Antiqua"/>
              </w:rPr>
              <w:t>Entity</w:t>
            </w:r>
            <w:r w:rsidRPr="009D4B20">
              <w:rPr>
                <w:rFonts w:ascii="Book Antiqua" w:hAnsi="Book Antiqua"/>
              </w:rPr>
              <w:t xml:space="preserve"> </w:t>
            </w:r>
            <w:r w:rsidR="00C10DE5" w:rsidRPr="009D4B20">
              <w:rPr>
                <w:rFonts w:ascii="Book Antiqua" w:hAnsi="Book Antiqua"/>
              </w:rPr>
              <w:t xml:space="preserve">overview </w:t>
            </w:r>
            <w:r w:rsidRPr="009D4B20">
              <w:rPr>
                <w:rFonts w:ascii="Book Antiqua" w:hAnsi="Book Antiqua"/>
              </w:rPr>
              <w:t xml:space="preserve">and </w:t>
            </w:r>
            <w:r w:rsidR="00C10DE5" w:rsidRPr="009D4B20">
              <w:rPr>
                <w:rFonts w:ascii="Book Antiqua" w:hAnsi="Book Antiqua"/>
              </w:rPr>
              <w:t>resources</w:t>
            </w:r>
          </w:p>
        </w:tc>
        <w:tc>
          <w:tcPr>
            <w:tcW w:w="5443" w:type="dxa"/>
            <w:tcBorders>
              <w:top w:val="single" w:sz="2" w:space="0" w:color="999999"/>
              <w:bottom w:val="single" w:sz="2" w:space="0" w:color="999999"/>
            </w:tcBorders>
          </w:tcPr>
          <w:p w14:paraId="6ABA706C"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This section details the </w:t>
            </w:r>
            <w:r w:rsidR="003962BF">
              <w:rPr>
                <w:rFonts w:ascii="Book Antiqua" w:hAnsi="Book Antiqua"/>
              </w:rPr>
              <w:t xml:space="preserve">changes in </w:t>
            </w:r>
            <w:r w:rsidRPr="009D4B20">
              <w:rPr>
                <w:rFonts w:ascii="Book Antiqua" w:hAnsi="Book Antiqua"/>
              </w:rPr>
              <w:t xml:space="preserve">total resources available to an </w:t>
            </w:r>
            <w:r w:rsidR="00726A60" w:rsidRPr="009D4B20">
              <w:rPr>
                <w:rFonts w:ascii="Book Antiqua" w:hAnsi="Book Antiqua"/>
              </w:rPr>
              <w:t>entity</w:t>
            </w:r>
            <w:r w:rsidRPr="009D4B20">
              <w:rPr>
                <w:rFonts w:ascii="Book Antiqua" w:hAnsi="Book Antiqua"/>
              </w:rPr>
              <w:t>, the impact of any meas</w:t>
            </w:r>
            <w:r w:rsidR="00D72565">
              <w:rPr>
                <w:rFonts w:ascii="Book Antiqua" w:hAnsi="Book Antiqua"/>
              </w:rPr>
              <w:t>ures since Budget, and impact of</w:t>
            </w:r>
            <w:r w:rsidRPr="009D4B20">
              <w:rPr>
                <w:rFonts w:ascii="Book Antiqua" w:hAnsi="Book Antiqua"/>
              </w:rPr>
              <w:t xml:space="preserve"> </w:t>
            </w:r>
            <w:r w:rsidRPr="00B94BE6">
              <w:rPr>
                <w:rFonts w:ascii="Book Antiqua" w:hAnsi="Book Antiqua"/>
              </w:rPr>
              <w:t xml:space="preserve">Appropriation Bills </w:t>
            </w:r>
            <w:r w:rsidR="00A1234B" w:rsidRPr="00B94BE6">
              <w:rPr>
                <w:rFonts w:ascii="Book Antiqua" w:hAnsi="Book Antiqua"/>
              </w:rPr>
              <w:t>Nos</w:t>
            </w:r>
            <w:r w:rsidR="00A1234B" w:rsidRPr="00F65BC3">
              <w:rPr>
                <w:rFonts w:ascii="Book Antiqua" w:hAnsi="Book Antiqua"/>
              </w:rPr>
              <w:t xml:space="preserve">. 3 </w:t>
            </w:r>
            <w:r w:rsidR="001A1C55" w:rsidRPr="00F65BC3">
              <w:rPr>
                <w:rFonts w:ascii="Book Antiqua" w:hAnsi="Book Antiqua"/>
              </w:rPr>
              <w:t>and</w:t>
            </w:r>
            <w:r w:rsidR="00A1234B" w:rsidRPr="00F65BC3">
              <w:rPr>
                <w:rFonts w:ascii="Book Antiqua" w:hAnsi="Book Antiqua"/>
              </w:rPr>
              <w:t xml:space="preserve"> 4</w:t>
            </w:r>
            <w:r w:rsidRPr="00F65BC3">
              <w:rPr>
                <w:rFonts w:ascii="Book Antiqua" w:hAnsi="Book Antiqua"/>
              </w:rPr>
              <w:t>.</w:t>
            </w:r>
          </w:p>
        </w:tc>
      </w:tr>
      <w:tr w:rsidR="00F51DAC" w14:paraId="015B571D" w14:textId="77777777" w:rsidTr="004C04CB">
        <w:trPr>
          <w:cantSplit/>
          <w:jc w:val="center"/>
        </w:trPr>
        <w:tc>
          <w:tcPr>
            <w:tcW w:w="2268" w:type="dxa"/>
            <w:tcBorders>
              <w:top w:val="single" w:sz="2" w:space="0" w:color="999999"/>
              <w:bottom w:val="single" w:sz="2" w:space="0" w:color="999999"/>
            </w:tcBorders>
          </w:tcPr>
          <w:p w14:paraId="48035D0B" w14:textId="77777777" w:rsidR="00F51DAC" w:rsidRPr="009D4B20" w:rsidRDefault="009F015F" w:rsidP="009E6C51">
            <w:pPr>
              <w:pStyle w:val="TableSideHeading"/>
              <w:rPr>
                <w:rFonts w:ascii="Book Antiqua" w:hAnsi="Book Antiqua"/>
              </w:rPr>
            </w:pPr>
            <w:r>
              <w:rPr>
                <w:rFonts w:ascii="Book Antiqua" w:hAnsi="Book Antiqua"/>
              </w:rPr>
              <w:t>S</w:t>
            </w:r>
            <w:r w:rsidR="00C10DE5" w:rsidRPr="009D4B20">
              <w:rPr>
                <w:rFonts w:ascii="Book Antiqua" w:hAnsi="Book Antiqua"/>
              </w:rPr>
              <w:t xml:space="preserve">ection 2: </w:t>
            </w:r>
            <w:r w:rsidR="009E6C51">
              <w:rPr>
                <w:rFonts w:ascii="Book Antiqua" w:hAnsi="Book Antiqua"/>
              </w:rPr>
              <w:t>R</w:t>
            </w:r>
            <w:r w:rsidR="00C10DE5" w:rsidRPr="009D4B20">
              <w:rPr>
                <w:rFonts w:ascii="Book Antiqua" w:hAnsi="Book Antiqua"/>
              </w:rPr>
              <w:t>evisions to outcomes and planned performance</w:t>
            </w:r>
          </w:p>
        </w:tc>
        <w:tc>
          <w:tcPr>
            <w:tcW w:w="5443" w:type="dxa"/>
            <w:tcBorders>
              <w:top w:val="single" w:sz="2" w:space="0" w:color="999999"/>
              <w:bottom w:val="single" w:sz="2" w:space="0" w:color="999999"/>
            </w:tcBorders>
          </w:tcPr>
          <w:p w14:paraId="44155499" w14:textId="77777777" w:rsidR="00F51DAC" w:rsidRPr="009D4B20" w:rsidRDefault="00F51DAC" w:rsidP="004C04CB">
            <w:pPr>
              <w:pStyle w:val="Tabletextjustified"/>
              <w:rPr>
                <w:rFonts w:ascii="Book Antiqua" w:hAnsi="Book Antiqua"/>
              </w:rPr>
            </w:pPr>
            <w:r w:rsidRPr="009D4B20">
              <w:rPr>
                <w:rFonts w:ascii="Book Antiqua" w:hAnsi="Book Antiqua"/>
              </w:rPr>
              <w:t xml:space="preserve">This section details </w:t>
            </w:r>
            <w:r w:rsidRPr="009D4B20">
              <w:rPr>
                <w:rFonts w:ascii="Book Antiqua" w:hAnsi="Book Antiqua"/>
                <w:b/>
              </w:rPr>
              <w:t>changes</w:t>
            </w:r>
            <w:r w:rsidRPr="009D4B20">
              <w:rPr>
                <w:rFonts w:ascii="Book Antiqua" w:hAnsi="Book Antiqua"/>
              </w:rPr>
              <w:t xml:space="preserve"> to Government outcomes and/or </w:t>
            </w:r>
            <w:r w:rsidRPr="009D4B20">
              <w:rPr>
                <w:rFonts w:ascii="Book Antiqua" w:hAnsi="Book Antiqua"/>
                <w:b/>
              </w:rPr>
              <w:t>changes</w:t>
            </w:r>
            <w:r w:rsidRPr="009D4B20">
              <w:rPr>
                <w:rFonts w:ascii="Book Antiqua" w:hAnsi="Book Antiqua"/>
              </w:rPr>
              <w:t xml:space="preserve"> to the planned performance of </w:t>
            </w:r>
            <w:r w:rsidR="00726A60" w:rsidRPr="009D4B20">
              <w:rPr>
                <w:rFonts w:ascii="Book Antiqua" w:hAnsi="Book Antiqua"/>
              </w:rPr>
              <w:t>entity</w:t>
            </w:r>
            <w:r w:rsidRPr="009D4B20">
              <w:rPr>
                <w:rFonts w:ascii="Book Antiqua" w:hAnsi="Book Antiqua"/>
              </w:rPr>
              <w:t xml:space="preserve"> </w:t>
            </w:r>
            <w:r w:rsidR="009F015F">
              <w:rPr>
                <w:rFonts w:ascii="Book Antiqua" w:hAnsi="Book Antiqua"/>
              </w:rPr>
              <w:t>program</w:t>
            </w:r>
            <w:r w:rsidR="009D4B20" w:rsidRPr="009D4B20">
              <w:rPr>
                <w:rFonts w:ascii="Book Antiqua" w:hAnsi="Book Antiqua"/>
              </w:rPr>
              <w:t>s</w:t>
            </w:r>
            <w:r w:rsidRPr="009D4B20">
              <w:rPr>
                <w:rFonts w:ascii="Book Antiqua" w:hAnsi="Book Antiqua"/>
              </w:rPr>
              <w:t>.</w:t>
            </w:r>
          </w:p>
        </w:tc>
      </w:tr>
      <w:tr w:rsidR="00F51DAC" w14:paraId="6C66FFD7" w14:textId="77777777" w:rsidTr="00DD620A">
        <w:trPr>
          <w:cantSplit/>
          <w:jc w:val="center"/>
        </w:trPr>
        <w:tc>
          <w:tcPr>
            <w:tcW w:w="2268" w:type="dxa"/>
            <w:tcBorders>
              <w:top w:val="single" w:sz="2" w:space="0" w:color="999999"/>
            </w:tcBorders>
          </w:tcPr>
          <w:p w14:paraId="2829ABBC" w14:textId="77777777" w:rsidR="00F51DAC" w:rsidRPr="009D4B20" w:rsidRDefault="00F51DAC" w:rsidP="00F561A3">
            <w:pPr>
              <w:pStyle w:val="TableSideHeading"/>
              <w:rPr>
                <w:rFonts w:ascii="Book Antiqua" w:hAnsi="Book Antiqua"/>
              </w:rPr>
            </w:pPr>
            <w:r w:rsidRPr="009D4B20">
              <w:rPr>
                <w:rFonts w:ascii="Book Antiqua" w:hAnsi="Book Antiqua"/>
              </w:rPr>
              <w:t xml:space="preserve">Section 3: </w:t>
            </w:r>
            <w:r w:rsidR="00F561A3">
              <w:rPr>
                <w:rFonts w:ascii="Book Antiqua" w:hAnsi="Book Antiqua"/>
              </w:rPr>
              <w:t xml:space="preserve">Special account flows </w:t>
            </w:r>
            <w:r w:rsidRPr="009D4B20">
              <w:rPr>
                <w:rFonts w:ascii="Book Antiqua" w:hAnsi="Book Antiqua"/>
              </w:rPr>
              <w:t xml:space="preserve">and </w:t>
            </w:r>
            <w:r w:rsidR="00C10DE5" w:rsidRPr="009D4B20">
              <w:rPr>
                <w:rFonts w:ascii="Book Antiqua" w:hAnsi="Book Antiqua"/>
              </w:rPr>
              <w:t>budgeted financial statements</w:t>
            </w:r>
          </w:p>
        </w:tc>
        <w:tc>
          <w:tcPr>
            <w:tcW w:w="5443" w:type="dxa"/>
            <w:tcBorders>
              <w:top w:val="single" w:sz="2" w:space="0" w:color="999999"/>
            </w:tcBorders>
          </w:tcPr>
          <w:p w14:paraId="61AE079D" w14:textId="77777777" w:rsidR="00F51DAC" w:rsidRPr="009D4B20" w:rsidRDefault="00F51DAC" w:rsidP="004C04CB">
            <w:pPr>
              <w:pStyle w:val="Tabletextjustified"/>
              <w:rPr>
                <w:rFonts w:ascii="Book Antiqua" w:hAnsi="Book Antiqua"/>
              </w:rPr>
            </w:pPr>
            <w:r w:rsidRPr="009D4B20">
              <w:rPr>
                <w:rFonts w:ascii="Book Antiqua" w:hAnsi="Book Antiqua"/>
              </w:rPr>
              <w:t>This section contains updated explanatory tables on special account flows and staffing levels and revisions to the budgeted financial statements.</w:t>
            </w:r>
          </w:p>
        </w:tc>
      </w:tr>
      <w:tr w:rsidR="00DD620A" w14:paraId="1733EBD4" w14:textId="77777777" w:rsidTr="008B7C04">
        <w:trPr>
          <w:cantSplit/>
          <w:jc w:val="center"/>
        </w:trPr>
        <w:tc>
          <w:tcPr>
            <w:tcW w:w="7711" w:type="dxa"/>
            <w:gridSpan w:val="2"/>
            <w:shd w:val="clear" w:color="auto" w:fill="E7E6E6"/>
          </w:tcPr>
          <w:p w14:paraId="4671CF8B" w14:textId="7A203AD3" w:rsidR="00DD620A" w:rsidRPr="00DD620A" w:rsidRDefault="00DD620A" w:rsidP="00DD620A">
            <w:pPr>
              <w:pStyle w:val="TableHeading2ndLevelWord"/>
              <w:rPr>
                <w:rFonts w:ascii="Book Antiqua" w:hAnsi="Book Antiqua"/>
                <w:b w:val="0"/>
              </w:rPr>
            </w:pPr>
            <w:r w:rsidRPr="00DD620A">
              <w:rPr>
                <w:rFonts w:ascii="Book Antiqua" w:hAnsi="Book Antiqua"/>
              </w:rPr>
              <w:t>Portfolio glossary</w:t>
            </w:r>
            <w:r w:rsidR="00D315BE">
              <w:rPr>
                <w:rFonts w:ascii="Book Antiqua" w:hAnsi="Book Antiqua"/>
              </w:rPr>
              <w:t xml:space="preserve"> and acronyms</w:t>
            </w:r>
          </w:p>
        </w:tc>
      </w:tr>
      <w:tr w:rsidR="00DD620A" w14:paraId="7698E016" w14:textId="77777777" w:rsidTr="00A156A3">
        <w:trPr>
          <w:cantSplit/>
          <w:jc w:val="center"/>
        </w:trPr>
        <w:tc>
          <w:tcPr>
            <w:tcW w:w="7711" w:type="dxa"/>
            <w:gridSpan w:val="2"/>
          </w:tcPr>
          <w:p w14:paraId="3DEADFCF" w14:textId="77777777" w:rsidR="00DD620A" w:rsidRPr="009D4B20" w:rsidRDefault="00DD620A" w:rsidP="004C04CB">
            <w:pPr>
              <w:pStyle w:val="Tabletextjustified"/>
              <w:rPr>
                <w:rFonts w:ascii="Book Antiqua" w:hAnsi="Book Antiqua"/>
              </w:rPr>
            </w:pPr>
            <w:r w:rsidRPr="009D4B20">
              <w:rPr>
                <w:rFonts w:ascii="Book Antiqua" w:hAnsi="Book Antiqua"/>
              </w:rPr>
              <w:t>Explains key terms relevant to the Portfolio.</w:t>
            </w:r>
          </w:p>
        </w:tc>
      </w:tr>
    </w:tbl>
    <w:p w14:paraId="41538470" w14:textId="77777777" w:rsidR="00F045E6" w:rsidRPr="00F045E6" w:rsidRDefault="00F045E6" w:rsidP="00F045E6">
      <w:bookmarkStart w:id="46" w:name="_Toc450201414"/>
      <w:bookmarkStart w:id="47" w:name="_Toc492796966"/>
      <w:bookmarkStart w:id="48" w:name="_Toc492797090"/>
      <w:bookmarkStart w:id="49" w:name="_Toc492799506"/>
      <w:bookmarkStart w:id="50" w:name="_Toc492799661"/>
      <w:bookmarkStart w:id="51" w:name="_Toc533505725"/>
      <w:bookmarkStart w:id="52" w:name="_Toc533505945"/>
      <w:bookmarkStart w:id="53" w:name="_Toc77997685"/>
      <w:bookmarkStart w:id="54" w:name="_Toc77998671"/>
      <w:bookmarkStart w:id="55" w:name="_Toc78339820"/>
      <w:bookmarkStart w:id="56" w:name="_Toc79405326"/>
      <w:bookmarkStart w:id="57" w:name="_Toc79405369"/>
      <w:bookmarkStart w:id="58" w:name="_Toc112045574"/>
    </w:p>
    <w:p w14:paraId="3C0C8AFD" w14:textId="77777777" w:rsidR="00F51DAC" w:rsidRDefault="00F51DAC" w:rsidP="00F045E6">
      <w:pPr>
        <w:pStyle w:val="ContentsHeading"/>
        <w:rPr>
          <w:snapToGrid w:val="0"/>
        </w:rPr>
      </w:pPr>
      <w:r w:rsidRPr="00F045E6">
        <w:br w:type="page"/>
      </w:r>
      <w:bookmarkEnd w:id="46"/>
      <w:bookmarkEnd w:id="47"/>
      <w:bookmarkEnd w:id="48"/>
      <w:bookmarkEnd w:id="49"/>
      <w:bookmarkEnd w:id="50"/>
      <w:bookmarkEnd w:id="51"/>
      <w:bookmarkEnd w:id="52"/>
      <w:bookmarkEnd w:id="53"/>
      <w:bookmarkEnd w:id="54"/>
      <w:bookmarkEnd w:id="55"/>
      <w:bookmarkEnd w:id="56"/>
      <w:bookmarkEnd w:id="57"/>
      <w:bookmarkEnd w:id="58"/>
      <w:r>
        <w:lastRenderedPageBreak/>
        <w:t>C</w:t>
      </w:r>
      <w:r>
        <w:rPr>
          <w:snapToGrid w:val="0"/>
        </w:rPr>
        <w:t>ontents</w:t>
      </w:r>
    </w:p>
    <w:p w14:paraId="099ACC67" w14:textId="70988BB8" w:rsidR="00300F90" w:rsidRDefault="00050FE6">
      <w:pPr>
        <w:pStyle w:val="TOC1"/>
        <w:rPr>
          <w:rFonts w:asciiTheme="minorHAnsi" w:eastAsiaTheme="minorEastAsia" w:hAnsiTheme="minorHAnsi" w:cstheme="minorBidi"/>
          <w:b w:val="0"/>
          <w:noProof/>
          <w:sz w:val="22"/>
          <w:szCs w:val="22"/>
        </w:rPr>
      </w:pPr>
      <w:r>
        <w:fldChar w:fldCharType="begin"/>
      </w:r>
      <w:r>
        <w:instrText xml:space="preserve"> TOC \h \z \t "Heading 1,1,Heading 2,2,Title,1,Part Heading,1,Heading 1 - LVL2,2" </w:instrText>
      </w:r>
      <w:r>
        <w:fldChar w:fldCharType="separate"/>
      </w:r>
      <w:hyperlink w:anchor="_Toc94519337" w:history="1">
        <w:r w:rsidR="00300F90" w:rsidRPr="00A205A3">
          <w:rPr>
            <w:rStyle w:val="Hyperlink"/>
            <w:noProof/>
          </w:rPr>
          <w:t>Portfolio overview</w:t>
        </w:r>
        <w:r w:rsidR="00300F90">
          <w:rPr>
            <w:noProof/>
            <w:webHidden/>
          </w:rPr>
          <w:tab/>
        </w:r>
        <w:r w:rsidR="00300F90">
          <w:rPr>
            <w:noProof/>
            <w:webHidden/>
          </w:rPr>
          <w:fldChar w:fldCharType="begin"/>
        </w:r>
        <w:r w:rsidR="00300F90">
          <w:rPr>
            <w:noProof/>
            <w:webHidden/>
          </w:rPr>
          <w:instrText xml:space="preserve"> PAGEREF _Toc94519337 \h </w:instrText>
        </w:r>
        <w:r w:rsidR="00300F90">
          <w:rPr>
            <w:noProof/>
            <w:webHidden/>
          </w:rPr>
        </w:r>
        <w:r w:rsidR="00300F90">
          <w:rPr>
            <w:noProof/>
            <w:webHidden/>
          </w:rPr>
          <w:fldChar w:fldCharType="separate"/>
        </w:r>
        <w:r w:rsidR="008044CD">
          <w:rPr>
            <w:noProof/>
            <w:webHidden/>
          </w:rPr>
          <w:t>1</w:t>
        </w:r>
        <w:r w:rsidR="00300F90">
          <w:rPr>
            <w:noProof/>
            <w:webHidden/>
          </w:rPr>
          <w:fldChar w:fldCharType="end"/>
        </w:r>
      </w:hyperlink>
    </w:p>
    <w:p w14:paraId="12A0469D" w14:textId="36D78C94" w:rsidR="00300F90" w:rsidRDefault="00300F90">
      <w:pPr>
        <w:pStyle w:val="TOC1"/>
        <w:rPr>
          <w:rFonts w:asciiTheme="minorHAnsi" w:eastAsiaTheme="minorEastAsia" w:hAnsiTheme="minorHAnsi" w:cstheme="minorBidi"/>
          <w:b w:val="0"/>
          <w:noProof/>
          <w:sz w:val="22"/>
          <w:szCs w:val="22"/>
        </w:rPr>
      </w:pPr>
      <w:r>
        <w:rPr>
          <w:rStyle w:val="Hyperlink"/>
          <w:noProof/>
        </w:rPr>
        <w:t>Entity Additional Estimates Statements</w:t>
      </w:r>
      <w:hyperlink w:anchor="_Toc94519338" w:history="1">
        <w:r>
          <w:rPr>
            <w:noProof/>
            <w:webHidden/>
          </w:rPr>
          <w:tab/>
        </w:r>
        <w:r>
          <w:rPr>
            <w:noProof/>
            <w:webHidden/>
          </w:rPr>
          <w:fldChar w:fldCharType="begin"/>
        </w:r>
        <w:r>
          <w:rPr>
            <w:noProof/>
            <w:webHidden/>
          </w:rPr>
          <w:instrText xml:space="preserve"> PAGEREF _Toc94519338 \h </w:instrText>
        </w:r>
        <w:r>
          <w:rPr>
            <w:noProof/>
            <w:webHidden/>
          </w:rPr>
        </w:r>
        <w:r>
          <w:rPr>
            <w:noProof/>
            <w:webHidden/>
          </w:rPr>
          <w:fldChar w:fldCharType="separate"/>
        </w:r>
        <w:r w:rsidR="008044CD">
          <w:rPr>
            <w:noProof/>
            <w:webHidden/>
          </w:rPr>
          <w:t>5</w:t>
        </w:r>
        <w:r>
          <w:rPr>
            <w:noProof/>
            <w:webHidden/>
          </w:rPr>
          <w:fldChar w:fldCharType="end"/>
        </w:r>
      </w:hyperlink>
    </w:p>
    <w:p w14:paraId="29C1BB8B" w14:textId="4C6A068B" w:rsidR="00300F90" w:rsidRDefault="002A6A6F">
      <w:pPr>
        <w:pStyle w:val="TOC2"/>
        <w:rPr>
          <w:rFonts w:asciiTheme="minorHAnsi" w:eastAsiaTheme="minorEastAsia" w:hAnsiTheme="minorHAnsi" w:cstheme="minorBidi"/>
          <w:noProof/>
          <w:sz w:val="22"/>
          <w:szCs w:val="22"/>
        </w:rPr>
      </w:pPr>
      <w:hyperlink w:anchor="_Toc94519339" w:history="1">
        <w:r w:rsidR="00300F90" w:rsidRPr="00A205A3">
          <w:rPr>
            <w:rStyle w:val="Hyperlink"/>
            <w:noProof/>
          </w:rPr>
          <w:t>Department of Education, Skills and Employment</w:t>
        </w:r>
        <w:r w:rsidR="00300F90">
          <w:rPr>
            <w:noProof/>
            <w:webHidden/>
          </w:rPr>
          <w:tab/>
        </w:r>
        <w:r w:rsidR="00954669">
          <w:rPr>
            <w:noProof/>
            <w:webHidden/>
          </w:rPr>
          <w:fldChar w:fldCharType="begin"/>
        </w:r>
        <w:r w:rsidR="00954669">
          <w:rPr>
            <w:noProof/>
            <w:webHidden/>
          </w:rPr>
          <w:instrText xml:space="preserve"> PAGEREF  DESETitlePage  \* MERGEFORMAT </w:instrText>
        </w:r>
        <w:r w:rsidR="00954669">
          <w:rPr>
            <w:noProof/>
            <w:webHidden/>
          </w:rPr>
          <w:fldChar w:fldCharType="separate"/>
        </w:r>
        <w:r w:rsidR="008044CD">
          <w:rPr>
            <w:noProof/>
            <w:webHidden/>
          </w:rPr>
          <w:t>5</w:t>
        </w:r>
        <w:r w:rsidR="00954669">
          <w:rPr>
            <w:noProof/>
            <w:webHidden/>
          </w:rPr>
          <w:fldChar w:fldCharType="end"/>
        </w:r>
      </w:hyperlink>
    </w:p>
    <w:p w14:paraId="404C71A9" w14:textId="38E19DDE" w:rsidR="00300F90" w:rsidRDefault="002A6A6F">
      <w:pPr>
        <w:pStyle w:val="TOC2"/>
        <w:rPr>
          <w:rFonts w:asciiTheme="minorHAnsi" w:eastAsiaTheme="minorEastAsia" w:hAnsiTheme="minorHAnsi" w:cstheme="minorBidi"/>
          <w:noProof/>
          <w:sz w:val="22"/>
          <w:szCs w:val="22"/>
        </w:rPr>
      </w:pPr>
      <w:hyperlink w:anchor="_Toc94519342" w:history="1">
        <w:r w:rsidR="00300F90" w:rsidRPr="00A205A3">
          <w:rPr>
            <w:rStyle w:val="Hyperlink"/>
            <w:noProof/>
          </w:rPr>
          <w:t>Australian Research Council</w:t>
        </w:r>
        <w:r w:rsidR="00300F90">
          <w:rPr>
            <w:noProof/>
            <w:webHidden/>
          </w:rPr>
          <w:tab/>
        </w:r>
        <w:r w:rsidR="00300F90">
          <w:rPr>
            <w:noProof/>
            <w:webHidden/>
          </w:rPr>
          <w:fldChar w:fldCharType="begin"/>
        </w:r>
        <w:r w:rsidR="00300F90">
          <w:rPr>
            <w:noProof/>
            <w:webHidden/>
          </w:rPr>
          <w:instrText xml:space="preserve"> PAGEREF  ARCTitlePage  \* MERGEFORMAT </w:instrText>
        </w:r>
        <w:r w:rsidR="00300F90">
          <w:rPr>
            <w:noProof/>
            <w:webHidden/>
          </w:rPr>
          <w:fldChar w:fldCharType="separate"/>
        </w:r>
        <w:r w:rsidR="008044CD">
          <w:rPr>
            <w:noProof/>
            <w:webHidden/>
          </w:rPr>
          <w:t>71</w:t>
        </w:r>
        <w:r w:rsidR="00300F90">
          <w:rPr>
            <w:noProof/>
            <w:webHidden/>
          </w:rPr>
          <w:fldChar w:fldCharType="end"/>
        </w:r>
      </w:hyperlink>
    </w:p>
    <w:p w14:paraId="4FB1465F" w14:textId="2FACA03B" w:rsidR="00300F90" w:rsidRDefault="002A6A6F">
      <w:pPr>
        <w:pStyle w:val="TOC1"/>
        <w:rPr>
          <w:rFonts w:asciiTheme="minorHAnsi" w:eastAsiaTheme="minorEastAsia" w:hAnsiTheme="minorHAnsi" w:cstheme="minorBidi"/>
          <w:b w:val="0"/>
          <w:noProof/>
          <w:sz w:val="22"/>
          <w:szCs w:val="22"/>
        </w:rPr>
      </w:pPr>
      <w:hyperlink w:anchor="_Toc94519343" w:history="1">
        <w:r w:rsidR="00300F90" w:rsidRPr="00A205A3">
          <w:rPr>
            <w:rStyle w:val="Hyperlink"/>
            <w:noProof/>
          </w:rPr>
          <w:t>Portfolio glossary and acronyms</w:t>
        </w:r>
        <w:r w:rsidR="00300F90">
          <w:rPr>
            <w:noProof/>
            <w:webHidden/>
          </w:rPr>
          <w:tab/>
        </w:r>
        <w:r w:rsidR="00300F90">
          <w:rPr>
            <w:noProof/>
            <w:webHidden/>
          </w:rPr>
          <w:fldChar w:fldCharType="begin"/>
        </w:r>
        <w:r w:rsidR="00300F90">
          <w:rPr>
            <w:noProof/>
            <w:webHidden/>
          </w:rPr>
          <w:instrText xml:space="preserve"> PAGEREF _Toc94519343 \h </w:instrText>
        </w:r>
        <w:r w:rsidR="00300F90">
          <w:rPr>
            <w:noProof/>
            <w:webHidden/>
          </w:rPr>
        </w:r>
        <w:r w:rsidR="00300F90">
          <w:rPr>
            <w:noProof/>
            <w:webHidden/>
          </w:rPr>
          <w:fldChar w:fldCharType="separate"/>
        </w:r>
        <w:r w:rsidR="008044CD">
          <w:rPr>
            <w:noProof/>
            <w:webHidden/>
          </w:rPr>
          <w:t>97</w:t>
        </w:r>
        <w:r w:rsidR="00300F90">
          <w:rPr>
            <w:noProof/>
            <w:webHidden/>
          </w:rPr>
          <w:fldChar w:fldCharType="end"/>
        </w:r>
      </w:hyperlink>
    </w:p>
    <w:p w14:paraId="623E91F8" w14:textId="3B13E7ED" w:rsidR="00146A38" w:rsidRDefault="00050FE6" w:rsidP="00146A38">
      <w:pPr>
        <w:pStyle w:val="TOC2"/>
        <w:rPr>
          <w:rFonts w:asciiTheme="minorHAnsi" w:eastAsiaTheme="minorEastAsia" w:hAnsiTheme="minorHAnsi" w:cstheme="minorBidi"/>
          <w:noProof/>
          <w:sz w:val="22"/>
          <w:szCs w:val="22"/>
        </w:rPr>
      </w:pPr>
      <w:r>
        <w:fldChar w:fldCharType="end"/>
      </w:r>
      <w:r w:rsidR="00373DCC">
        <w:t>Portfolio glossary</w:t>
      </w:r>
      <w:hyperlink w:anchor="_Toc94509390" w:history="1">
        <w:r w:rsidR="00146A38">
          <w:rPr>
            <w:noProof/>
            <w:webHidden/>
          </w:rPr>
          <w:tab/>
        </w:r>
        <w:r w:rsidR="00146A38">
          <w:rPr>
            <w:noProof/>
            <w:webHidden/>
          </w:rPr>
          <w:fldChar w:fldCharType="begin"/>
        </w:r>
        <w:r w:rsidR="00146A38">
          <w:rPr>
            <w:noProof/>
            <w:webHidden/>
          </w:rPr>
          <w:instrText xml:space="preserve"> PAGEREF  Portfolio_glossary  \* MERGEFORMAT </w:instrText>
        </w:r>
        <w:r w:rsidR="00146A38">
          <w:rPr>
            <w:noProof/>
            <w:webHidden/>
          </w:rPr>
          <w:fldChar w:fldCharType="separate"/>
        </w:r>
        <w:r w:rsidR="00C81870">
          <w:rPr>
            <w:noProof/>
            <w:webHidden/>
          </w:rPr>
          <w:t>97</w:t>
        </w:r>
        <w:r w:rsidR="00146A38">
          <w:rPr>
            <w:noProof/>
            <w:webHidden/>
          </w:rPr>
          <w:fldChar w:fldCharType="end"/>
        </w:r>
      </w:hyperlink>
    </w:p>
    <w:p w14:paraId="1572B090" w14:textId="60A0D6C6" w:rsidR="00146A38" w:rsidRPr="00146A38" w:rsidRDefault="00146A38" w:rsidP="00146A38">
      <w:pPr>
        <w:pStyle w:val="TOC2"/>
        <w:rPr>
          <w:noProof/>
        </w:rPr>
      </w:pPr>
      <w:r>
        <w:rPr>
          <w:rStyle w:val="Hyperlink"/>
          <w:noProof/>
        </w:rPr>
        <w:t>Portfolio acronyms………</w:t>
      </w:r>
      <w:r>
        <w:rPr>
          <w:rStyle w:val="Hyperlink"/>
          <w:noProof/>
        </w:rPr>
        <w:tab/>
      </w:r>
      <w:r>
        <w:rPr>
          <w:noProof/>
          <w:webHidden/>
        </w:rPr>
        <w:fldChar w:fldCharType="begin"/>
      </w:r>
      <w:r>
        <w:rPr>
          <w:noProof/>
          <w:webHidden/>
        </w:rPr>
        <w:instrText xml:space="preserve"> PAGEREF  Portfolio_acronyms  \* MERGEFORMAT </w:instrText>
      </w:r>
      <w:r>
        <w:rPr>
          <w:noProof/>
          <w:webHidden/>
        </w:rPr>
        <w:fldChar w:fldCharType="separate"/>
      </w:r>
      <w:r w:rsidR="008044CD">
        <w:rPr>
          <w:noProof/>
          <w:webHidden/>
        </w:rPr>
        <w:t>101</w:t>
      </w:r>
      <w:r>
        <w:rPr>
          <w:noProof/>
          <w:webHidden/>
        </w:rPr>
        <w:fldChar w:fldCharType="end"/>
      </w:r>
    </w:p>
    <w:p w14:paraId="3309D9AE" w14:textId="6BEC3324" w:rsidR="00ED5D96" w:rsidRDefault="00ED5D96" w:rsidP="00146A38"/>
    <w:p w14:paraId="1BF0B1A5" w14:textId="77777777" w:rsidR="00F045E6" w:rsidRPr="00F045E6" w:rsidRDefault="00F045E6" w:rsidP="00F045E6"/>
    <w:p w14:paraId="7BDBBAB7" w14:textId="77777777" w:rsidR="00F045E6" w:rsidRPr="00F045E6" w:rsidRDefault="00F045E6" w:rsidP="00F045E6">
      <w:pPr>
        <w:sectPr w:rsidR="00F045E6" w:rsidRPr="00F045E6" w:rsidSect="005A601A">
          <w:footerReference w:type="default" r:id="rId40"/>
          <w:footerReference w:type="first" r:id="rId41"/>
          <w:type w:val="oddPage"/>
          <w:pgSz w:w="11907" w:h="16840" w:code="9"/>
          <w:pgMar w:top="2835" w:right="2098" w:bottom="2466" w:left="2098" w:header="1814" w:footer="1814" w:gutter="0"/>
          <w:pgNumType w:fmt="lowerRoman"/>
          <w:cols w:space="720"/>
          <w:titlePg/>
        </w:sectPr>
      </w:pPr>
    </w:p>
    <w:p w14:paraId="56232162" w14:textId="77777777" w:rsidR="00581034" w:rsidRDefault="00581034" w:rsidP="006E442F">
      <w:pPr>
        <w:pStyle w:val="PartHeading"/>
      </w:pPr>
      <w:bookmarkStart w:id="59" w:name="Portfolio_Overview"/>
      <w:bookmarkEnd w:id="59"/>
    </w:p>
    <w:p w14:paraId="5607475F" w14:textId="77777777" w:rsidR="00581034" w:rsidRDefault="00581034" w:rsidP="006E442F">
      <w:pPr>
        <w:pStyle w:val="PartHeading"/>
      </w:pPr>
    </w:p>
    <w:p w14:paraId="70768728" w14:textId="77777777" w:rsidR="00581034" w:rsidRDefault="00581034" w:rsidP="006E442F">
      <w:pPr>
        <w:pStyle w:val="PartHeading"/>
      </w:pPr>
    </w:p>
    <w:p w14:paraId="464ABD90" w14:textId="77777777" w:rsidR="00581034" w:rsidRDefault="00581034" w:rsidP="006E442F">
      <w:pPr>
        <w:pStyle w:val="PartHeading"/>
      </w:pPr>
    </w:p>
    <w:p w14:paraId="081BAEBC" w14:textId="77777777" w:rsidR="00581034" w:rsidRDefault="00581034" w:rsidP="006E442F">
      <w:pPr>
        <w:pStyle w:val="PartHeading"/>
      </w:pPr>
    </w:p>
    <w:p w14:paraId="40D0BAE4" w14:textId="77777777" w:rsidR="00581034" w:rsidRDefault="00581034" w:rsidP="006E442F">
      <w:pPr>
        <w:pStyle w:val="PartHeading"/>
      </w:pPr>
    </w:p>
    <w:p w14:paraId="625D96BC" w14:textId="70F08727" w:rsidR="00AD1AB5" w:rsidRDefault="00F51DAC" w:rsidP="006E442F">
      <w:pPr>
        <w:pStyle w:val="PartHeading"/>
      </w:pPr>
      <w:bookmarkStart w:id="60" w:name="_Toc94519337"/>
      <w:r w:rsidRPr="006E442F">
        <w:t xml:space="preserve">Portfolio </w:t>
      </w:r>
      <w:r w:rsidR="00AE6133" w:rsidRPr="006E442F">
        <w:t>overview</w:t>
      </w:r>
      <w:bookmarkStart w:id="61" w:name="_Toc436626774"/>
      <w:bookmarkStart w:id="62" w:name="_Toc490972396"/>
      <w:bookmarkStart w:id="63" w:name="_Toc491014610"/>
      <w:bookmarkStart w:id="64" w:name="_Toc491014752"/>
      <w:bookmarkStart w:id="65" w:name="_Toc491014932"/>
      <w:bookmarkStart w:id="66" w:name="_Toc491015079"/>
      <w:bookmarkStart w:id="67" w:name="_Toc491029227"/>
      <w:bookmarkStart w:id="68" w:name="_Toc491030315"/>
      <w:bookmarkStart w:id="69" w:name="_Toc491030774"/>
      <w:bookmarkStart w:id="70" w:name="_Toc449255755"/>
      <w:bookmarkStart w:id="71" w:name="_Toc491031337"/>
      <w:bookmarkStart w:id="72" w:name="_Toc491031925"/>
      <w:bookmarkStart w:id="73" w:name="_Toc491032095"/>
      <w:bookmarkStart w:id="74" w:name="_Toc491032207"/>
      <w:bookmarkStart w:id="75" w:name="_Toc491032314"/>
      <w:bookmarkStart w:id="76" w:name="_Toc491771701"/>
      <w:bookmarkStart w:id="77" w:name="_Toc491773276"/>
      <w:bookmarkStart w:id="78" w:name="_Toc23559336"/>
      <w:bookmarkStart w:id="79" w:name="_Toc23559370"/>
      <w:bookmarkStart w:id="80" w:name="_Toc23559660"/>
      <w:bookmarkStart w:id="81" w:name="_Toc23560123"/>
      <w:bookmarkStart w:id="82" w:name="_Toc23563419"/>
      <w:bookmarkStart w:id="83" w:name="_Toc77998672"/>
      <w:bookmarkStart w:id="84" w:name="_Toc79399713"/>
      <w:bookmarkStart w:id="85" w:name="_Toc112211952"/>
      <w:bookmarkStart w:id="86" w:name="_Toc112212046"/>
      <w:bookmarkStart w:id="87" w:name="_Toc112137864"/>
      <w:bookmarkStart w:id="88" w:name="_Toc112224371"/>
      <w:bookmarkStart w:id="89" w:name="_Toc210646445"/>
      <w:bookmarkStart w:id="90" w:name="_Toc210698424"/>
      <w:bookmarkEnd w:id="60"/>
    </w:p>
    <w:p w14:paraId="134EB263" w14:textId="77777777" w:rsidR="00AD1AB5" w:rsidRDefault="00AD1AB5" w:rsidP="00AD1AB5"/>
    <w:p w14:paraId="1E27E01C" w14:textId="507E2B44" w:rsidR="00AD1AB5" w:rsidRPr="00AD1AB5" w:rsidRDefault="00AD1AB5" w:rsidP="00AD1AB5">
      <w:pPr>
        <w:sectPr w:rsidR="00AD1AB5" w:rsidRPr="00AD1AB5" w:rsidSect="00AD1AB5">
          <w:headerReference w:type="even" r:id="rId42"/>
          <w:headerReference w:type="default" r:id="rId43"/>
          <w:headerReference w:type="first" r:id="rId44"/>
          <w:footerReference w:type="first" r:id="rId45"/>
          <w:type w:val="oddPage"/>
          <w:pgSz w:w="11907" w:h="16840" w:code="9"/>
          <w:pgMar w:top="2835" w:right="2098" w:bottom="2466" w:left="2098" w:header="1814" w:footer="1814" w:gutter="0"/>
          <w:pgNumType w:start="1"/>
          <w:cols w:space="720"/>
          <w:titlePg/>
          <w:docGrid w:linePitch="272"/>
        </w:sectPr>
      </w:pPr>
    </w:p>
    <w:p w14:paraId="2283783F" w14:textId="77777777" w:rsidR="00F51DAC" w:rsidRPr="00B351A2" w:rsidRDefault="00F51DAC" w:rsidP="00ED5D96">
      <w:pPr>
        <w:pStyle w:val="Heading1-NoTOC"/>
        <w:rPr>
          <w:rFonts w:ascii="Book Antiqua" w:hAnsi="Book Antiqua"/>
        </w:rPr>
      </w:pPr>
      <w:r>
        <w:lastRenderedPageBreak/>
        <w:t>Portfolio</w:t>
      </w:r>
      <w:bookmarkEnd w:id="61"/>
      <w:r>
        <w:t xml:space="preserve"> </w:t>
      </w:r>
      <w:bookmarkStart w:id="91" w:name="_Toc436626775"/>
      <w:r w:rsidR="00AE6133">
        <w:t>overview</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A0851C1" w14:textId="08DA7754" w:rsidR="00C0794D" w:rsidRDefault="00C0794D" w:rsidP="00F045E6">
      <w:r>
        <w:t xml:space="preserve">The Education, Skills and Employment portfolio’s purpose is to </w:t>
      </w:r>
      <w:r w:rsidR="0026624F">
        <w:t>contribute to Australia’s economic prosperity and social wellbeing by creating opportunities and dri</w:t>
      </w:r>
      <w:r w:rsidR="002961BB">
        <w:t>v</w:t>
      </w:r>
      <w:r w:rsidR="0026624F">
        <w:t>ing better outcomes for people through education, skills and employment pathways.</w:t>
      </w:r>
    </w:p>
    <w:p w14:paraId="2517B29C" w14:textId="605CFE46" w:rsidR="009025EC" w:rsidRDefault="009025EC" w:rsidP="00F045E6">
      <w:r>
        <w:t xml:space="preserve">The Education, Skills and </w:t>
      </w:r>
      <w:r w:rsidR="00C0794D">
        <w:t>Employment portfolio comprises the Department of Education</w:t>
      </w:r>
      <w:r w:rsidR="002F433E">
        <w:t xml:space="preserve">, Skills and Employment (the department) and the following entities (see Figure 1 on page </w:t>
      </w:r>
      <w:r w:rsidR="00341098">
        <w:t>3</w:t>
      </w:r>
      <w:r w:rsidR="002F433E">
        <w:t>).</w:t>
      </w:r>
    </w:p>
    <w:p w14:paraId="42AF74B1" w14:textId="49F6C38E" w:rsidR="009025EC" w:rsidRDefault="002F433E" w:rsidP="00085397">
      <w:pPr>
        <w:pStyle w:val="ListParagraph"/>
        <w:numPr>
          <w:ilvl w:val="0"/>
          <w:numId w:val="6"/>
        </w:numPr>
        <w:spacing w:before="240" w:line="360" w:lineRule="auto"/>
      </w:pPr>
      <w:r>
        <w:t>Australian Curriculum, Assessment and Reporting Authority</w:t>
      </w:r>
    </w:p>
    <w:p w14:paraId="1AB8FCA0" w14:textId="61666894" w:rsidR="002F433E" w:rsidRDefault="002F433E" w:rsidP="00085397">
      <w:pPr>
        <w:pStyle w:val="ListParagraph"/>
        <w:numPr>
          <w:ilvl w:val="0"/>
          <w:numId w:val="6"/>
        </w:numPr>
        <w:spacing w:before="240" w:line="360" w:lineRule="auto"/>
      </w:pPr>
      <w:r>
        <w:t>Australian Institute of Teaching and School Leadership</w:t>
      </w:r>
    </w:p>
    <w:p w14:paraId="30C6D6F3" w14:textId="272A74FB" w:rsidR="002F433E" w:rsidRDefault="002F433E" w:rsidP="00085397">
      <w:pPr>
        <w:pStyle w:val="ListParagraph"/>
        <w:numPr>
          <w:ilvl w:val="0"/>
          <w:numId w:val="6"/>
        </w:numPr>
        <w:spacing w:before="240" w:line="360" w:lineRule="auto"/>
      </w:pPr>
      <w:r>
        <w:t>Australian Research Council</w:t>
      </w:r>
    </w:p>
    <w:p w14:paraId="22D69BED" w14:textId="4A2844BF" w:rsidR="002F433E" w:rsidRDefault="002F433E" w:rsidP="00085397">
      <w:pPr>
        <w:pStyle w:val="ListParagraph"/>
        <w:numPr>
          <w:ilvl w:val="0"/>
          <w:numId w:val="6"/>
        </w:numPr>
        <w:spacing w:before="240" w:line="360" w:lineRule="auto"/>
      </w:pPr>
      <w:r>
        <w:t>Australian Skills Quality Authority</w:t>
      </w:r>
    </w:p>
    <w:p w14:paraId="05E221C4" w14:textId="7FC0A077" w:rsidR="002F433E" w:rsidRDefault="002F433E" w:rsidP="00085397">
      <w:pPr>
        <w:pStyle w:val="ListParagraph"/>
        <w:numPr>
          <w:ilvl w:val="0"/>
          <w:numId w:val="6"/>
        </w:numPr>
        <w:spacing w:before="240" w:line="360" w:lineRule="auto"/>
      </w:pPr>
      <w:r>
        <w:t>Tertiary Education Quality and Standards Agency</w:t>
      </w:r>
    </w:p>
    <w:p w14:paraId="1BD8F223" w14:textId="15FBC07C" w:rsidR="002F433E" w:rsidRDefault="002F433E" w:rsidP="00085397">
      <w:pPr>
        <w:pStyle w:val="ListParagraph"/>
        <w:numPr>
          <w:ilvl w:val="0"/>
          <w:numId w:val="6"/>
        </w:numPr>
        <w:spacing w:before="240" w:line="360" w:lineRule="auto"/>
      </w:pPr>
      <w:r>
        <w:t>Australian National University</w:t>
      </w:r>
      <w:r w:rsidR="0026624F">
        <w:rPr>
          <w:rStyle w:val="FootnoteReference"/>
        </w:rPr>
        <w:footnoteReference w:id="2"/>
      </w:r>
    </w:p>
    <w:p w14:paraId="154F789F" w14:textId="2785E6C0" w:rsidR="0096209A" w:rsidRDefault="00A14ABA" w:rsidP="00F045E6">
      <w:r>
        <w:t xml:space="preserve">The department and portfolio entities work with state and territory governments, </w:t>
      </w:r>
      <w:r w:rsidR="0096209A">
        <w:t>other Australian Government entities and a range of service providers to provide high quality policy advice and service for the benefit of all Australians.</w:t>
      </w:r>
    </w:p>
    <w:p w14:paraId="43E8E324" w14:textId="2D3BCA5D" w:rsidR="00265D80" w:rsidRDefault="00265D80" w:rsidP="00F045E6">
      <w:r>
        <w:t xml:space="preserve">Following </w:t>
      </w:r>
      <w:r w:rsidR="00581034">
        <w:t>a</w:t>
      </w:r>
      <w:r w:rsidR="00581034" w:rsidRPr="00581034">
        <w:t xml:space="preserve"> Machinery of Government change completed on 28 January 2022</w:t>
      </w:r>
      <w:r w:rsidR="00581034">
        <w:t>,</w:t>
      </w:r>
      <w:r w:rsidR="00581034" w:rsidRPr="00581034">
        <w:t xml:space="preserve"> </w:t>
      </w:r>
      <w:r>
        <w:t>the</w:t>
      </w:r>
      <w:r w:rsidR="00D50CF5">
        <w:t xml:space="preserve"> Seasonal Worker Program</w:t>
      </w:r>
      <w:r w:rsidR="00065CCC">
        <w:t>me</w:t>
      </w:r>
      <w:r w:rsidR="00D50CF5">
        <w:t xml:space="preserve"> transferred to the Department of Foreign Affairs and Trade.</w:t>
      </w:r>
    </w:p>
    <w:p w14:paraId="52C0939E" w14:textId="77777777" w:rsidR="00341098" w:rsidRDefault="001744B6" w:rsidP="00F045E6">
      <w:pPr>
        <w:sectPr w:rsidR="00341098" w:rsidSect="00AD1AB5">
          <w:footerReference w:type="default" r:id="rId46"/>
          <w:footerReference w:type="first" r:id="rId47"/>
          <w:type w:val="evenPage"/>
          <w:pgSz w:w="11907" w:h="16840" w:code="9"/>
          <w:pgMar w:top="2835" w:right="2098" w:bottom="2466" w:left="2098" w:header="1814" w:footer="1814" w:gutter="0"/>
          <w:cols w:space="720"/>
          <w:titlePg/>
        </w:sectPr>
      </w:pPr>
      <w:r w:rsidRPr="009B5F07">
        <w:t xml:space="preserve">A full outline of the </w:t>
      </w:r>
      <w:r w:rsidR="00CD34DA">
        <w:t>d</w:t>
      </w:r>
      <w:r w:rsidRPr="009B5F07">
        <w:t>epartment’</w:t>
      </w:r>
      <w:r w:rsidR="009B5F07">
        <w:t>s P</w:t>
      </w:r>
      <w:r w:rsidRPr="009B5F07">
        <w:t xml:space="preserve">ortfolio Overview can be found in the </w:t>
      </w:r>
      <w:r w:rsidR="009D43BE">
        <w:br/>
      </w:r>
      <w:r w:rsidR="00374AD3">
        <w:t>2021</w:t>
      </w:r>
      <w:r w:rsidR="007F19BF">
        <w:t>-2</w:t>
      </w:r>
      <w:r w:rsidR="00374AD3">
        <w:t>2</w:t>
      </w:r>
      <w:r w:rsidRPr="009B5F07">
        <w:t xml:space="preserve"> PB Statements</w:t>
      </w:r>
      <w:r w:rsidR="00265D80">
        <w:t>.</w:t>
      </w:r>
    </w:p>
    <w:p w14:paraId="0313923F" w14:textId="7B491848" w:rsidR="00F51DAC" w:rsidRDefault="00F51DAC" w:rsidP="008036F7">
      <w:pPr>
        <w:pStyle w:val="FigureHeading"/>
      </w:pPr>
      <w:r>
        <w:lastRenderedPageBreak/>
        <w:t xml:space="preserve">Figure 1: </w:t>
      </w:r>
      <w:r w:rsidR="004776BF">
        <w:t>Education, Skills and Employment</w:t>
      </w:r>
      <w:r>
        <w:t xml:space="preserve"> </w:t>
      </w:r>
      <w:r w:rsidR="00AE6133">
        <w:t>portfolio structure and outcomes</w:t>
      </w:r>
      <w:bookmarkStart w:id="92" w:name="_Toc97433671"/>
      <w:bookmarkStart w:id="93" w:name="_Toc97433760"/>
      <w:bookmarkStart w:id="94" w:name="_Toc97433860"/>
      <w:bookmarkStart w:id="95" w:name="_Toc97434209"/>
      <w:bookmarkStart w:id="96" w:name="_Toc97528986"/>
      <w:bookmarkStart w:id="97" w:name="_Toc97529025"/>
      <w:bookmarkStart w:id="98" w:name="_Toc112224373"/>
    </w:p>
    <w:tbl>
      <w:tblPr>
        <w:tblStyle w:val="TableGrid1"/>
        <w:tblW w:w="836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2787"/>
        <w:gridCol w:w="1407"/>
        <w:gridCol w:w="30"/>
        <w:gridCol w:w="1351"/>
        <w:gridCol w:w="2788"/>
      </w:tblGrid>
      <w:tr w:rsidR="000E74DC" w:rsidRPr="00D9493C" w14:paraId="01CC1EE6" w14:textId="77777777" w:rsidTr="00837B87">
        <w:trPr>
          <w:cantSplit/>
          <w:trHeight w:val="778"/>
          <w:tblHeader/>
        </w:trPr>
        <w:tc>
          <w:tcPr>
            <w:tcW w:w="2787" w:type="dxa"/>
            <w:tcBorders>
              <w:top w:val="single" w:sz="4" w:space="0" w:color="auto"/>
              <w:left w:val="single" w:sz="4" w:space="0" w:color="auto"/>
              <w:bottom w:val="single" w:sz="4" w:space="0" w:color="auto"/>
              <w:right w:val="single" w:sz="4" w:space="0" w:color="auto"/>
            </w:tcBorders>
            <w:hideMark/>
          </w:tcPr>
          <w:p w14:paraId="206E96DF" w14:textId="77777777" w:rsidR="000E74DC" w:rsidRPr="00D9493C" w:rsidRDefault="000E74DC" w:rsidP="00837B87">
            <w:pPr>
              <w:spacing w:before="40" w:after="40" w:line="240" w:lineRule="atLeast"/>
              <w:jc w:val="left"/>
              <w:rPr>
                <w:rFonts w:ascii="Arial" w:hAnsi="Arial"/>
                <w:b/>
                <w:bCs/>
                <w:sz w:val="16"/>
              </w:rPr>
            </w:pPr>
            <w:r w:rsidRPr="00D9493C">
              <w:rPr>
                <w:rFonts w:ascii="Arial" w:hAnsi="Arial"/>
                <w:b/>
                <w:bCs/>
                <w:sz w:val="16"/>
              </w:rPr>
              <w:t>The Hon Stuart Robert MP</w:t>
            </w:r>
          </w:p>
          <w:p w14:paraId="210FFE19" w14:textId="77777777" w:rsidR="000E74DC" w:rsidRPr="00D9493C" w:rsidRDefault="000E74DC" w:rsidP="00837B87">
            <w:pPr>
              <w:spacing w:before="40" w:after="40" w:line="240" w:lineRule="exact"/>
              <w:jc w:val="left"/>
              <w:rPr>
                <w:rFonts w:ascii="Arial" w:hAnsi="Arial"/>
                <w:sz w:val="16"/>
              </w:rPr>
            </w:pPr>
            <w:r w:rsidRPr="00D9493C">
              <w:rPr>
                <w:rFonts w:ascii="Arial" w:hAnsi="Arial"/>
                <w:sz w:val="16"/>
              </w:rPr>
              <w:t>Minister for Employment, Workforce, Skills, Small and Family Business</w:t>
            </w:r>
          </w:p>
        </w:tc>
        <w:tc>
          <w:tcPr>
            <w:tcW w:w="2788" w:type="dxa"/>
            <w:gridSpan w:val="3"/>
            <w:tcBorders>
              <w:top w:val="single" w:sz="4" w:space="0" w:color="auto"/>
              <w:left w:val="single" w:sz="4" w:space="0" w:color="auto"/>
              <w:bottom w:val="single" w:sz="4" w:space="0" w:color="auto"/>
              <w:right w:val="single" w:sz="4" w:space="0" w:color="auto"/>
            </w:tcBorders>
          </w:tcPr>
          <w:p w14:paraId="216BE38C" w14:textId="0060EA7A" w:rsidR="000E74DC" w:rsidRPr="00D9493C" w:rsidRDefault="000E74DC" w:rsidP="00837B87">
            <w:pPr>
              <w:spacing w:before="40" w:after="40" w:line="240" w:lineRule="exact"/>
              <w:jc w:val="left"/>
              <w:rPr>
                <w:rFonts w:ascii="Arial" w:hAnsi="Arial"/>
                <w:b/>
                <w:bCs/>
                <w:sz w:val="16"/>
              </w:rPr>
            </w:pPr>
            <w:r w:rsidRPr="00D9493C">
              <w:rPr>
                <w:rFonts w:ascii="Arial" w:hAnsi="Arial"/>
                <w:b/>
                <w:bCs/>
                <w:sz w:val="16"/>
              </w:rPr>
              <w:t>The Hon Alan Tudge MP</w:t>
            </w:r>
          </w:p>
          <w:p w14:paraId="5EA12C9A" w14:textId="77777777" w:rsidR="000E74DC" w:rsidRPr="00D9493C" w:rsidRDefault="000E74DC" w:rsidP="00837B87">
            <w:pPr>
              <w:spacing w:before="40" w:after="40" w:line="240" w:lineRule="exact"/>
              <w:jc w:val="left"/>
              <w:rPr>
                <w:rFonts w:ascii="Arial" w:hAnsi="Arial"/>
                <w:sz w:val="16"/>
              </w:rPr>
            </w:pPr>
            <w:r w:rsidRPr="00D9493C">
              <w:rPr>
                <w:rFonts w:ascii="Arial" w:hAnsi="Arial"/>
                <w:sz w:val="16"/>
              </w:rPr>
              <w:t>Minister for Education and Youth</w:t>
            </w:r>
          </w:p>
        </w:tc>
        <w:tc>
          <w:tcPr>
            <w:tcW w:w="2788" w:type="dxa"/>
            <w:tcBorders>
              <w:top w:val="single" w:sz="4" w:space="0" w:color="auto"/>
              <w:left w:val="single" w:sz="4" w:space="0" w:color="auto"/>
              <w:bottom w:val="single" w:sz="4" w:space="0" w:color="auto"/>
              <w:right w:val="single" w:sz="4" w:space="0" w:color="auto"/>
            </w:tcBorders>
          </w:tcPr>
          <w:p w14:paraId="7E8646B8" w14:textId="58EFD11E" w:rsidR="000E74DC" w:rsidRPr="000E74DC" w:rsidRDefault="00ED0644" w:rsidP="00837B87">
            <w:pPr>
              <w:spacing w:before="40" w:after="40" w:line="240" w:lineRule="atLeast"/>
              <w:jc w:val="left"/>
              <w:rPr>
                <w:rFonts w:ascii="Arial" w:hAnsi="Arial"/>
                <w:b/>
                <w:bCs/>
                <w:sz w:val="16"/>
              </w:rPr>
            </w:pPr>
            <w:r w:rsidRPr="000E74DC">
              <w:rPr>
                <w:rFonts w:ascii="Arial" w:hAnsi="Arial"/>
                <w:b/>
                <w:bCs/>
                <w:sz w:val="16"/>
              </w:rPr>
              <w:t xml:space="preserve">Senator </w:t>
            </w:r>
            <w:r w:rsidR="000E74DC" w:rsidRPr="000E74DC">
              <w:rPr>
                <w:rFonts w:ascii="Arial" w:hAnsi="Arial"/>
                <w:b/>
                <w:bCs/>
                <w:sz w:val="16"/>
              </w:rPr>
              <w:t>The Hon Bridget McKenzie</w:t>
            </w:r>
          </w:p>
          <w:p w14:paraId="371A2A0E" w14:textId="08B2A122" w:rsidR="000E74DC" w:rsidRPr="00D9493C" w:rsidRDefault="000E74DC" w:rsidP="00837B87">
            <w:pPr>
              <w:spacing w:before="40" w:after="40" w:line="240" w:lineRule="atLeast"/>
              <w:jc w:val="left"/>
              <w:rPr>
                <w:rFonts w:ascii="Arial" w:hAnsi="Arial"/>
                <w:sz w:val="16"/>
              </w:rPr>
            </w:pPr>
            <w:r>
              <w:rPr>
                <w:rFonts w:ascii="Arial" w:hAnsi="Arial"/>
                <w:sz w:val="16"/>
              </w:rPr>
              <w:t>Minister for Regiona</w:t>
            </w:r>
            <w:r w:rsidR="00ED0644">
              <w:rPr>
                <w:rFonts w:ascii="Arial" w:hAnsi="Arial"/>
                <w:sz w:val="16"/>
              </w:rPr>
              <w:t xml:space="preserve">lisation, </w:t>
            </w:r>
            <w:r w:rsidR="00ED0644">
              <w:rPr>
                <w:rFonts w:ascii="Arial" w:hAnsi="Arial"/>
                <w:sz w:val="16"/>
              </w:rPr>
              <w:br/>
              <w:t>Regional Communications and Regional Education</w:t>
            </w:r>
          </w:p>
        </w:tc>
      </w:tr>
      <w:tr w:rsidR="008036F7" w:rsidRPr="00D9493C" w14:paraId="5418308F" w14:textId="77777777" w:rsidTr="00837B87">
        <w:trPr>
          <w:cantSplit/>
          <w:trHeight w:val="20"/>
        </w:trPr>
        <w:tc>
          <w:tcPr>
            <w:tcW w:w="4194" w:type="dxa"/>
            <w:gridSpan w:val="2"/>
            <w:tcBorders>
              <w:top w:val="single" w:sz="4" w:space="0" w:color="auto"/>
              <w:bottom w:val="single" w:sz="4" w:space="0" w:color="auto"/>
            </w:tcBorders>
            <w:vAlign w:val="center"/>
          </w:tcPr>
          <w:p w14:paraId="3D60063A" w14:textId="77777777" w:rsidR="008036F7" w:rsidRPr="00D9493C" w:rsidRDefault="008036F7" w:rsidP="002B77D6">
            <w:pPr>
              <w:spacing w:after="0" w:line="240" w:lineRule="auto"/>
              <w:jc w:val="left"/>
              <w:rPr>
                <w:sz w:val="2"/>
                <w:szCs w:val="2"/>
              </w:rPr>
            </w:pPr>
          </w:p>
        </w:tc>
        <w:tc>
          <w:tcPr>
            <w:tcW w:w="30" w:type="dxa"/>
            <w:tcBorders>
              <w:top w:val="single" w:sz="4" w:space="0" w:color="auto"/>
              <w:bottom w:val="single" w:sz="4" w:space="0" w:color="auto"/>
            </w:tcBorders>
            <w:tcMar>
              <w:left w:w="0" w:type="dxa"/>
              <w:right w:w="0" w:type="dxa"/>
            </w:tcMar>
            <w:vAlign w:val="center"/>
          </w:tcPr>
          <w:p w14:paraId="27DBAE1F" w14:textId="77777777" w:rsidR="008036F7" w:rsidRPr="00D9493C" w:rsidRDefault="008036F7" w:rsidP="002B77D6">
            <w:pPr>
              <w:spacing w:after="0" w:line="240" w:lineRule="auto"/>
              <w:jc w:val="left"/>
              <w:rPr>
                <w:sz w:val="2"/>
                <w:szCs w:val="2"/>
              </w:rPr>
            </w:pPr>
          </w:p>
        </w:tc>
        <w:tc>
          <w:tcPr>
            <w:tcW w:w="4139" w:type="dxa"/>
            <w:gridSpan w:val="2"/>
            <w:tcBorders>
              <w:top w:val="single" w:sz="4" w:space="0" w:color="auto"/>
              <w:bottom w:val="single" w:sz="4" w:space="0" w:color="auto"/>
            </w:tcBorders>
            <w:vAlign w:val="center"/>
          </w:tcPr>
          <w:p w14:paraId="31B3A6F1" w14:textId="77777777" w:rsidR="008036F7" w:rsidRPr="00D9493C" w:rsidRDefault="008036F7" w:rsidP="002B77D6">
            <w:pPr>
              <w:spacing w:after="0" w:line="240" w:lineRule="auto"/>
              <w:jc w:val="left"/>
              <w:rPr>
                <w:sz w:val="2"/>
                <w:szCs w:val="2"/>
              </w:rPr>
            </w:pPr>
          </w:p>
        </w:tc>
      </w:tr>
      <w:tr w:rsidR="008036F7" w:rsidRPr="00D9493C" w14:paraId="7051F20F" w14:textId="77777777" w:rsidTr="00837B87">
        <w:trPr>
          <w:cantSplit/>
          <w:trHeight w:val="2468"/>
        </w:trPr>
        <w:tc>
          <w:tcPr>
            <w:tcW w:w="8363" w:type="dxa"/>
            <w:gridSpan w:val="5"/>
            <w:tcBorders>
              <w:top w:val="single" w:sz="4" w:space="0" w:color="auto"/>
              <w:left w:val="single" w:sz="4" w:space="0" w:color="auto"/>
              <w:right w:val="single" w:sz="4" w:space="0" w:color="auto"/>
            </w:tcBorders>
            <w:vAlign w:val="center"/>
          </w:tcPr>
          <w:p w14:paraId="3F0BC2F4" w14:textId="77777777" w:rsidR="008036F7" w:rsidRPr="00D9493C" w:rsidRDefault="008036F7" w:rsidP="002B77D6">
            <w:pPr>
              <w:spacing w:before="40" w:after="40" w:line="240" w:lineRule="atLeast"/>
              <w:jc w:val="left"/>
              <w:rPr>
                <w:rFonts w:ascii="Arial" w:hAnsi="Arial"/>
                <w:b/>
                <w:bCs/>
                <w:sz w:val="16"/>
              </w:rPr>
            </w:pPr>
            <w:r w:rsidRPr="00D9493C">
              <w:rPr>
                <w:rFonts w:ascii="Arial" w:hAnsi="Arial"/>
                <w:b/>
                <w:bCs/>
                <w:sz w:val="16"/>
              </w:rPr>
              <w:t xml:space="preserve">Department of Education, Skills and Employment </w:t>
            </w:r>
          </w:p>
          <w:p w14:paraId="4142DEC9" w14:textId="77777777" w:rsidR="008036F7" w:rsidRPr="00D9493C" w:rsidRDefault="008036F7" w:rsidP="002B77D6">
            <w:pPr>
              <w:spacing w:before="40" w:after="40" w:line="240" w:lineRule="atLeast"/>
              <w:jc w:val="left"/>
              <w:rPr>
                <w:rFonts w:ascii="Arial" w:hAnsi="Arial"/>
                <w:sz w:val="16"/>
              </w:rPr>
            </w:pPr>
            <w:r w:rsidRPr="00D9493C">
              <w:rPr>
                <w:rFonts w:ascii="Arial" w:hAnsi="Arial"/>
                <w:sz w:val="16"/>
              </w:rPr>
              <w:t>Dr Michele Bruniges AM—Secretary</w:t>
            </w:r>
          </w:p>
          <w:p w14:paraId="3D699E2F"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 1:</w:t>
            </w:r>
            <w:r w:rsidRPr="00D9493C">
              <w:rPr>
                <w:rFonts w:ascii="Arial" w:hAnsi="Arial"/>
                <w:sz w:val="16"/>
              </w:rPr>
              <w:t xml:space="preserve"> Improved early learning, schooling, student educational outcomes and transitions to and from school through access to quality child care, support, parent engagement, quality teaching and learning environments. </w:t>
            </w:r>
          </w:p>
          <w:p w14:paraId="17E650C3" w14:textId="77777777" w:rsidR="008036F7" w:rsidRPr="00D9493C" w:rsidRDefault="008036F7" w:rsidP="002B77D6">
            <w:pPr>
              <w:spacing w:before="40" w:after="40" w:line="240" w:lineRule="exact"/>
              <w:jc w:val="left"/>
              <w:rPr>
                <w:rFonts w:ascii="Arial" w:hAnsi="Arial"/>
                <w:sz w:val="16"/>
              </w:rPr>
            </w:pPr>
            <w:r w:rsidRPr="00D9493C">
              <w:rPr>
                <w:rFonts w:ascii="Arial" w:hAnsi="Arial"/>
                <w:b/>
                <w:bCs/>
                <w:sz w:val="16"/>
              </w:rPr>
              <w:t>Outcome 2:</w:t>
            </w:r>
            <w:r w:rsidRPr="00D9493C">
              <w:rPr>
                <w:rFonts w:ascii="Arial" w:hAnsi="Arial"/>
                <w:sz w:val="16"/>
              </w:rPr>
              <w:t xml:space="preserve"> Promote growth in economic productivity and social wellbeing through access to quality higher education, international education, and international quality research.</w:t>
            </w:r>
          </w:p>
          <w:p w14:paraId="79B4FA97"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 3:</w:t>
            </w:r>
            <w:r w:rsidRPr="00D9493C">
              <w:rPr>
                <w:rFonts w:ascii="Arial" w:hAnsi="Arial"/>
                <w:sz w:val="16"/>
              </w:rPr>
              <w:t xml:space="preserve"> Promote growth in economic productivity and social wellbeing through access to quality skills and training. </w:t>
            </w:r>
          </w:p>
          <w:p w14:paraId="2EFE6413"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 4:</w:t>
            </w:r>
            <w:r w:rsidRPr="00D9493C">
              <w:rPr>
                <w:rFonts w:ascii="Arial" w:hAnsi="Arial"/>
                <w:sz w:val="16"/>
              </w:rPr>
              <w:t xml:space="preserve"> Foster a productive and competitive labour market through policies and programs that assist job seekers into work and meet employer needs.</w:t>
            </w:r>
          </w:p>
        </w:tc>
      </w:tr>
      <w:tr w:rsidR="008036F7" w:rsidRPr="00D9493C" w14:paraId="11E6E3E8" w14:textId="77777777" w:rsidTr="00837B87">
        <w:trPr>
          <w:cantSplit/>
          <w:trHeight w:val="15"/>
        </w:trPr>
        <w:tc>
          <w:tcPr>
            <w:tcW w:w="4194" w:type="dxa"/>
            <w:gridSpan w:val="2"/>
            <w:tcBorders>
              <w:top w:val="single" w:sz="4" w:space="0" w:color="auto"/>
              <w:bottom w:val="single" w:sz="4" w:space="0" w:color="auto"/>
            </w:tcBorders>
            <w:vAlign w:val="center"/>
          </w:tcPr>
          <w:p w14:paraId="12C01C64" w14:textId="77777777" w:rsidR="008036F7" w:rsidRPr="00D9493C" w:rsidRDefault="008036F7" w:rsidP="002B77D6">
            <w:pPr>
              <w:spacing w:after="0" w:line="240" w:lineRule="auto"/>
              <w:jc w:val="left"/>
              <w:rPr>
                <w:sz w:val="2"/>
                <w:szCs w:val="2"/>
              </w:rPr>
            </w:pPr>
          </w:p>
        </w:tc>
        <w:tc>
          <w:tcPr>
            <w:tcW w:w="30" w:type="dxa"/>
            <w:tcBorders>
              <w:top w:val="single" w:sz="4" w:space="0" w:color="auto"/>
            </w:tcBorders>
            <w:tcMar>
              <w:left w:w="0" w:type="dxa"/>
              <w:right w:w="0" w:type="dxa"/>
            </w:tcMar>
            <w:vAlign w:val="center"/>
          </w:tcPr>
          <w:p w14:paraId="6F0DF461" w14:textId="77777777" w:rsidR="008036F7" w:rsidRPr="00D9493C" w:rsidRDefault="008036F7" w:rsidP="002B77D6">
            <w:pPr>
              <w:spacing w:after="0" w:line="240" w:lineRule="auto"/>
              <w:jc w:val="left"/>
              <w:rPr>
                <w:sz w:val="2"/>
                <w:szCs w:val="2"/>
              </w:rPr>
            </w:pPr>
          </w:p>
        </w:tc>
        <w:tc>
          <w:tcPr>
            <w:tcW w:w="4139" w:type="dxa"/>
            <w:gridSpan w:val="2"/>
            <w:tcBorders>
              <w:top w:val="single" w:sz="4" w:space="0" w:color="auto"/>
            </w:tcBorders>
            <w:vAlign w:val="center"/>
          </w:tcPr>
          <w:p w14:paraId="05651518" w14:textId="77777777" w:rsidR="008036F7" w:rsidRPr="00D9493C" w:rsidRDefault="008036F7" w:rsidP="002B77D6">
            <w:pPr>
              <w:spacing w:after="0" w:line="240" w:lineRule="auto"/>
              <w:jc w:val="left"/>
              <w:rPr>
                <w:sz w:val="2"/>
                <w:szCs w:val="2"/>
              </w:rPr>
            </w:pPr>
          </w:p>
        </w:tc>
      </w:tr>
      <w:tr w:rsidR="001F54C3" w:rsidRPr="00D9493C" w14:paraId="60A2C0C3" w14:textId="77777777" w:rsidTr="00837B87">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C1F8DF" w14:textId="77777777" w:rsidR="008036F7" w:rsidRPr="00D9493C" w:rsidRDefault="008036F7" w:rsidP="002B77D6">
            <w:pPr>
              <w:spacing w:before="40" w:after="40" w:line="240" w:lineRule="atLeast"/>
              <w:jc w:val="left"/>
              <w:rPr>
                <w:rFonts w:ascii="Arial" w:hAnsi="Arial"/>
                <w:b/>
                <w:bCs/>
                <w:sz w:val="16"/>
              </w:rPr>
            </w:pPr>
            <w:r w:rsidRPr="00D9493C">
              <w:rPr>
                <w:rFonts w:ascii="Arial" w:hAnsi="Arial"/>
                <w:b/>
                <w:bCs/>
                <w:sz w:val="16"/>
              </w:rPr>
              <w:t>Australian Curriculum, Assessment and Reporting Authority</w:t>
            </w:r>
          </w:p>
          <w:p w14:paraId="697568B0" w14:textId="77777777" w:rsidR="008036F7" w:rsidRPr="00D9493C" w:rsidRDefault="008036F7" w:rsidP="002B77D6">
            <w:pPr>
              <w:spacing w:before="40" w:after="40" w:line="240" w:lineRule="atLeast"/>
              <w:jc w:val="left"/>
              <w:rPr>
                <w:rFonts w:ascii="Arial" w:hAnsi="Arial"/>
                <w:sz w:val="16"/>
              </w:rPr>
            </w:pPr>
            <w:r w:rsidRPr="00D9493C">
              <w:rPr>
                <w:rFonts w:ascii="Arial" w:hAnsi="Arial"/>
                <w:sz w:val="16"/>
              </w:rPr>
              <w:t>David de Carvalho—Chief Executive Officer</w:t>
            </w:r>
          </w:p>
          <w:p w14:paraId="583E146F"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Improved quality and consistency of school education in Australia through a national curriculum, national assessment, data collection, and performance reporting system.</w:t>
            </w:r>
          </w:p>
        </w:tc>
      </w:tr>
      <w:tr w:rsidR="00065CCC" w:rsidRPr="00D9493C" w14:paraId="3FCAD1F1" w14:textId="77777777" w:rsidTr="00837B87">
        <w:trPr>
          <w:cantSplit/>
          <w:trHeight w:val="15"/>
        </w:trPr>
        <w:tc>
          <w:tcPr>
            <w:tcW w:w="4194" w:type="dxa"/>
            <w:gridSpan w:val="2"/>
            <w:tcBorders>
              <w:top w:val="single" w:sz="4" w:space="0" w:color="auto"/>
              <w:bottom w:val="single" w:sz="4" w:space="0" w:color="auto"/>
            </w:tcBorders>
            <w:shd w:val="clear" w:color="auto" w:fill="F2F2F2" w:themeFill="background1" w:themeFillShade="F2"/>
            <w:vAlign w:val="center"/>
          </w:tcPr>
          <w:p w14:paraId="5EC9DBE5" w14:textId="77777777" w:rsidR="008036F7" w:rsidRPr="00D9493C" w:rsidRDefault="008036F7" w:rsidP="002B77D6">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0105BEFB" w14:textId="77777777" w:rsidR="008036F7" w:rsidRPr="00D9493C" w:rsidRDefault="008036F7" w:rsidP="002B77D6">
            <w:pPr>
              <w:spacing w:after="0" w:line="240" w:lineRule="auto"/>
              <w:jc w:val="left"/>
              <w:rPr>
                <w:sz w:val="2"/>
                <w:szCs w:val="2"/>
              </w:rPr>
            </w:pPr>
          </w:p>
        </w:tc>
        <w:tc>
          <w:tcPr>
            <w:tcW w:w="4139" w:type="dxa"/>
            <w:gridSpan w:val="2"/>
            <w:shd w:val="clear" w:color="auto" w:fill="F2F2F2" w:themeFill="background1" w:themeFillShade="F2"/>
            <w:vAlign w:val="center"/>
          </w:tcPr>
          <w:p w14:paraId="547C4E0B" w14:textId="77777777" w:rsidR="008036F7" w:rsidRPr="00D9493C" w:rsidRDefault="008036F7" w:rsidP="002B77D6">
            <w:pPr>
              <w:spacing w:after="0" w:line="240" w:lineRule="auto"/>
              <w:jc w:val="left"/>
              <w:rPr>
                <w:sz w:val="2"/>
                <w:szCs w:val="2"/>
              </w:rPr>
            </w:pPr>
          </w:p>
        </w:tc>
      </w:tr>
      <w:tr w:rsidR="001F54C3" w:rsidRPr="00D9493C" w14:paraId="26A62C3F" w14:textId="77777777" w:rsidTr="00837B87">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E4D69A" w14:textId="77777777" w:rsidR="008036F7" w:rsidRPr="00D9493C" w:rsidRDefault="008036F7" w:rsidP="002B77D6">
            <w:pPr>
              <w:spacing w:before="40" w:after="40" w:line="240" w:lineRule="atLeast"/>
              <w:jc w:val="left"/>
              <w:rPr>
                <w:rFonts w:ascii="Arial" w:hAnsi="Arial"/>
                <w:b/>
                <w:bCs/>
                <w:sz w:val="16"/>
              </w:rPr>
            </w:pPr>
            <w:r w:rsidRPr="00D9493C">
              <w:rPr>
                <w:rFonts w:ascii="Arial" w:hAnsi="Arial"/>
                <w:b/>
                <w:bCs/>
                <w:sz w:val="16"/>
              </w:rPr>
              <w:t>Australian Institute for Teaching and School Leadership</w:t>
            </w:r>
          </w:p>
          <w:p w14:paraId="0009B9CD" w14:textId="77777777" w:rsidR="008036F7" w:rsidRPr="00D9493C" w:rsidRDefault="008036F7" w:rsidP="002B77D6">
            <w:pPr>
              <w:spacing w:before="40" w:after="40" w:line="240" w:lineRule="atLeast"/>
              <w:jc w:val="left"/>
              <w:rPr>
                <w:rFonts w:ascii="Arial" w:hAnsi="Arial"/>
                <w:sz w:val="16"/>
              </w:rPr>
            </w:pPr>
            <w:r w:rsidRPr="00D9493C">
              <w:rPr>
                <w:rFonts w:ascii="Arial" w:hAnsi="Arial"/>
                <w:sz w:val="16"/>
              </w:rPr>
              <w:t>Mark Grant—Chief Executive Officer</w:t>
            </w:r>
          </w:p>
          <w:p w14:paraId="10299783"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Enhance the quality of teaching and school leadership through developing standards, recognising teaching excellence, providing professional development opportunities, and supporting the teaching profession.</w:t>
            </w:r>
          </w:p>
        </w:tc>
      </w:tr>
      <w:tr w:rsidR="00065CCC" w:rsidRPr="00D9493C" w14:paraId="396FFA3D" w14:textId="77777777" w:rsidTr="00837B87">
        <w:trPr>
          <w:cantSplit/>
          <w:trHeight w:val="30"/>
        </w:trPr>
        <w:tc>
          <w:tcPr>
            <w:tcW w:w="4194" w:type="dxa"/>
            <w:gridSpan w:val="2"/>
            <w:tcBorders>
              <w:top w:val="single" w:sz="4" w:space="0" w:color="auto"/>
              <w:bottom w:val="single" w:sz="4" w:space="0" w:color="auto"/>
            </w:tcBorders>
            <w:shd w:val="clear" w:color="auto" w:fill="F2F2F2" w:themeFill="background1" w:themeFillShade="F2"/>
            <w:vAlign w:val="center"/>
          </w:tcPr>
          <w:p w14:paraId="4FFC4219" w14:textId="77777777" w:rsidR="008036F7" w:rsidRPr="00D9493C" w:rsidRDefault="008036F7" w:rsidP="002B77D6">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1B809F36" w14:textId="77777777" w:rsidR="008036F7" w:rsidRPr="00D9493C" w:rsidRDefault="008036F7" w:rsidP="002B77D6">
            <w:pPr>
              <w:spacing w:after="0" w:line="240" w:lineRule="auto"/>
              <w:jc w:val="left"/>
              <w:rPr>
                <w:sz w:val="2"/>
                <w:szCs w:val="2"/>
              </w:rPr>
            </w:pPr>
          </w:p>
        </w:tc>
        <w:tc>
          <w:tcPr>
            <w:tcW w:w="4139" w:type="dxa"/>
            <w:gridSpan w:val="2"/>
            <w:shd w:val="clear" w:color="auto" w:fill="F2F2F2" w:themeFill="background1" w:themeFillShade="F2"/>
            <w:vAlign w:val="center"/>
          </w:tcPr>
          <w:p w14:paraId="3068A433" w14:textId="77777777" w:rsidR="008036F7" w:rsidRPr="00D9493C" w:rsidRDefault="008036F7" w:rsidP="002B77D6">
            <w:pPr>
              <w:spacing w:after="0" w:line="240" w:lineRule="auto"/>
              <w:jc w:val="left"/>
              <w:rPr>
                <w:sz w:val="2"/>
                <w:szCs w:val="2"/>
              </w:rPr>
            </w:pPr>
          </w:p>
        </w:tc>
      </w:tr>
      <w:tr w:rsidR="001F54C3" w:rsidRPr="00D9493C" w14:paraId="10A83AA1" w14:textId="77777777" w:rsidTr="00837B87">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DFDB77" w14:textId="77777777" w:rsidR="008036F7" w:rsidRPr="00852D9F" w:rsidRDefault="008036F7" w:rsidP="002B77D6">
            <w:pPr>
              <w:spacing w:before="40" w:after="40" w:line="240" w:lineRule="atLeast"/>
              <w:jc w:val="left"/>
              <w:rPr>
                <w:rFonts w:ascii="Arial" w:hAnsi="Arial"/>
                <w:b/>
                <w:bCs/>
                <w:sz w:val="16"/>
              </w:rPr>
            </w:pPr>
            <w:r w:rsidRPr="00852D9F">
              <w:rPr>
                <w:rFonts w:ascii="Arial" w:hAnsi="Arial"/>
                <w:b/>
                <w:bCs/>
                <w:sz w:val="16"/>
              </w:rPr>
              <w:t xml:space="preserve">Australian Research Council </w:t>
            </w:r>
          </w:p>
          <w:p w14:paraId="01F32DE4" w14:textId="139AB6A1" w:rsidR="008036F7" w:rsidRPr="00D9493C" w:rsidRDefault="00852D9F" w:rsidP="002B77D6">
            <w:pPr>
              <w:spacing w:before="40" w:after="40" w:line="240" w:lineRule="atLeast"/>
              <w:jc w:val="left"/>
              <w:rPr>
                <w:rFonts w:ascii="Arial" w:hAnsi="Arial"/>
                <w:sz w:val="16"/>
              </w:rPr>
            </w:pPr>
            <w:r w:rsidRPr="00852D9F">
              <w:rPr>
                <w:rFonts w:ascii="Arial" w:hAnsi="Arial"/>
                <w:sz w:val="16"/>
              </w:rPr>
              <w:t>Judi Zielke</w:t>
            </w:r>
            <w:r w:rsidR="008036F7" w:rsidRPr="00852D9F">
              <w:rPr>
                <w:rFonts w:ascii="Arial" w:hAnsi="Arial"/>
                <w:sz w:val="16"/>
              </w:rPr>
              <w:t>—</w:t>
            </w:r>
            <w:r w:rsidR="005575CB" w:rsidRPr="00852D9F">
              <w:rPr>
                <w:rFonts w:ascii="Arial" w:hAnsi="Arial"/>
                <w:sz w:val="16"/>
              </w:rPr>
              <w:t xml:space="preserve">Acting </w:t>
            </w:r>
            <w:r w:rsidR="008036F7" w:rsidRPr="00852D9F">
              <w:rPr>
                <w:rFonts w:ascii="Arial" w:hAnsi="Arial"/>
                <w:sz w:val="16"/>
              </w:rPr>
              <w:t>Chief Executive Officer</w:t>
            </w:r>
          </w:p>
          <w:p w14:paraId="69342625"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Growth of knowledge and innovation through managing research funding schemes, measuring research excellence and providing advice.</w:t>
            </w:r>
          </w:p>
        </w:tc>
      </w:tr>
      <w:tr w:rsidR="00065CCC" w:rsidRPr="00D9493C" w14:paraId="315EC4F7" w14:textId="77777777" w:rsidTr="00837B87">
        <w:trPr>
          <w:cantSplit/>
          <w:trHeight w:val="22"/>
        </w:trPr>
        <w:tc>
          <w:tcPr>
            <w:tcW w:w="4194" w:type="dxa"/>
            <w:gridSpan w:val="2"/>
            <w:tcBorders>
              <w:top w:val="single" w:sz="4" w:space="0" w:color="auto"/>
              <w:bottom w:val="single" w:sz="4" w:space="0" w:color="auto"/>
            </w:tcBorders>
            <w:shd w:val="clear" w:color="auto" w:fill="F2F2F2" w:themeFill="background1" w:themeFillShade="F2"/>
            <w:vAlign w:val="center"/>
          </w:tcPr>
          <w:p w14:paraId="20DDED29" w14:textId="77777777" w:rsidR="008036F7" w:rsidRPr="00D9493C" w:rsidRDefault="008036F7" w:rsidP="002B77D6">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7CDFF9FC" w14:textId="77777777" w:rsidR="008036F7" w:rsidRPr="00D9493C" w:rsidRDefault="008036F7" w:rsidP="002B77D6">
            <w:pPr>
              <w:spacing w:after="0" w:line="240" w:lineRule="auto"/>
              <w:jc w:val="left"/>
              <w:rPr>
                <w:sz w:val="2"/>
                <w:szCs w:val="2"/>
              </w:rPr>
            </w:pPr>
          </w:p>
        </w:tc>
        <w:tc>
          <w:tcPr>
            <w:tcW w:w="4139" w:type="dxa"/>
            <w:gridSpan w:val="2"/>
            <w:shd w:val="clear" w:color="auto" w:fill="F2F2F2" w:themeFill="background1" w:themeFillShade="F2"/>
            <w:vAlign w:val="center"/>
          </w:tcPr>
          <w:p w14:paraId="37862C50" w14:textId="77777777" w:rsidR="008036F7" w:rsidRPr="00D9493C" w:rsidRDefault="008036F7" w:rsidP="002B77D6">
            <w:pPr>
              <w:spacing w:after="0" w:line="240" w:lineRule="auto"/>
              <w:jc w:val="left"/>
              <w:rPr>
                <w:sz w:val="2"/>
                <w:szCs w:val="2"/>
              </w:rPr>
            </w:pPr>
          </w:p>
        </w:tc>
      </w:tr>
      <w:tr w:rsidR="001F54C3" w:rsidRPr="00D9493C" w14:paraId="3D1CF3A8" w14:textId="77777777" w:rsidTr="00837B87">
        <w:trPr>
          <w:cantSplit/>
          <w:trHeight w:val="714"/>
        </w:trPr>
        <w:tc>
          <w:tcPr>
            <w:tcW w:w="8363" w:type="dxa"/>
            <w:gridSpan w:val="5"/>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BB711A6" w14:textId="77777777" w:rsidR="008036F7" w:rsidRPr="00D9493C" w:rsidRDefault="008036F7" w:rsidP="002B77D6">
            <w:pPr>
              <w:spacing w:before="40" w:after="40" w:line="240" w:lineRule="exact"/>
              <w:jc w:val="left"/>
              <w:rPr>
                <w:rFonts w:ascii="Arial" w:hAnsi="Arial"/>
                <w:b/>
                <w:bCs/>
                <w:sz w:val="16"/>
              </w:rPr>
            </w:pPr>
            <w:r w:rsidRPr="00D9493C">
              <w:rPr>
                <w:rFonts w:ascii="Arial" w:hAnsi="Arial"/>
                <w:b/>
                <w:bCs/>
                <w:sz w:val="16"/>
              </w:rPr>
              <w:t>Australian Skills Quality Authority</w:t>
            </w:r>
          </w:p>
          <w:p w14:paraId="592CBF95" w14:textId="77777777" w:rsidR="008036F7" w:rsidRPr="00D9493C" w:rsidRDefault="008036F7" w:rsidP="002B77D6">
            <w:pPr>
              <w:spacing w:before="40" w:after="40" w:line="240" w:lineRule="exact"/>
              <w:jc w:val="left"/>
              <w:rPr>
                <w:rFonts w:ascii="Arial" w:hAnsi="Arial"/>
                <w:sz w:val="16"/>
              </w:rPr>
            </w:pPr>
            <w:r w:rsidRPr="00D9493C">
              <w:rPr>
                <w:rFonts w:ascii="Arial" w:hAnsi="Arial"/>
                <w:sz w:val="16"/>
              </w:rPr>
              <w:t>Saxon Rice—Chief Executive Officer</w:t>
            </w:r>
          </w:p>
          <w:p w14:paraId="24BE8C66"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w:t>
            </w:r>
            <w:r w:rsidRPr="004424E0">
              <w:rPr>
                <w:rFonts w:ascii="Arial" w:hAnsi="Arial"/>
                <w:sz w:val="16"/>
              </w:rPr>
              <w:t>Through our regulation and partnership with stakeholders, ensure quality vocational education and training so that students, employers, the community and governments have confidence in the integrity of national qualifications issued by training providers.</w:t>
            </w:r>
          </w:p>
        </w:tc>
      </w:tr>
      <w:tr w:rsidR="001F54C3" w:rsidRPr="00D9493C" w14:paraId="4260B413" w14:textId="77777777" w:rsidTr="00837B87">
        <w:trPr>
          <w:cantSplit/>
          <w:trHeight w:val="714"/>
        </w:trPr>
        <w:tc>
          <w:tcPr>
            <w:tcW w:w="8363" w:type="dxa"/>
            <w:gridSpan w:val="5"/>
            <w:vMerge/>
            <w:tcBorders>
              <w:left w:val="single" w:sz="4" w:space="0" w:color="auto"/>
              <w:bottom w:val="single" w:sz="4" w:space="0" w:color="auto"/>
              <w:right w:val="single" w:sz="4" w:space="0" w:color="auto"/>
            </w:tcBorders>
            <w:shd w:val="clear" w:color="auto" w:fill="F2F2F2" w:themeFill="background1" w:themeFillShade="F2"/>
            <w:vAlign w:val="center"/>
          </w:tcPr>
          <w:p w14:paraId="1ABC3C44" w14:textId="77777777" w:rsidR="008036F7" w:rsidRPr="00D9493C" w:rsidRDefault="008036F7" w:rsidP="002B77D6">
            <w:pPr>
              <w:spacing w:before="40" w:after="40" w:line="240" w:lineRule="exact"/>
              <w:jc w:val="left"/>
              <w:rPr>
                <w:rFonts w:ascii="Arial" w:hAnsi="Arial"/>
                <w:sz w:val="16"/>
              </w:rPr>
            </w:pPr>
          </w:p>
        </w:tc>
      </w:tr>
      <w:tr w:rsidR="00065CCC" w:rsidRPr="00D9493C" w14:paraId="7D926570" w14:textId="77777777" w:rsidTr="00837B87">
        <w:trPr>
          <w:cantSplit/>
          <w:trHeight w:val="22"/>
        </w:trPr>
        <w:tc>
          <w:tcPr>
            <w:tcW w:w="4194" w:type="dxa"/>
            <w:gridSpan w:val="2"/>
            <w:tcBorders>
              <w:top w:val="single" w:sz="4" w:space="0" w:color="auto"/>
              <w:bottom w:val="single" w:sz="4" w:space="0" w:color="auto"/>
            </w:tcBorders>
            <w:shd w:val="clear" w:color="auto" w:fill="F2F2F2" w:themeFill="background1" w:themeFillShade="F2"/>
            <w:vAlign w:val="center"/>
          </w:tcPr>
          <w:p w14:paraId="12E91FA9" w14:textId="77777777" w:rsidR="008036F7" w:rsidRPr="00D9493C" w:rsidRDefault="008036F7" w:rsidP="002B77D6">
            <w:pPr>
              <w:spacing w:after="0" w:line="240" w:lineRule="auto"/>
              <w:jc w:val="left"/>
              <w:rPr>
                <w:sz w:val="2"/>
                <w:szCs w:val="2"/>
              </w:rPr>
            </w:pPr>
          </w:p>
        </w:tc>
        <w:tc>
          <w:tcPr>
            <w:tcW w:w="30" w:type="dxa"/>
            <w:shd w:val="clear" w:color="auto" w:fill="F2F2F2" w:themeFill="background1" w:themeFillShade="F2"/>
            <w:tcMar>
              <w:left w:w="0" w:type="dxa"/>
              <w:right w:w="0" w:type="dxa"/>
            </w:tcMar>
            <w:vAlign w:val="center"/>
          </w:tcPr>
          <w:p w14:paraId="1470594F" w14:textId="77777777" w:rsidR="008036F7" w:rsidRPr="00D9493C" w:rsidRDefault="008036F7" w:rsidP="002B77D6">
            <w:pPr>
              <w:spacing w:after="0" w:line="240" w:lineRule="auto"/>
              <w:jc w:val="left"/>
              <w:rPr>
                <w:sz w:val="2"/>
                <w:szCs w:val="2"/>
              </w:rPr>
            </w:pPr>
          </w:p>
        </w:tc>
        <w:tc>
          <w:tcPr>
            <w:tcW w:w="4139" w:type="dxa"/>
            <w:gridSpan w:val="2"/>
            <w:shd w:val="clear" w:color="auto" w:fill="F2F2F2" w:themeFill="background1" w:themeFillShade="F2"/>
            <w:vAlign w:val="center"/>
          </w:tcPr>
          <w:p w14:paraId="351EE70B" w14:textId="77777777" w:rsidR="008036F7" w:rsidRPr="00D9493C" w:rsidRDefault="008036F7" w:rsidP="002B77D6">
            <w:pPr>
              <w:spacing w:after="0" w:line="240" w:lineRule="auto"/>
              <w:jc w:val="left"/>
              <w:rPr>
                <w:sz w:val="2"/>
                <w:szCs w:val="2"/>
              </w:rPr>
            </w:pPr>
          </w:p>
        </w:tc>
      </w:tr>
      <w:tr w:rsidR="001F54C3" w:rsidRPr="00D9493C" w14:paraId="62ECC27E" w14:textId="77777777" w:rsidTr="00837B87">
        <w:trPr>
          <w:cantSplit/>
          <w:trHeight w:val="20"/>
        </w:trPr>
        <w:tc>
          <w:tcPr>
            <w:tcW w:w="836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4A6EB9" w14:textId="77777777" w:rsidR="008036F7" w:rsidRPr="00D9493C" w:rsidRDefault="008036F7" w:rsidP="002B77D6">
            <w:pPr>
              <w:spacing w:before="40" w:after="40" w:line="240" w:lineRule="atLeast"/>
              <w:jc w:val="left"/>
              <w:rPr>
                <w:rFonts w:ascii="Arial" w:hAnsi="Arial"/>
                <w:b/>
                <w:bCs/>
                <w:sz w:val="16"/>
              </w:rPr>
            </w:pPr>
            <w:r w:rsidRPr="00D9493C">
              <w:rPr>
                <w:rFonts w:ascii="Arial" w:hAnsi="Arial"/>
                <w:b/>
                <w:bCs/>
                <w:sz w:val="16"/>
              </w:rPr>
              <w:t>Tertiary Education Quality and Standards Agency</w:t>
            </w:r>
          </w:p>
          <w:p w14:paraId="6686A4EB" w14:textId="77777777" w:rsidR="008036F7" w:rsidRPr="00D9493C" w:rsidRDefault="008036F7" w:rsidP="002B77D6">
            <w:pPr>
              <w:spacing w:before="40" w:after="40" w:line="240" w:lineRule="atLeast"/>
              <w:jc w:val="left"/>
              <w:rPr>
                <w:rFonts w:ascii="Arial" w:hAnsi="Arial"/>
                <w:sz w:val="16"/>
              </w:rPr>
            </w:pPr>
            <w:r w:rsidRPr="00D9493C">
              <w:rPr>
                <w:rFonts w:ascii="Arial" w:hAnsi="Arial"/>
                <w:sz w:val="16"/>
              </w:rPr>
              <w:t>Alistair Maclean—Chief Executive Officer</w:t>
            </w:r>
          </w:p>
          <w:p w14:paraId="5671B2FF" w14:textId="77777777" w:rsidR="008036F7" w:rsidRPr="00D9493C" w:rsidRDefault="008036F7" w:rsidP="002B77D6">
            <w:pPr>
              <w:spacing w:before="40" w:after="40" w:line="240" w:lineRule="atLeast"/>
              <w:jc w:val="left"/>
              <w:rPr>
                <w:rFonts w:ascii="Arial" w:hAnsi="Arial"/>
                <w:sz w:val="16"/>
              </w:rPr>
            </w:pPr>
            <w:r w:rsidRPr="00D9493C">
              <w:rPr>
                <w:rFonts w:ascii="Arial" w:hAnsi="Arial"/>
                <w:b/>
                <w:bCs/>
                <w:sz w:val="16"/>
              </w:rPr>
              <w:t>Outcome:</w:t>
            </w:r>
            <w:r w:rsidRPr="00D9493C">
              <w:rPr>
                <w:rFonts w:ascii="Arial" w:hAnsi="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r w:rsidR="008036F7" w:rsidRPr="00D9493C" w14:paraId="6419A6C8" w14:textId="77777777" w:rsidTr="00837B87">
        <w:trPr>
          <w:cantSplit/>
          <w:trHeight w:val="22"/>
        </w:trPr>
        <w:tc>
          <w:tcPr>
            <w:tcW w:w="4194" w:type="dxa"/>
            <w:gridSpan w:val="2"/>
            <w:tcBorders>
              <w:top w:val="single" w:sz="4" w:space="0" w:color="auto"/>
              <w:bottom w:val="single" w:sz="4" w:space="0" w:color="auto"/>
            </w:tcBorders>
            <w:vAlign w:val="center"/>
          </w:tcPr>
          <w:p w14:paraId="2FEE3E28" w14:textId="77777777" w:rsidR="008036F7" w:rsidRPr="00D9493C" w:rsidRDefault="008036F7" w:rsidP="002B77D6">
            <w:pPr>
              <w:spacing w:after="0" w:line="240" w:lineRule="auto"/>
              <w:jc w:val="left"/>
              <w:rPr>
                <w:sz w:val="2"/>
                <w:szCs w:val="2"/>
              </w:rPr>
            </w:pPr>
          </w:p>
        </w:tc>
        <w:tc>
          <w:tcPr>
            <w:tcW w:w="30" w:type="dxa"/>
            <w:tcMar>
              <w:left w:w="0" w:type="dxa"/>
              <w:right w:w="0" w:type="dxa"/>
            </w:tcMar>
            <w:vAlign w:val="center"/>
          </w:tcPr>
          <w:p w14:paraId="61D34AF6" w14:textId="77777777" w:rsidR="008036F7" w:rsidRPr="00D9493C" w:rsidRDefault="008036F7" w:rsidP="002B77D6">
            <w:pPr>
              <w:spacing w:after="0" w:line="240" w:lineRule="auto"/>
              <w:jc w:val="left"/>
              <w:rPr>
                <w:sz w:val="2"/>
                <w:szCs w:val="2"/>
              </w:rPr>
            </w:pPr>
          </w:p>
        </w:tc>
        <w:tc>
          <w:tcPr>
            <w:tcW w:w="4139" w:type="dxa"/>
            <w:gridSpan w:val="2"/>
            <w:vAlign w:val="center"/>
          </w:tcPr>
          <w:p w14:paraId="01EFB5AF" w14:textId="77777777" w:rsidR="008036F7" w:rsidRPr="00D9493C" w:rsidRDefault="008036F7" w:rsidP="002B77D6">
            <w:pPr>
              <w:spacing w:after="0" w:line="240" w:lineRule="auto"/>
              <w:jc w:val="left"/>
              <w:rPr>
                <w:sz w:val="2"/>
                <w:szCs w:val="2"/>
              </w:rPr>
            </w:pPr>
          </w:p>
        </w:tc>
      </w:tr>
      <w:tr w:rsidR="001F54C3" w:rsidRPr="00D9493C" w14:paraId="2EE6DE7C" w14:textId="77777777" w:rsidTr="00837B87">
        <w:trPr>
          <w:cantSplit/>
          <w:trHeight w:val="714"/>
        </w:trPr>
        <w:tc>
          <w:tcPr>
            <w:tcW w:w="836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026F1" w14:textId="77777777" w:rsidR="008036F7" w:rsidRPr="00D9493C" w:rsidRDefault="008036F7" w:rsidP="002B77D6">
            <w:pPr>
              <w:spacing w:before="40" w:after="40" w:line="240" w:lineRule="atLeast"/>
              <w:jc w:val="left"/>
              <w:rPr>
                <w:rFonts w:ascii="Arial" w:hAnsi="Arial"/>
                <w:b/>
                <w:bCs/>
                <w:sz w:val="16"/>
                <w:szCs w:val="16"/>
              </w:rPr>
            </w:pPr>
            <w:r w:rsidRPr="00D9493C">
              <w:rPr>
                <w:rFonts w:ascii="Arial" w:hAnsi="Arial"/>
                <w:b/>
                <w:bCs/>
                <w:sz w:val="16"/>
                <w:szCs w:val="16"/>
              </w:rPr>
              <w:t>Australian National University</w:t>
            </w:r>
          </w:p>
          <w:p w14:paraId="3782C5B1" w14:textId="77777777" w:rsidR="008036F7" w:rsidRPr="00D9493C" w:rsidRDefault="008036F7" w:rsidP="002B77D6">
            <w:pPr>
              <w:spacing w:before="40" w:after="40" w:line="240" w:lineRule="atLeast"/>
              <w:jc w:val="left"/>
              <w:rPr>
                <w:rFonts w:ascii="Arial" w:hAnsi="Arial"/>
                <w:sz w:val="16"/>
                <w:szCs w:val="16"/>
              </w:rPr>
            </w:pPr>
            <w:r w:rsidRPr="00D9493C">
              <w:rPr>
                <w:rFonts w:ascii="Arial" w:hAnsi="Arial"/>
                <w:sz w:val="16"/>
                <w:szCs w:val="16"/>
              </w:rPr>
              <w:t>Professor Brian P. Schmidt AC—Vice-Chancellor, President and Chief Executive Officer</w:t>
            </w:r>
          </w:p>
        </w:tc>
      </w:tr>
    </w:tbl>
    <w:p w14:paraId="4D294ACE" w14:textId="62842886" w:rsidR="008036F7" w:rsidRPr="0035086F" w:rsidRDefault="008036F7" w:rsidP="001D3974">
      <w:pPr>
        <w:spacing w:after="0"/>
        <w:sectPr w:rsidR="008036F7" w:rsidRPr="0035086F" w:rsidSect="00341098">
          <w:footerReference w:type="first" r:id="rId48"/>
          <w:pgSz w:w="11907" w:h="16840" w:code="9"/>
          <w:pgMar w:top="2835" w:right="2098" w:bottom="2466" w:left="2098" w:header="1814" w:footer="1814" w:gutter="0"/>
          <w:cols w:space="720"/>
          <w:titlePg/>
        </w:sectPr>
      </w:pPr>
    </w:p>
    <w:p w14:paraId="47C9960D" w14:textId="6A743811" w:rsidR="003D13FD" w:rsidRDefault="003D13FD" w:rsidP="006F7895">
      <w:pPr>
        <w:pStyle w:val="PartHeading"/>
      </w:pPr>
      <w:bookmarkStart w:id="99" w:name="DESETitlePage"/>
      <w:bookmarkStart w:id="100" w:name="_Toc94509389"/>
      <w:bookmarkStart w:id="101" w:name="_Toc94519338"/>
      <w:bookmarkEnd w:id="99"/>
      <w:r>
        <w:lastRenderedPageBreak/>
        <w:t>Department of Education, Skill</w:t>
      </w:r>
      <w:r w:rsidR="001D3974">
        <w:t>s</w:t>
      </w:r>
      <w:r>
        <w:t xml:space="preserve"> and Employment</w:t>
      </w:r>
      <w:bookmarkEnd w:id="100"/>
      <w:bookmarkEnd w:id="101"/>
    </w:p>
    <w:p w14:paraId="0C6D6578" w14:textId="7E51CAC6" w:rsidR="003D13FD" w:rsidRDefault="003D13FD" w:rsidP="003D13FD">
      <w:pPr>
        <w:spacing w:after="0"/>
      </w:pPr>
    </w:p>
    <w:p w14:paraId="22DD1CD2" w14:textId="1D3FEC24" w:rsidR="00AB03F6" w:rsidRDefault="00AB03F6" w:rsidP="003D13FD">
      <w:pPr>
        <w:spacing w:after="0"/>
      </w:pPr>
    </w:p>
    <w:p w14:paraId="3852CFC2" w14:textId="77777777" w:rsidR="00AB03F6" w:rsidRPr="003D13FD" w:rsidRDefault="00AB03F6" w:rsidP="003D13FD">
      <w:pPr>
        <w:spacing w:after="0"/>
      </w:pPr>
    </w:p>
    <w:p w14:paraId="73934CAA" w14:textId="77777777" w:rsidR="003D13FD" w:rsidRDefault="003D13FD" w:rsidP="003D13FD">
      <w:pPr>
        <w:spacing w:before="240" w:after="0"/>
        <w:jc w:val="center"/>
        <w:rPr>
          <w:rFonts w:ascii="Arial Bold" w:hAnsi="Arial Bold"/>
          <w:sz w:val="52"/>
          <w:szCs w:val="52"/>
        </w:rPr>
      </w:pPr>
    </w:p>
    <w:p w14:paraId="5972E4DE" w14:textId="498C8B49" w:rsidR="003D13FD" w:rsidRDefault="00AB03F6" w:rsidP="003D13FD">
      <w:pPr>
        <w:spacing w:before="240" w:after="0"/>
        <w:jc w:val="center"/>
        <w:rPr>
          <w:rFonts w:ascii="Arial Bold" w:hAnsi="Arial Bold"/>
          <w:sz w:val="52"/>
          <w:szCs w:val="52"/>
        </w:rPr>
      </w:pPr>
      <w:r>
        <w:rPr>
          <w:rFonts w:ascii="Arial Bold" w:hAnsi="Arial Bold"/>
          <w:sz w:val="52"/>
          <w:szCs w:val="52"/>
        </w:rPr>
        <w:t>Entity a</w:t>
      </w:r>
      <w:r w:rsidR="00F8568F" w:rsidRPr="003D13FD">
        <w:rPr>
          <w:rFonts w:ascii="Arial Bold" w:hAnsi="Arial Bold"/>
          <w:sz w:val="52"/>
          <w:szCs w:val="52"/>
        </w:rPr>
        <w:t xml:space="preserve">dditional estimates </w:t>
      </w:r>
    </w:p>
    <w:p w14:paraId="44279F9F" w14:textId="5E756A11" w:rsidR="0035086F" w:rsidRPr="003D13FD" w:rsidRDefault="00F8568F" w:rsidP="003D13FD">
      <w:pPr>
        <w:spacing w:before="240"/>
        <w:jc w:val="center"/>
        <w:rPr>
          <w:rFonts w:ascii="Arial Bold" w:hAnsi="Arial Bold"/>
          <w:sz w:val="52"/>
          <w:szCs w:val="52"/>
        </w:rPr>
      </w:pPr>
      <w:r w:rsidRPr="003D13FD">
        <w:rPr>
          <w:rFonts w:ascii="Arial Bold" w:hAnsi="Arial Bold"/>
          <w:sz w:val="52"/>
          <w:szCs w:val="52"/>
        </w:rPr>
        <w:t>statements</w:t>
      </w:r>
      <w:bookmarkStart w:id="102" w:name="_Toc210646446"/>
      <w:bookmarkStart w:id="103" w:name="_Toc210698425"/>
      <w:bookmarkEnd w:id="92"/>
      <w:bookmarkEnd w:id="93"/>
      <w:bookmarkEnd w:id="94"/>
      <w:bookmarkEnd w:id="95"/>
      <w:bookmarkEnd w:id="96"/>
      <w:bookmarkEnd w:id="97"/>
      <w:bookmarkEnd w:id="98"/>
    </w:p>
    <w:p w14:paraId="3F2367FC" w14:textId="77777777" w:rsidR="0035086F" w:rsidRPr="003D13FD" w:rsidRDefault="0035086F" w:rsidP="003D13FD">
      <w:pPr>
        <w:jc w:val="center"/>
        <w:rPr>
          <w:rFonts w:ascii="Arial Bold" w:hAnsi="Arial Bold"/>
        </w:rPr>
        <w:sectPr w:rsidR="0035086F" w:rsidRPr="003D13FD" w:rsidSect="005A601A">
          <w:headerReference w:type="first" r:id="rId49"/>
          <w:footerReference w:type="first" r:id="rId50"/>
          <w:type w:val="oddPage"/>
          <w:pgSz w:w="11907" w:h="16840" w:code="9"/>
          <w:pgMar w:top="2835" w:right="2098" w:bottom="2466" w:left="2098" w:header="1814" w:footer="1814" w:gutter="0"/>
          <w:cols w:space="720"/>
          <w:vAlign w:val="center"/>
          <w:titlePg/>
        </w:sectPr>
      </w:pPr>
    </w:p>
    <w:p w14:paraId="4C59047D" w14:textId="3B8D16F0" w:rsidR="00F51DAC" w:rsidRPr="00A56190" w:rsidRDefault="00A56190" w:rsidP="00E95DE7">
      <w:pPr>
        <w:pStyle w:val="Heading1-NoTOC"/>
        <w:rPr>
          <w:lang w:val="en-AU"/>
        </w:rPr>
      </w:pPr>
      <w:bookmarkStart w:id="104" w:name="DESE"/>
      <w:bookmarkEnd w:id="102"/>
      <w:bookmarkEnd w:id="103"/>
      <w:bookmarkEnd w:id="104"/>
      <w:r w:rsidRPr="00A56190">
        <w:rPr>
          <w:lang w:val="en-AU"/>
        </w:rPr>
        <w:lastRenderedPageBreak/>
        <w:t>Department of Education, Skills and Employment</w:t>
      </w:r>
    </w:p>
    <w:bookmarkStart w:id="105" w:name="_Toc23559338"/>
    <w:bookmarkStart w:id="106" w:name="_Toc23559372"/>
    <w:bookmarkStart w:id="107" w:name="_Toc23559663"/>
    <w:bookmarkStart w:id="108" w:name="_Toc23560126"/>
    <w:bookmarkStart w:id="109" w:name="_Toc23563421"/>
    <w:bookmarkStart w:id="110" w:name="_Toc77998675"/>
    <w:bookmarkStart w:id="111" w:name="_Toc436624136"/>
    <w:bookmarkStart w:id="112" w:name="_Toc436625437"/>
    <w:bookmarkStart w:id="113" w:name="_Toc449255757"/>
    <w:p w14:paraId="5893008A" w14:textId="2E821BBA" w:rsidR="008D0B22" w:rsidRDefault="00050FE6">
      <w:pPr>
        <w:pStyle w:val="TOC1"/>
        <w:rPr>
          <w:rFonts w:asciiTheme="minorHAnsi" w:eastAsiaTheme="minorEastAsia" w:hAnsiTheme="minorHAnsi" w:cstheme="minorBidi"/>
          <w:b w:val="0"/>
          <w:noProof/>
          <w:sz w:val="22"/>
          <w:szCs w:val="22"/>
        </w:rPr>
      </w:pPr>
      <w:r>
        <w:fldChar w:fldCharType="begin"/>
      </w:r>
      <w:r>
        <w:instrText xml:space="preserve"> TOC \h \z \t "Heading 3,2,Heading 2 - TOC,1" </w:instrText>
      </w:r>
      <w:r>
        <w:fldChar w:fldCharType="separate"/>
      </w:r>
      <w:hyperlink w:anchor="_Toc94289325" w:history="1">
        <w:r w:rsidR="008D0B22" w:rsidRPr="00F74D9E">
          <w:rPr>
            <w:rStyle w:val="Hyperlink"/>
            <w:noProof/>
          </w:rPr>
          <w:t>Section 1: Entity overview and resources</w:t>
        </w:r>
        <w:r w:rsidR="008D0B22">
          <w:rPr>
            <w:noProof/>
            <w:webHidden/>
          </w:rPr>
          <w:tab/>
        </w:r>
        <w:r w:rsidR="008D0B22">
          <w:rPr>
            <w:noProof/>
            <w:webHidden/>
          </w:rPr>
          <w:fldChar w:fldCharType="begin"/>
        </w:r>
        <w:r w:rsidR="008D0B22">
          <w:rPr>
            <w:noProof/>
            <w:webHidden/>
          </w:rPr>
          <w:instrText xml:space="preserve"> PAGEREF _Toc94289325 \h </w:instrText>
        </w:r>
        <w:r w:rsidR="008D0B22">
          <w:rPr>
            <w:noProof/>
            <w:webHidden/>
          </w:rPr>
        </w:r>
        <w:r w:rsidR="008D0B22">
          <w:rPr>
            <w:noProof/>
            <w:webHidden/>
          </w:rPr>
          <w:fldChar w:fldCharType="separate"/>
        </w:r>
        <w:r w:rsidR="008044CD">
          <w:rPr>
            <w:noProof/>
            <w:webHidden/>
          </w:rPr>
          <w:t>9</w:t>
        </w:r>
        <w:r w:rsidR="008D0B22">
          <w:rPr>
            <w:noProof/>
            <w:webHidden/>
          </w:rPr>
          <w:fldChar w:fldCharType="end"/>
        </w:r>
      </w:hyperlink>
    </w:p>
    <w:p w14:paraId="1A8887AD" w14:textId="74C8322B" w:rsidR="008D0B22" w:rsidRDefault="002A6A6F">
      <w:pPr>
        <w:pStyle w:val="TOC2"/>
        <w:tabs>
          <w:tab w:val="left" w:pos="600"/>
        </w:tabs>
        <w:rPr>
          <w:rFonts w:asciiTheme="minorHAnsi" w:eastAsiaTheme="minorEastAsia" w:hAnsiTheme="minorHAnsi" w:cstheme="minorBidi"/>
          <w:noProof/>
          <w:sz w:val="22"/>
          <w:szCs w:val="22"/>
        </w:rPr>
      </w:pPr>
      <w:hyperlink w:anchor="_Toc94289326" w:history="1">
        <w:r w:rsidR="008D0B22" w:rsidRPr="00F74D9E">
          <w:rPr>
            <w:rStyle w:val="Hyperlink"/>
            <w:noProof/>
          </w:rPr>
          <w:t>1.1</w:t>
        </w:r>
        <w:r w:rsidR="008D0B22">
          <w:rPr>
            <w:rFonts w:asciiTheme="minorHAnsi" w:eastAsiaTheme="minorEastAsia" w:hAnsiTheme="minorHAnsi" w:cstheme="minorBidi"/>
            <w:noProof/>
            <w:sz w:val="22"/>
            <w:szCs w:val="22"/>
          </w:rPr>
          <w:tab/>
        </w:r>
        <w:r w:rsidR="008D0B22" w:rsidRPr="00F74D9E">
          <w:rPr>
            <w:rStyle w:val="Hyperlink"/>
            <w:noProof/>
          </w:rPr>
          <w:t>Strategic direction statement</w:t>
        </w:r>
        <w:r w:rsidR="008D0B22">
          <w:rPr>
            <w:noProof/>
            <w:webHidden/>
          </w:rPr>
          <w:tab/>
        </w:r>
        <w:r w:rsidR="008D0B22">
          <w:rPr>
            <w:noProof/>
            <w:webHidden/>
          </w:rPr>
          <w:fldChar w:fldCharType="begin"/>
        </w:r>
        <w:r w:rsidR="008D0B22">
          <w:rPr>
            <w:noProof/>
            <w:webHidden/>
          </w:rPr>
          <w:instrText xml:space="preserve"> PAGEREF _Toc94289326 \h </w:instrText>
        </w:r>
        <w:r w:rsidR="008D0B22">
          <w:rPr>
            <w:noProof/>
            <w:webHidden/>
          </w:rPr>
        </w:r>
        <w:r w:rsidR="008D0B22">
          <w:rPr>
            <w:noProof/>
            <w:webHidden/>
          </w:rPr>
          <w:fldChar w:fldCharType="separate"/>
        </w:r>
        <w:r w:rsidR="008044CD">
          <w:rPr>
            <w:noProof/>
            <w:webHidden/>
          </w:rPr>
          <w:t>9</w:t>
        </w:r>
        <w:r w:rsidR="008D0B22">
          <w:rPr>
            <w:noProof/>
            <w:webHidden/>
          </w:rPr>
          <w:fldChar w:fldCharType="end"/>
        </w:r>
      </w:hyperlink>
    </w:p>
    <w:p w14:paraId="02C9ADA6" w14:textId="5E5254A6" w:rsidR="008D0B22" w:rsidRDefault="002A6A6F">
      <w:pPr>
        <w:pStyle w:val="TOC2"/>
        <w:tabs>
          <w:tab w:val="left" w:pos="600"/>
        </w:tabs>
        <w:rPr>
          <w:rFonts w:asciiTheme="minorHAnsi" w:eastAsiaTheme="minorEastAsia" w:hAnsiTheme="minorHAnsi" w:cstheme="minorBidi"/>
          <w:noProof/>
          <w:sz w:val="22"/>
          <w:szCs w:val="22"/>
        </w:rPr>
      </w:pPr>
      <w:hyperlink w:anchor="_Toc94289327" w:history="1">
        <w:r w:rsidR="008D0B22" w:rsidRPr="00F74D9E">
          <w:rPr>
            <w:rStyle w:val="Hyperlink"/>
            <w:noProof/>
          </w:rPr>
          <w:t>1.2</w:t>
        </w:r>
        <w:r w:rsidR="008D0B22">
          <w:rPr>
            <w:rFonts w:asciiTheme="minorHAnsi" w:eastAsiaTheme="minorEastAsia" w:hAnsiTheme="minorHAnsi" w:cstheme="minorBidi"/>
            <w:noProof/>
            <w:sz w:val="22"/>
            <w:szCs w:val="22"/>
          </w:rPr>
          <w:tab/>
        </w:r>
        <w:r w:rsidR="008D0B22" w:rsidRPr="00F74D9E">
          <w:rPr>
            <w:rStyle w:val="Hyperlink"/>
            <w:noProof/>
          </w:rPr>
          <w:t>Entity resource statement</w:t>
        </w:r>
        <w:r w:rsidR="008D0B22">
          <w:rPr>
            <w:noProof/>
            <w:webHidden/>
          </w:rPr>
          <w:tab/>
        </w:r>
        <w:r w:rsidR="008D0B22">
          <w:rPr>
            <w:noProof/>
            <w:webHidden/>
          </w:rPr>
          <w:fldChar w:fldCharType="begin"/>
        </w:r>
        <w:r w:rsidR="008D0B22">
          <w:rPr>
            <w:noProof/>
            <w:webHidden/>
          </w:rPr>
          <w:instrText xml:space="preserve"> PAGEREF _Toc94289327 \h </w:instrText>
        </w:r>
        <w:r w:rsidR="008D0B22">
          <w:rPr>
            <w:noProof/>
            <w:webHidden/>
          </w:rPr>
        </w:r>
        <w:r w:rsidR="008D0B22">
          <w:rPr>
            <w:noProof/>
            <w:webHidden/>
          </w:rPr>
          <w:fldChar w:fldCharType="separate"/>
        </w:r>
        <w:r w:rsidR="008044CD">
          <w:rPr>
            <w:noProof/>
            <w:webHidden/>
          </w:rPr>
          <w:t>13</w:t>
        </w:r>
        <w:r w:rsidR="008D0B22">
          <w:rPr>
            <w:noProof/>
            <w:webHidden/>
          </w:rPr>
          <w:fldChar w:fldCharType="end"/>
        </w:r>
      </w:hyperlink>
    </w:p>
    <w:p w14:paraId="0E177CD2" w14:textId="242AD525" w:rsidR="008D0B22" w:rsidRDefault="002A6A6F">
      <w:pPr>
        <w:pStyle w:val="TOC2"/>
        <w:tabs>
          <w:tab w:val="left" w:pos="600"/>
        </w:tabs>
        <w:rPr>
          <w:rFonts w:asciiTheme="minorHAnsi" w:eastAsiaTheme="minorEastAsia" w:hAnsiTheme="minorHAnsi" w:cstheme="minorBidi"/>
          <w:noProof/>
          <w:sz w:val="22"/>
          <w:szCs w:val="22"/>
        </w:rPr>
      </w:pPr>
      <w:hyperlink w:anchor="_Toc94289328" w:history="1">
        <w:r w:rsidR="008D0B22" w:rsidRPr="00F74D9E">
          <w:rPr>
            <w:rStyle w:val="Hyperlink"/>
            <w:noProof/>
          </w:rPr>
          <w:t>1.3</w:t>
        </w:r>
        <w:r w:rsidR="008D0B22">
          <w:rPr>
            <w:rFonts w:asciiTheme="minorHAnsi" w:eastAsiaTheme="minorEastAsia" w:hAnsiTheme="minorHAnsi" w:cstheme="minorBidi"/>
            <w:noProof/>
            <w:sz w:val="22"/>
            <w:szCs w:val="22"/>
          </w:rPr>
          <w:tab/>
        </w:r>
        <w:r w:rsidR="008D0B22" w:rsidRPr="00F74D9E">
          <w:rPr>
            <w:rStyle w:val="Hyperlink"/>
            <w:noProof/>
          </w:rPr>
          <w:t>Entity measures</w:t>
        </w:r>
        <w:r w:rsidR="008D0B22">
          <w:rPr>
            <w:noProof/>
            <w:webHidden/>
          </w:rPr>
          <w:tab/>
        </w:r>
        <w:r w:rsidR="008D0B22">
          <w:rPr>
            <w:noProof/>
            <w:webHidden/>
          </w:rPr>
          <w:fldChar w:fldCharType="begin"/>
        </w:r>
        <w:r w:rsidR="008D0B22">
          <w:rPr>
            <w:noProof/>
            <w:webHidden/>
          </w:rPr>
          <w:instrText xml:space="preserve"> PAGEREF _Toc94289328 \h </w:instrText>
        </w:r>
        <w:r w:rsidR="008D0B22">
          <w:rPr>
            <w:noProof/>
            <w:webHidden/>
          </w:rPr>
        </w:r>
        <w:r w:rsidR="008D0B22">
          <w:rPr>
            <w:noProof/>
            <w:webHidden/>
          </w:rPr>
          <w:fldChar w:fldCharType="separate"/>
        </w:r>
        <w:r w:rsidR="008044CD">
          <w:rPr>
            <w:noProof/>
            <w:webHidden/>
          </w:rPr>
          <w:t>17</w:t>
        </w:r>
        <w:r w:rsidR="008D0B22">
          <w:rPr>
            <w:noProof/>
            <w:webHidden/>
          </w:rPr>
          <w:fldChar w:fldCharType="end"/>
        </w:r>
      </w:hyperlink>
    </w:p>
    <w:p w14:paraId="361C2AA8" w14:textId="4BA02372" w:rsidR="008D0B22" w:rsidRDefault="002A6A6F">
      <w:pPr>
        <w:pStyle w:val="TOC2"/>
        <w:tabs>
          <w:tab w:val="left" w:pos="600"/>
        </w:tabs>
        <w:rPr>
          <w:rFonts w:asciiTheme="minorHAnsi" w:eastAsiaTheme="minorEastAsia" w:hAnsiTheme="minorHAnsi" w:cstheme="minorBidi"/>
          <w:noProof/>
          <w:sz w:val="22"/>
          <w:szCs w:val="22"/>
        </w:rPr>
      </w:pPr>
      <w:hyperlink w:anchor="_Toc94289329" w:history="1">
        <w:r w:rsidR="008D0B22" w:rsidRPr="00F74D9E">
          <w:rPr>
            <w:rStyle w:val="Hyperlink"/>
            <w:noProof/>
          </w:rPr>
          <w:t>1.4</w:t>
        </w:r>
        <w:r w:rsidR="008D0B22">
          <w:rPr>
            <w:rFonts w:asciiTheme="minorHAnsi" w:eastAsiaTheme="minorEastAsia" w:hAnsiTheme="minorHAnsi" w:cstheme="minorBidi"/>
            <w:noProof/>
            <w:sz w:val="22"/>
            <w:szCs w:val="22"/>
          </w:rPr>
          <w:tab/>
        </w:r>
        <w:r w:rsidR="008D0B22" w:rsidRPr="00F74D9E">
          <w:rPr>
            <w:rStyle w:val="Hyperlink"/>
            <w:noProof/>
          </w:rPr>
          <w:t>Additional estimates, resourcing and variations to outcomes</w:t>
        </w:r>
        <w:r w:rsidR="008D0B22">
          <w:rPr>
            <w:noProof/>
            <w:webHidden/>
          </w:rPr>
          <w:tab/>
        </w:r>
        <w:r w:rsidR="008D0B22">
          <w:rPr>
            <w:noProof/>
            <w:webHidden/>
          </w:rPr>
          <w:fldChar w:fldCharType="begin"/>
        </w:r>
        <w:r w:rsidR="008D0B22">
          <w:rPr>
            <w:noProof/>
            <w:webHidden/>
          </w:rPr>
          <w:instrText xml:space="preserve"> PAGEREF _Toc94289329 \h </w:instrText>
        </w:r>
        <w:r w:rsidR="008D0B22">
          <w:rPr>
            <w:noProof/>
            <w:webHidden/>
          </w:rPr>
        </w:r>
        <w:r w:rsidR="008D0B22">
          <w:rPr>
            <w:noProof/>
            <w:webHidden/>
          </w:rPr>
          <w:fldChar w:fldCharType="separate"/>
        </w:r>
        <w:r w:rsidR="008044CD">
          <w:rPr>
            <w:noProof/>
            <w:webHidden/>
          </w:rPr>
          <w:t>19</w:t>
        </w:r>
        <w:r w:rsidR="008D0B22">
          <w:rPr>
            <w:noProof/>
            <w:webHidden/>
          </w:rPr>
          <w:fldChar w:fldCharType="end"/>
        </w:r>
      </w:hyperlink>
    </w:p>
    <w:p w14:paraId="719D3982" w14:textId="630A4619" w:rsidR="008D0B22" w:rsidRDefault="002A6A6F">
      <w:pPr>
        <w:pStyle w:val="TOC2"/>
        <w:tabs>
          <w:tab w:val="left" w:pos="600"/>
        </w:tabs>
        <w:rPr>
          <w:rFonts w:asciiTheme="minorHAnsi" w:eastAsiaTheme="minorEastAsia" w:hAnsiTheme="minorHAnsi" w:cstheme="minorBidi"/>
          <w:noProof/>
          <w:sz w:val="22"/>
          <w:szCs w:val="22"/>
        </w:rPr>
      </w:pPr>
      <w:hyperlink w:anchor="_Toc94289330" w:history="1">
        <w:r w:rsidR="008D0B22" w:rsidRPr="00F74D9E">
          <w:rPr>
            <w:rStyle w:val="Hyperlink"/>
            <w:noProof/>
          </w:rPr>
          <w:t>1.5</w:t>
        </w:r>
        <w:r w:rsidR="008D0B22">
          <w:rPr>
            <w:rFonts w:asciiTheme="minorHAnsi" w:eastAsiaTheme="minorEastAsia" w:hAnsiTheme="minorHAnsi" w:cstheme="minorBidi"/>
            <w:noProof/>
            <w:sz w:val="22"/>
            <w:szCs w:val="22"/>
          </w:rPr>
          <w:tab/>
        </w:r>
        <w:r w:rsidR="008D0B22" w:rsidRPr="00F74D9E">
          <w:rPr>
            <w:rStyle w:val="Hyperlink"/>
            <w:noProof/>
          </w:rPr>
          <w:t>Breakdown of additional estimates by appropriation bill</w:t>
        </w:r>
        <w:r w:rsidR="008D0B22">
          <w:rPr>
            <w:noProof/>
            <w:webHidden/>
          </w:rPr>
          <w:tab/>
        </w:r>
        <w:r w:rsidR="008D0B22">
          <w:rPr>
            <w:noProof/>
            <w:webHidden/>
          </w:rPr>
          <w:fldChar w:fldCharType="begin"/>
        </w:r>
        <w:r w:rsidR="008D0B22">
          <w:rPr>
            <w:noProof/>
            <w:webHidden/>
          </w:rPr>
          <w:instrText xml:space="preserve"> PAGEREF _Toc94289330 \h </w:instrText>
        </w:r>
        <w:r w:rsidR="008D0B22">
          <w:rPr>
            <w:noProof/>
            <w:webHidden/>
          </w:rPr>
        </w:r>
        <w:r w:rsidR="008D0B22">
          <w:rPr>
            <w:noProof/>
            <w:webHidden/>
          </w:rPr>
          <w:fldChar w:fldCharType="separate"/>
        </w:r>
        <w:r w:rsidR="008044CD">
          <w:rPr>
            <w:noProof/>
            <w:webHidden/>
          </w:rPr>
          <w:t>27</w:t>
        </w:r>
        <w:r w:rsidR="008D0B22">
          <w:rPr>
            <w:noProof/>
            <w:webHidden/>
          </w:rPr>
          <w:fldChar w:fldCharType="end"/>
        </w:r>
      </w:hyperlink>
    </w:p>
    <w:p w14:paraId="37B41F32" w14:textId="329B1B11" w:rsidR="008D0B22" w:rsidRDefault="002A6A6F">
      <w:pPr>
        <w:pStyle w:val="TOC1"/>
        <w:rPr>
          <w:rFonts w:asciiTheme="minorHAnsi" w:eastAsiaTheme="minorEastAsia" w:hAnsiTheme="minorHAnsi" w:cstheme="minorBidi"/>
          <w:b w:val="0"/>
          <w:noProof/>
          <w:sz w:val="22"/>
          <w:szCs w:val="22"/>
        </w:rPr>
      </w:pPr>
      <w:hyperlink w:anchor="_Toc94289331" w:history="1">
        <w:r w:rsidR="008D0B22" w:rsidRPr="00F74D9E">
          <w:rPr>
            <w:rStyle w:val="Hyperlink"/>
            <w:noProof/>
          </w:rPr>
          <w:t>Section 2: Revisions to outcomes and planned performance</w:t>
        </w:r>
        <w:r w:rsidR="008D0B22">
          <w:rPr>
            <w:noProof/>
            <w:webHidden/>
          </w:rPr>
          <w:tab/>
        </w:r>
        <w:r w:rsidR="008D0B22">
          <w:rPr>
            <w:noProof/>
            <w:webHidden/>
          </w:rPr>
          <w:fldChar w:fldCharType="begin"/>
        </w:r>
        <w:r w:rsidR="008D0B22">
          <w:rPr>
            <w:noProof/>
            <w:webHidden/>
          </w:rPr>
          <w:instrText xml:space="preserve"> PAGEREF _Toc94289331 \h </w:instrText>
        </w:r>
        <w:r w:rsidR="008D0B22">
          <w:rPr>
            <w:noProof/>
            <w:webHidden/>
          </w:rPr>
        </w:r>
        <w:r w:rsidR="008D0B22">
          <w:rPr>
            <w:noProof/>
            <w:webHidden/>
          </w:rPr>
          <w:fldChar w:fldCharType="separate"/>
        </w:r>
        <w:r w:rsidR="008044CD">
          <w:rPr>
            <w:noProof/>
            <w:webHidden/>
          </w:rPr>
          <w:t>30</w:t>
        </w:r>
        <w:r w:rsidR="008D0B22">
          <w:rPr>
            <w:noProof/>
            <w:webHidden/>
          </w:rPr>
          <w:fldChar w:fldCharType="end"/>
        </w:r>
      </w:hyperlink>
    </w:p>
    <w:p w14:paraId="141D9B75" w14:textId="19D37E31" w:rsidR="008D0B22" w:rsidRDefault="002A6A6F">
      <w:pPr>
        <w:pStyle w:val="TOC2"/>
        <w:tabs>
          <w:tab w:val="left" w:pos="600"/>
        </w:tabs>
        <w:rPr>
          <w:rFonts w:asciiTheme="minorHAnsi" w:eastAsiaTheme="minorEastAsia" w:hAnsiTheme="minorHAnsi" w:cstheme="minorBidi"/>
          <w:noProof/>
          <w:sz w:val="22"/>
          <w:szCs w:val="22"/>
        </w:rPr>
      </w:pPr>
      <w:hyperlink w:anchor="_Toc94289332" w:history="1">
        <w:r w:rsidR="008D0B22" w:rsidRPr="00F74D9E">
          <w:rPr>
            <w:rStyle w:val="Hyperlink"/>
            <w:noProof/>
          </w:rPr>
          <w:t>2.1</w:t>
        </w:r>
        <w:r w:rsidR="008D0B22">
          <w:rPr>
            <w:rFonts w:asciiTheme="minorHAnsi" w:eastAsiaTheme="minorEastAsia" w:hAnsiTheme="minorHAnsi" w:cstheme="minorBidi"/>
            <w:noProof/>
            <w:sz w:val="22"/>
            <w:szCs w:val="22"/>
          </w:rPr>
          <w:tab/>
        </w:r>
        <w:r w:rsidR="008D0B22" w:rsidRPr="00F74D9E">
          <w:rPr>
            <w:rStyle w:val="Hyperlink"/>
            <w:noProof/>
          </w:rPr>
          <w:t xml:space="preserve">Budgeted expenses and performance for </w:t>
        </w:r>
        <w:r w:rsidR="00EB7896">
          <w:rPr>
            <w:rStyle w:val="Hyperlink"/>
            <w:noProof/>
          </w:rPr>
          <w:t>O</w:t>
        </w:r>
        <w:r w:rsidR="008D0B22" w:rsidRPr="00F74D9E">
          <w:rPr>
            <w:rStyle w:val="Hyperlink"/>
            <w:noProof/>
          </w:rPr>
          <w:t>utcome 1</w:t>
        </w:r>
        <w:r w:rsidR="008D0B22">
          <w:rPr>
            <w:noProof/>
            <w:webHidden/>
          </w:rPr>
          <w:tab/>
        </w:r>
        <w:r w:rsidR="008D0B22">
          <w:rPr>
            <w:noProof/>
            <w:webHidden/>
          </w:rPr>
          <w:fldChar w:fldCharType="begin"/>
        </w:r>
        <w:r w:rsidR="008D0B22">
          <w:rPr>
            <w:noProof/>
            <w:webHidden/>
          </w:rPr>
          <w:instrText xml:space="preserve"> PAGEREF _Toc94289332 \h </w:instrText>
        </w:r>
        <w:r w:rsidR="008D0B22">
          <w:rPr>
            <w:noProof/>
            <w:webHidden/>
          </w:rPr>
        </w:r>
        <w:r w:rsidR="008D0B22">
          <w:rPr>
            <w:noProof/>
            <w:webHidden/>
          </w:rPr>
          <w:fldChar w:fldCharType="separate"/>
        </w:r>
        <w:r w:rsidR="008044CD">
          <w:rPr>
            <w:noProof/>
            <w:webHidden/>
          </w:rPr>
          <w:t>30</w:t>
        </w:r>
        <w:r w:rsidR="008D0B22">
          <w:rPr>
            <w:noProof/>
            <w:webHidden/>
          </w:rPr>
          <w:fldChar w:fldCharType="end"/>
        </w:r>
      </w:hyperlink>
    </w:p>
    <w:p w14:paraId="4EE18642" w14:textId="6A851D84" w:rsidR="008D0B22" w:rsidRDefault="002A6A6F">
      <w:pPr>
        <w:pStyle w:val="TOC2"/>
        <w:tabs>
          <w:tab w:val="left" w:pos="600"/>
        </w:tabs>
        <w:rPr>
          <w:rFonts w:asciiTheme="minorHAnsi" w:eastAsiaTheme="minorEastAsia" w:hAnsiTheme="minorHAnsi" w:cstheme="minorBidi"/>
          <w:noProof/>
          <w:sz w:val="22"/>
          <w:szCs w:val="22"/>
        </w:rPr>
      </w:pPr>
      <w:hyperlink w:anchor="_Toc94289333" w:history="1">
        <w:r w:rsidR="008D0B22" w:rsidRPr="00F74D9E">
          <w:rPr>
            <w:rStyle w:val="Hyperlink"/>
            <w:noProof/>
          </w:rPr>
          <w:t>2.2</w:t>
        </w:r>
        <w:r w:rsidR="008D0B22">
          <w:rPr>
            <w:rFonts w:asciiTheme="minorHAnsi" w:eastAsiaTheme="minorEastAsia" w:hAnsiTheme="minorHAnsi" w:cstheme="minorBidi"/>
            <w:noProof/>
            <w:sz w:val="22"/>
            <w:szCs w:val="22"/>
          </w:rPr>
          <w:tab/>
        </w:r>
        <w:r w:rsidR="008D0B22" w:rsidRPr="00F74D9E">
          <w:rPr>
            <w:rStyle w:val="Hyperlink"/>
            <w:noProof/>
          </w:rPr>
          <w:t xml:space="preserve">Budgeted expenses and performance for </w:t>
        </w:r>
        <w:r w:rsidR="00EB7896">
          <w:rPr>
            <w:rStyle w:val="Hyperlink"/>
            <w:noProof/>
          </w:rPr>
          <w:t>O</w:t>
        </w:r>
        <w:r w:rsidR="008D0B22" w:rsidRPr="00F74D9E">
          <w:rPr>
            <w:rStyle w:val="Hyperlink"/>
            <w:noProof/>
          </w:rPr>
          <w:t>utcome 2</w:t>
        </w:r>
        <w:r w:rsidR="008D0B22">
          <w:rPr>
            <w:noProof/>
            <w:webHidden/>
          </w:rPr>
          <w:tab/>
        </w:r>
        <w:r w:rsidR="008D0B22">
          <w:rPr>
            <w:noProof/>
            <w:webHidden/>
          </w:rPr>
          <w:fldChar w:fldCharType="begin"/>
        </w:r>
        <w:r w:rsidR="008D0B22">
          <w:rPr>
            <w:noProof/>
            <w:webHidden/>
          </w:rPr>
          <w:instrText xml:space="preserve"> PAGEREF _Toc94289333 \h </w:instrText>
        </w:r>
        <w:r w:rsidR="008D0B22">
          <w:rPr>
            <w:noProof/>
            <w:webHidden/>
          </w:rPr>
        </w:r>
        <w:r w:rsidR="008D0B22">
          <w:rPr>
            <w:noProof/>
            <w:webHidden/>
          </w:rPr>
          <w:fldChar w:fldCharType="separate"/>
        </w:r>
        <w:r w:rsidR="008044CD">
          <w:rPr>
            <w:noProof/>
            <w:webHidden/>
          </w:rPr>
          <w:t>39</w:t>
        </w:r>
        <w:r w:rsidR="008D0B22">
          <w:rPr>
            <w:noProof/>
            <w:webHidden/>
          </w:rPr>
          <w:fldChar w:fldCharType="end"/>
        </w:r>
      </w:hyperlink>
    </w:p>
    <w:p w14:paraId="3CE87901" w14:textId="3F9448AE" w:rsidR="008D0B22" w:rsidRDefault="002A6A6F">
      <w:pPr>
        <w:pStyle w:val="TOC2"/>
        <w:tabs>
          <w:tab w:val="left" w:pos="600"/>
        </w:tabs>
        <w:rPr>
          <w:rFonts w:asciiTheme="minorHAnsi" w:eastAsiaTheme="minorEastAsia" w:hAnsiTheme="minorHAnsi" w:cstheme="minorBidi"/>
          <w:noProof/>
          <w:sz w:val="22"/>
          <w:szCs w:val="22"/>
        </w:rPr>
      </w:pPr>
      <w:hyperlink w:anchor="_Toc94289334" w:history="1">
        <w:r w:rsidR="008D0B22" w:rsidRPr="00F74D9E">
          <w:rPr>
            <w:rStyle w:val="Hyperlink"/>
            <w:noProof/>
          </w:rPr>
          <w:t>2.3</w:t>
        </w:r>
        <w:r w:rsidR="008D0B22">
          <w:rPr>
            <w:rFonts w:asciiTheme="minorHAnsi" w:eastAsiaTheme="minorEastAsia" w:hAnsiTheme="minorHAnsi" w:cstheme="minorBidi"/>
            <w:noProof/>
            <w:sz w:val="22"/>
            <w:szCs w:val="22"/>
          </w:rPr>
          <w:tab/>
        </w:r>
        <w:r w:rsidR="008D0B22" w:rsidRPr="00F74D9E">
          <w:rPr>
            <w:rStyle w:val="Hyperlink"/>
            <w:noProof/>
          </w:rPr>
          <w:t xml:space="preserve">Budgeted expenses and performance for </w:t>
        </w:r>
        <w:r w:rsidR="00EB7896">
          <w:rPr>
            <w:rStyle w:val="Hyperlink"/>
            <w:noProof/>
          </w:rPr>
          <w:t>O</w:t>
        </w:r>
        <w:r w:rsidR="008D0B22" w:rsidRPr="00F74D9E">
          <w:rPr>
            <w:rStyle w:val="Hyperlink"/>
            <w:noProof/>
          </w:rPr>
          <w:t>utcome 3</w:t>
        </w:r>
        <w:r w:rsidR="008D0B22">
          <w:rPr>
            <w:noProof/>
            <w:webHidden/>
          </w:rPr>
          <w:tab/>
        </w:r>
        <w:r w:rsidR="008D0B22">
          <w:rPr>
            <w:noProof/>
            <w:webHidden/>
          </w:rPr>
          <w:fldChar w:fldCharType="begin"/>
        </w:r>
        <w:r w:rsidR="008D0B22">
          <w:rPr>
            <w:noProof/>
            <w:webHidden/>
          </w:rPr>
          <w:instrText xml:space="preserve"> PAGEREF _Toc94289334 \h </w:instrText>
        </w:r>
        <w:r w:rsidR="008D0B22">
          <w:rPr>
            <w:noProof/>
            <w:webHidden/>
          </w:rPr>
        </w:r>
        <w:r w:rsidR="008D0B22">
          <w:rPr>
            <w:noProof/>
            <w:webHidden/>
          </w:rPr>
          <w:fldChar w:fldCharType="separate"/>
        </w:r>
        <w:r w:rsidR="008044CD">
          <w:rPr>
            <w:noProof/>
            <w:webHidden/>
          </w:rPr>
          <w:t>48</w:t>
        </w:r>
        <w:r w:rsidR="008D0B22">
          <w:rPr>
            <w:noProof/>
            <w:webHidden/>
          </w:rPr>
          <w:fldChar w:fldCharType="end"/>
        </w:r>
      </w:hyperlink>
    </w:p>
    <w:p w14:paraId="3D76EBD6" w14:textId="5AF6890E" w:rsidR="008D0B22" w:rsidRDefault="002A6A6F">
      <w:pPr>
        <w:pStyle w:val="TOC2"/>
        <w:tabs>
          <w:tab w:val="left" w:pos="600"/>
        </w:tabs>
        <w:rPr>
          <w:rFonts w:asciiTheme="minorHAnsi" w:eastAsiaTheme="minorEastAsia" w:hAnsiTheme="minorHAnsi" w:cstheme="minorBidi"/>
          <w:noProof/>
          <w:sz w:val="22"/>
          <w:szCs w:val="22"/>
        </w:rPr>
      </w:pPr>
      <w:hyperlink w:anchor="_Toc94289335" w:history="1">
        <w:r w:rsidR="008D0B22" w:rsidRPr="00F74D9E">
          <w:rPr>
            <w:rStyle w:val="Hyperlink"/>
            <w:noProof/>
          </w:rPr>
          <w:t>2.4</w:t>
        </w:r>
        <w:r w:rsidR="008D0B22">
          <w:rPr>
            <w:rFonts w:asciiTheme="minorHAnsi" w:eastAsiaTheme="minorEastAsia" w:hAnsiTheme="minorHAnsi" w:cstheme="minorBidi"/>
            <w:noProof/>
            <w:sz w:val="22"/>
            <w:szCs w:val="22"/>
          </w:rPr>
          <w:tab/>
        </w:r>
        <w:r w:rsidR="008D0B22" w:rsidRPr="00F74D9E">
          <w:rPr>
            <w:rStyle w:val="Hyperlink"/>
            <w:noProof/>
          </w:rPr>
          <w:t xml:space="preserve">Budgeted expenses and performance for </w:t>
        </w:r>
        <w:r w:rsidR="00EB7896">
          <w:rPr>
            <w:rStyle w:val="Hyperlink"/>
            <w:noProof/>
          </w:rPr>
          <w:t>O</w:t>
        </w:r>
        <w:r w:rsidR="008D0B22" w:rsidRPr="00F74D9E">
          <w:rPr>
            <w:rStyle w:val="Hyperlink"/>
            <w:noProof/>
          </w:rPr>
          <w:t>utcome 4</w:t>
        </w:r>
        <w:r w:rsidR="008D0B22">
          <w:rPr>
            <w:noProof/>
            <w:webHidden/>
          </w:rPr>
          <w:tab/>
        </w:r>
        <w:r w:rsidR="008D0B22">
          <w:rPr>
            <w:noProof/>
            <w:webHidden/>
          </w:rPr>
          <w:fldChar w:fldCharType="begin"/>
        </w:r>
        <w:r w:rsidR="008D0B22">
          <w:rPr>
            <w:noProof/>
            <w:webHidden/>
          </w:rPr>
          <w:instrText xml:space="preserve"> PAGEREF _Toc94289335 \h </w:instrText>
        </w:r>
        <w:r w:rsidR="008D0B22">
          <w:rPr>
            <w:noProof/>
            <w:webHidden/>
          </w:rPr>
        </w:r>
        <w:r w:rsidR="008D0B22">
          <w:rPr>
            <w:noProof/>
            <w:webHidden/>
          </w:rPr>
          <w:fldChar w:fldCharType="separate"/>
        </w:r>
        <w:r w:rsidR="008044CD">
          <w:rPr>
            <w:noProof/>
            <w:webHidden/>
          </w:rPr>
          <w:t>54</w:t>
        </w:r>
        <w:r w:rsidR="008D0B22">
          <w:rPr>
            <w:noProof/>
            <w:webHidden/>
          </w:rPr>
          <w:fldChar w:fldCharType="end"/>
        </w:r>
      </w:hyperlink>
    </w:p>
    <w:p w14:paraId="16424DBB" w14:textId="420175D8" w:rsidR="008D0B22" w:rsidRDefault="002A6A6F">
      <w:pPr>
        <w:pStyle w:val="TOC1"/>
        <w:rPr>
          <w:rFonts w:asciiTheme="minorHAnsi" w:eastAsiaTheme="minorEastAsia" w:hAnsiTheme="minorHAnsi" w:cstheme="minorBidi"/>
          <w:b w:val="0"/>
          <w:noProof/>
          <w:sz w:val="22"/>
          <w:szCs w:val="22"/>
        </w:rPr>
      </w:pPr>
      <w:hyperlink w:anchor="_Toc94289336" w:history="1">
        <w:r w:rsidR="008D0B22" w:rsidRPr="00F74D9E">
          <w:rPr>
            <w:rStyle w:val="Hyperlink"/>
            <w:noProof/>
          </w:rPr>
          <w:t>Section 3: Special account flows and budgeted financial statements</w:t>
        </w:r>
        <w:r w:rsidR="008D0B22">
          <w:rPr>
            <w:noProof/>
            <w:webHidden/>
          </w:rPr>
          <w:tab/>
        </w:r>
        <w:r w:rsidR="008D0B22">
          <w:rPr>
            <w:noProof/>
            <w:webHidden/>
          </w:rPr>
          <w:fldChar w:fldCharType="begin"/>
        </w:r>
        <w:r w:rsidR="008D0B22">
          <w:rPr>
            <w:noProof/>
            <w:webHidden/>
          </w:rPr>
          <w:instrText xml:space="preserve"> PAGEREF _Toc94289336 \h </w:instrText>
        </w:r>
        <w:r w:rsidR="008D0B22">
          <w:rPr>
            <w:noProof/>
            <w:webHidden/>
          </w:rPr>
        </w:r>
        <w:r w:rsidR="008D0B22">
          <w:rPr>
            <w:noProof/>
            <w:webHidden/>
          </w:rPr>
          <w:fldChar w:fldCharType="separate"/>
        </w:r>
        <w:r w:rsidR="008044CD">
          <w:rPr>
            <w:noProof/>
            <w:webHidden/>
          </w:rPr>
          <w:t>57</w:t>
        </w:r>
        <w:r w:rsidR="008D0B22">
          <w:rPr>
            <w:noProof/>
            <w:webHidden/>
          </w:rPr>
          <w:fldChar w:fldCharType="end"/>
        </w:r>
      </w:hyperlink>
    </w:p>
    <w:p w14:paraId="08ACC25F" w14:textId="63448C3C" w:rsidR="008D0B22" w:rsidRDefault="002A6A6F">
      <w:pPr>
        <w:pStyle w:val="TOC2"/>
        <w:tabs>
          <w:tab w:val="left" w:pos="600"/>
        </w:tabs>
        <w:rPr>
          <w:rFonts w:asciiTheme="minorHAnsi" w:eastAsiaTheme="minorEastAsia" w:hAnsiTheme="minorHAnsi" w:cstheme="minorBidi"/>
          <w:noProof/>
          <w:sz w:val="22"/>
          <w:szCs w:val="22"/>
        </w:rPr>
      </w:pPr>
      <w:hyperlink w:anchor="_Toc94289337" w:history="1">
        <w:r w:rsidR="008D0B22" w:rsidRPr="00F74D9E">
          <w:rPr>
            <w:rStyle w:val="Hyperlink"/>
            <w:noProof/>
          </w:rPr>
          <w:t>3.1</w:t>
        </w:r>
        <w:r w:rsidR="008D0B22">
          <w:rPr>
            <w:rFonts w:asciiTheme="minorHAnsi" w:eastAsiaTheme="minorEastAsia" w:hAnsiTheme="minorHAnsi" w:cstheme="minorBidi"/>
            <w:noProof/>
            <w:sz w:val="22"/>
            <w:szCs w:val="22"/>
          </w:rPr>
          <w:tab/>
        </w:r>
        <w:r w:rsidR="008D0B22" w:rsidRPr="00F74D9E">
          <w:rPr>
            <w:rStyle w:val="Hyperlink"/>
            <w:noProof/>
          </w:rPr>
          <w:t>Special account flows</w:t>
        </w:r>
        <w:r w:rsidR="008D0B22">
          <w:rPr>
            <w:noProof/>
            <w:webHidden/>
          </w:rPr>
          <w:tab/>
        </w:r>
        <w:r w:rsidR="008D0B22">
          <w:rPr>
            <w:noProof/>
            <w:webHidden/>
          </w:rPr>
          <w:fldChar w:fldCharType="begin"/>
        </w:r>
        <w:r w:rsidR="008D0B22">
          <w:rPr>
            <w:noProof/>
            <w:webHidden/>
          </w:rPr>
          <w:instrText xml:space="preserve"> PAGEREF _Toc94289337 \h </w:instrText>
        </w:r>
        <w:r w:rsidR="008D0B22">
          <w:rPr>
            <w:noProof/>
            <w:webHidden/>
          </w:rPr>
        </w:r>
        <w:r w:rsidR="008D0B22">
          <w:rPr>
            <w:noProof/>
            <w:webHidden/>
          </w:rPr>
          <w:fldChar w:fldCharType="separate"/>
        </w:r>
        <w:r w:rsidR="008044CD">
          <w:rPr>
            <w:noProof/>
            <w:webHidden/>
          </w:rPr>
          <w:t>57</w:t>
        </w:r>
        <w:r w:rsidR="008D0B22">
          <w:rPr>
            <w:noProof/>
            <w:webHidden/>
          </w:rPr>
          <w:fldChar w:fldCharType="end"/>
        </w:r>
      </w:hyperlink>
    </w:p>
    <w:p w14:paraId="66A97C45" w14:textId="6DF8EC75" w:rsidR="008D0B22" w:rsidRDefault="002A6A6F">
      <w:pPr>
        <w:pStyle w:val="TOC2"/>
        <w:tabs>
          <w:tab w:val="left" w:pos="600"/>
        </w:tabs>
        <w:rPr>
          <w:rFonts w:asciiTheme="minorHAnsi" w:eastAsiaTheme="minorEastAsia" w:hAnsiTheme="minorHAnsi" w:cstheme="minorBidi"/>
          <w:noProof/>
          <w:sz w:val="22"/>
          <w:szCs w:val="22"/>
        </w:rPr>
      </w:pPr>
      <w:hyperlink w:anchor="_Toc94289338" w:history="1">
        <w:r w:rsidR="008D0B22" w:rsidRPr="00F74D9E">
          <w:rPr>
            <w:rStyle w:val="Hyperlink"/>
            <w:noProof/>
          </w:rPr>
          <w:t>3.2</w:t>
        </w:r>
        <w:r w:rsidR="008D0B22">
          <w:rPr>
            <w:rFonts w:asciiTheme="minorHAnsi" w:eastAsiaTheme="minorEastAsia" w:hAnsiTheme="minorHAnsi" w:cstheme="minorBidi"/>
            <w:noProof/>
            <w:sz w:val="22"/>
            <w:szCs w:val="22"/>
          </w:rPr>
          <w:tab/>
        </w:r>
        <w:r w:rsidR="008D0B22" w:rsidRPr="00F74D9E">
          <w:rPr>
            <w:rStyle w:val="Hyperlink"/>
            <w:noProof/>
          </w:rPr>
          <w:t>Budgeted financial statements</w:t>
        </w:r>
        <w:r w:rsidR="008D0B22">
          <w:rPr>
            <w:noProof/>
            <w:webHidden/>
          </w:rPr>
          <w:tab/>
        </w:r>
        <w:r w:rsidR="008D0B22">
          <w:rPr>
            <w:noProof/>
            <w:webHidden/>
          </w:rPr>
          <w:fldChar w:fldCharType="begin"/>
        </w:r>
        <w:r w:rsidR="008D0B22">
          <w:rPr>
            <w:noProof/>
            <w:webHidden/>
          </w:rPr>
          <w:instrText xml:space="preserve"> PAGEREF _Toc94289338 \h </w:instrText>
        </w:r>
        <w:r w:rsidR="008D0B22">
          <w:rPr>
            <w:noProof/>
            <w:webHidden/>
          </w:rPr>
        </w:r>
        <w:r w:rsidR="008D0B22">
          <w:rPr>
            <w:noProof/>
            <w:webHidden/>
          </w:rPr>
          <w:fldChar w:fldCharType="separate"/>
        </w:r>
        <w:r w:rsidR="008044CD">
          <w:rPr>
            <w:noProof/>
            <w:webHidden/>
          </w:rPr>
          <w:t>59</w:t>
        </w:r>
        <w:r w:rsidR="008D0B22">
          <w:rPr>
            <w:noProof/>
            <w:webHidden/>
          </w:rPr>
          <w:fldChar w:fldCharType="end"/>
        </w:r>
      </w:hyperlink>
    </w:p>
    <w:p w14:paraId="2D405B0B" w14:textId="0F114108" w:rsidR="00050FE6" w:rsidRDefault="00050FE6" w:rsidP="0035086F">
      <w:r>
        <w:fldChar w:fldCharType="end"/>
      </w:r>
    </w:p>
    <w:p w14:paraId="18F19249" w14:textId="77777777" w:rsidR="006F7895" w:rsidRPr="0035086F" w:rsidRDefault="006F7895" w:rsidP="0035086F"/>
    <w:p w14:paraId="0685B378" w14:textId="77777777" w:rsidR="0035086F" w:rsidRPr="0035086F" w:rsidRDefault="0035086F" w:rsidP="0035086F"/>
    <w:p w14:paraId="5242B7DE" w14:textId="77777777" w:rsidR="0035086F" w:rsidRPr="0035086F" w:rsidRDefault="0035086F" w:rsidP="0035086F">
      <w:pPr>
        <w:sectPr w:rsidR="0035086F" w:rsidRPr="0035086F" w:rsidSect="005A601A">
          <w:headerReference w:type="first" r:id="rId51"/>
          <w:footerReference w:type="first" r:id="rId52"/>
          <w:type w:val="oddPage"/>
          <w:pgSz w:w="11907" w:h="16840" w:code="9"/>
          <w:pgMar w:top="2835" w:right="2098" w:bottom="2466" w:left="2098" w:header="1814" w:footer="1814" w:gutter="0"/>
          <w:cols w:space="720"/>
          <w:titlePg/>
        </w:sectPr>
      </w:pPr>
    </w:p>
    <w:p w14:paraId="64949F1B" w14:textId="56E40772" w:rsidR="00F51DAC" w:rsidRPr="00A56190" w:rsidRDefault="00A56190" w:rsidP="00E95DE7">
      <w:pPr>
        <w:pStyle w:val="Heading1-LVL2"/>
        <w:rPr>
          <w:lang w:val="en-AU"/>
        </w:rPr>
      </w:pPr>
      <w:bookmarkStart w:id="114" w:name="DESE_Portfolio_overview"/>
      <w:bookmarkStart w:id="115" w:name="_Toc94364774"/>
      <w:bookmarkStart w:id="116" w:name="_Toc94369240"/>
      <w:bookmarkStart w:id="117" w:name="_Toc94369465"/>
      <w:bookmarkStart w:id="118" w:name="_Toc94519339"/>
      <w:bookmarkStart w:id="119" w:name="OLE_LINK12"/>
      <w:bookmarkStart w:id="120" w:name="OLE_LINK13"/>
      <w:bookmarkEnd w:id="105"/>
      <w:bookmarkEnd w:id="106"/>
      <w:bookmarkEnd w:id="107"/>
      <w:bookmarkEnd w:id="108"/>
      <w:bookmarkEnd w:id="109"/>
      <w:bookmarkEnd w:id="110"/>
      <w:bookmarkEnd w:id="114"/>
      <w:r w:rsidRPr="00A56190">
        <w:rPr>
          <w:lang w:val="en-AU"/>
        </w:rPr>
        <w:lastRenderedPageBreak/>
        <w:t>Department of Education, Skills and Employment</w:t>
      </w:r>
      <w:bookmarkEnd w:id="115"/>
      <w:bookmarkEnd w:id="116"/>
      <w:bookmarkEnd w:id="117"/>
      <w:bookmarkEnd w:id="118"/>
      <w:r w:rsidRPr="00A56190">
        <w:rPr>
          <w:lang w:val="en-AU"/>
        </w:rPr>
        <w:t xml:space="preserve"> </w:t>
      </w:r>
    </w:p>
    <w:p w14:paraId="34A8B862" w14:textId="77777777" w:rsidR="0090206F" w:rsidRPr="00F045E6" w:rsidRDefault="0090206F" w:rsidP="00E41681">
      <w:pPr>
        <w:pStyle w:val="Heading2-TOC"/>
      </w:pPr>
      <w:bookmarkStart w:id="121" w:name="DESE_1_0"/>
      <w:bookmarkStart w:id="122" w:name="_Toc94289325"/>
      <w:bookmarkStart w:id="123" w:name="_Toc94364775"/>
      <w:bookmarkStart w:id="124" w:name="_Toc490972399"/>
      <w:bookmarkStart w:id="125" w:name="_Toc491014616"/>
      <w:bookmarkStart w:id="126" w:name="_Toc491014758"/>
      <w:bookmarkStart w:id="127" w:name="_Toc491014938"/>
      <w:bookmarkStart w:id="128" w:name="_Toc491015085"/>
      <w:bookmarkStart w:id="129" w:name="_Toc491029232"/>
      <w:bookmarkStart w:id="130" w:name="_Toc491030321"/>
      <w:bookmarkStart w:id="131" w:name="_Toc491030781"/>
      <w:bookmarkStart w:id="132" w:name="_Toc491031344"/>
      <w:bookmarkStart w:id="133" w:name="_Toc491031931"/>
      <w:bookmarkStart w:id="134" w:name="_Toc491032101"/>
      <w:bookmarkStart w:id="135" w:name="_Toc491032212"/>
      <w:bookmarkStart w:id="136" w:name="_Toc491032319"/>
      <w:bookmarkStart w:id="137" w:name="_Toc491771706"/>
      <w:bookmarkStart w:id="138" w:name="_Toc491773281"/>
      <w:bookmarkStart w:id="139" w:name="_Toc23559340"/>
      <w:bookmarkStart w:id="140" w:name="_Toc23559374"/>
      <w:bookmarkStart w:id="141" w:name="_Toc23559665"/>
      <w:bookmarkStart w:id="142" w:name="_Toc23560128"/>
      <w:bookmarkStart w:id="143" w:name="_Toc23563423"/>
      <w:bookmarkStart w:id="144" w:name="_Toc77998677"/>
      <w:bookmarkStart w:id="145" w:name="_Toc79399716"/>
      <w:bookmarkStart w:id="146" w:name="_Toc112211956"/>
      <w:bookmarkStart w:id="147" w:name="_Toc112212050"/>
      <w:bookmarkStart w:id="148" w:name="_Toc112137868"/>
      <w:bookmarkStart w:id="149" w:name="_Toc112137890"/>
      <w:bookmarkStart w:id="150" w:name="_Toc210646448"/>
      <w:bookmarkStart w:id="151" w:name="_Toc210698427"/>
      <w:bookmarkStart w:id="152" w:name="_Toc210703208"/>
      <w:bookmarkStart w:id="153" w:name="_Toc436624138"/>
      <w:bookmarkStart w:id="154" w:name="_Toc436625439"/>
      <w:bookmarkStart w:id="155" w:name="_Toc449255759"/>
      <w:bookmarkStart w:id="156" w:name="_Toc490972400"/>
      <w:bookmarkStart w:id="157" w:name="_Toc491014617"/>
      <w:bookmarkStart w:id="158" w:name="_Toc491014759"/>
      <w:bookmarkStart w:id="159" w:name="_Toc491014939"/>
      <w:bookmarkStart w:id="160" w:name="_Toc491015086"/>
      <w:bookmarkStart w:id="161" w:name="_Toc491029233"/>
      <w:bookmarkStart w:id="162" w:name="_Toc491030322"/>
      <w:bookmarkStart w:id="163" w:name="_Toc491030782"/>
      <w:bookmarkStart w:id="164" w:name="_Toc491031345"/>
      <w:bookmarkStart w:id="165" w:name="_Toc491031932"/>
      <w:bookmarkStart w:id="166" w:name="_Toc491032102"/>
      <w:bookmarkStart w:id="167" w:name="_Toc491032213"/>
      <w:bookmarkStart w:id="168" w:name="_Toc491032320"/>
      <w:bookmarkStart w:id="169" w:name="_Toc491771707"/>
      <w:bookmarkStart w:id="170" w:name="_Toc491773282"/>
      <w:bookmarkStart w:id="171" w:name="_Toc23559341"/>
      <w:bookmarkStart w:id="172" w:name="_Toc23559375"/>
      <w:bookmarkStart w:id="173" w:name="_Toc23559666"/>
      <w:bookmarkStart w:id="174" w:name="_Toc23560129"/>
      <w:bookmarkStart w:id="175" w:name="_Toc23563424"/>
      <w:bookmarkStart w:id="176" w:name="_Toc77998678"/>
      <w:bookmarkStart w:id="177" w:name="_Toc79406107"/>
      <w:bookmarkStart w:id="178" w:name="_Toc79467809"/>
      <w:bookmarkStart w:id="179" w:name="_Toc112211957"/>
      <w:bookmarkStart w:id="180" w:name="_Toc112212051"/>
      <w:bookmarkStart w:id="181" w:name="_Toc112137869"/>
      <w:bookmarkStart w:id="182" w:name="_Toc112137891"/>
      <w:bookmarkEnd w:id="111"/>
      <w:bookmarkEnd w:id="112"/>
      <w:bookmarkEnd w:id="113"/>
      <w:bookmarkEnd w:id="121"/>
      <w:r w:rsidRPr="00F045E6">
        <w:t xml:space="preserve">Section 1: </w:t>
      </w:r>
      <w:r w:rsidR="00726A60" w:rsidRPr="00F045E6">
        <w:t>Entity</w:t>
      </w:r>
      <w:r w:rsidRPr="00F045E6">
        <w:t xml:space="preserve"> </w:t>
      </w:r>
      <w:r w:rsidR="002322E9" w:rsidRPr="00F045E6">
        <w:t>overview and resources</w:t>
      </w:r>
      <w:bookmarkEnd w:id="122"/>
      <w:bookmarkEnd w:id="123"/>
    </w:p>
    <w:p w14:paraId="3A606240" w14:textId="77777777" w:rsidR="00F51DAC" w:rsidRPr="001D3974" w:rsidRDefault="00F51DAC" w:rsidP="00F51DAC">
      <w:pPr>
        <w:pStyle w:val="Heading3"/>
      </w:pPr>
      <w:bookmarkStart w:id="183" w:name="DESE_1_1"/>
      <w:bookmarkStart w:id="184" w:name="_Toc210703209"/>
      <w:bookmarkStart w:id="185" w:name="_Toc531094583"/>
      <w:bookmarkStart w:id="186" w:name="_Toc531095062"/>
      <w:bookmarkStart w:id="187" w:name="_Toc94289326"/>
      <w:bookmarkStart w:id="188" w:name="_Toc94364776"/>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83"/>
      <w:r>
        <w:t>1.1</w:t>
      </w:r>
      <w:r>
        <w:tab/>
      </w:r>
      <w:bookmarkStart w:id="189" w:name="_Toc210646449"/>
      <w:bookmarkStart w:id="190" w:name="_Toc21069842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4928FF">
        <w:t xml:space="preserve">Strategic </w:t>
      </w:r>
      <w:r w:rsidR="002322E9" w:rsidRPr="004928FF">
        <w:t>direction</w:t>
      </w:r>
      <w:bookmarkEnd w:id="184"/>
      <w:bookmarkEnd w:id="189"/>
      <w:bookmarkEnd w:id="190"/>
      <w:r w:rsidR="002322E9" w:rsidRPr="001D3974">
        <w:t xml:space="preserve"> statement</w:t>
      </w:r>
      <w:bookmarkEnd w:id="185"/>
      <w:bookmarkEnd w:id="186"/>
      <w:bookmarkEnd w:id="187"/>
      <w:bookmarkEnd w:id="188"/>
    </w:p>
    <w:p w14:paraId="1379EF7E" w14:textId="77777777" w:rsidR="00193BFE" w:rsidRDefault="00193BFE" w:rsidP="00193BFE">
      <w:pPr>
        <w:rPr>
          <w:rFonts w:eastAsia="Book Antiqua"/>
        </w:rPr>
      </w:pPr>
      <w:bookmarkStart w:id="191" w:name="_Hlk94732546"/>
      <w:bookmarkStart w:id="192" w:name="_Toc210703210"/>
      <w:bookmarkStart w:id="193" w:name="_Toc436624139"/>
      <w:bookmarkStart w:id="194" w:name="_Toc436625440"/>
      <w:bookmarkStart w:id="195" w:name="_Toc449255760"/>
      <w:bookmarkStart w:id="196" w:name="_Toc531094584"/>
      <w:bookmarkStart w:id="197" w:name="_Toc531095063"/>
      <w:bookmarkEnd w:id="119"/>
      <w:bookmarkEnd w:id="120"/>
      <w:r>
        <w:rPr>
          <w:rFonts w:eastAsia="Book Antiqua" w:cs="Book Antiqua"/>
        </w:rPr>
        <w:t>The Department of Education, Skills and Employment’s (the department) purpose is to contribute to Australia’s economic prosperity and social wellbeing by creating opportunities and driving better outcomes for people, through education, skills and employment pathways. The department provides advice to its Ministers and effectively implements Government policies and programs. In doing this, the department draws on the best available research, evidence and data and works collaboratively across Government and with industry, stakeholders, and state and territory governments.</w:t>
      </w:r>
    </w:p>
    <w:p w14:paraId="47E57AAE" w14:textId="679DE9CD" w:rsidR="00193BFE" w:rsidRDefault="00193BFE" w:rsidP="00193BFE">
      <w:pPr>
        <w:rPr>
          <w:rFonts w:eastAsia="Book Antiqua"/>
        </w:rPr>
      </w:pPr>
      <w:r>
        <w:t xml:space="preserve">The Government has announced a number of measures for the department to implement since the 2021-22 Budget, including through the </w:t>
      </w:r>
      <w:r>
        <w:rPr>
          <w:i/>
          <w:iCs/>
        </w:rPr>
        <w:t xml:space="preserve">Mid-Year Economic and Fiscal Outlook </w:t>
      </w:r>
      <w:r w:rsidR="003577D6" w:rsidRPr="003577D6">
        <w:rPr>
          <w:i/>
          <w:iCs/>
        </w:rPr>
        <w:t>(MYEFO)</w:t>
      </w:r>
      <w:r w:rsidR="003577D6">
        <w:t xml:space="preserve"> </w:t>
      </w:r>
      <w:r>
        <w:rPr>
          <w:i/>
          <w:iCs/>
        </w:rPr>
        <w:t>2021-22</w:t>
      </w:r>
      <w:r>
        <w:t>, released on 16 December 2021. These measures build on the Government’s investment in education, skills and employment included in the 2021</w:t>
      </w:r>
      <w:r w:rsidR="003577D6">
        <w:noBreakHyphen/>
      </w:r>
      <w:r>
        <w:t>22</w:t>
      </w:r>
      <w:r w:rsidR="003577D6">
        <w:t> </w:t>
      </w:r>
      <w:r>
        <w:t>Budget.</w:t>
      </w:r>
    </w:p>
    <w:p w14:paraId="49A0511B" w14:textId="77777777" w:rsidR="00193BFE" w:rsidRDefault="00193BFE" w:rsidP="00193BFE">
      <w:pPr>
        <w:pStyle w:val="Heading4"/>
      </w:pPr>
      <w:r>
        <w:rPr>
          <w:bCs/>
        </w:rPr>
        <w:t>Responding to the urgent and ongoing challenges of the pandemic</w:t>
      </w:r>
    </w:p>
    <w:p w14:paraId="2654683B" w14:textId="77777777" w:rsidR="00193BFE" w:rsidRDefault="00193BFE" w:rsidP="00193BFE">
      <w:r>
        <w:t xml:space="preserve">In recognition of the pressure on families impacted by the COVID-19 pandemic, the Government is providing $361.9 million in 2021-22 to maintain critical child care services. This includes $288.0 million to support eligible child care services impacted by extended COVID-19 lockdowns in Commonwealth-declared hotspots, and $73.9 million for the Inclusion Support Program to subsidise the cost of additional educators to support the inclusion of children with additional needs, including challenging and trauma-related behaviours, in mainstream child care services. </w:t>
      </w:r>
    </w:p>
    <w:p w14:paraId="0F2F56BC" w14:textId="77777777" w:rsidR="00193BFE" w:rsidRDefault="00193BFE" w:rsidP="00193BFE">
      <w:r>
        <w:t xml:space="preserve">Building upon the 2021-22 Budget measure </w:t>
      </w:r>
      <w:r>
        <w:rPr>
          <w:i/>
          <w:iCs/>
        </w:rPr>
        <w:t>Higher Education — additional support for tertiary and international education providers</w:t>
      </w:r>
      <w:r>
        <w:t>, the Government will forgo receipts of $36.3 million over four years from 2021-22 by extending financial relief for education providers to assist the sector’s recovery. This measure includes extending the waiver of certain fees for the Australian Skills Quality Authority, Tertiary Education Quality and Standards Authority, Commonwealth Register of Institutions and Courses for Overseas Students registrations, and the Tuition Protection Service Levy in 2022. The Government also provided $9.4 million to extend the Innovation Development Fund, delivering further short-term targeted support to private English Language providers to diversify their education offerings into online and offshore delivery.</w:t>
      </w:r>
    </w:p>
    <w:p w14:paraId="261F1FB9" w14:textId="77777777" w:rsidR="00193BFE" w:rsidRDefault="00193BFE" w:rsidP="00193BFE">
      <w:r>
        <w:t xml:space="preserve">To support doctors delivering primary care in rural and remote Australia, the Government will reduce Higher Education Loan Program (HELP) debts and waive </w:t>
      </w:r>
      <w:r>
        <w:lastRenderedPageBreak/>
        <w:t>indexation for eligible medical or nurse practitioners who meet length of service requirements while working in a rural, remote or very remote location in Australia. The Government will also extend the existing FEE-HELP loan fee exemption by 12 months in response to the pandemic.</w:t>
      </w:r>
    </w:p>
    <w:p w14:paraId="1310C33E" w14:textId="77777777" w:rsidR="00193BFE" w:rsidRDefault="00193BFE" w:rsidP="00193BFE">
      <w:pPr>
        <w:pStyle w:val="Heading4"/>
      </w:pPr>
      <w:r>
        <w:rPr>
          <w:lang w:val="en-AU"/>
        </w:rPr>
        <w:t xml:space="preserve">Closing the Gap in </w:t>
      </w:r>
      <w:r>
        <w:t>education</w:t>
      </w:r>
    </w:p>
    <w:p w14:paraId="051EDC7F" w14:textId="77777777" w:rsidR="00193BFE" w:rsidRDefault="00193BFE" w:rsidP="00193BFE">
      <w:r>
        <w:t>The Government announced $1.1 billion for a range of measures in the 2021-22 MYEFO to support the new National Agreement on Closing the Gap, including initiatives to improve educational outcomes of Aboriginal and Torres Strait Islander people.</w:t>
      </w:r>
    </w:p>
    <w:p w14:paraId="0BFDA5BE" w14:textId="77777777" w:rsidR="00193BFE" w:rsidRDefault="00193BFE" w:rsidP="00193BFE">
      <w:r>
        <w:t>The Government will provide a further $81.8 million over four years to expand the Connected Beginnings program by an additional 27 sites, helping Aboriginal and Torres Strait Islander children to be safe, healthy and ready to thrive in school by the age of five. The Government will expand the Community Child Care Fund Restricted program with $29.9 million to fund an additional 20 majority Aboriginal and Torres Strait Islander-run child care services in predominantly remote and very remote communities. The Government will provide $9.0 million over four years to establish four trial sites to replicate the Early Years Education program to improve school readiness and educational and health outcomes for young children facing family stress and social disadvantage. The Government will also provide $1.9 million over three years to design, implement and evaluate a hybrid instructional model trial of explicit instruction and play-based learning in two early learning centres with a proportionately large number of Aboriginal and Torres Strait Islander children attending.</w:t>
      </w:r>
    </w:p>
    <w:p w14:paraId="1CCC26F1" w14:textId="5DCE01EE" w:rsidR="00193BFE" w:rsidRDefault="00193BFE" w:rsidP="00193BFE">
      <w:r>
        <w:t>The Government will provide $74.9 million to build three new boarding schools and enable the upgrade of a fourth facility in remote areas under the Studio Schools Australia model, providing more options for local secondary education on Country. The</w:t>
      </w:r>
      <w:r w:rsidR="00B316B3">
        <w:t> </w:t>
      </w:r>
      <w:r>
        <w:t>Government will also provide $25.9 million over three years to establish City</w:t>
      </w:r>
      <w:r>
        <w:noBreakHyphen/>
        <w:t>Country Partnerships between high performing independent schools and remote schools with a high proportion of Aboriginal and Torres Strait Islander students.  The Government will provide $2</w:t>
      </w:r>
      <w:r w:rsidR="00FD41BB">
        <w:t>3</w:t>
      </w:r>
      <w:r>
        <w:t>.0 million over four years for evidence-based literacy and numeracy programs to improve the educational outcomes of Aboriginal and Torres Strait Islander students.</w:t>
      </w:r>
    </w:p>
    <w:p w14:paraId="5EFEB8E0" w14:textId="77777777" w:rsidR="00193BFE" w:rsidRDefault="00193BFE" w:rsidP="00193BFE">
      <w:pPr>
        <w:pStyle w:val="Heading4"/>
        <w:rPr>
          <w:b w:val="0"/>
        </w:rPr>
      </w:pPr>
      <w:r>
        <w:rPr>
          <w:lang w:val="en-AU"/>
        </w:rPr>
        <w:t>Supporting Australia’s research and higher education sectors</w:t>
      </w:r>
    </w:p>
    <w:p w14:paraId="6D075498" w14:textId="77777777" w:rsidR="00193BFE" w:rsidRDefault="00193BFE" w:rsidP="00193BFE">
      <w:r>
        <w:t>The Government will provide $232.8 million over four years from 2021-22 (and forgo receipts of $0.2 million over three years from 2022-23) to support Australia’s research and higher education sectors by building world class research capabilities and assisting providers to diversify their course offerings and promote growth in target markets.</w:t>
      </w:r>
    </w:p>
    <w:p w14:paraId="4D4548A6" w14:textId="25553E9C" w:rsidR="00193BFE" w:rsidRDefault="00193BFE" w:rsidP="00193BFE">
      <w:r>
        <w:t xml:space="preserve">Industry-focused micro-credentials will be developed for domestic and offshore students, including a pilot to support delivery of micro-credentials to domestic students through the university sector, through allocation of $32.5 million over four years. This measure will also accelerate further development of the Australian Skills </w:t>
      </w:r>
      <w:r>
        <w:lastRenderedPageBreak/>
        <w:t>Classification to help identify in-demand skills to underpin these micro-credentials and includes $8 million to support industry development of globally relevant micro</w:t>
      </w:r>
      <w:r>
        <w:noBreakHyphen/>
        <w:t>credentials for delivery offshore. The Government is also supporting providers to continue to deliver higher education short courses in 2022 by using unspent funding.</w:t>
      </w:r>
    </w:p>
    <w:p w14:paraId="7600E4D7" w14:textId="77777777" w:rsidR="00193BFE" w:rsidRDefault="00193BFE" w:rsidP="00193BFE">
      <w:pPr>
        <w:rPr>
          <w:highlight w:val="green"/>
        </w:rPr>
      </w:pPr>
      <w:r>
        <w:t xml:space="preserve">More regional and rural students will be able to access funding to help with relocation costs for higher level tertiary study, following expansion of eligibility for the Tertiary Access Payment (TAP) to include students in inner regional areas. Students from inner regional areas will be able to apply for a $3,000 TAP from 1 January 2022. This payment is to be used in a student’s first year of study to assist with the expense of relocating to their place of study. Students from outer regional and remote areas will continue to be able to apply for a $5,000 payment under the program. </w:t>
      </w:r>
    </w:p>
    <w:p w14:paraId="1B57F276" w14:textId="77777777" w:rsidR="00193BFE" w:rsidRDefault="00193BFE" w:rsidP="00193BFE">
      <w:r>
        <w:t>To update and streamline the collection of international student information from education providers, the Government is providing $17.3 million over two years from 2022-23 through the Deregulation Agenda to develop and implement a data innovation project to update the Provider Registration International Student Management System.</w:t>
      </w:r>
    </w:p>
    <w:p w14:paraId="17FD5124" w14:textId="7E4CF2E3" w:rsidR="00193BFE" w:rsidRDefault="00193BFE" w:rsidP="00193BFE">
      <w:r>
        <w:t>The Government will provide $188.4 million over four years from 2021-22 (and</w:t>
      </w:r>
      <w:r w:rsidR="00B316B3">
        <w:t> </w:t>
      </w:r>
      <w:r>
        <w:t>$55.1</w:t>
      </w:r>
      <w:r w:rsidR="00B316B3">
        <w:t> </w:t>
      </w:r>
      <w:r>
        <w:t xml:space="preserve">million in 2025-26) in grants for four trailblazing universities to build new research capabilities and invest in new industry engagement opportunities, which are aligned to the National Manufacturing Priorities. This will include up to $30.0 million in CSIRO specialist equipment to support in-house commercialisation capacity and the establishment of innovation hubs. </w:t>
      </w:r>
    </w:p>
    <w:p w14:paraId="6C1E955D" w14:textId="77777777" w:rsidR="00193BFE" w:rsidRDefault="00193BFE" w:rsidP="00193BFE">
      <w:pPr>
        <w:pStyle w:val="Heading4"/>
        <w:rPr>
          <w:lang w:val="en-AU"/>
        </w:rPr>
      </w:pPr>
      <w:r>
        <w:rPr>
          <w:lang w:val="en-AU"/>
        </w:rPr>
        <w:t xml:space="preserve">Building workforce capability and supporting job mobility </w:t>
      </w:r>
    </w:p>
    <w:p w14:paraId="6C9B4600" w14:textId="77777777" w:rsidR="00CB315D" w:rsidRDefault="00CB315D" w:rsidP="00193BFE">
      <w:r w:rsidRPr="00CB315D">
        <w:t>The Government is taking action to address workforce shortages and continue its</w:t>
      </w:r>
      <w:r w:rsidRPr="00CB315D">
        <w:br/>
        <w:t>investment in a more skilled and capable workforce and a more flexible and dynamic</w:t>
      </w:r>
      <w:r w:rsidRPr="00CB315D">
        <w:br/>
        <w:t>economy.</w:t>
      </w:r>
    </w:p>
    <w:p w14:paraId="6C54EEF8" w14:textId="7086BD72" w:rsidR="00193BFE" w:rsidRDefault="00193BFE" w:rsidP="00193BFE">
      <w:r>
        <w:t>The Government will provide $896.0 million over four years from 2021-22 (and</w:t>
      </w:r>
      <w:r w:rsidR="00B316B3">
        <w:t> </w:t>
      </w:r>
      <w:r>
        <w:t>$0.9 million each year ongoing) to address workforce shortages, increase support for job seekers, and make it easier for vulnerable Australians to participate in the workforce. This includes $715.8 million over four years from 2021-22 to boost apprenticeship outcomes through the Completing Apprenticeship Commencements wage subsidy, and $49.3 million over three years from 2021-22 to expand the Skills Checkpoint for Older Workers Program to support up to 10,000 participants each financial year. This funding will also extend the Skills and Training Incentive to support up to 7,500 participants each financial year.</w:t>
      </w:r>
      <w:r w:rsidR="00CB315D" w:rsidRPr="00CB315D">
        <w:t xml:space="preserve"> </w:t>
      </w:r>
      <w:r w:rsidR="00CB315D" w:rsidRPr="00860617">
        <w:t xml:space="preserve">The Government is also </w:t>
      </w:r>
      <w:r w:rsidR="00CB315D">
        <w:t>providing</w:t>
      </w:r>
      <w:r w:rsidR="00CB315D" w:rsidRPr="00860617">
        <w:t xml:space="preserve"> </w:t>
      </w:r>
      <w:r w:rsidR="00CB315D" w:rsidRPr="00CB315D">
        <w:t>$19.7</w:t>
      </w:r>
      <w:r w:rsidR="00CB315D">
        <w:t> </w:t>
      </w:r>
      <w:r w:rsidR="00CB315D" w:rsidRPr="00CB315D">
        <w:t>million over three years from 2021-22 to</w:t>
      </w:r>
      <w:r w:rsidR="00CB315D">
        <w:t xml:space="preserve"> </w:t>
      </w:r>
      <w:r w:rsidR="00CB315D" w:rsidRPr="00CB315D">
        <w:t>increase the employability of skilled,</w:t>
      </w:r>
      <w:r w:rsidR="00CB315D">
        <w:t xml:space="preserve"> </w:t>
      </w:r>
      <w:r w:rsidR="00CB315D" w:rsidRPr="00CB315D">
        <w:t>onshore migrants, including those without a skills assessment or working below</w:t>
      </w:r>
      <w:r w:rsidR="00CB315D">
        <w:t xml:space="preserve"> </w:t>
      </w:r>
      <w:r w:rsidR="00CB315D" w:rsidRPr="00CB315D">
        <w:t>their skill level, by providing incentives to fast-track skills assessments in priority</w:t>
      </w:r>
      <w:r w:rsidR="00CB315D">
        <w:t xml:space="preserve"> </w:t>
      </w:r>
      <w:r w:rsidR="00CB315D" w:rsidRPr="00CB315D">
        <w:t>occupations</w:t>
      </w:r>
      <w:r w:rsidR="00CB315D">
        <w:t>.</w:t>
      </w:r>
    </w:p>
    <w:p w14:paraId="11608660" w14:textId="4EFB229E" w:rsidR="00193BFE" w:rsidRDefault="00193BFE" w:rsidP="00193BFE">
      <w:r>
        <w:lastRenderedPageBreak/>
        <w:t xml:space="preserve">To ensure there is a pipeline of job-ready job seekers the Government is partnering with private sector and state governments. It is expanding and extending the Launch into Work program until June 2028, providing $74.7 million from 2021-22, through partnerships with businesses </w:t>
      </w:r>
      <w:r w:rsidR="00EB7896">
        <w:t>funding</w:t>
      </w:r>
      <w:r>
        <w:t xml:space="preserve"> tailored pre-employment projects to build the skills and experience of job seekers for ongoing entry-level roles. The Government will work with the New South Wales and South Australian government</w:t>
      </w:r>
      <w:r w:rsidR="007C0488">
        <w:t>s</w:t>
      </w:r>
      <w:r>
        <w:t xml:space="preserve"> to </w:t>
      </w:r>
      <w:r w:rsidR="00CB315D">
        <w:t>fast-track</w:t>
      </w:r>
      <w:r>
        <w:t xml:space="preserve"> entry into the workforce through the apprenticeships and traineeship sector through the Accelerating</w:t>
      </w:r>
      <w:r w:rsidR="00676BA4">
        <w:t> </w:t>
      </w:r>
      <w:r>
        <w:t>Australian Apprenticeships Pilots, providing $10.5 million over three years from 2021</w:t>
      </w:r>
      <w:r w:rsidR="002E7484">
        <w:t>-</w:t>
      </w:r>
      <w:r>
        <w:t>22. An additional 25 Jobs Fairs will better connect job seekers to local workforce needs, with $8.0 million available in 2021-22.</w:t>
      </w:r>
    </w:p>
    <w:p w14:paraId="3F0FC21A" w14:textId="42C5D2FC" w:rsidR="00193BFE" w:rsidRDefault="00193BFE" w:rsidP="00193BFE">
      <w:r>
        <w:t xml:space="preserve">The Government is committed to streamlining employment services and strengthening the apprenticeship and </w:t>
      </w:r>
      <w:r w:rsidR="007C0488">
        <w:t>traineeship system</w:t>
      </w:r>
      <w:r>
        <w:t>. It is creating an education, skills and employment data asset, with $10.2 million in funding over four years from 2021-22 to support the provision of comprehensive workforce, skills and labour market information. The Government will provide $3.8 million in funding in 2021-22 to strengthen compliance action and job matching, helping job seekers into employment and alleviating labour and skills shortages in their local areas.</w:t>
      </w:r>
    </w:p>
    <w:p w14:paraId="571059A3" w14:textId="73C21678" w:rsidR="00860617" w:rsidRDefault="00703CC6" w:rsidP="00193BFE">
      <w:r w:rsidRPr="00703CC6">
        <w:t xml:space="preserve">The </w:t>
      </w:r>
      <w:r w:rsidR="000E7591">
        <w:t>G</w:t>
      </w:r>
      <w:r w:rsidRPr="00703CC6">
        <w:t>overnment is addressing critical shortfalls in unskilled and semi-skilled labour in regional Australia, in particular in the agricultural sector, through the doubling of the Pacific Australia Labour Mobility scheme that will bring an additional 10,000 Seasonal</w:t>
      </w:r>
      <w:r w:rsidR="00AB1C54">
        <w:t> </w:t>
      </w:r>
      <w:r w:rsidRPr="00703CC6">
        <w:t>Worker Programme workers to Australia. In addition</w:t>
      </w:r>
      <w:r>
        <w:t>,</w:t>
      </w:r>
      <w:r w:rsidRPr="00703CC6">
        <w:t xml:space="preserve"> the extension of the AgMove initiative to 30 June 2022 will provide financial assistance to job seekers who relocate for short-term agricultural work, including harvest work.</w:t>
      </w:r>
    </w:p>
    <w:bookmarkEnd w:id="191"/>
    <w:p w14:paraId="493093DD" w14:textId="77777777" w:rsidR="006B5F3D" w:rsidRDefault="006B5F3D">
      <w:pPr>
        <w:spacing w:after="0" w:line="240" w:lineRule="auto"/>
        <w:jc w:val="left"/>
        <w:rPr>
          <w:rFonts w:ascii="Arial Bold" w:hAnsi="Arial Bold"/>
          <w:b/>
          <w:sz w:val="22"/>
          <w:lang w:val="x-none"/>
        </w:rPr>
      </w:pPr>
      <w:r>
        <w:br w:type="page"/>
      </w:r>
    </w:p>
    <w:p w14:paraId="619173B5" w14:textId="2A5CE7AD" w:rsidR="00F51DAC" w:rsidRPr="004928FF" w:rsidRDefault="00F51DAC" w:rsidP="00F51DAC">
      <w:pPr>
        <w:pStyle w:val="Heading3"/>
      </w:pPr>
      <w:bookmarkStart w:id="198" w:name="DESE_1_2"/>
      <w:bookmarkStart w:id="199" w:name="_Toc94289327"/>
      <w:bookmarkStart w:id="200" w:name="_Toc94364777"/>
      <w:bookmarkEnd w:id="198"/>
      <w:r>
        <w:lastRenderedPageBreak/>
        <w:t>1.2</w:t>
      </w:r>
      <w:bookmarkEnd w:id="192"/>
      <w:r>
        <w:tab/>
      </w:r>
      <w:bookmarkStart w:id="201" w:name="_Toc490972403"/>
      <w:bookmarkStart w:id="202" w:name="_Toc491014620"/>
      <w:bookmarkStart w:id="203" w:name="_Toc491014762"/>
      <w:bookmarkStart w:id="204" w:name="_Toc491014942"/>
      <w:bookmarkStart w:id="205" w:name="_Toc491015089"/>
      <w:bookmarkStart w:id="206" w:name="_Toc491032105"/>
      <w:bookmarkEnd w:id="193"/>
      <w:bookmarkEnd w:id="194"/>
      <w:bookmarkEnd w:id="195"/>
      <w:r w:rsidR="00726A60">
        <w:t>Entity</w:t>
      </w:r>
      <w:r>
        <w:t xml:space="preserve"> </w:t>
      </w:r>
      <w:r w:rsidR="002322E9">
        <w:t>resource statement</w:t>
      </w:r>
      <w:bookmarkEnd w:id="196"/>
      <w:bookmarkEnd w:id="197"/>
      <w:bookmarkEnd w:id="199"/>
      <w:bookmarkEnd w:id="200"/>
    </w:p>
    <w:p w14:paraId="0C5027B0" w14:textId="420A8481" w:rsidR="00455927" w:rsidRPr="00557CCF" w:rsidRDefault="00F51DAC" w:rsidP="00F51DAC">
      <w:r>
        <w:t xml:space="preserve">The </w:t>
      </w:r>
      <w:r w:rsidR="00726A60">
        <w:t>Entity</w:t>
      </w:r>
      <w:r>
        <w:t xml:space="preserve"> Resource Statement details the resourcing for </w:t>
      </w:r>
      <w:r w:rsidR="00FB5695">
        <w:t>the Department of Education, Skills and Employment</w:t>
      </w:r>
      <w:r>
        <w:t xml:space="preserve"> at Additional Estimates</w:t>
      </w:r>
      <w:r w:rsidR="00E15CF3">
        <w:t xml:space="preserve">. </w:t>
      </w:r>
      <w:r>
        <w:t xml:space="preserve">Table 1.1 outlines the total resourcing available from all sources for the </w:t>
      </w:r>
      <w:r w:rsidR="007C0692">
        <w:t>202</w:t>
      </w:r>
      <w:r w:rsidR="00426D9F">
        <w:t>1</w:t>
      </w:r>
      <w:r w:rsidR="007D74C9">
        <w:noBreakHyphen/>
      </w:r>
      <w:r w:rsidR="007C0692">
        <w:t>2</w:t>
      </w:r>
      <w:r w:rsidR="00426D9F">
        <w:t>2</w:t>
      </w:r>
      <w:r>
        <w:t xml:space="preserve"> Budget year, including variations through </w:t>
      </w:r>
      <w:r w:rsidRPr="00B94BE6">
        <w:t>Appropriation Bill</w:t>
      </w:r>
      <w:r w:rsidR="00A156A3">
        <w:t>s</w:t>
      </w:r>
      <w:r w:rsidRPr="00B94BE6">
        <w:t xml:space="preserve"> No.</w:t>
      </w:r>
      <w:r w:rsidR="00B7550E" w:rsidRPr="00B94BE6">
        <w:t xml:space="preserve"> </w:t>
      </w:r>
      <w:r w:rsidRPr="00B94BE6">
        <w:t xml:space="preserve">3 </w:t>
      </w:r>
      <w:r w:rsidR="001A1C55" w:rsidRPr="00B94BE6">
        <w:t>and</w:t>
      </w:r>
      <w:r w:rsidR="00B7550E" w:rsidRPr="00B94BE6">
        <w:t xml:space="preserve"> </w:t>
      </w:r>
      <w:r w:rsidRPr="00B94BE6">
        <w:t>No.</w:t>
      </w:r>
      <w:r w:rsidR="00B7550E" w:rsidRPr="00B94BE6">
        <w:t xml:space="preserve"> </w:t>
      </w:r>
      <w:r w:rsidRPr="00B94BE6">
        <w:t>4</w:t>
      </w:r>
      <w:r w:rsidRPr="00B94BE6">
        <w:rPr>
          <w:i/>
        </w:rPr>
        <w:t>,</w:t>
      </w:r>
      <w:r>
        <w:t xml:space="preserve"> </w:t>
      </w:r>
      <w:r w:rsidR="00272B20">
        <w:t>S</w:t>
      </w:r>
      <w:r>
        <w:t xml:space="preserve">pecial </w:t>
      </w:r>
      <w:r w:rsidR="00272B20">
        <w:t>A</w:t>
      </w:r>
      <w:r>
        <w:t xml:space="preserve">ppropriations and </w:t>
      </w:r>
      <w:r w:rsidR="00272B20">
        <w:t>S</w:t>
      </w:r>
      <w:r>
        <w:t xml:space="preserve">pecial </w:t>
      </w:r>
      <w:r w:rsidR="00272B20">
        <w:t>A</w:t>
      </w:r>
      <w:r>
        <w:t xml:space="preserve">ccounts. </w:t>
      </w:r>
    </w:p>
    <w:p w14:paraId="369600E5" w14:textId="06AD0187" w:rsidR="0073762B" w:rsidRDefault="00F51DAC" w:rsidP="006A4182">
      <w:pPr>
        <w:pStyle w:val="TableHeading"/>
        <w:rPr>
          <w:lang w:val="en-AU"/>
        </w:rPr>
      </w:pPr>
      <w:bookmarkStart w:id="207" w:name="OLE_LINK9"/>
      <w:r w:rsidRPr="00564C0F">
        <w:t xml:space="preserve">Table 1.1: </w:t>
      </w:r>
      <w:r w:rsidR="00737875">
        <w:rPr>
          <w:lang w:val="en-AU"/>
        </w:rPr>
        <w:t>Department of Education, Skills and Employment</w:t>
      </w:r>
      <w:r w:rsidRPr="00564C0F">
        <w:t xml:space="preserve"> </w:t>
      </w:r>
      <w:r w:rsidR="0039259E" w:rsidRPr="00564C0F">
        <w:t xml:space="preserve">resource statement </w:t>
      </w:r>
      <w:r w:rsidR="00E15CF3" w:rsidRPr="00564C0F">
        <w:t xml:space="preserve">— </w:t>
      </w:r>
      <w:r w:rsidRPr="00564C0F">
        <w:t xml:space="preserve">Additional </w:t>
      </w:r>
      <w:r w:rsidR="00B7550E" w:rsidRPr="00564C0F">
        <w:t>E</w:t>
      </w:r>
      <w:r w:rsidRPr="00564C0F">
        <w:t xml:space="preserve">stimates for </w:t>
      </w:r>
      <w:r w:rsidR="00374AD3">
        <w:rPr>
          <w:lang w:val="en-AU"/>
        </w:rPr>
        <w:t>2021</w:t>
      </w:r>
      <w:r w:rsidR="008A6813">
        <w:rPr>
          <w:lang w:val="en-AU"/>
        </w:rPr>
        <w:t>-</w:t>
      </w:r>
      <w:r w:rsidR="00374AD3">
        <w:rPr>
          <w:lang w:val="en-AU"/>
        </w:rPr>
        <w:t>22</w:t>
      </w:r>
      <w:r w:rsidR="00374AD3" w:rsidRPr="00564C0F">
        <w:t xml:space="preserve"> </w:t>
      </w:r>
      <w:r w:rsidRPr="00564C0F">
        <w:t xml:space="preserve">as </w:t>
      </w:r>
      <w:r w:rsidRPr="00737875">
        <w:t xml:space="preserve">at </w:t>
      </w:r>
      <w:r w:rsidR="00195563" w:rsidRPr="00737875">
        <w:t>February</w:t>
      </w:r>
      <w:r w:rsidRPr="00737875">
        <w:t xml:space="preserve"> </w:t>
      </w:r>
      <w:bookmarkEnd w:id="207"/>
      <w:r w:rsidR="00374AD3" w:rsidRPr="00737875">
        <w:rPr>
          <w:lang w:val="en-AU"/>
        </w:rPr>
        <w:t>2022</w:t>
      </w:r>
    </w:p>
    <w:p w14:paraId="1253665F" w14:textId="73D76CF5" w:rsidR="00C12315" w:rsidRPr="00B4522C" w:rsidRDefault="000B4F23" w:rsidP="00D948BC">
      <w:pPr>
        <w:pStyle w:val="TableGraphic"/>
      </w:pPr>
      <w:r w:rsidRPr="000B4F23">
        <w:rPr>
          <w:i w:val="0"/>
        </w:rPr>
        <w:t xml:space="preserve"> </w:t>
      </w:r>
      <w:r w:rsidR="00100A2C" w:rsidRPr="00100A2C">
        <w:rPr>
          <w:i w:val="0"/>
          <w:noProof/>
        </w:rPr>
        <w:drawing>
          <wp:inline distT="0" distB="0" distL="0" distR="0" wp14:anchorId="741EF2DA" wp14:editId="3329666C">
            <wp:extent cx="4896485" cy="34937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6485" cy="3493770"/>
                    </a:xfrm>
                    <a:prstGeom prst="rect">
                      <a:avLst/>
                    </a:prstGeom>
                    <a:noFill/>
                    <a:ln>
                      <a:noFill/>
                    </a:ln>
                  </pic:spPr>
                </pic:pic>
              </a:graphicData>
            </a:graphic>
          </wp:inline>
        </w:drawing>
      </w:r>
    </w:p>
    <w:p w14:paraId="02950C37" w14:textId="77777777" w:rsidR="00F045E6" w:rsidRPr="00F045E6" w:rsidRDefault="00F045E6" w:rsidP="00F045E6"/>
    <w:p w14:paraId="3A63125D" w14:textId="309C5B6F" w:rsidR="00776C93" w:rsidRDefault="00F51DAC" w:rsidP="00E57D3D">
      <w:pPr>
        <w:pStyle w:val="TableHeading"/>
        <w:rPr>
          <w:b w:val="0"/>
        </w:rPr>
      </w:pPr>
      <w:r>
        <w:br w:type="page"/>
      </w:r>
      <w:bookmarkStart w:id="208" w:name="OLE_LINK10"/>
      <w:bookmarkStart w:id="209" w:name="OLE_LINK11"/>
    </w:p>
    <w:p w14:paraId="3F93746C" w14:textId="77777777" w:rsidR="00D954A8" w:rsidRPr="00D948BC" w:rsidRDefault="00D954A8" w:rsidP="00D954A8">
      <w:pPr>
        <w:pStyle w:val="TableHeading"/>
        <w:rPr>
          <w:lang w:val="en-AU"/>
        </w:rPr>
      </w:pPr>
      <w:r>
        <w:lastRenderedPageBreak/>
        <w:t xml:space="preserve">Table 1.1: </w:t>
      </w:r>
      <w:r>
        <w:rPr>
          <w:lang w:val="en-AU"/>
        </w:rPr>
        <w:t>Department of Education, Skills and Employment</w:t>
      </w:r>
      <w:r w:rsidRPr="00564C0F">
        <w:t xml:space="preserve"> resource statement — Additional Estimates for </w:t>
      </w:r>
      <w:r>
        <w:rPr>
          <w:lang w:val="en-AU"/>
        </w:rPr>
        <w:t>2021-22</w:t>
      </w:r>
      <w:r w:rsidRPr="00564C0F">
        <w:t xml:space="preserve"> as </w:t>
      </w:r>
      <w:r w:rsidRPr="00581034">
        <w:t>at February</w:t>
      </w:r>
      <w:r w:rsidRPr="00581034" w:rsidDel="00237790">
        <w:t xml:space="preserve"> </w:t>
      </w:r>
      <w:r w:rsidRPr="00581034">
        <w:rPr>
          <w:lang w:val="en-AU"/>
        </w:rPr>
        <w:t>202</w:t>
      </w:r>
      <w:r>
        <w:rPr>
          <w:lang w:val="en-AU"/>
        </w:rPr>
        <w:t>2</w:t>
      </w:r>
      <w:r w:rsidRPr="00581034">
        <w:t xml:space="preserve"> (</w:t>
      </w:r>
      <w:r w:rsidRPr="003962BF">
        <w:t>continued)</w:t>
      </w:r>
    </w:p>
    <w:p w14:paraId="22B58872" w14:textId="145983A0" w:rsidR="00D954A8" w:rsidRDefault="00100A2C" w:rsidP="00F51DAC">
      <w:pPr>
        <w:pStyle w:val="TableHeading"/>
      </w:pPr>
      <w:r w:rsidRPr="00100A2C">
        <w:rPr>
          <w:noProof/>
        </w:rPr>
        <w:drawing>
          <wp:inline distT="0" distB="0" distL="0" distR="0" wp14:anchorId="237AEFF6" wp14:editId="435A4C95">
            <wp:extent cx="4896485" cy="44716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6485" cy="4471670"/>
                    </a:xfrm>
                    <a:prstGeom prst="rect">
                      <a:avLst/>
                    </a:prstGeom>
                    <a:noFill/>
                    <a:ln>
                      <a:noFill/>
                    </a:ln>
                  </pic:spPr>
                </pic:pic>
              </a:graphicData>
            </a:graphic>
          </wp:inline>
        </w:drawing>
      </w:r>
    </w:p>
    <w:p w14:paraId="03B410D2" w14:textId="77777777" w:rsidR="000201ED" w:rsidRDefault="000201ED">
      <w:pPr>
        <w:spacing w:after="0" w:line="240" w:lineRule="auto"/>
        <w:jc w:val="left"/>
        <w:rPr>
          <w:rFonts w:ascii="Arial" w:hAnsi="Arial"/>
          <w:b/>
          <w:lang w:val="x-none"/>
        </w:rPr>
      </w:pPr>
      <w:r>
        <w:br w:type="page"/>
      </w:r>
    </w:p>
    <w:p w14:paraId="05C4404C" w14:textId="3C28C901" w:rsidR="00F51DAC" w:rsidRPr="00D948BC" w:rsidRDefault="00F51DAC" w:rsidP="00F51DAC">
      <w:pPr>
        <w:pStyle w:val="TableHeading"/>
        <w:rPr>
          <w:lang w:val="en-AU"/>
        </w:rPr>
      </w:pPr>
      <w:r>
        <w:lastRenderedPageBreak/>
        <w:t xml:space="preserve">Table 1.1: </w:t>
      </w:r>
      <w:r w:rsidR="00737875">
        <w:rPr>
          <w:lang w:val="en-AU"/>
        </w:rPr>
        <w:t>Department of Education, Skills and Employment</w:t>
      </w:r>
      <w:r w:rsidR="00737875" w:rsidRPr="00564C0F">
        <w:t xml:space="preserve"> </w:t>
      </w:r>
      <w:r w:rsidR="00237790" w:rsidRPr="00564C0F">
        <w:t xml:space="preserve">resource statement — Additional Estimates for </w:t>
      </w:r>
      <w:r w:rsidR="00374AD3">
        <w:rPr>
          <w:lang w:val="en-AU"/>
        </w:rPr>
        <w:t>2021</w:t>
      </w:r>
      <w:r w:rsidR="00F01AFD">
        <w:rPr>
          <w:lang w:val="en-AU"/>
        </w:rPr>
        <w:t>-</w:t>
      </w:r>
      <w:r w:rsidR="00374AD3">
        <w:rPr>
          <w:lang w:val="en-AU"/>
        </w:rPr>
        <w:t>22</w:t>
      </w:r>
      <w:r w:rsidR="00374AD3" w:rsidRPr="00564C0F">
        <w:t xml:space="preserve"> </w:t>
      </w:r>
      <w:r w:rsidR="00237790" w:rsidRPr="00564C0F">
        <w:t xml:space="preserve">as </w:t>
      </w:r>
      <w:r w:rsidR="00237790" w:rsidRPr="00581034">
        <w:t>at February</w:t>
      </w:r>
      <w:r w:rsidR="00237790" w:rsidRPr="00581034" w:rsidDel="00237790">
        <w:t xml:space="preserve"> </w:t>
      </w:r>
      <w:r w:rsidR="002E692E" w:rsidRPr="00581034">
        <w:rPr>
          <w:lang w:val="en-AU"/>
        </w:rPr>
        <w:t>202</w:t>
      </w:r>
      <w:r w:rsidR="00581034">
        <w:rPr>
          <w:lang w:val="en-AU"/>
        </w:rPr>
        <w:t>2</w:t>
      </w:r>
      <w:r w:rsidR="002E692E" w:rsidRPr="00581034">
        <w:t xml:space="preserve"> </w:t>
      </w:r>
      <w:r w:rsidRPr="00581034">
        <w:t>(</w:t>
      </w:r>
      <w:r w:rsidRPr="003962BF">
        <w:t>continued)</w:t>
      </w:r>
    </w:p>
    <w:p w14:paraId="54E35429" w14:textId="77777777" w:rsidR="00F51DAC" w:rsidRDefault="00F51DAC" w:rsidP="00F51DAC">
      <w:pPr>
        <w:pStyle w:val="TableHeading"/>
      </w:pPr>
      <w:r w:rsidRPr="001A1469">
        <w:t xml:space="preserve">Third </w:t>
      </w:r>
      <w:r w:rsidR="00643B7D" w:rsidRPr="001A1469">
        <w:t xml:space="preserve">party </w:t>
      </w:r>
      <w:r w:rsidR="00643B7D">
        <w:t>payments</w:t>
      </w:r>
      <w:r w:rsidR="00643B7D" w:rsidRPr="001A1469">
        <w:t xml:space="preserve"> </w:t>
      </w:r>
      <w:r w:rsidR="00755EB5">
        <w:t>f</w:t>
      </w:r>
      <w:r w:rsidRPr="001A1469">
        <w:t xml:space="preserve">rom and on </w:t>
      </w:r>
      <w:r w:rsidR="001D491D" w:rsidRPr="001A1469">
        <w:t>behalf</w:t>
      </w:r>
      <w:r w:rsidRPr="001A1469">
        <w:t xml:space="preserve"> of </w:t>
      </w:r>
      <w:r w:rsidR="001D491D">
        <w:t>o</w:t>
      </w:r>
      <w:r w:rsidRPr="001A1469">
        <w:t xml:space="preserve">ther </w:t>
      </w:r>
      <w:r w:rsidR="00726A60">
        <w:t>entities</w:t>
      </w:r>
    </w:p>
    <w:p w14:paraId="30209DB6" w14:textId="5DB25189" w:rsidR="0073762B" w:rsidRDefault="000E7591" w:rsidP="008D3959">
      <w:pPr>
        <w:pStyle w:val="TableGraphic"/>
      </w:pPr>
      <w:r w:rsidRPr="000E7591">
        <w:rPr>
          <w:noProof/>
        </w:rPr>
        <w:drawing>
          <wp:inline distT="0" distB="0" distL="0" distR="0" wp14:anchorId="5C77FF5E" wp14:editId="19AB49BE">
            <wp:extent cx="4896485" cy="26758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6485" cy="2675890"/>
                    </a:xfrm>
                    <a:prstGeom prst="rect">
                      <a:avLst/>
                    </a:prstGeom>
                    <a:noFill/>
                    <a:ln>
                      <a:noFill/>
                    </a:ln>
                  </pic:spPr>
                </pic:pic>
              </a:graphicData>
            </a:graphic>
          </wp:inline>
        </w:drawing>
      </w:r>
    </w:p>
    <w:p w14:paraId="1A1BD3AA" w14:textId="650CE589" w:rsidR="008A06A4" w:rsidRDefault="008A06A4" w:rsidP="008A06A4">
      <w:pPr>
        <w:pStyle w:val="Source"/>
      </w:pPr>
      <w:r w:rsidRPr="00E83AB7">
        <w:t>Prepared on a resourcing (i.e. appropriations available) basis.</w:t>
      </w:r>
    </w:p>
    <w:p w14:paraId="05D1F6AE" w14:textId="2DF87C4E" w:rsidR="008A06A4" w:rsidRDefault="008A06A4" w:rsidP="007E57DC">
      <w:pPr>
        <w:pStyle w:val="Source"/>
      </w:pPr>
      <w:r w:rsidRPr="00E83AB7">
        <w:t xml:space="preserve">All figures shown above are GST exclusive </w:t>
      </w:r>
      <w:r w:rsidR="00F01AFD">
        <w:t>—</w:t>
      </w:r>
      <w:r w:rsidRPr="00E83AB7">
        <w:t xml:space="preserve"> these may not match figures in the cash flow statement.</w:t>
      </w:r>
    </w:p>
    <w:p w14:paraId="129DDD9A" w14:textId="6539A935" w:rsidR="00DA36F9" w:rsidRDefault="00DA36F9" w:rsidP="001528B8">
      <w:pPr>
        <w:pStyle w:val="ChartandTableFootnoteAlpha"/>
        <w:rPr>
          <w:iCs/>
        </w:rPr>
      </w:pPr>
      <w:r w:rsidRPr="00DA36F9">
        <w:rPr>
          <w:iCs/>
        </w:rPr>
        <w:t xml:space="preserve">Reflects appropriations transferred under </w:t>
      </w:r>
      <w:r w:rsidR="002F2861">
        <w:rPr>
          <w:iCs/>
        </w:rPr>
        <w:t>s</w:t>
      </w:r>
      <w:r w:rsidRPr="00DA36F9">
        <w:rPr>
          <w:iCs/>
        </w:rPr>
        <w:t xml:space="preserve">ection 75 of the </w:t>
      </w:r>
      <w:r w:rsidRPr="00AE21E2">
        <w:rPr>
          <w:i/>
        </w:rPr>
        <w:t>Public Governance, Performance and Accountability Act 2013</w:t>
      </w:r>
      <w:r w:rsidRPr="00DA36F9">
        <w:rPr>
          <w:iCs/>
        </w:rPr>
        <w:t xml:space="preserve"> (PGPA Act) following a Machinery of Government change completed on </w:t>
      </w:r>
      <w:r w:rsidR="001528B8">
        <w:rPr>
          <w:iCs/>
        </w:rPr>
        <w:br/>
      </w:r>
      <w:r w:rsidRPr="00DA36F9">
        <w:rPr>
          <w:iCs/>
        </w:rPr>
        <w:t>28</w:t>
      </w:r>
      <w:r w:rsidR="001528B8">
        <w:rPr>
          <w:iCs/>
        </w:rPr>
        <w:t xml:space="preserve"> </w:t>
      </w:r>
      <w:r w:rsidRPr="00DA36F9">
        <w:rPr>
          <w:iCs/>
        </w:rPr>
        <w:t>January 2022. The Department of Foreign Affairs and Trade received 2021-22 Annual Appropriations of $3.906 million under a section 75 determination.</w:t>
      </w:r>
    </w:p>
    <w:p w14:paraId="3147502C" w14:textId="48078018" w:rsidR="00DA36F9" w:rsidRDefault="00DA36F9" w:rsidP="00DA36F9">
      <w:pPr>
        <w:pStyle w:val="ChartandTableFootnoteAlpha"/>
        <w:rPr>
          <w:iCs/>
        </w:rPr>
      </w:pPr>
      <w:r w:rsidRPr="00AE21E2">
        <w:rPr>
          <w:i/>
        </w:rPr>
        <w:t>Appropriation Act</w:t>
      </w:r>
      <w:r w:rsidRPr="00DA36F9">
        <w:rPr>
          <w:iCs/>
        </w:rPr>
        <w:t xml:space="preserve"> </w:t>
      </w:r>
      <w:r w:rsidRPr="00AE21E2">
        <w:rPr>
          <w:i/>
        </w:rPr>
        <w:t>(No. 1) 2021-</w:t>
      </w:r>
      <w:r w:rsidR="00F01AFD">
        <w:rPr>
          <w:i/>
        </w:rPr>
        <w:t>20</w:t>
      </w:r>
      <w:r w:rsidRPr="00AE21E2">
        <w:rPr>
          <w:i/>
        </w:rPr>
        <w:t>22</w:t>
      </w:r>
      <w:r w:rsidRPr="00DA36F9">
        <w:rPr>
          <w:iCs/>
        </w:rPr>
        <w:t xml:space="preserve"> and Appropriation Bill (No. 3) 2021-</w:t>
      </w:r>
      <w:r w:rsidR="00F01AFD">
        <w:rPr>
          <w:iCs/>
        </w:rPr>
        <w:t>20</w:t>
      </w:r>
      <w:r w:rsidRPr="00DA36F9">
        <w:rPr>
          <w:iCs/>
        </w:rPr>
        <w:t>22</w:t>
      </w:r>
      <w:r>
        <w:rPr>
          <w:iCs/>
        </w:rPr>
        <w:t>.</w:t>
      </w:r>
    </w:p>
    <w:p w14:paraId="4B10E290" w14:textId="36F3B99E" w:rsidR="00DA36F9" w:rsidRPr="00DA36F9" w:rsidRDefault="00DA36F9" w:rsidP="00DA36F9">
      <w:pPr>
        <w:pStyle w:val="ChartandTableFootnoteAlpha"/>
        <w:rPr>
          <w:iCs/>
        </w:rPr>
      </w:pPr>
      <w:r w:rsidRPr="00DA36F9">
        <w:rPr>
          <w:iCs/>
        </w:rPr>
        <w:t>Excludes $8.7 million subject to administrative quarantine by Finance or withheld under section 51 of the PGPA Act.</w:t>
      </w:r>
    </w:p>
    <w:p w14:paraId="3F24ACA7" w14:textId="25220FEB" w:rsidR="00DA36F9" w:rsidRPr="00DA36F9" w:rsidRDefault="00DA36F9" w:rsidP="00DA36F9">
      <w:pPr>
        <w:pStyle w:val="ChartandTableFootnoteAlpha"/>
        <w:rPr>
          <w:iCs/>
        </w:rPr>
      </w:pPr>
      <w:r w:rsidRPr="00DA36F9">
        <w:rPr>
          <w:iCs/>
        </w:rPr>
        <w:t>Estimated external revenue receipts under section 74 of the PGPA Act.</w:t>
      </w:r>
    </w:p>
    <w:p w14:paraId="26C98004" w14:textId="0516EC5A" w:rsidR="00DA36F9" w:rsidRPr="00DA36F9" w:rsidRDefault="00DA36F9" w:rsidP="00DA36F9">
      <w:pPr>
        <w:pStyle w:val="ChartandTableFootnoteAlpha"/>
        <w:rPr>
          <w:iCs/>
        </w:rPr>
      </w:pPr>
      <w:r w:rsidRPr="00DA36F9">
        <w:rPr>
          <w:iCs/>
        </w:rPr>
        <w:t>Departmental capital budgets are not separately identified in Appropriation Act (No.1) and form part of ordinary annual services items. Refer to Table 3.6 for further details. For accounting purposes, this amount has been designated as a 'contribution by owner'.</w:t>
      </w:r>
    </w:p>
    <w:p w14:paraId="5B75DB63" w14:textId="446CD08A" w:rsidR="00DA36F9" w:rsidRPr="00DA36F9" w:rsidRDefault="00DA36F9" w:rsidP="00DA36F9">
      <w:pPr>
        <w:pStyle w:val="ChartandTableFootnoteAlpha"/>
        <w:rPr>
          <w:iCs/>
        </w:rPr>
      </w:pPr>
      <w:r w:rsidRPr="001528B8">
        <w:rPr>
          <w:i/>
        </w:rPr>
        <w:t>Appropriation Act (No. 2) 2021-2022</w:t>
      </w:r>
      <w:r w:rsidRPr="00DA36F9">
        <w:rPr>
          <w:iCs/>
        </w:rPr>
        <w:t xml:space="preserve"> and Appropriation </w:t>
      </w:r>
      <w:r w:rsidR="001528B8">
        <w:rPr>
          <w:iCs/>
        </w:rPr>
        <w:t>Bill</w:t>
      </w:r>
      <w:r w:rsidRPr="00DA36F9">
        <w:rPr>
          <w:iCs/>
        </w:rPr>
        <w:t xml:space="preserve"> (No. 4) 2021-2022</w:t>
      </w:r>
    </w:p>
    <w:p w14:paraId="5DACA199" w14:textId="38A35482" w:rsidR="00394651" w:rsidRDefault="00394651" w:rsidP="00DA36F9">
      <w:pPr>
        <w:pStyle w:val="ChartandTableFootnoteAlpha"/>
        <w:rPr>
          <w:iCs/>
        </w:rPr>
      </w:pPr>
      <w:r w:rsidRPr="00394651">
        <w:rPr>
          <w:iCs/>
        </w:rPr>
        <w:t xml:space="preserve">Amounts credited to the special account(s) from the department's annual and special appropriations. Excludes trust moneys held in Services for Other Entities and Trust Moneys (SOETM) and other special accounts. For further information on special accounts (excluding amounts held on trust), refer to </w:t>
      </w:r>
      <w:r w:rsidR="0059339B">
        <w:rPr>
          <w:iCs/>
        </w:rPr>
        <w:br/>
      </w:r>
      <w:r w:rsidRPr="00394651">
        <w:rPr>
          <w:iCs/>
        </w:rPr>
        <w:t>Table</w:t>
      </w:r>
      <w:r w:rsidR="0059339B">
        <w:rPr>
          <w:iCs/>
        </w:rPr>
        <w:t xml:space="preserve"> </w:t>
      </w:r>
      <w:r w:rsidRPr="00394651">
        <w:rPr>
          <w:iCs/>
        </w:rPr>
        <w:t>3.1.</w:t>
      </w:r>
    </w:p>
    <w:p w14:paraId="448D0133" w14:textId="690E1E48" w:rsidR="00DA36F9" w:rsidRPr="00C05445" w:rsidRDefault="00DA36F9" w:rsidP="00DA36F9">
      <w:pPr>
        <w:pStyle w:val="ChartandTableFootnoteAlpha"/>
        <w:rPr>
          <w:iCs/>
        </w:rPr>
      </w:pPr>
      <w:r w:rsidRPr="00DA36F9">
        <w:rPr>
          <w:iCs/>
        </w:rPr>
        <w:t xml:space="preserve">Relates to appropriations for payment to the States, ACT, NT and local governments in </w:t>
      </w:r>
      <w:r w:rsidRPr="001528B8">
        <w:rPr>
          <w:i/>
        </w:rPr>
        <w:t>Appropriation Act (No. 2) 2021–2022</w:t>
      </w:r>
      <w:r w:rsidRPr="00DA36F9">
        <w:rPr>
          <w:iCs/>
        </w:rPr>
        <w:t xml:space="preserve"> and sought in Appropriation Bill (No. 4) 2021-2022. The Government continues to grow its investment in Australian Schools. This includes $168.2 million for payments to states and territories in </w:t>
      </w:r>
      <w:r w:rsidRPr="001528B8">
        <w:rPr>
          <w:i/>
        </w:rPr>
        <w:t>Appropriation Act (No. 2) 2021-2022</w:t>
      </w:r>
      <w:r w:rsidRPr="00DA36F9">
        <w:rPr>
          <w:iCs/>
        </w:rPr>
        <w:t xml:space="preserve"> and Appropriation Bill (No. 4) 2021-2022, for</w:t>
      </w:r>
      <w:r w:rsidR="001528B8">
        <w:rPr>
          <w:iCs/>
        </w:rPr>
        <w:br/>
      </w:r>
      <w:r w:rsidRPr="00DA36F9">
        <w:rPr>
          <w:iCs/>
        </w:rPr>
        <w:t xml:space="preserve">Program 1.3 - Additional Support for Northern Territory Schools ($14.2 million), for Program 1.4 — Adjustment Assistance ($1.7 million); Choice and Affordability Fund ($107.7 million); Non-Government Representative Bodies ($40.0 million); and for Program 1.5 — Literacy Support for Tasmanian Students ($2.0 million); Closing the Gap – Schools and Youth Initiatives (Studio Schools) ($2.6 million). Funding for the Additional Support for Northern Territory Schools is for Northern Territory only. The distribution of the funding under the Non-Government Representative Bodies program is based on advice from Independent Schools Australia and the National Catholic Education Commission. The distribution of the Adjustment Assistance program will be determined following consideration of applications from eligible schools for national adjustment assistance funding and based on advice from the ACT Catholic system and ACT Association of Independent Schools for assistance to the ACT non-government sector. Funding under the Literacy Support for Tasmanian Students is for Tasmania only. The distribution of the Studio Schools program will be determined following consideration of implementation plans from Studio Schools Australia. Terms and conditions are made under the authority from the </w:t>
      </w:r>
      <w:r w:rsidRPr="001528B8">
        <w:rPr>
          <w:i/>
        </w:rPr>
        <w:t>Australian Education Act 2013</w:t>
      </w:r>
      <w:r w:rsidRPr="00DA36F9">
        <w:rPr>
          <w:iCs/>
        </w:rPr>
        <w:t xml:space="preserve"> </w:t>
      </w:r>
      <w:r w:rsidRPr="00DA36F9">
        <w:rPr>
          <w:iCs/>
        </w:rPr>
        <w:lastRenderedPageBreak/>
        <w:t xml:space="preserve">and the Australian Education Regulation. Administered capital budgets are not separately identified in </w:t>
      </w:r>
      <w:r w:rsidRPr="00AE21E2">
        <w:rPr>
          <w:i/>
        </w:rPr>
        <w:t>Appropriation Act (No. 1) 2021-2022</w:t>
      </w:r>
      <w:r w:rsidRPr="00DA36F9">
        <w:rPr>
          <w:iCs/>
        </w:rPr>
        <w:t xml:space="preserve"> and Appropriation Bill (No. 3) 2021-2022 and form part of ordinary annual services items. Please refer to Table 3.11 for further details. For accounting purposes, this amount is designated as a 'contribution by owner'.</w:t>
      </w:r>
    </w:p>
    <w:p w14:paraId="21538D43" w14:textId="5200481D" w:rsidR="00F51DAC" w:rsidRPr="00643B7D" w:rsidRDefault="00F51DAC" w:rsidP="00F51DAC">
      <w:pPr>
        <w:pStyle w:val="Heading3"/>
        <w:rPr>
          <w:lang w:val="en-AU"/>
        </w:rPr>
      </w:pPr>
      <w:r w:rsidRPr="006D6BD2">
        <w:br w:type="page"/>
      </w:r>
      <w:bookmarkStart w:id="210" w:name="DESE_1_3"/>
      <w:bookmarkStart w:id="211" w:name="_Toc531094585"/>
      <w:bookmarkStart w:id="212" w:name="_Toc531095064"/>
      <w:bookmarkStart w:id="213" w:name="_Toc94289328"/>
      <w:bookmarkStart w:id="214" w:name="_Toc94364778"/>
      <w:bookmarkStart w:id="215" w:name="OLE_LINK14"/>
      <w:bookmarkStart w:id="216" w:name="OLE_LINK15"/>
      <w:bookmarkEnd w:id="208"/>
      <w:bookmarkEnd w:id="209"/>
      <w:bookmarkEnd w:id="210"/>
      <w:r w:rsidR="00E15CF3">
        <w:lastRenderedPageBreak/>
        <w:t>1.3</w:t>
      </w:r>
      <w:r w:rsidR="00E15CF3">
        <w:tab/>
      </w:r>
      <w:r w:rsidR="00726A60">
        <w:t>Entity</w:t>
      </w:r>
      <w:r w:rsidR="00643B7D">
        <w:t xml:space="preserve"> </w:t>
      </w:r>
      <w:r w:rsidR="004825D1">
        <w:rPr>
          <w:lang w:val="en-AU"/>
        </w:rPr>
        <w:t>m</w:t>
      </w:r>
      <w:r w:rsidR="00A73170">
        <w:rPr>
          <w:lang w:val="en-AU"/>
        </w:rPr>
        <w:t>easures</w:t>
      </w:r>
      <w:bookmarkEnd w:id="211"/>
      <w:bookmarkEnd w:id="212"/>
      <w:bookmarkEnd w:id="213"/>
      <w:bookmarkEnd w:id="214"/>
    </w:p>
    <w:p w14:paraId="094C273E" w14:textId="29CFB4F5" w:rsidR="00EB5F9B" w:rsidRDefault="00F51DAC" w:rsidP="007641B5">
      <w:r>
        <w:t xml:space="preserve">Table 1.2 summarises new Government measures taken since the </w:t>
      </w:r>
      <w:r w:rsidR="00374AD3">
        <w:t>2021</w:t>
      </w:r>
      <w:r w:rsidR="00654B5B">
        <w:t>-2</w:t>
      </w:r>
      <w:r w:rsidR="00374AD3">
        <w:t>2</w:t>
      </w:r>
      <w:r>
        <w:t xml:space="preserve"> Budget</w:t>
      </w:r>
      <w:r w:rsidR="00E15CF3">
        <w:t xml:space="preserve">. </w:t>
      </w:r>
      <w:r>
        <w:t>The</w:t>
      </w:r>
      <w:r w:rsidR="00581034">
        <w:t> </w:t>
      </w:r>
      <w:r>
        <w:t xml:space="preserve">table is split into </w:t>
      </w:r>
      <w:r w:rsidR="006030AA">
        <w:t xml:space="preserve">receipt </w:t>
      </w:r>
      <w:r>
        <w:t xml:space="preserve">and </w:t>
      </w:r>
      <w:r w:rsidR="006030AA">
        <w:t xml:space="preserve">payment </w:t>
      </w:r>
      <w:r>
        <w:t xml:space="preserve">measures, with the affected </w:t>
      </w:r>
      <w:r w:rsidR="00A81E21">
        <w:t>program</w:t>
      </w:r>
      <w:r w:rsidR="009D4B20">
        <w:t xml:space="preserve"> </w:t>
      </w:r>
      <w:r w:rsidRPr="00486E77">
        <w:t>identified.</w:t>
      </w:r>
    </w:p>
    <w:p w14:paraId="639EEE83" w14:textId="08D25D26" w:rsidR="00F51DAC" w:rsidRDefault="00F51DAC" w:rsidP="00F51DAC">
      <w:pPr>
        <w:pStyle w:val="TableHeading"/>
      </w:pPr>
      <w:r w:rsidRPr="00486E77">
        <w:t xml:space="preserve">Table 1.2: </w:t>
      </w:r>
      <w:r w:rsidR="00B37BBE">
        <w:rPr>
          <w:lang w:val="en-AU"/>
        </w:rPr>
        <w:t xml:space="preserve">Department of Education, Skills and Employment </w:t>
      </w:r>
      <w:r w:rsidR="00654B5B">
        <w:rPr>
          <w:lang w:val="en-AU"/>
        </w:rPr>
        <w:t>202</w:t>
      </w:r>
      <w:r w:rsidR="00374AD3">
        <w:rPr>
          <w:lang w:val="en-AU"/>
        </w:rPr>
        <w:t>1</w:t>
      </w:r>
      <w:r w:rsidR="00654B5B">
        <w:rPr>
          <w:lang w:val="en-AU"/>
        </w:rPr>
        <w:t>-2</w:t>
      </w:r>
      <w:r w:rsidR="00374AD3">
        <w:rPr>
          <w:lang w:val="en-AU"/>
        </w:rPr>
        <w:t>2</w:t>
      </w:r>
      <w:r w:rsidRPr="00486E77">
        <w:t xml:space="preserve"> </w:t>
      </w:r>
      <w:r w:rsidR="00643B7D" w:rsidRPr="00486E77">
        <w:t xml:space="preserve">measures </w:t>
      </w:r>
      <w:r w:rsidRPr="00486E77">
        <w:t>since Budget</w:t>
      </w:r>
    </w:p>
    <w:p w14:paraId="633106C8" w14:textId="0F612DAD" w:rsidR="00706A98" w:rsidRPr="00706A98" w:rsidRDefault="00455927" w:rsidP="008D3959">
      <w:pPr>
        <w:pStyle w:val="TableGraphic"/>
        <w:rPr>
          <w:lang w:val="x-none"/>
        </w:rPr>
      </w:pPr>
      <w:r w:rsidRPr="00455927">
        <w:rPr>
          <w:i w:val="0"/>
          <w:noProof/>
        </w:rPr>
        <w:drawing>
          <wp:inline distT="0" distB="0" distL="0" distR="0" wp14:anchorId="4A699670" wp14:editId="5E643311">
            <wp:extent cx="4896485" cy="5631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6485" cy="5631180"/>
                    </a:xfrm>
                    <a:prstGeom prst="rect">
                      <a:avLst/>
                    </a:prstGeom>
                    <a:noFill/>
                    <a:ln>
                      <a:noFill/>
                    </a:ln>
                  </pic:spPr>
                </pic:pic>
              </a:graphicData>
            </a:graphic>
          </wp:inline>
        </w:drawing>
      </w:r>
      <w:r w:rsidR="00393289" w:rsidRPr="00393289">
        <w:rPr>
          <w:i w:val="0"/>
        </w:rPr>
        <w:t xml:space="preserve"> </w:t>
      </w:r>
    </w:p>
    <w:p w14:paraId="22E82007" w14:textId="77777777" w:rsidR="0037114D" w:rsidRDefault="0037114D">
      <w:pPr>
        <w:spacing w:after="0" w:line="240" w:lineRule="auto"/>
        <w:jc w:val="left"/>
        <w:rPr>
          <w:rFonts w:ascii="Arial" w:hAnsi="Arial"/>
          <w:sz w:val="16"/>
        </w:rPr>
      </w:pPr>
      <w:bookmarkStart w:id="217" w:name="OLE_LINK2"/>
      <w:r>
        <w:br w:type="page"/>
      </w:r>
    </w:p>
    <w:p w14:paraId="20C09A38" w14:textId="77777777" w:rsidR="0037114D" w:rsidRDefault="0037114D" w:rsidP="0037114D">
      <w:pPr>
        <w:pStyle w:val="TableHeading"/>
        <w:rPr>
          <w:lang w:val="en-AU"/>
        </w:rPr>
      </w:pPr>
      <w:r w:rsidRPr="00486E77">
        <w:lastRenderedPageBreak/>
        <w:t xml:space="preserve">Table 1.2: </w:t>
      </w:r>
      <w:r>
        <w:rPr>
          <w:lang w:val="en-AU"/>
        </w:rPr>
        <w:t>Department of Education, Skills and Employment 2021-22</w:t>
      </w:r>
      <w:r w:rsidRPr="00486E77">
        <w:t xml:space="preserve"> measures since Budget</w:t>
      </w:r>
      <w:r>
        <w:rPr>
          <w:lang w:val="en-AU"/>
        </w:rPr>
        <w:t xml:space="preserve"> (continued)</w:t>
      </w:r>
    </w:p>
    <w:p w14:paraId="0E0E5C10" w14:textId="1825E853" w:rsidR="0037114D" w:rsidRDefault="001774DD" w:rsidP="003577D6">
      <w:pPr>
        <w:pStyle w:val="TableHeading"/>
        <w:spacing w:before="0"/>
      </w:pPr>
      <w:r w:rsidRPr="001774DD">
        <w:rPr>
          <w:noProof/>
        </w:rPr>
        <w:drawing>
          <wp:inline distT="0" distB="0" distL="0" distR="0" wp14:anchorId="2BDB1EA5" wp14:editId="7678EA0F">
            <wp:extent cx="4896485" cy="4781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6485" cy="4781550"/>
                    </a:xfrm>
                    <a:prstGeom prst="rect">
                      <a:avLst/>
                    </a:prstGeom>
                    <a:noFill/>
                    <a:ln>
                      <a:noFill/>
                    </a:ln>
                  </pic:spPr>
                </pic:pic>
              </a:graphicData>
            </a:graphic>
          </wp:inline>
        </w:drawing>
      </w:r>
    </w:p>
    <w:p w14:paraId="545F2CB0" w14:textId="665EEDC1" w:rsidR="0073762B" w:rsidRDefault="008846DB" w:rsidP="00654B5B">
      <w:pPr>
        <w:pStyle w:val="Source"/>
      </w:pPr>
      <w:r w:rsidRPr="00643B7D">
        <w:t>Prepared on a Government Financial Statistics (</w:t>
      </w:r>
      <w:r w:rsidR="00654B5B">
        <w:t>Underlying Cash</w:t>
      </w:r>
      <w:r w:rsidRPr="00643B7D">
        <w:t>) basis</w:t>
      </w:r>
      <w:r w:rsidR="00136507">
        <w:t>.</w:t>
      </w:r>
      <w:r w:rsidR="00654B5B">
        <w:t xml:space="preserve"> Figures displayed as a negative (-) represent a decrease in funds and a positive (+) represent an increase in funds</w:t>
      </w:r>
      <w:bookmarkEnd w:id="217"/>
      <w:r w:rsidR="00EF0627">
        <w:t>.</w:t>
      </w:r>
    </w:p>
    <w:p w14:paraId="0CBC78A4" w14:textId="6E1CB410" w:rsidR="00B653B8" w:rsidRDefault="00636853" w:rsidP="00085397">
      <w:pPr>
        <w:pStyle w:val="ChartandTableFootnoteAlpha"/>
        <w:numPr>
          <w:ilvl w:val="0"/>
          <w:numId w:val="26"/>
        </w:numPr>
      </w:pPr>
      <w:r w:rsidRPr="00636853">
        <w:rPr>
          <w:iCs/>
        </w:rPr>
        <w:t>The lead entity for this measure is the Department of Health. The full measure description and package details appear in MYEFO under the Health portfolio.</w:t>
      </w:r>
    </w:p>
    <w:p w14:paraId="506A6269" w14:textId="77777777" w:rsidR="00636853" w:rsidRDefault="00636853" w:rsidP="00B653B8">
      <w:pPr>
        <w:pStyle w:val="ChartandTableFootnoteAlpha"/>
      </w:pPr>
      <w:r w:rsidRPr="00636853">
        <w:t>This includes amounts previously provisioned for by the Government.</w:t>
      </w:r>
    </w:p>
    <w:p w14:paraId="2E429545" w14:textId="2867044D" w:rsidR="00F045E6" w:rsidRDefault="00636853" w:rsidP="00B653B8">
      <w:pPr>
        <w:pStyle w:val="ChartandTableFootnoteAlpha"/>
      </w:pPr>
      <w:r w:rsidRPr="00636853">
        <w:t xml:space="preserve">The full measure description and package details appears in </w:t>
      </w:r>
      <w:r w:rsidR="005C237B">
        <w:t>MYEFO</w:t>
      </w:r>
      <w:r w:rsidRPr="00636853">
        <w:t xml:space="preserve"> under Cross Portfolio.</w:t>
      </w:r>
      <w:r w:rsidR="00B653B8" w:rsidRPr="00B653B8">
        <w:t xml:space="preserve">  </w:t>
      </w:r>
    </w:p>
    <w:p w14:paraId="60C3464E" w14:textId="77777777" w:rsidR="00636853" w:rsidRDefault="00636853" w:rsidP="003577D6">
      <w:pPr>
        <w:pStyle w:val="ChartandTableFootnoteAlpha"/>
      </w:pPr>
      <w:r w:rsidRPr="00636853">
        <w:t>The lead entity for this measure is the Department of Prime Minister and Cabinet. The full measure description and package details appear in MYEFO under the Prime Minister and Cabinet portfolio.</w:t>
      </w:r>
    </w:p>
    <w:p w14:paraId="361943D6" w14:textId="7B74A242" w:rsidR="00636853" w:rsidRDefault="00636853" w:rsidP="003577D6">
      <w:pPr>
        <w:pStyle w:val="ChartandTableFootnoteAlpha"/>
      </w:pPr>
      <w:r w:rsidRPr="00636853">
        <w:t xml:space="preserve">Measure relates to a decision made post </w:t>
      </w:r>
      <w:r w:rsidR="005C237B">
        <w:t>MYEFO</w:t>
      </w:r>
      <w:r w:rsidRPr="00636853">
        <w:t xml:space="preserve">.  </w:t>
      </w:r>
    </w:p>
    <w:p w14:paraId="1C300B04" w14:textId="0F99B5ED" w:rsidR="00636853" w:rsidRDefault="00636853" w:rsidP="00145FF1">
      <w:pPr>
        <w:pStyle w:val="ChartandTableFootnoteAlpha"/>
      </w:pPr>
      <w:r>
        <w:t xml:space="preserve">The lead entity for this measure is the National Indigenous Australians Agency. The full measure description and package details appear in the </w:t>
      </w:r>
      <w:r w:rsidR="005C237B">
        <w:t>MYEFO</w:t>
      </w:r>
      <w:r>
        <w:t xml:space="preserve"> under the Prime Minister and Cabinet portfolio</w:t>
      </w:r>
      <w:r w:rsidR="005C237B">
        <w:t>.</w:t>
      </w:r>
    </w:p>
    <w:p w14:paraId="5FD7A00F" w14:textId="0B916049" w:rsidR="008154D5" w:rsidRPr="008154D5" w:rsidRDefault="008154D5" w:rsidP="00636853">
      <w:pPr>
        <w:pStyle w:val="ChartandTableFootnoteAlpha"/>
      </w:pPr>
      <w:r w:rsidRPr="008154D5">
        <w:t xml:space="preserve">The lead entity for this measure is the Department of Foreign Affairs and Trade. The full measure description and package details appear in the </w:t>
      </w:r>
      <w:r w:rsidR="005C237B">
        <w:t>MYEFO</w:t>
      </w:r>
      <w:r w:rsidRPr="008154D5">
        <w:t xml:space="preserve"> under the Foreign Affairs and Trade portfolio. As a result of a Machinery of Government change completed on 28 January 2022, the Department of Education, Skills and Employment elements have transferred to the Department of Foreign Affairs and Trade.</w:t>
      </w:r>
    </w:p>
    <w:p w14:paraId="4746A483" w14:textId="5AE92A94" w:rsidR="008154D5" w:rsidRPr="008154D5" w:rsidRDefault="008154D5" w:rsidP="00D174B4">
      <w:pPr>
        <w:pStyle w:val="ChartandTableFootnoteAlpha"/>
      </w:pPr>
      <w:r w:rsidRPr="008154D5">
        <w:t xml:space="preserve">The lead entity for this measure is the Department of Home Affairs. The full measure description and </w:t>
      </w:r>
      <w:r>
        <w:t>p</w:t>
      </w:r>
      <w:r w:rsidRPr="008154D5">
        <w:t xml:space="preserve">ackage details appear in the </w:t>
      </w:r>
      <w:r w:rsidR="005C237B">
        <w:t>MYEFO</w:t>
      </w:r>
      <w:r w:rsidRPr="008154D5">
        <w:t xml:space="preserve"> under the Home Affairs portfolio.</w:t>
      </w:r>
    </w:p>
    <w:p w14:paraId="0432DA70" w14:textId="77777777" w:rsidR="00F51DAC" w:rsidRPr="001E1BB6" w:rsidRDefault="00693269" w:rsidP="001E1BB6">
      <w:pPr>
        <w:pStyle w:val="Heading3"/>
        <w:ind w:left="567" w:hanging="567"/>
        <w:rPr>
          <w:lang w:val="en-AU"/>
        </w:rPr>
      </w:pPr>
      <w:r>
        <w:br w:type="page"/>
      </w:r>
      <w:bookmarkStart w:id="218" w:name="DESE_1_4"/>
      <w:bookmarkStart w:id="219" w:name="_Toc531095065"/>
      <w:bookmarkStart w:id="220" w:name="_Toc94289329"/>
      <w:bookmarkStart w:id="221" w:name="_Toc94364779"/>
      <w:bookmarkEnd w:id="218"/>
      <w:r w:rsidR="000B5844">
        <w:lastRenderedPageBreak/>
        <w:t>1.4</w:t>
      </w:r>
      <w:r w:rsidR="000B5844">
        <w:tab/>
        <w:t xml:space="preserve">Additional </w:t>
      </w:r>
      <w:r w:rsidR="000D06B5">
        <w:t>estimates</w:t>
      </w:r>
      <w:r w:rsidR="001E1BB6">
        <w:rPr>
          <w:lang w:val="en-AU"/>
        </w:rPr>
        <w:t>, resourcing</w:t>
      </w:r>
      <w:r w:rsidR="000D06B5">
        <w:t xml:space="preserve"> </w:t>
      </w:r>
      <w:r w:rsidR="000B5844">
        <w:t>and v</w:t>
      </w:r>
      <w:r w:rsidR="00F51DAC" w:rsidRPr="00597122">
        <w:t>ariations</w:t>
      </w:r>
      <w:r w:rsidR="001E1BB6">
        <w:rPr>
          <w:lang w:val="en-AU"/>
        </w:rPr>
        <w:t xml:space="preserve"> to outcomes</w:t>
      </w:r>
      <w:bookmarkEnd w:id="219"/>
      <w:bookmarkEnd w:id="220"/>
      <w:bookmarkEnd w:id="221"/>
    </w:p>
    <w:p w14:paraId="2DF2B0F0" w14:textId="22EE2B71" w:rsidR="00F51DAC" w:rsidRPr="001A75A9" w:rsidRDefault="00F51DAC" w:rsidP="00F51DAC">
      <w:r>
        <w:t xml:space="preserve">The following tables detail the changes to the resourcing for </w:t>
      </w:r>
      <w:r w:rsidR="0072079A">
        <w:t xml:space="preserve">Department of Education, Skills and Employment </w:t>
      </w:r>
      <w:r>
        <w:t>at Additional Estimates, by outcome</w:t>
      </w:r>
      <w:r w:rsidR="00E15CF3">
        <w:t xml:space="preserve">. </w:t>
      </w:r>
      <w:r>
        <w:t xml:space="preserve">Table 1.3 details the Additional Estimates resulting from </w:t>
      </w:r>
      <w:r w:rsidRPr="00C73746">
        <w:t>new</w:t>
      </w:r>
      <w:r>
        <w:t xml:space="preserve"> measures </w:t>
      </w:r>
      <w:r w:rsidR="00541613">
        <w:t xml:space="preserve">and other variations </w:t>
      </w:r>
      <w:r>
        <w:t xml:space="preserve">since the </w:t>
      </w:r>
      <w:r w:rsidR="00A411EE">
        <w:t>2021</w:t>
      </w:r>
      <w:r w:rsidR="003577D6">
        <w:noBreakHyphen/>
      </w:r>
      <w:r w:rsidR="00A411EE">
        <w:t xml:space="preserve">22 </w:t>
      </w:r>
      <w:r w:rsidRPr="0069350C">
        <w:t>Budget in Appropriation Bills No</w:t>
      </w:r>
      <w:r w:rsidR="007644BB" w:rsidRPr="0069350C">
        <w:t>s</w:t>
      </w:r>
      <w:r w:rsidRPr="0069350C">
        <w:t>.</w:t>
      </w:r>
      <w:r w:rsidR="00BF696F" w:rsidRPr="0069350C">
        <w:t xml:space="preserve"> </w:t>
      </w:r>
      <w:r w:rsidRPr="0069350C">
        <w:t xml:space="preserve">3 </w:t>
      </w:r>
      <w:r w:rsidR="001A1C55" w:rsidRPr="0069350C">
        <w:t>and</w:t>
      </w:r>
      <w:r w:rsidR="0095283F" w:rsidRPr="0069350C">
        <w:t> </w:t>
      </w:r>
      <w:r w:rsidRPr="0069350C">
        <w:t>4</w:t>
      </w:r>
      <w:r w:rsidR="00F045E6" w:rsidRPr="0069350C">
        <w:t>.</w:t>
      </w:r>
    </w:p>
    <w:p w14:paraId="527AAE25" w14:textId="489D0102" w:rsidR="00F51DAC" w:rsidRDefault="00F51DAC" w:rsidP="00F51DAC">
      <w:pPr>
        <w:pStyle w:val="TableHeading"/>
      </w:pPr>
      <w:r w:rsidRPr="001A75A9">
        <w:t>Table 1.</w:t>
      </w:r>
      <w:r>
        <w:t xml:space="preserve">3: </w:t>
      </w:r>
      <w:r w:rsidRPr="001A75A9">
        <w:t xml:space="preserve">Additional </w:t>
      </w:r>
      <w:r w:rsidR="00447FEF">
        <w:t>e</w:t>
      </w:r>
      <w:r w:rsidR="00447FEF" w:rsidRPr="001A75A9">
        <w:t>stimates</w:t>
      </w:r>
      <w:r w:rsidR="00F95E91">
        <w:rPr>
          <w:lang w:val="en-AU"/>
        </w:rPr>
        <w:t xml:space="preserve"> </w:t>
      </w:r>
      <w:r w:rsidRPr="001A75A9">
        <w:t xml:space="preserve">and </w:t>
      </w:r>
      <w:r w:rsidR="00F95E91">
        <w:rPr>
          <w:lang w:val="en-AU"/>
        </w:rPr>
        <w:t xml:space="preserve">other </w:t>
      </w:r>
      <w:r w:rsidR="00447FEF">
        <w:t>v</w:t>
      </w:r>
      <w:r w:rsidR="00447FEF" w:rsidRPr="001A75A9">
        <w:t xml:space="preserve">ariations </w:t>
      </w:r>
      <w:r w:rsidRPr="001A75A9">
        <w:t xml:space="preserve">to </w:t>
      </w:r>
      <w:r w:rsidR="00447FEF">
        <w:t>o</w:t>
      </w:r>
      <w:r w:rsidR="00447FEF" w:rsidRPr="001A75A9">
        <w:t xml:space="preserve">utcomes </w:t>
      </w:r>
      <w:r w:rsidRPr="001A75A9">
        <w:t xml:space="preserve">since </w:t>
      </w:r>
      <w:r w:rsidR="00A411EE">
        <w:rPr>
          <w:lang w:val="en-AU"/>
        </w:rPr>
        <w:t>2021</w:t>
      </w:r>
      <w:r w:rsidR="003577D6">
        <w:rPr>
          <w:lang w:val="en-AU"/>
        </w:rPr>
        <w:noBreakHyphen/>
      </w:r>
      <w:r w:rsidR="00A411EE">
        <w:rPr>
          <w:lang w:val="en-AU"/>
        </w:rPr>
        <w:t>22</w:t>
      </w:r>
      <w:r w:rsidR="003577D6">
        <w:rPr>
          <w:lang w:val="en-AU"/>
        </w:rPr>
        <w:t> </w:t>
      </w:r>
      <w:r w:rsidRPr="001A75A9">
        <w:t>Budget</w:t>
      </w:r>
    </w:p>
    <w:bookmarkEnd w:id="201"/>
    <w:bookmarkEnd w:id="202"/>
    <w:bookmarkEnd w:id="203"/>
    <w:bookmarkEnd w:id="204"/>
    <w:bookmarkEnd w:id="205"/>
    <w:bookmarkEnd w:id="206"/>
    <w:bookmarkEnd w:id="215"/>
    <w:bookmarkEnd w:id="216"/>
    <w:p w14:paraId="47779BCE" w14:textId="21763310" w:rsidR="00BF696F" w:rsidRDefault="00736CCD" w:rsidP="008D3959">
      <w:pPr>
        <w:pStyle w:val="TableGraphic"/>
      </w:pPr>
      <w:r w:rsidRPr="00736CCD">
        <w:rPr>
          <w:noProof/>
        </w:rPr>
        <w:drawing>
          <wp:inline distT="0" distB="0" distL="0" distR="0" wp14:anchorId="1925C647" wp14:editId="7EBA377A">
            <wp:extent cx="4896485" cy="4883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6485" cy="4883150"/>
                    </a:xfrm>
                    <a:prstGeom prst="rect">
                      <a:avLst/>
                    </a:prstGeom>
                    <a:noFill/>
                    <a:ln>
                      <a:noFill/>
                    </a:ln>
                  </pic:spPr>
                </pic:pic>
              </a:graphicData>
            </a:graphic>
          </wp:inline>
        </w:drawing>
      </w:r>
    </w:p>
    <w:p w14:paraId="6A5FE638" w14:textId="77777777" w:rsidR="00DE0C3B" w:rsidRDefault="00F51DAC" w:rsidP="00422E0D">
      <w:pPr>
        <w:pStyle w:val="TableHeading"/>
      </w:pPr>
      <w:bookmarkStart w:id="222" w:name="_Toc490972407"/>
      <w:bookmarkStart w:id="223" w:name="_Toc491014627"/>
      <w:bookmarkStart w:id="224" w:name="_Toc491014769"/>
      <w:bookmarkStart w:id="225" w:name="_Toc491014949"/>
      <w:bookmarkStart w:id="226" w:name="_Toc491015096"/>
      <w:bookmarkStart w:id="227" w:name="_Toc491029237"/>
      <w:bookmarkStart w:id="228" w:name="_Toc491030326"/>
      <w:bookmarkStart w:id="229" w:name="_Toc491030786"/>
      <w:bookmarkStart w:id="230" w:name="_Toc491031349"/>
      <w:bookmarkStart w:id="231" w:name="_Toc491031936"/>
      <w:bookmarkStart w:id="232" w:name="_Toc491032108"/>
      <w:bookmarkStart w:id="233" w:name="_Toc491032217"/>
      <w:bookmarkStart w:id="234" w:name="_Toc491032324"/>
      <w:bookmarkStart w:id="235" w:name="_Toc491771712"/>
      <w:bookmarkStart w:id="236" w:name="_Toc491773287"/>
      <w:bookmarkStart w:id="237" w:name="_Toc23559345"/>
      <w:bookmarkStart w:id="238" w:name="_Toc23559379"/>
      <w:bookmarkStart w:id="239" w:name="_Toc23559670"/>
      <w:bookmarkStart w:id="240" w:name="_Toc23560134"/>
      <w:bookmarkStart w:id="241" w:name="_Toc23563428"/>
      <w:bookmarkStart w:id="242" w:name="_Toc77998681"/>
      <w:bookmarkStart w:id="243" w:name="_Toc79406110"/>
      <w:bookmarkStart w:id="244" w:name="_Toc79467812"/>
      <w:bookmarkStart w:id="245" w:name="_Toc112211960"/>
      <w:bookmarkStart w:id="246" w:name="_Toc112212054"/>
      <w:bookmarkStart w:id="247" w:name="_Toc112137872"/>
      <w:bookmarkStart w:id="248" w:name="_Toc112137894"/>
      <w:r>
        <w:br w:type="page"/>
      </w:r>
      <w:bookmarkStart w:id="249" w:name="_Toc436624143"/>
      <w:bookmarkStart w:id="250" w:name="_Toc436625444"/>
      <w:bookmarkStart w:id="251" w:name="_Toc446237032"/>
      <w:bookmarkStart w:id="252" w:name="_Toc449255764"/>
      <w:bookmarkStart w:id="253" w:name="_Toc490972409"/>
      <w:bookmarkStart w:id="254" w:name="_Toc491014629"/>
      <w:bookmarkStart w:id="255" w:name="_Toc491014771"/>
      <w:bookmarkStart w:id="256" w:name="_Toc491014951"/>
      <w:bookmarkStart w:id="257" w:name="_Toc491015098"/>
      <w:bookmarkStart w:id="258" w:name="_Toc491029242"/>
      <w:bookmarkStart w:id="259" w:name="_Toc491030331"/>
      <w:bookmarkStart w:id="260" w:name="_Toc491030790"/>
      <w:bookmarkStart w:id="261" w:name="_Toc491031353"/>
      <w:bookmarkStart w:id="262" w:name="_Toc491031940"/>
      <w:bookmarkStart w:id="263" w:name="_Toc491032113"/>
      <w:bookmarkStart w:id="264" w:name="_Toc491032221"/>
      <w:bookmarkStart w:id="265" w:name="_Toc491032328"/>
      <w:bookmarkStart w:id="266" w:name="_Toc491771720"/>
      <w:bookmarkStart w:id="267" w:name="_Toc491773295"/>
      <w:bookmarkStart w:id="268" w:name="_Toc23559353"/>
      <w:bookmarkStart w:id="269" w:name="_Toc23559387"/>
      <w:bookmarkStart w:id="270" w:name="_Toc23559674"/>
      <w:bookmarkStart w:id="271" w:name="_Toc23560142"/>
      <w:bookmarkStart w:id="272" w:name="_Toc23563436"/>
      <w:bookmarkStart w:id="273" w:name="_Toc77998688"/>
      <w:bookmarkStart w:id="274" w:name="_Toc79399717"/>
      <w:bookmarkStart w:id="275" w:name="_Toc112211966"/>
      <w:bookmarkStart w:id="276" w:name="_Toc112212060"/>
      <w:bookmarkStart w:id="277" w:name="_Toc112137878"/>
      <w:bookmarkStart w:id="278" w:name="_Toc112137900"/>
      <w:bookmarkStart w:id="279" w:name="_Toc210646453"/>
      <w:bookmarkStart w:id="280" w:name="_Toc210698432"/>
      <w:bookmarkStart w:id="281" w:name="_Toc210703214"/>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24513F5F" w14:textId="3989295A" w:rsidR="00DE0C3B" w:rsidRPr="000B4F23" w:rsidRDefault="00DE0C3B" w:rsidP="00DE0C3B">
      <w:pPr>
        <w:pStyle w:val="TableHeading"/>
      </w:pPr>
      <w:r w:rsidRPr="001A75A9">
        <w:lastRenderedPageBreak/>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sidR="00285DA9">
        <w:br/>
      </w:r>
      <w:r w:rsidR="00A411EE">
        <w:rPr>
          <w:lang w:val="en-AU"/>
        </w:rPr>
        <w:t>2021</w:t>
      </w:r>
      <w:r>
        <w:rPr>
          <w:lang w:val="en-AU"/>
        </w:rPr>
        <w:t>-2</w:t>
      </w:r>
      <w:r w:rsidR="00A411EE">
        <w:rPr>
          <w:lang w:val="en-AU"/>
        </w:rPr>
        <w:t>2</w:t>
      </w:r>
      <w:r>
        <w:rPr>
          <w:lang w:val="en-AU"/>
        </w:rPr>
        <w:t xml:space="preserve"> </w:t>
      </w:r>
      <w:r w:rsidRPr="001A75A9">
        <w:t>Budget</w:t>
      </w:r>
      <w:r>
        <w:rPr>
          <w:lang w:val="en-AU"/>
        </w:rPr>
        <w:t xml:space="preserve"> (continued)</w:t>
      </w:r>
      <w:r w:rsidRPr="00422E0D">
        <w:rPr>
          <w:b w:val="0"/>
        </w:rPr>
        <w:t xml:space="preserve"> </w:t>
      </w:r>
      <w:r w:rsidR="00422E0D" w:rsidRPr="001A75A9">
        <w:t xml:space="preserve"> </w:t>
      </w:r>
    </w:p>
    <w:p w14:paraId="13D9F011" w14:textId="1531BC63" w:rsidR="00D95DEB" w:rsidRPr="00D95DEB" w:rsidRDefault="00993E34" w:rsidP="008D3959">
      <w:pPr>
        <w:pStyle w:val="TableGraphic"/>
      </w:pPr>
      <w:r w:rsidRPr="00993E34">
        <w:rPr>
          <w:noProof/>
        </w:rPr>
        <w:drawing>
          <wp:inline distT="0" distB="0" distL="0" distR="0" wp14:anchorId="07CC1DB1" wp14:editId="529F4C20">
            <wp:extent cx="4896485" cy="220726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96485" cy="2207260"/>
                    </a:xfrm>
                    <a:prstGeom prst="rect">
                      <a:avLst/>
                    </a:prstGeom>
                    <a:noFill/>
                    <a:ln>
                      <a:noFill/>
                    </a:ln>
                  </pic:spPr>
                </pic:pic>
              </a:graphicData>
            </a:graphic>
          </wp:inline>
        </w:drawing>
      </w:r>
    </w:p>
    <w:p w14:paraId="3EA4F35C" w14:textId="76451AC3" w:rsidR="00F045E6" w:rsidRPr="00F045E6" w:rsidRDefault="00F045E6" w:rsidP="00F045E6"/>
    <w:p w14:paraId="5918DCC6" w14:textId="072B6F63" w:rsidR="00422E0D" w:rsidRPr="00F045E6" w:rsidRDefault="00422E0D" w:rsidP="00422E0D">
      <w:pPr>
        <w:pStyle w:val="TableHeading"/>
        <w:rPr>
          <w:lang w:val="en-AU"/>
        </w:rPr>
      </w:pPr>
      <w:r>
        <w:br w:type="page"/>
      </w:r>
      <w:r w:rsidRPr="001A75A9">
        <w:lastRenderedPageBreak/>
        <w:t>Table 1.</w:t>
      </w:r>
      <w:r>
        <w:t xml:space="preserve">3: </w:t>
      </w:r>
      <w:r w:rsidRPr="001A75A9">
        <w:t xml:space="preserve">Additional </w:t>
      </w:r>
      <w:r>
        <w:t>e</w:t>
      </w:r>
      <w:r w:rsidRPr="001A75A9">
        <w:t>stimates</w:t>
      </w:r>
      <w:r w:rsidR="00F95E91">
        <w:rPr>
          <w:lang w:val="en-AU"/>
        </w:rPr>
        <w:t xml:space="preserve"> </w:t>
      </w:r>
      <w:r w:rsidRPr="001A75A9">
        <w:t xml:space="preserve">and </w:t>
      </w:r>
      <w:r w:rsidR="00F95E91">
        <w:rPr>
          <w:lang w:val="en-AU"/>
        </w:rPr>
        <w:t xml:space="preserve">other </w:t>
      </w:r>
      <w:r>
        <w:t>v</w:t>
      </w:r>
      <w:r w:rsidRPr="001A75A9">
        <w:t xml:space="preserve">ariations to </w:t>
      </w:r>
      <w:r>
        <w:t>o</w:t>
      </w:r>
      <w:r w:rsidRPr="001A75A9">
        <w:t xml:space="preserve">utcomes since </w:t>
      </w:r>
      <w:r w:rsidR="00285DA9">
        <w:br/>
      </w:r>
      <w:r w:rsidR="00A411EE">
        <w:rPr>
          <w:lang w:val="en-AU"/>
        </w:rPr>
        <w:t>2021</w:t>
      </w:r>
      <w:r w:rsidR="00E75F2E">
        <w:rPr>
          <w:lang w:val="en-AU"/>
        </w:rPr>
        <w:t>-2</w:t>
      </w:r>
      <w:r w:rsidR="00A411EE">
        <w:rPr>
          <w:lang w:val="en-AU"/>
        </w:rPr>
        <w:t>2</w:t>
      </w:r>
      <w:r w:rsidRPr="001A75A9">
        <w:t xml:space="preserve"> Budget</w:t>
      </w:r>
      <w:r>
        <w:rPr>
          <w:lang w:val="en-AU"/>
        </w:rPr>
        <w:t xml:space="preserve"> (continued)</w:t>
      </w:r>
    </w:p>
    <w:p w14:paraId="29DA754B" w14:textId="71F6EF4E" w:rsidR="00D95DEB" w:rsidRPr="00D95DEB" w:rsidRDefault="00EA3D0D" w:rsidP="008D3959">
      <w:pPr>
        <w:pStyle w:val="TableGraphic"/>
      </w:pPr>
      <w:r w:rsidRPr="00EA3D0D">
        <w:rPr>
          <w:noProof/>
        </w:rPr>
        <w:drawing>
          <wp:inline distT="0" distB="0" distL="0" distR="0" wp14:anchorId="30280DAC" wp14:editId="774FC31A">
            <wp:extent cx="4896485" cy="40722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96485" cy="4072255"/>
                    </a:xfrm>
                    <a:prstGeom prst="rect">
                      <a:avLst/>
                    </a:prstGeom>
                    <a:noFill/>
                    <a:ln>
                      <a:noFill/>
                    </a:ln>
                  </pic:spPr>
                </pic:pic>
              </a:graphicData>
            </a:graphic>
          </wp:inline>
        </w:drawing>
      </w:r>
    </w:p>
    <w:p w14:paraId="3CD27E29" w14:textId="09FC3034" w:rsidR="00B12ED5" w:rsidRPr="00B12ED5" w:rsidRDefault="00B12ED5" w:rsidP="00B12ED5">
      <w:pPr>
        <w:pStyle w:val="TableGraphic"/>
      </w:pPr>
    </w:p>
    <w:p w14:paraId="723EC268" w14:textId="77777777" w:rsidR="00F045E6" w:rsidRPr="00F045E6" w:rsidRDefault="00F045E6" w:rsidP="00F045E6"/>
    <w:p w14:paraId="02296547" w14:textId="77777777" w:rsidR="003D0235" w:rsidRDefault="00422E0D" w:rsidP="00422E0D">
      <w:pPr>
        <w:pStyle w:val="TableHeading"/>
      </w:pPr>
      <w:r>
        <w:br w:type="page"/>
      </w:r>
    </w:p>
    <w:p w14:paraId="471128EF" w14:textId="358D0245" w:rsidR="003D0235" w:rsidRDefault="003D0235" w:rsidP="003D0235">
      <w:pPr>
        <w:pStyle w:val="TableHeading"/>
        <w:rPr>
          <w:lang w:val="en-AU"/>
        </w:rPr>
      </w:pPr>
      <w:r w:rsidRPr="003D0235">
        <w:rPr>
          <w:lang w:val="en-AU"/>
        </w:rPr>
        <w:lastRenderedPageBreak/>
        <w:t>Table 1.3: Additional estimates</w:t>
      </w:r>
      <w:r>
        <w:rPr>
          <w:lang w:val="en-AU"/>
        </w:rPr>
        <w:t xml:space="preserve"> </w:t>
      </w:r>
      <w:r w:rsidRPr="003D0235">
        <w:rPr>
          <w:lang w:val="en-AU"/>
        </w:rPr>
        <w:t xml:space="preserve">and </w:t>
      </w:r>
      <w:r>
        <w:rPr>
          <w:lang w:val="en-AU"/>
        </w:rPr>
        <w:t xml:space="preserve">other </w:t>
      </w:r>
      <w:r w:rsidRPr="003D0235">
        <w:rPr>
          <w:lang w:val="en-AU"/>
        </w:rPr>
        <w:t xml:space="preserve">variations to outcomes since </w:t>
      </w:r>
      <w:r w:rsidR="00285DA9">
        <w:rPr>
          <w:lang w:val="en-AU"/>
        </w:rPr>
        <w:br/>
      </w:r>
      <w:r>
        <w:rPr>
          <w:lang w:val="en-AU"/>
        </w:rPr>
        <w:t>2021-22</w:t>
      </w:r>
      <w:r w:rsidRPr="003D0235">
        <w:rPr>
          <w:lang w:val="en-AU"/>
        </w:rPr>
        <w:t xml:space="preserve"> Budget</w:t>
      </w:r>
      <w:r>
        <w:rPr>
          <w:lang w:val="en-AU"/>
        </w:rPr>
        <w:t xml:space="preserve"> (continued)</w:t>
      </w:r>
    </w:p>
    <w:p w14:paraId="06F76BF6" w14:textId="64CC3F7F" w:rsidR="003D0235" w:rsidRDefault="00E317EC" w:rsidP="003D0235">
      <w:pPr>
        <w:pStyle w:val="TableHeading"/>
        <w:rPr>
          <w:b w:val="0"/>
        </w:rPr>
      </w:pPr>
      <w:r w:rsidRPr="00E317EC">
        <w:rPr>
          <w:noProof/>
        </w:rPr>
        <w:drawing>
          <wp:inline distT="0" distB="0" distL="0" distR="0" wp14:anchorId="7E9E1144" wp14:editId="7CD181B4">
            <wp:extent cx="4896485" cy="36918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96485" cy="3691890"/>
                    </a:xfrm>
                    <a:prstGeom prst="rect">
                      <a:avLst/>
                    </a:prstGeom>
                    <a:noFill/>
                    <a:ln>
                      <a:noFill/>
                    </a:ln>
                  </pic:spPr>
                </pic:pic>
              </a:graphicData>
            </a:graphic>
          </wp:inline>
        </w:drawing>
      </w:r>
      <w:r w:rsidR="003D0235">
        <w:br w:type="page"/>
      </w:r>
    </w:p>
    <w:p w14:paraId="6CB515FA" w14:textId="42F4B0CB" w:rsidR="00422E0D" w:rsidRDefault="00422E0D" w:rsidP="00422E0D">
      <w:pPr>
        <w:pStyle w:val="TableHeading"/>
        <w:rPr>
          <w:lang w:val="en-AU"/>
        </w:rPr>
      </w:pPr>
      <w:r w:rsidRPr="001A75A9">
        <w:lastRenderedPageBreak/>
        <w:t>Table 1.</w:t>
      </w:r>
      <w:r>
        <w:t xml:space="preserve">3: </w:t>
      </w:r>
      <w:r w:rsidRPr="001A75A9">
        <w:t xml:space="preserve">Additional </w:t>
      </w:r>
      <w:r>
        <w:t>e</w:t>
      </w:r>
      <w:r w:rsidRPr="001A75A9">
        <w:t>stimates</w:t>
      </w:r>
      <w:r w:rsidR="00F95E91">
        <w:rPr>
          <w:lang w:val="en-AU"/>
        </w:rPr>
        <w:t xml:space="preserve"> </w:t>
      </w:r>
      <w:r w:rsidRPr="001A75A9">
        <w:t xml:space="preserve">and </w:t>
      </w:r>
      <w:r w:rsidR="00F95E91">
        <w:rPr>
          <w:lang w:val="en-AU"/>
        </w:rPr>
        <w:t xml:space="preserve">other </w:t>
      </w:r>
      <w:r>
        <w:t>v</w:t>
      </w:r>
      <w:r w:rsidRPr="001A75A9">
        <w:t xml:space="preserve">ariations to </w:t>
      </w:r>
      <w:r>
        <w:t>o</w:t>
      </w:r>
      <w:r w:rsidRPr="001A75A9">
        <w:t xml:space="preserve">utcomes since </w:t>
      </w:r>
      <w:r w:rsidR="00285DA9">
        <w:br/>
      </w:r>
      <w:r w:rsidR="00A411EE">
        <w:rPr>
          <w:lang w:val="en-AU"/>
        </w:rPr>
        <w:t>2021</w:t>
      </w:r>
      <w:r w:rsidR="00E75F2E">
        <w:rPr>
          <w:lang w:val="en-AU"/>
        </w:rPr>
        <w:t>-</w:t>
      </w:r>
      <w:r w:rsidR="00A411EE">
        <w:rPr>
          <w:lang w:val="en-AU"/>
        </w:rPr>
        <w:t>22</w:t>
      </w:r>
      <w:r w:rsidR="00A411EE" w:rsidRPr="001A75A9">
        <w:t xml:space="preserve"> </w:t>
      </w:r>
      <w:r w:rsidRPr="001A75A9">
        <w:t>Budget</w:t>
      </w:r>
      <w:r>
        <w:rPr>
          <w:lang w:val="en-AU"/>
        </w:rPr>
        <w:t xml:space="preserve"> (continued)</w:t>
      </w:r>
    </w:p>
    <w:p w14:paraId="7A18FDF2" w14:textId="2EF28C3B" w:rsidR="00D95DEB" w:rsidRPr="00D95DEB" w:rsidRDefault="00EA3D0D" w:rsidP="008D3959">
      <w:pPr>
        <w:pStyle w:val="TableGraphic"/>
      </w:pPr>
      <w:r w:rsidRPr="00EA3D0D">
        <w:rPr>
          <w:noProof/>
        </w:rPr>
        <w:drawing>
          <wp:inline distT="0" distB="0" distL="0" distR="0" wp14:anchorId="7B4AF45C" wp14:editId="209B8513">
            <wp:extent cx="4896485" cy="3597910"/>
            <wp:effectExtent l="0" t="0" r="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6485" cy="3597910"/>
                    </a:xfrm>
                    <a:prstGeom prst="rect">
                      <a:avLst/>
                    </a:prstGeom>
                    <a:noFill/>
                    <a:ln>
                      <a:noFill/>
                    </a:ln>
                  </pic:spPr>
                </pic:pic>
              </a:graphicData>
            </a:graphic>
          </wp:inline>
        </w:drawing>
      </w:r>
    </w:p>
    <w:p w14:paraId="0765C59C" w14:textId="6AC50E17" w:rsidR="008C552A" w:rsidRDefault="008C552A" w:rsidP="00F045E6">
      <w:pPr>
        <w:rPr>
          <w:rFonts w:ascii="Arial" w:hAnsi="Arial"/>
          <w:sz w:val="16"/>
        </w:rPr>
      </w:pPr>
    </w:p>
    <w:p w14:paraId="24BA6BA3" w14:textId="77777777" w:rsidR="008C552A" w:rsidRDefault="008C552A">
      <w:pPr>
        <w:spacing w:after="0" w:line="240" w:lineRule="auto"/>
        <w:jc w:val="left"/>
        <w:rPr>
          <w:rFonts w:ascii="Arial" w:hAnsi="Arial"/>
          <w:sz w:val="16"/>
        </w:rPr>
      </w:pPr>
      <w:r>
        <w:rPr>
          <w:rFonts w:ascii="Arial" w:hAnsi="Arial"/>
          <w:sz w:val="16"/>
        </w:rPr>
        <w:br w:type="page"/>
      </w:r>
    </w:p>
    <w:p w14:paraId="1D85743A" w14:textId="2D08231A" w:rsidR="008C552A" w:rsidRDefault="008C552A" w:rsidP="008C552A">
      <w:pPr>
        <w:pStyle w:val="TableHeading"/>
      </w:pPr>
      <w:r w:rsidRPr="001A75A9">
        <w:lastRenderedPageBreak/>
        <w:t>Table 1.</w:t>
      </w:r>
      <w:r>
        <w:t xml:space="preserve">3: </w:t>
      </w:r>
      <w:r w:rsidRPr="001A75A9">
        <w:t xml:space="preserve">Additional </w:t>
      </w:r>
      <w:r>
        <w:t>e</w:t>
      </w:r>
      <w:r w:rsidRPr="001A75A9">
        <w:t>stimates</w:t>
      </w:r>
      <w:r w:rsidRPr="0011166C">
        <w:t xml:space="preserve"> </w:t>
      </w:r>
      <w:r w:rsidRPr="001A75A9">
        <w:t xml:space="preserve">and </w:t>
      </w:r>
      <w:r w:rsidRPr="0011166C">
        <w:t xml:space="preserve">other </w:t>
      </w:r>
      <w:r>
        <w:t>v</w:t>
      </w:r>
      <w:r w:rsidRPr="001A75A9">
        <w:t xml:space="preserve">ariations to </w:t>
      </w:r>
      <w:r>
        <w:t>o</w:t>
      </w:r>
      <w:r w:rsidRPr="001A75A9">
        <w:t xml:space="preserve">utcomes since </w:t>
      </w:r>
      <w:r w:rsidR="00285DA9">
        <w:br/>
      </w:r>
      <w:r w:rsidRPr="0011166C">
        <w:t>2021-22</w:t>
      </w:r>
      <w:r w:rsidRPr="001A75A9">
        <w:t xml:space="preserve"> Budget</w:t>
      </w:r>
      <w:r w:rsidRPr="0011166C">
        <w:t xml:space="preserve"> (continued)</w:t>
      </w:r>
    </w:p>
    <w:p w14:paraId="5DE4E37A" w14:textId="622D163D" w:rsidR="008C552A" w:rsidRPr="008C552A" w:rsidRDefault="00100A2C" w:rsidP="008C552A">
      <w:pPr>
        <w:pStyle w:val="TableGraphic"/>
        <w:rPr>
          <w:lang w:val="x-none"/>
        </w:rPr>
      </w:pPr>
      <w:r w:rsidRPr="00100A2C">
        <w:rPr>
          <w:noProof/>
          <w:lang w:val="x-none"/>
        </w:rPr>
        <w:drawing>
          <wp:inline distT="0" distB="0" distL="0" distR="0" wp14:anchorId="1264C3B2" wp14:editId="17E3B6CC">
            <wp:extent cx="4896485" cy="35375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96485" cy="3537585"/>
                    </a:xfrm>
                    <a:prstGeom prst="rect">
                      <a:avLst/>
                    </a:prstGeom>
                    <a:noFill/>
                    <a:ln>
                      <a:noFill/>
                    </a:ln>
                  </pic:spPr>
                </pic:pic>
              </a:graphicData>
            </a:graphic>
          </wp:inline>
        </w:drawing>
      </w:r>
    </w:p>
    <w:p w14:paraId="44256CA0" w14:textId="77777777" w:rsidR="0011166C" w:rsidRDefault="0011166C" w:rsidP="00F045E6">
      <w:pPr>
        <w:rPr>
          <w:rFonts w:ascii="Arial" w:hAnsi="Arial"/>
          <w:sz w:val="16"/>
        </w:rPr>
      </w:pPr>
    </w:p>
    <w:p w14:paraId="795BA619" w14:textId="1D1FB942" w:rsidR="0011166C" w:rsidRDefault="0011166C" w:rsidP="0011166C">
      <w:pPr>
        <w:pStyle w:val="TableHeading"/>
        <w:rPr>
          <w:sz w:val="16"/>
        </w:rPr>
      </w:pPr>
    </w:p>
    <w:p w14:paraId="5D76F17D" w14:textId="77777777" w:rsidR="008C552A" w:rsidRDefault="008C552A">
      <w:pPr>
        <w:spacing w:after="0" w:line="240" w:lineRule="auto"/>
        <w:jc w:val="left"/>
        <w:rPr>
          <w:rFonts w:ascii="Arial" w:hAnsi="Arial"/>
          <w:b/>
          <w:lang w:val="x-none"/>
        </w:rPr>
      </w:pPr>
      <w:r>
        <w:br w:type="page"/>
      </w:r>
    </w:p>
    <w:p w14:paraId="48B5FA9E" w14:textId="68C6C46D" w:rsidR="0011166C" w:rsidRDefault="008C552A" w:rsidP="008C552A">
      <w:pPr>
        <w:pStyle w:val="TableHeading"/>
        <w:rPr>
          <w:noProof/>
          <w:sz w:val="16"/>
        </w:rPr>
      </w:pPr>
      <w:r w:rsidRPr="001A75A9">
        <w:lastRenderedPageBreak/>
        <w:t>Table 1.</w:t>
      </w:r>
      <w:r>
        <w:t xml:space="preserve">3: </w:t>
      </w:r>
      <w:r w:rsidRPr="001A75A9">
        <w:t xml:space="preserve">Additional </w:t>
      </w:r>
      <w:r>
        <w:t>e</w:t>
      </w:r>
      <w:r w:rsidRPr="001A75A9">
        <w:t>stimates</w:t>
      </w:r>
      <w:r w:rsidRPr="0011166C">
        <w:t xml:space="preserve"> </w:t>
      </w:r>
      <w:r w:rsidRPr="001A75A9">
        <w:t xml:space="preserve">and </w:t>
      </w:r>
      <w:r w:rsidRPr="0011166C">
        <w:t xml:space="preserve">other </w:t>
      </w:r>
      <w:r>
        <w:t>v</w:t>
      </w:r>
      <w:r w:rsidRPr="001A75A9">
        <w:t xml:space="preserve">ariations to </w:t>
      </w:r>
      <w:r>
        <w:t>o</w:t>
      </w:r>
      <w:r w:rsidRPr="001A75A9">
        <w:t xml:space="preserve">utcomes since </w:t>
      </w:r>
      <w:r w:rsidR="00285DA9">
        <w:br/>
      </w:r>
      <w:r w:rsidRPr="0011166C">
        <w:t>2021-22</w:t>
      </w:r>
      <w:r w:rsidRPr="001A75A9">
        <w:t xml:space="preserve"> Budget</w:t>
      </w:r>
      <w:r w:rsidRPr="0011166C">
        <w:t xml:space="preserve"> (continued)</w:t>
      </w:r>
    </w:p>
    <w:p w14:paraId="34E2E302" w14:textId="6E6268BF" w:rsidR="0011166C" w:rsidRDefault="00EA3D0D">
      <w:pPr>
        <w:spacing w:after="0" w:line="240" w:lineRule="auto"/>
        <w:jc w:val="left"/>
        <w:rPr>
          <w:rFonts w:ascii="Arial" w:hAnsi="Arial"/>
          <w:b/>
          <w:lang w:val="x-none"/>
        </w:rPr>
      </w:pPr>
      <w:r w:rsidRPr="00EA3D0D">
        <w:rPr>
          <w:noProof/>
        </w:rPr>
        <w:drawing>
          <wp:inline distT="0" distB="0" distL="0" distR="0" wp14:anchorId="798056AB" wp14:editId="04D32D06">
            <wp:extent cx="4896485" cy="3587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6485" cy="3587750"/>
                    </a:xfrm>
                    <a:prstGeom prst="rect">
                      <a:avLst/>
                    </a:prstGeom>
                    <a:noFill/>
                    <a:ln>
                      <a:noFill/>
                    </a:ln>
                  </pic:spPr>
                </pic:pic>
              </a:graphicData>
            </a:graphic>
          </wp:inline>
        </w:drawing>
      </w:r>
      <w:r w:rsidR="0011166C">
        <w:br w:type="page"/>
      </w:r>
    </w:p>
    <w:p w14:paraId="3ABEAB52" w14:textId="6B5013D9" w:rsidR="0011166C" w:rsidRDefault="0011166C" w:rsidP="0011166C">
      <w:pPr>
        <w:pStyle w:val="TableHeading"/>
      </w:pPr>
      <w:r w:rsidRPr="001A75A9">
        <w:lastRenderedPageBreak/>
        <w:t>Table 1.</w:t>
      </w:r>
      <w:r>
        <w:t xml:space="preserve">3: </w:t>
      </w:r>
      <w:r w:rsidRPr="001A75A9">
        <w:t xml:space="preserve">Additional </w:t>
      </w:r>
      <w:r>
        <w:t>e</w:t>
      </w:r>
      <w:r w:rsidRPr="001A75A9">
        <w:t>stimates</w:t>
      </w:r>
      <w:r w:rsidRPr="0011166C">
        <w:t xml:space="preserve"> </w:t>
      </w:r>
      <w:r w:rsidRPr="001A75A9">
        <w:t xml:space="preserve">and </w:t>
      </w:r>
      <w:r w:rsidRPr="0011166C">
        <w:t xml:space="preserve">other </w:t>
      </w:r>
      <w:r>
        <w:t>v</w:t>
      </w:r>
      <w:r w:rsidRPr="001A75A9">
        <w:t xml:space="preserve">ariations to </w:t>
      </w:r>
      <w:r>
        <w:t>o</w:t>
      </w:r>
      <w:r w:rsidRPr="001A75A9">
        <w:t xml:space="preserve">utcomes since </w:t>
      </w:r>
      <w:r w:rsidR="00285DA9">
        <w:br/>
      </w:r>
      <w:r w:rsidRPr="0011166C">
        <w:t>2021-22</w:t>
      </w:r>
      <w:r w:rsidRPr="001A75A9">
        <w:t xml:space="preserve"> Budget</w:t>
      </w:r>
      <w:r w:rsidRPr="0011166C">
        <w:t xml:space="preserve"> (continued)</w:t>
      </w:r>
    </w:p>
    <w:p w14:paraId="5500E8FD" w14:textId="4B7059B0" w:rsidR="00491628" w:rsidRPr="00491628" w:rsidRDefault="00EA3D0D" w:rsidP="00491628">
      <w:pPr>
        <w:pStyle w:val="TableGraphic"/>
        <w:rPr>
          <w:lang w:val="x-none"/>
        </w:rPr>
      </w:pPr>
      <w:r w:rsidRPr="00EA3D0D">
        <w:rPr>
          <w:noProof/>
          <w:lang w:val="x-none"/>
        </w:rPr>
        <w:drawing>
          <wp:inline distT="0" distB="0" distL="0" distR="0" wp14:anchorId="61E00C94" wp14:editId="3D555C97">
            <wp:extent cx="4896485" cy="51752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6485" cy="5175250"/>
                    </a:xfrm>
                    <a:prstGeom prst="rect">
                      <a:avLst/>
                    </a:prstGeom>
                    <a:noFill/>
                    <a:ln>
                      <a:noFill/>
                    </a:ln>
                  </pic:spPr>
                </pic:pic>
              </a:graphicData>
            </a:graphic>
          </wp:inline>
        </w:drawing>
      </w:r>
    </w:p>
    <w:p w14:paraId="5D09C594" w14:textId="37A93E27" w:rsidR="00F045E6" w:rsidRPr="00D948BC" w:rsidRDefault="00393289" w:rsidP="00A264F0">
      <w:pPr>
        <w:spacing w:after="0"/>
        <w:rPr>
          <w:rFonts w:ascii="Arial" w:hAnsi="Arial"/>
          <w:sz w:val="16"/>
        </w:rPr>
      </w:pPr>
      <w:r w:rsidRPr="00D948BC">
        <w:rPr>
          <w:rFonts w:ascii="Arial" w:hAnsi="Arial"/>
          <w:sz w:val="16"/>
        </w:rPr>
        <w:t>Prepared on a resourcing (</w:t>
      </w:r>
      <w:r w:rsidR="008C552A" w:rsidRPr="00D948BC">
        <w:rPr>
          <w:rFonts w:ascii="Arial" w:hAnsi="Arial"/>
          <w:sz w:val="16"/>
        </w:rPr>
        <w:t>i.e. Appropriations</w:t>
      </w:r>
      <w:r w:rsidRPr="00D948BC">
        <w:rPr>
          <w:rFonts w:ascii="Arial" w:hAnsi="Arial"/>
          <w:sz w:val="16"/>
        </w:rPr>
        <w:t xml:space="preserve"> available) basis.</w:t>
      </w:r>
    </w:p>
    <w:p w14:paraId="773CDD07" w14:textId="73C42415" w:rsidR="00F46218" w:rsidRDefault="00F46218" w:rsidP="00085397">
      <w:pPr>
        <w:pStyle w:val="ChartandTableFootnoteAlpha"/>
        <w:numPr>
          <w:ilvl w:val="0"/>
          <w:numId w:val="33"/>
        </w:numPr>
      </w:pPr>
      <w:r>
        <w:t>Variation in 2021-22 is due to demand-driven increases to the expenditure estimates for the Australian Apprenticeships Incentives Program.</w:t>
      </w:r>
    </w:p>
    <w:p w14:paraId="46838332" w14:textId="6E957881" w:rsidR="0011166C" w:rsidRDefault="0011166C" w:rsidP="00085397">
      <w:pPr>
        <w:pStyle w:val="ChartandTableFootnoteAlpha"/>
        <w:numPr>
          <w:ilvl w:val="0"/>
          <w:numId w:val="33"/>
        </w:numPr>
      </w:pPr>
      <w:r>
        <w:t>As a result of a Machinery of Government change completed on 28 January 2022, the Department of Education, Skills and Employment elements have been transferred to the Department of Foreign Affairs and Trade.</w:t>
      </w:r>
    </w:p>
    <w:p w14:paraId="3EA98B94" w14:textId="258DA003" w:rsidR="0011166C" w:rsidRPr="0011166C" w:rsidRDefault="0011166C" w:rsidP="002B365E">
      <w:pPr>
        <w:pStyle w:val="ChartandTableFootnoteAlpha"/>
      </w:pPr>
      <w:r>
        <w:t>Relates to a Machinery of Government change completed on 28 January 2022, which transferred the Seasonal Worker Programme to the Department of Foreign Affairs and Trade.</w:t>
      </w:r>
    </w:p>
    <w:p w14:paraId="5F58CC78" w14:textId="77777777" w:rsidR="0011166C" w:rsidRPr="0011166C" w:rsidRDefault="0011166C" w:rsidP="0011166C"/>
    <w:p w14:paraId="5AEDA6EA" w14:textId="7644BFEB" w:rsidR="000A3249" w:rsidRPr="00564C0F" w:rsidRDefault="00081A0B" w:rsidP="00A264F0">
      <w:pPr>
        <w:pStyle w:val="Heading3"/>
        <w:ind w:left="567" w:hanging="567"/>
      </w:pPr>
      <w:r>
        <w:br w:type="page"/>
      </w:r>
      <w:bookmarkStart w:id="282" w:name="DESE_1_5"/>
      <w:bookmarkStart w:id="283" w:name="_Toc531095066"/>
      <w:bookmarkStart w:id="284" w:name="_Toc94289330"/>
      <w:bookmarkStart w:id="285" w:name="_Toc94364780"/>
      <w:bookmarkEnd w:id="282"/>
      <w:r w:rsidR="000A3249">
        <w:lastRenderedPageBreak/>
        <w:t>1.</w:t>
      </w:r>
      <w:r w:rsidR="00F045E6">
        <w:t>5</w:t>
      </w:r>
      <w:r w:rsidR="000A3249">
        <w:tab/>
      </w:r>
      <w:bookmarkStart w:id="286" w:name="_Toc210646451"/>
      <w:bookmarkStart w:id="287" w:name="_Toc210698430"/>
      <w:bookmarkStart w:id="288" w:name="_Toc210703213"/>
      <w:r w:rsidR="000A3249" w:rsidRPr="00564C0F">
        <w:t>Breakdown of additional estimates by appropriation bill</w:t>
      </w:r>
      <w:bookmarkEnd w:id="283"/>
      <w:bookmarkEnd w:id="284"/>
      <w:bookmarkEnd w:id="285"/>
      <w:bookmarkEnd w:id="286"/>
      <w:bookmarkEnd w:id="287"/>
      <w:bookmarkEnd w:id="288"/>
    </w:p>
    <w:p w14:paraId="6A294B47" w14:textId="5EE437DC" w:rsidR="00081A0B" w:rsidRPr="00564C0F" w:rsidRDefault="00081A0B" w:rsidP="00081A0B">
      <w:r w:rsidRPr="00564C0F">
        <w:t xml:space="preserve">The following tables detail the Additional Estimates sought for </w:t>
      </w:r>
      <w:r w:rsidR="00FE3073">
        <w:t>Department of Education, Skills and Employment</w:t>
      </w:r>
      <w:r w:rsidR="00FE3073" w:rsidRPr="00564C0F">
        <w:t xml:space="preserve"> </w:t>
      </w:r>
      <w:r w:rsidRPr="00145FF1">
        <w:t>through Appropriation Bills Nos. 3 and 4</w:t>
      </w:r>
      <w:r w:rsidRPr="00564C0F">
        <w:t>.</w:t>
      </w:r>
    </w:p>
    <w:p w14:paraId="4D39CEB0" w14:textId="522A20E2" w:rsidR="00081A0B" w:rsidRPr="00CD6FA0" w:rsidRDefault="00081A0B" w:rsidP="00081A0B">
      <w:pPr>
        <w:pStyle w:val="TableHeading"/>
        <w:rPr>
          <w:lang w:val="en-AU"/>
        </w:rPr>
      </w:pPr>
      <w:bookmarkStart w:id="289" w:name="_Toc491771713"/>
      <w:bookmarkStart w:id="290" w:name="_Toc491773288"/>
      <w:bookmarkStart w:id="291" w:name="_Toc23559346"/>
      <w:bookmarkStart w:id="292" w:name="_Toc23559380"/>
      <w:bookmarkStart w:id="293" w:name="_Toc23560135"/>
      <w:bookmarkStart w:id="294" w:name="_Toc23563429"/>
      <w:r>
        <w:t>Table 1.</w:t>
      </w:r>
      <w:r>
        <w:rPr>
          <w:lang w:val="en-AU"/>
        </w:rPr>
        <w:t>4</w:t>
      </w:r>
      <w:r w:rsidRPr="00564C0F">
        <w:t xml:space="preserve">: Appropriation Bill (No. 3) </w:t>
      </w:r>
      <w:bookmarkEnd w:id="289"/>
      <w:bookmarkEnd w:id="290"/>
      <w:bookmarkEnd w:id="291"/>
      <w:bookmarkEnd w:id="292"/>
      <w:bookmarkEnd w:id="293"/>
      <w:bookmarkEnd w:id="294"/>
      <w:r w:rsidR="00A411EE">
        <w:rPr>
          <w:lang w:val="en-AU"/>
        </w:rPr>
        <w:t>2021</w:t>
      </w:r>
      <w:r w:rsidR="00F54D50">
        <w:rPr>
          <w:lang w:val="en-AU"/>
        </w:rPr>
        <w:t>-</w:t>
      </w:r>
      <w:r w:rsidR="00A411EE">
        <w:rPr>
          <w:lang w:val="en-AU"/>
        </w:rPr>
        <w:t>22</w:t>
      </w:r>
    </w:p>
    <w:p w14:paraId="2D5ADE32" w14:textId="056484D4" w:rsidR="002C4053" w:rsidRDefault="00085397" w:rsidP="00954B04">
      <w:pPr>
        <w:pStyle w:val="TableGraphic"/>
      </w:pPr>
      <w:r w:rsidRPr="00085397">
        <w:rPr>
          <w:noProof/>
        </w:rPr>
        <w:drawing>
          <wp:inline distT="0" distB="0" distL="0" distR="0" wp14:anchorId="4D530D0C" wp14:editId="62985B93">
            <wp:extent cx="4896485" cy="4358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6485" cy="4358640"/>
                    </a:xfrm>
                    <a:prstGeom prst="rect">
                      <a:avLst/>
                    </a:prstGeom>
                    <a:noFill/>
                    <a:ln>
                      <a:noFill/>
                    </a:ln>
                  </pic:spPr>
                </pic:pic>
              </a:graphicData>
            </a:graphic>
          </wp:inline>
        </w:drawing>
      </w:r>
    </w:p>
    <w:p w14:paraId="33863060" w14:textId="77777777" w:rsidR="002C4053" w:rsidRDefault="002C4053" w:rsidP="00954B04">
      <w:pPr>
        <w:pStyle w:val="TableGraphic"/>
      </w:pPr>
    </w:p>
    <w:p w14:paraId="38E76887" w14:textId="0B708814" w:rsidR="00491628" w:rsidRDefault="00491628">
      <w:pPr>
        <w:spacing w:after="0" w:line="240" w:lineRule="auto"/>
        <w:jc w:val="left"/>
        <w:rPr>
          <w:i/>
          <w:color w:val="FF0000"/>
        </w:rPr>
      </w:pPr>
      <w:r>
        <w:br w:type="page"/>
      </w:r>
    </w:p>
    <w:p w14:paraId="1D0B4005" w14:textId="54DD6B33" w:rsidR="002C4053" w:rsidRPr="00CD6FA0" w:rsidRDefault="002C4053" w:rsidP="002C4053">
      <w:pPr>
        <w:pStyle w:val="TableHeading"/>
        <w:rPr>
          <w:lang w:val="en-AU"/>
        </w:rPr>
      </w:pPr>
      <w:r>
        <w:lastRenderedPageBreak/>
        <w:t>Table 1.</w:t>
      </w:r>
      <w:r>
        <w:rPr>
          <w:lang w:val="en-AU"/>
        </w:rPr>
        <w:t>4</w:t>
      </w:r>
      <w:r w:rsidRPr="00564C0F">
        <w:t xml:space="preserve">: Appropriation Bill (No. 3) </w:t>
      </w:r>
      <w:r>
        <w:rPr>
          <w:lang w:val="en-AU"/>
        </w:rPr>
        <w:t>2021-22 (continued)</w:t>
      </w:r>
    </w:p>
    <w:p w14:paraId="747A5821" w14:textId="6178BAA0" w:rsidR="002C4053" w:rsidRDefault="00085397" w:rsidP="00954B04">
      <w:pPr>
        <w:pStyle w:val="TableGraphic"/>
      </w:pPr>
      <w:r w:rsidRPr="00085397">
        <w:rPr>
          <w:noProof/>
        </w:rPr>
        <w:drawing>
          <wp:inline distT="0" distB="0" distL="0" distR="0" wp14:anchorId="6A342CCE" wp14:editId="354D58A7">
            <wp:extent cx="4896485" cy="46323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6485" cy="4632325"/>
                    </a:xfrm>
                    <a:prstGeom prst="rect">
                      <a:avLst/>
                    </a:prstGeom>
                    <a:noFill/>
                    <a:ln>
                      <a:noFill/>
                    </a:ln>
                  </pic:spPr>
                </pic:pic>
              </a:graphicData>
            </a:graphic>
          </wp:inline>
        </w:drawing>
      </w:r>
    </w:p>
    <w:p w14:paraId="2009FBA2" w14:textId="27E0DB6A" w:rsidR="00933282" w:rsidRDefault="00085397" w:rsidP="00B54A24">
      <w:pPr>
        <w:pStyle w:val="ChartandTableFootnoteAlpha"/>
        <w:numPr>
          <w:ilvl w:val="0"/>
          <w:numId w:val="40"/>
        </w:numPr>
        <w:spacing w:before="80"/>
      </w:pPr>
      <w:r>
        <w:t xml:space="preserve">The 2021-22 Budget reflects appropriations transferred under Section 75 of the </w:t>
      </w:r>
      <w:r w:rsidRPr="00501047">
        <w:rPr>
          <w:i/>
          <w:iCs/>
        </w:rPr>
        <w:t xml:space="preserve">Public Governance Performance and Accountability Act 2013 </w:t>
      </w:r>
      <w:r>
        <w:t>(PGPA Act) following a Machinery Government change completed on 28 January 2022. The Department of Foreign Affairs and Trade received 2021-22 Annual Appropriations of $3.906 million under a section 75 determination.</w:t>
      </w:r>
      <w:r w:rsidR="00933282">
        <w:br w:type="page"/>
      </w:r>
    </w:p>
    <w:p w14:paraId="42B78B6F" w14:textId="4CB9E626" w:rsidR="00081A0B" w:rsidRPr="00CD6FA0" w:rsidRDefault="00081A0B" w:rsidP="00081A0B">
      <w:pPr>
        <w:pStyle w:val="TableHeading"/>
        <w:rPr>
          <w:lang w:val="en-AU"/>
        </w:rPr>
      </w:pPr>
      <w:r w:rsidRPr="00564C0F">
        <w:lastRenderedPageBreak/>
        <w:t>Table 1.5: Appropriation B</w:t>
      </w:r>
      <w:r w:rsidR="007651FA">
        <w:t>ill (No. 4</w:t>
      </w:r>
      <w:r w:rsidRPr="00564C0F">
        <w:t xml:space="preserve">) </w:t>
      </w:r>
      <w:r w:rsidR="00A411EE">
        <w:rPr>
          <w:lang w:val="en-AU"/>
        </w:rPr>
        <w:t>2021</w:t>
      </w:r>
      <w:r w:rsidR="00F54D50">
        <w:rPr>
          <w:lang w:val="en-AU"/>
        </w:rPr>
        <w:t>-</w:t>
      </w:r>
      <w:r w:rsidR="00A411EE">
        <w:rPr>
          <w:lang w:val="en-AU"/>
        </w:rPr>
        <w:t>22</w:t>
      </w:r>
    </w:p>
    <w:p w14:paraId="166CF94B" w14:textId="32669EFD" w:rsidR="00081A0B" w:rsidRDefault="002556A0" w:rsidP="008D3959">
      <w:pPr>
        <w:pStyle w:val="TableGraphic"/>
      </w:pPr>
      <w:r w:rsidRPr="002556A0">
        <w:rPr>
          <w:noProof/>
        </w:rPr>
        <w:drawing>
          <wp:inline distT="0" distB="0" distL="0" distR="0" wp14:anchorId="165AB033" wp14:editId="12BA6AD5">
            <wp:extent cx="4896485" cy="2617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6485" cy="2617470"/>
                    </a:xfrm>
                    <a:prstGeom prst="rect">
                      <a:avLst/>
                    </a:prstGeom>
                    <a:noFill/>
                    <a:ln>
                      <a:noFill/>
                    </a:ln>
                  </pic:spPr>
                </pic:pic>
              </a:graphicData>
            </a:graphic>
          </wp:inline>
        </w:drawing>
      </w:r>
    </w:p>
    <w:p w14:paraId="6DA46F29" w14:textId="2FEE31BB" w:rsidR="006E7CCA" w:rsidRPr="00B12ED5" w:rsidRDefault="006E7CCA" w:rsidP="006E7CCA">
      <w:pPr>
        <w:pStyle w:val="TableGraphic"/>
      </w:pPr>
    </w:p>
    <w:p w14:paraId="58496B95" w14:textId="77777777" w:rsidR="00F045E6" w:rsidRPr="00F045E6" w:rsidRDefault="00F045E6" w:rsidP="00F045E6"/>
    <w:p w14:paraId="1378C44C" w14:textId="77777777" w:rsidR="000F47B8" w:rsidRDefault="00422E0D" w:rsidP="000F47B8">
      <w:pPr>
        <w:pStyle w:val="Heading2-TOC"/>
      </w:pPr>
      <w:r>
        <w:br w:type="page"/>
      </w:r>
      <w:bookmarkStart w:id="295" w:name="DESE_2_0"/>
      <w:bookmarkStart w:id="296" w:name="_Toc94289331"/>
      <w:bookmarkStart w:id="297" w:name="_Toc94364781"/>
      <w:bookmarkEnd w:id="295"/>
      <w:r w:rsidR="00F51DAC" w:rsidRPr="00E41681">
        <w:lastRenderedPageBreak/>
        <w:t>Section 2</w:t>
      </w:r>
      <w:bookmarkEnd w:id="249"/>
      <w:bookmarkEnd w:id="250"/>
      <w:bookmarkEnd w:id="251"/>
      <w:bookmarkEnd w:id="252"/>
      <w:r w:rsidR="00F51DAC" w:rsidRPr="00E41681">
        <w:t xml:space="preserve">: </w:t>
      </w:r>
      <w:bookmarkStart w:id="298" w:name="_Toc436624144"/>
      <w:bookmarkStart w:id="299" w:name="_Toc436625445"/>
      <w:bookmarkStart w:id="300" w:name="_Toc436626790"/>
      <w:bookmarkStart w:id="301" w:name="_Toc446237033"/>
      <w:bookmarkStart w:id="302" w:name="_Toc449255765"/>
      <w:r w:rsidR="00F51DAC" w:rsidRPr="00E41681">
        <w:t xml:space="preserve">Revisions to </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98"/>
      <w:bookmarkEnd w:id="299"/>
      <w:bookmarkEnd w:id="300"/>
      <w:bookmarkEnd w:id="301"/>
      <w:bookmarkEnd w:id="302"/>
      <w:r w:rsidR="001436E5" w:rsidRPr="00E41681">
        <w:t>outcomes</w:t>
      </w:r>
      <w:r w:rsidR="00F51DAC" w:rsidRPr="00E41681">
        <w:t xml:space="preserve"> and </w:t>
      </w:r>
      <w:r w:rsidR="001436E5" w:rsidRPr="00E41681">
        <w:t>planned performance</w:t>
      </w:r>
      <w:bookmarkStart w:id="303" w:name="DESE_2_1"/>
      <w:bookmarkStart w:id="304" w:name="_Toc436624145"/>
      <w:bookmarkStart w:id="305" w:name="_Toc436625446"/>
      <w:bookmarkStart w:id="306" w:name="_Toc449255766"/>
      <w:bookmarkStart w:id="307" w:name="_Toc490972410"/>
      <w:bookmarkStart w:id="308" w:name="_Toc491014630"/>
      <w:bookmarkStart w:id="309" w:name="_Toc491014772"/>
      <w:bookmarkStart w:id="310" w:name="_Toc491014952"/>
      <w:bookmarkStart w:id="311" w:name="_Toc491015099"/>
      <w:bookmarkStart w:id="312" w:name="_Toc491029243"/>
      <w:bookmarkStart w:id="313" w:name="_Toc491030332"/>
      <w:bookmarkStart w:id="314" w:name="_Toc491030791"/>
      <w:bookmarkStart w:id="315" w:name="_Toc491031354"/>
      <w:bookmarkStart w:id="316" w:name="_Toc491031941"/>
      <w:bookmarkStart w:id="317" w:name="_Toc491032114"/>
      <w:bookmarkStart w:id="318" w:name="_Toc491032222"/>
      <w:bookmarkStart w:id="319" w:name="_Toc491032329"/>
      <w:bookmarkStart w:id="320" w:name="_Toc491771721"/>
      <w:bookmarkStart w:id="321" w:name="_Toc491773296"/>
      <w:bookmarkStart w:id="322" w:name="_Toc23559354"/>
      <w:bookmarkStart w:id="323" w:name="_Toc23559388"/>
      <w:bookmarkStart w:id="324" w:name="_Toc23559675"/>
      <w:bookmarkStart w:id="325" w:name="_Toc23560143"/>
      <w:bookmarkStart w:id="326" w:name="_Toc23563437"/>
      <w:bookmarkStart w:id="327" w:name="_Toc77998689"/>
      <w:bookmarkStart w:id="328" w:name="_Toc79406118"/>
      <w:bookmarkStart w:id="329" w:name="_Toc79467820"/>
      <w:bookmarkStart w:id="330" w:name="_Toc112211967"/>
      <w:bookmarkStart w:id="331" w:name="_Toc112212061"/>
      <w:bookmarkStart w:id="332" w:name="_Toc112137879"/>
      <w:bookmarkStart w:id="333" w:name="_Toc112137901"/>
      <w:bookmarkStart w:id="334" w:name="_Toc210646454"/>
      <w:bookmarkStart w:id="335" w:name="_Toc210698433"/>
      <w:bookmarkStart w:id="336" w:name="_Toc210703215"/>
      <w:bookmarkStart w:id="337" w:name="_Toc531095068"/>
      <w:bookmarkEnd w:id="280"/>
      <w:bookmarkEnd w:id="281"/>
      <w:bookmarkEnd w:id="296"/>
      <w:bookmarkEnd w:id="297"/>
      <w:bookmarkEnd w:id="303"/>
    </w:p>
    <w:p w14:paraId="51BD847E" w14:textId="6856BED3" w:rsidR="00F51DAC" w:rsidRDefault="004C4F3E" w:rsidP="000F47B8">
      <w:pPr>
        <w:pStyle w:val="Heading3"/>
      </w:pPr>
      <w:bookmarkStart w:id="338" w:name="_Toc94289332"/>
      <w:bookmarkStart w:id="339" w:name="_Toc94364782"/>
      <w:r>
        <w:t>2.</w:t>
      </w:r>
      <w:r w:rsidR="00D83F01">
        <w:t>1</w:t>
      </w:r>
      <w:r w:rsidR="00F51DAC">
        <w:tab/>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004C0BD7">
        <w:t>B</w:t>
      </w:r>
      <w:r>
        <w:t xml:space="preserve">udgeted expenses and performance for </w:t>
      </w:r>
      <w:r w:rsidR="00EB7896">
        <w:rPr>
          <w:lang w:val="en-AU"/>
        </w:rPr>
        <w:t>O</w:t>
      </w:r>
      <w:r>
        <w:t xml:space="preserve">utcome </w:t>
      </w:r>
      <w:bookmarkEnd w:id="337"/>
      <w:r w:rsidR="00D83F01">
        <w:t>1</w:t>
      </w:r>
      <w:bookmarkEnd w:id="338"/>
      <w:bookmarkEnd w:id="33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F862B3" w:rsidRPr="005E6F2B" w14:paraId="0F6BA825" w14:textId="77777777" w:rsidTr="008542D9">
        <w:tc>
          <w:tcPr>
            <w:tcW w:w="7705" w:type="dxa"/>
            <w:shd w:val="clear" w:color="auto" w:fill="E6E6E6"/>
          </w:tcPr>
          <w:p w14:paraId="741CC983" w14:textId="668CC2E0" w:rsidR="00F862B3" w:rsidRPr="005E6F2B" w:rsidRDefault="00F862B3" w:rsidP="00337167">
            <w:pPr>
              <w:pStyle w:val="TableColumnHeadingLeft"/>
            </w:pPr>
            <w:r w:rsidRPr="00F862B3">
              <w:rPr>
                <w:sz w:val="20"/>
              </w:rPr>
              <w:t xml:space="preserve">Outcome </w:t>
            </w:r>
            <w:r w:rsidR="00D3140F">
              <w:rPr>
                <w:sz w:val="20"/>
              </w:rPr>
              <w:t>1</w:t>
            </w:r>
            <w:r w:rsidRPr="00F862B3">
              <w:rPr>
                <w:sz w:val="20"/>
              </w:rPr>
              <w:t xml:space="preserve">: </w:t>
            </w:r>
            <w:r w:rsidR="00995FC0">
              <w:rPr>
                <w:sz w:val="20"/>
              </w:rPr>
              <w:t>Improv</w:t>
            </w:r>
            <w:r w:rsidR="00D3140F">
              <w:rPr>
                <w:sz w:val="20"/>
              </w:rPr>
              <w:t>ed early learning, schooling, student educational outcomes and transitions to and from school through access to quality child care, support, parent engagement, quality teaching and learning environments.</w:t>
            </w:r>
          </w:p>
        </w:tc>
      </w:tr>
    </w:tbl>
    <w:p w14:paraId="301E492B" w14:textId="77777777" w:rsidR="00F862B3" w:rsidRPr="005E6F2B" w:rsidRDefault="00F862B3" w:rsidP="00F862B3">
      <w:pPr>
        <w:pStyle w:val="NoSpacing"/>
      </w:pPr>
    </w:p>
    <w:p w14:paraId="14E9B32B" w14:textId="77DE8027" w:rsidR="00F862B3" w:rsidRPr="005E6F2B" w:rsidRDefault="00F862B3" w:rsidP="00F862B3">
      <w:pPr>
        <w:pStyle w:val="Heading4"/>
      </w:pPr>
      <w:r w:rsidRPr="00F862B3">
        <w:rPr>
          <w:sz w:val="22"/>
          <w:szCs w:val="22"/>
        </w:rPr>
        <w:t>Linked programs</w:t>
      </w:r>
      <w:r w:rsidRPr="005E6F2B">
        <w:t xml:space="preserve">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7D6137" w:rsidRPr="00D9493C" w14:paraId="4011224A"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4C67AAD2" w14:textId="77777777" w:rsidR="007D6137" w:rsidRPr="00E50FBE" w:rsidRDefault="007D6137" w:rsidP="002B77D6">
            <w:pPr>
              <w:pStyle w:val="PBSLinkedProgHeading"/>
            </w:pPr>
            <w:r w:rsidRPr="00E50FBE">
              <w:t>Services Australia</w:t>
            </w:r>
          </w:p>
        </w:tc>
      </w:tr>
      <w:tr w:rsidR="007D6137" w:rsidRPr="00D9493C" w14:paraId="00C69EB9"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6C5D4F37" w14:textId="77777777" w:rsidR="007D6137" w:rsidRPr="00E50FBE" w:rsidRDefault="007D6137" w:rsidP="002B77D6">
            <w:pPr>
              <w:pStyle w:val="PBSLinkedProgHeading"/>
            </w:pPr>
            <w:r w:rsidRPr="00E50FBE">
              <w:t>Programs</w:t>
            </w:r>
          </w:p>
          <w:p w14:paraId="52B4E51E" w14:textId="77777777" w:rsidR="007D6137" w:rsidRPr="00E50FBE" w:rsidRDefault="007D6137" w:rsidP="002B77D6">
            <w:pPr>
              <w:pStyle w:val="PBSTableListBullet"/>
            </w:pPr>
            <w:r w:rsidRPr="00E50FBE">
              <w:t>Program 1.1 - Services to the Community - Social Security and Welfare</w:t>
            </w:r>
          </w:p>
        </w:tc>
      </w:tr>
      <w:tr w:rsidR="007D6137" w:rsidRPr="00D9493C" w14:paraId="73E85887"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5EC3C51F" w14:textId="77777777" w:rsidR="007D6137" w:rsidRPr="00E50FBE" w:rsidRDefault="007D6137" w:rsidP="002B77D6">
            <w:pPr>
              <w:pStyle w:val="PBSLinkedProgHeading2"/>
            </w:pPr>
            <w:r w:rsidRPr="00E50FBE">
              <w:t>Contribution to Outcome 1 made by linked programs</w:t>
            </w:r>
          </w:p>
          <w:p w14:paraId="176E0CA8" w14:textId="77777777" w:rsidR="007D6137" w:rsidRPr="00E50FBE" w:rsidRDefault="007D6137" w:rsidP="002B77D6">
            <w:pPr>
              <w:pStyle w:val="PBSLinkedProgNormal"/>
            </w:pPr>
            <w:r w:rsidRPr="00E50FBE">
              <w:t>The linked program contributes to Outcome 1 by administering child care payments to eligible families.</w:t>
            </w:r>
          </w:p>
        </w:tc>
      </w:tr>
      <w:tr w:rsidR="007D6137" w:rsidRPr="00D9493C" w14:paraId="15B4BC0E"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33992888" w14:textId="77777777" w:rsidR="007D6137" w:rsidRPr="00BC0626" w:rsidRDefault="007D6137" w:rsidP="002B77D6">
            <w:pPr>
              <w:pStyle w:val="PBSLinkedProgHeading"/>
            </w:pPr>
            <w:r w:rsidRPr="00BC0626">
              <w:t>National Indigenous Australians Agency</w:t>
            </w:r>
          </w:p>
        </w:tc>
      </w:tr>
      <w:tr w:rsidR="007D6137" w:rsidRPr="00D9493C" w14:paraId="06854AB6"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519F25F9" w14:textId="77777777" w:rsidR="007D6137" w:rsidRPr="00BC0626" w:rsidRDefault="007D6137" w:rsidP="002B77D6">
            <w:pPr>
              <w:pStyle w:val="PBSLinkedProgHeading"/>
            </w:pPr>
            <w:r w:rsidRPr="00BC0626">
              <w:t>Programs</w:t>
            </w:r>
          </w:p>
          <w:p w14:paraId="6180A6D5" w14:textId="77777777" w:rsidR="007D6137" w:rsidRPr="00BC0626" w:rsidRDefault="007D6137" w:rsidP="002B77D6">
            <w:pPr>
              <w:pStyle w:val="PBSTableListBullet"/>
            </w:pPr>
            <w:r w:rsidRPr="00BC0626">
              <w:t>Program 1.1 - Jobs, Land and Economy</w:t>
            </w:r>
          </w:p>
          <w:p w14:paraId="1F8D305E" w14:textId="77777777" w:rsidR="007D6137" w:rsidRPr="00BC0626" w:rsidRDefault="007D6137" w:rsidP="002B77D6">
            <w:pPr>
              <w:pStyle w:val="PBSTableListBullet"/>
            </w:pPr>
            <w:r w:rsidRPr="00BC0626">
              <w:t>Program 1.2 - Children and Schooling</w:t>
            </w:r>
          </w:p>
        </w:tc>
      </w:tr>
      <w:tr w:rsidR="007D6137" w:rsidRPr="00D9493C" w14:paraId="7AA3C9F4"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428FE350" w14:textId="77777777" w:rsidR="007D6137" w:rsidRPr="00BC0626" w:rsidRDefault="007D6137" w:rsidP="002B77D6">
            <w:pPr>
              <w:pStyle w:val="PBSLinkedProgHeading2"/>
            </w:pPr>
            <w:r w:rsidRPr="00BC0626">
              <w:t>Contribution to Outcome 1 made by linked programs</w:t>
            </w:r>
          </w:p>
          <w:p w14:paraId="25103A92" w14:textId="77777777" w:rsidR="007D6137" w:rsidRPr="00BC0626" w:rsidRDefault="007D6137" w:rsidP="002B77D6">
            <w:pPr>
              <w:pStyle w:val="PBSLinkedProgNormal"/>
            </w:pPr>
            <w:r w:rsidRPr="00BC0626">
              <w:t>The linked programs contribute to Outcome 1 by supporting school attendance, improved educational outcomes and access to further education, training and employment for Indigenous students.</w:t>
            </w:r>
          </w:p>
        </w:tc>
      </w:tr>
      <w:tr w:rsidR="007D6137" w:rsidRPr="00D9493C" w14:paraId="02D764E1"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78878A73" w14:textId="77777777" w:rsidR="007D6137" w:rsidRPr="00BC0626" w:rsidRDefault="007D6137" w:rsidP="002B77D6">
            <w:pPr>
              <w:pStyle w:val="PBSLinkedProgHeading"/>
            </w:pPr>
            <w:r w:rsidRPr="00BC0626">
              <w:t>Department of the Treasury</w:t>
            </w:r>
          </w:p>
        </w:tc>
      </w:tr>
      <w:tr w:rsidR="007D6137" w:rsidRPr="00D9493C" w14:paraId="7D627D0C"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1C45AC09" w14:textId="77777777" w:rsidR="007D6137" w:rsidRPr="00D9493C" w:rsidRDefault="007D6137" w:rsidP="002B77D6">
            <w:pPr>
              <w:pStyle w:val="PBSLinkedProgHeading"/>
            </w:pPr>
            <w:r w:rsidRPr="00D9493C">
              <w:t>Programs</w:t>
            </w:r>
          </w:p>
          <w:p w14:paraId="37E593C3" w14:textId="77777777" w:rsidR="007D6137" w:rsidRPr="00D9493C" w:rsidRDefault="007D6137" w:rsidP="002B77D6">
            <w:pPr>
              <w:pStyle w:val="PBSTableListBullet"/>
            </w:pPr>
            <w:r w:rsidRPr="00D9493C">
              <w:t>Program 1.9 - National Partnership Payments to the states</w:t>
            </w:r>
          </w:p>
        </w:tc>
      </w:tr>
      <w:tr w:rsidR="007D6137" w:rsidRPr="00D9493C" w14:paraId="3F0084FE"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46643410" w14:textId="77777777" w:rsidR="007D6137" w:rsidRPr="00D9493C" w:rsidRDefault="007D6137" w:rsidP="002B77D6">
            <w:pPr>
              <w:pStyle w:val="PBSLinkedProgHeading2"/>
            </w:pPr>
            <w:r w:rsidRPr="00D9493C">
              <w:t>Contribution to Outcome 1 made by linked programs</w:t>
            </w:r>
          </w:p>
          <w:p w14:paraId="0D2E29A6" w14:textId="77777777" w:rsidR="007D6137" w:rsidRPr="00D9493C" w:rsidRDefault="007D6137" w:rsidP="002B77D6">
            <w:pPr>
              <w:pStyle w:val="PBSLinkedProgNormal"/>
            </w:pPr>
            <w:r w:rsidRPr="00D9493C">
              <w:t>The linked program contributes to Outcome 1 by making National Partnership Payments to the states.</w:t>
            </w:r>
          </w:p>
        </w:tc>
      </w:tr>
      <w:tr w:rsidR="007D6137" w:rsidRPr="00D9493C" w14:paraId="626C7615"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11FAED40" w14:textId="77777777" w:rsidR="007D6137" w:rsidRPr="00E65CEF" w:rsidRDefault="007D6137" w:rsidP="002B77D6">
            <w:pPr>
              <w:pStyle w:val="PBSLinkedProgHeading2"/>
            </w:pPr>
            <w:r w:rsidRPr="00E65CEF">
              <w:t>Department of Social Services</w:t>
            </w:r>
          </w:p>
        </w:tc>
      </w:tr>
      <w:tr w:rsidR="007D6137" w:rsidRPr="00D9493C" w14:paraId="028B4011"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75FAE88E" w14:textId="77777777" w:rsidR="007D6137" w:rsidRPr="00E65CEF" w:rsidRDefault="007D6137" w:rsidP="002B77D6">
            <w:pPr>
              <w:pStyle w:val="PBSLinkedProgHeading2"/>
            </w:pPr>
            <w:r w:rsidRPr="00E65CEF">
              <w:t>Programs</w:t>
            </w:r>
          </w:p>
          <w:p w14:paraId="35B88320" w14:textId="77777777" w:rsidR="007D6137" w:rsidRPr="00E65CEF" w:rsidRDefault="007D6137" w:rsidP="00085397">
            <w:pPr>
              <w:pStyle w:val="PBSLinkedProgbullet"/>
              <w:numPr>
                <w:ilvl w:val="0"/>
                <w:numId w:val="8"/>
              </w:numPr>
              <w:ind w:left="253" w:hanging="184"/>
            </w:pPr>
            <w:r w:rsidRPr="00E65CEF">
              <w:t>Program 3.1 – Disability and Carers</w:t>
            </w:r>
          </w:p>
        </w:tc>
      </w:tr>
      <w:tr w:rsidR="007D6137" w:rsidRPr="00D9493C" w14:paraId="328682A9"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33256CB2" w14:textId="77777777" w:rsidR="007D6137" w:rsidRPr="00E65CEF" w:rsidRDefault="007D6137" w:rsidP="002B77D6">
            <w:pPr>
              <w:pStyle w:val="PBSLinkedProgHeading2"/>
            </w:pPr>
            <w:r w:rsidRPr="00E65CEF">
              <w:t>Contribution to Outcome 1 made by linked programs</w:t>
            </w:r>
          </w:p>
          <w:p w14:paraId="3DC7BC10" w14:textId="77777777" w:rsidR="007D6137" w:rsidRPr="00E65CEF" w:rsidRDefault="007D6137" w:rsidP="002B77D6">
            <w:pPr>
              <w:pStyle w:val="PBSLinkedProgHeading2"/>
              <w:rPr>
                <w:b w:val="0"/>
              </w:rPr>
            </w:pPr>
            <w:r w:rsidRPr="00E65CEF">
              <w:rPr>
                <w:b w:val="0"/>
              </w:rPr>
              <w:t>The linked program contributes to Outcome 1 by providing key actions, under the Early Childhood Targeted Action Plan that supports Australia’s Disability Strategy 2021-2031, to strengthen early identification, information, supports and pathways, as well as collaboration between programs and services. The program supports the development and wellbeing of children and helps them thrive across and between life stages.</w:t>
            </w:r>
          </w:p>
        </w:tc>
      </w:tr>
    </w:tbl>
    <w:p w14:paraId="167DD001" w14:textId="77777777" w:rsidR="00DD243B" w:rsidRDefault="00DD243B">
      <w:pPr>
        <w:spacing w:after="0" w:line="240" w:lineRule="auto"/>
        <w:jc w:val="left"/>
        <w:rPr>
          <w:rFonts w:ascii="Arial" w:hAnsi="Arial"/>
          <w:b/>
          <w:bCs/>
          <w:iCs/>
          <w:szCs w:val="26"/>
          <w:lang w:val="x-none"/>
        </w:rPr>
      </w:pPr>
      <w:r>
        <w:br w:type="page"/>
      </w:r>
    </w:p>
    <w:p w14:paraId="2B700C48" w14:textId="07DBCE16" w:rsidR="00192802" w:rsidRPr="008542D9" w:rsidRDefault="00192802" w:rsidP="00192802">
      <w:pPr>
        <w:pStyle w:val="Heading5"/>
        <w:rPr>
          <w:lang w:val="en-AU"/>
        </w:rPr>
      </w:pPr>
      <w:r w:rsidRPr="00446612">
        <w:lastRenderedPageBreak/>
        <w:t xml:space="preserve">Budgeted expenses for Outcome </w:t>
      </w:r>
      <w:r w:rsidR="008542D9">
        <w:rPr>
          <w:lang w:val="en-AU"/>
        </w:rPr>
        <w:t>1</w:t>
      </w:r>
    </w:p>
    <w:p w14:paraId="0493E0E7" w14:textId="77777777" w:rsidR="00192802" w:rsidRDefault="00192802" w:rsidP="00192802">
      <w:r w:rsidRPr="00950281">
        <w:t xml:space="preserve">This table shows how much the entity intends to spend (on an accrual basis) on achieving the outcome, broken down by program, as well as by Administered and Departmental funding sources. </w:t>
      </w:r>
    </w:p>
    <w:p w14:paraId="3827C0FB" w14:textId="6A43CB0E" w:rsidR="00F51DAC" w:rsidRPr="001436E5" w:rsidRDefault="00F51DAC" w:rsidP="00F51DAC">
      <w:pPr>
        <w:pStyle w:val="TableHeading"/>
        <w:rPr>
          <w:highlight w:val="yellow"/>
          <w:lang w:val="en-AU"/>
        </w:rPr>
      </w:pPr>
      <w:r w:rsidRPr="00D93D96">
        <w:lastRenderedPageBreak/>
        <w:t>Table 2.</w:t>
      </w:r>
      <w:r w:rsidR="008542D9">
        <w:rPr>
          <w:lang w:val="en-AU"/>
        </w:rPr>
        <w:t>1</w:t>
      </w:r>
      <w:r w:rsidR="00B12ED5">
        <w:rPr>
          <w:lang w:val="en-AU"/>
        </w:rPr>
        <w:t>.</w:t>
      </w:r>
      <w:r w:rsidRPr="00D93D96">
        <w:t xml:space="preserve">1 Budgeted </w:t>
      </w:r>
      <w:r w:rsidR="00701B3C" w:rsidRPr="00D93D96">
        <w:t>expenses</w:t>
      </w:r>
      <w:r w:rsidR="00701B3C">
        <w:rPr>
          <w:lang w:val="en-AU"/>
        </w:rPr>
        <w:t xml:space="preserve"> for</w:t>
      </w:r>
      <w:r w:rsidRPr="00D93D96">
        <w:t xml:space="preserve"> Outcome </w:t>
      </w:r>
      <w:r w:rsidR="008542D9">
        <w:rPr>
          <w:lang w:val="en-AU"/>
        </w:rPr>
        <w:t>1</w:t>
      </w:r>
    </w:p>
    <w:p w14:paraId="68232676" w14:textId="6460563E" w:rsidR="0039195F" w:rsidRDefault="0008765D" w:rsidP="008D3959">
      <w:pPr>
        <w:pStyle w:val="TableGraphic"/>
        <w:rPr>
          <w:iCs/>
        </w:rPr>
      </w:pPr>
      <w:r w:rsidRPr="0008765D">
        <w:rPr>
          <w:iCs/>
          <w:noProof/>
        </w:rPr>
        <w:drawing>
          <wp:inline distT="0" distB="0" distL="0" distR="0" wp14:anchorId="3099B8BC" wp14:editId="66749BE3">
            <wp:extent cx="4896485" cy="6924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6485" cy="6924675"/>
                    </a:xfrm>
                    <a:prstGeom prst="rect">
                      <a:avLst/>
                    </a:prstGeom>
                    <a:noFill/>
                    <a:ln>
                      <a:noFill/>
                    </a:ln>
                  </pic:spPr>
                </pic:pic>
              </a:graphicData>
            </a:graphic>
          </wp:inline>
        </w:drawing>
      </w:r>
    </w:p>
    <w:p w14:paraId="2AEAC1E8" w14:textId="77777777" w:rsidR="00D5737A" w:rsidRPr="00D5737A" w:rsidRDefault="00D5737A" w:rsidP="00D5737A"/>
    <w:p w14:paraId="0B1DB80D" w14:textId="16D78FC6" w:rsidR="00FB6D56" w:rsidRPr="001436E5" w:rsidRDefault="00FB6D56" w:rsidP="00FB6D56">
      <w:pPr>
        <w:pStyle w:val="TableHeading"/>
        <w:rPr>
          <w:highlight w:val="yellow"/>
          <w:lang w:val="en-AU"/>
        </w:rPr>
      </w:pPr>
      <w:r>
        <w:br w:type="page"/>
      </w:r>
      <w:r w:rsidRPr="00D93D96">
        <w:lastRenderedPageBreak/>
        <w:t>Table 2.</w:t>
      </w:r>
      <w:r w:rsidR="008542D9">
        <w:rPr>
          <w:lang w:val="en-AU"/>
        </w:rPr>
        <w:t>1</w:t>
      </w:r>
      <w:r>
        <w:rPr>
          <w:lang w:val="en-AU"/>
        </w:rPr>
        <w:t>.</w:t>
      </w:r>
      <w:r w:rsidRPr="00D93D96">
        <w:t>1 Budgeted expenses</w:t>
      </w:r>
      <w:r>
        <w:rPr>
          <w:lang w:val="en-AU"/>
        </w:rPr>
        <w:t xml:space="preserve"> for</w:t>
      </w:r>
      <w:r w:rsidRPr="00D93D96">
        <w:t xml:space="preserve"> Outcome </w:t>
      </w:r>
      <w:r w:rsidR="008542D9">
        <w:rPr>
          <w:lang w:val="en-AU"/>
        </w:rPr>
        <w:t>1</w:t>
      </w:r>
      <w:r w:rsidR="00356D02">
        <w:rPr>
          <w:lang w:val="en-AU"/>
        </w:rPr>
        <w:t xml:space="preserve"> (continued)</w:t>
      </w:r>
    </w:p>
    <w:p w14:paraId="0E2A8B3D" w14:textId="29043790" w:rsidR="00FB6D56" w:rsidRDefault="0008765D" w:rsidP="008D3959">
      <w:pPr>
        <w:pStyle w:val="TableGraphic"/>
        <w:rPr>
          <w:iCs/>
        </w:rPr>
      </w:pPr>
      <w:r w:rsidRPr="0008765D">
        <w:rPr>
          <w:i w:val="0"/>
          <w:noProof/>
        </w:rPr>
        <w:drawing>
          <wp:inline distT="0" distB="0" distL="0" distR="0" wp14:anchorId="165CB9E3" wp14:editId="3929252B">
            <wp:extent cx="4896485" cy="4117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6485" cy="4117340"/>
                    </a:xfrm>
                    <a:prstGeom prst="rect">
                      <a:avLst/>
                    </a:prstGeom>
                    <a:noFill/>
                    <a:ln>
                      <a:noFill/>
                    </a:ln>
                  </pic:spPr>
                </pic:pic>
              </a:graphicData>
            </a:graphic>
          </wp:inline>
        </w:drawing>
      </w:r>
      <w:r w:rsidR="004A6255" w:rsidRPr="004A6255">
        <w:rPr>
          <w:i w:val="0"/>
        </w:rPr>
        <w:t xml:space="preserve"> </w:t>
      </w:r>
    </w:p>
    <w:p w14:paraId="4BF79414" w14:textId="77777777" w:rsidR="00BD663D" w:rsidRPr="00BD663D" w:rsidRDefault="00BD663D" w:rsidP="00BD663D">
      <w:pPr>
        <w:pStyle w:val="ChartandTableFootnoteAlpha"/>
        <w:numPr>
          <w:ilvl w:val="0"/>
          <w:numId w:val="0"/>
        </w:numPr>
        <w:tabs>
          <w:tab w:val="left" w:pos="454"/>
        </w:tabs>
        <w:ind w:left="397" w:hanging="397"/>
        <w:rPr>
          <w:sz w:val="8"/>
          <w:szCs w:val="12"/>
        </w:rPr>
      </w:pPr>
    </w:p>
    <w:p w14:paraId="29A3D9D9" w14:textId="77777777" w:rsidR="00FA5561" w:rsidRPr="00D5737A" w:rsidRDefault="00FA5561" w:rsidP="00FA5561">
      <w:pPr>
        <w:pStyle w:val="ChartandTableFootnoteAlpha"/>
        <w:numPr>
          <w:ilvl w:val="0"/>
          <w:numId w:val="0"/>
        </w:numPr>
        <w:tabs>
          <w:tab w:val="left" w:pos="454"/>
        </w:tabs>
        <w:ind w:left="397" w:hanging="397"/>
      </w:pPr>
      <w:r w:rsidRPr="00BD663D">
        <w:t>Note: Departmental appropriation splits and totals are indicative estimates and may change in the course of the budget year as government priorities change.</w:t>
      </w:r>
    </w:p>
    <w:p w14:paraId="6F4642E4" w14:textId="62517FBB" w:rsidR="00D5737A" w:rsidRDefault="00BD663D" w:rsidP="00085397">
      <w:pPr>
        <w:pStyle w:val="ChartandTableFootnoteAlpha"/>
        <w:numPr>
          <w:ilvl w:val="0"/>
          <w:numId w:val="32"/>
        </w:numPr>
        <w:tabs>
          <w:tab w:val="left" w:pos="454"/>
        </w:tabs>
      </w:pPr>
      <w:r w:rsidRPr="00BD663D">
        <w:t>Estimated expenses incurred in relation to receipts retained under section 74 of the PGPA Act.</w:t>
      </w:r>
    </w:p>
    <w:p w14:paraId="2A214310" w14:textId="12B4647C" w:rsidR="00DA17C1" w:rsidRDefault="00BD663D" w:rsidP="00DA17C1">
      <w:pPr>
        <w:pStyle w:val="ChartandTableFootnoteAlpha"/>
        <w:tabs>
          <w:tab w:val="left" w:pos="454"/>
        </w:tabs>
      </w:pPr>
      <w:r w:rsidRPr="00BD663D">
        <w:t>Expenses not requiring appropriation in the Budget year are made up of depreciation expenses, amortisation expenses, make good expenses and audit fees.</w:t>
      </w:r>
    </w:p>
    <w:p w14:paraId="65A228C2" w14:textId="6B49D79D" w:rsidR="00DA17C1" w:rsidRPr="00DA17C1" w:rsidRDefault="00DA17C1" w:rsidP="00937B21">
      <w:pPr>
        <w:pStyle w:val="ChartandTableFootnoteAlpha"/>
        <w:tabs>
          <w:tab w:val="clear" w:pos="397"/>
          <w:tab w:val="num" w:pos="709"/>
        </w:tabs>
        <w:ind w:left="426" w:hanging="426"/>
      </w:pPr>
      <w:r>
        <w:t>Figures displayed as a negative (-) represent a decrease in funds and a positive (+) represent an increase in funds</w:t>
      </w:r>
    </w:p>
    <w:p w14:paraId="75810DE0" w14:textId="77777777" w:rsidR="00D5737A" w:rsidRPr="00D5737A" w:rsidRDefault="00D5737A" w:rsidP="00D5737A"/>
    <w:p w14:paraId="1012935B" w14:textId="712249CB" w:rsidR="007008EC" w:rsidRPr="00446612" w:rsidRDefault="00356D02" w:rsidP="009E70F0">
      <w:pPr>
        <w:pStyle w:val="TableHeading"/>
      </w:pPr>
      <w:r>
        <w:rPr>
          <w:iCs/>
        </w:rPr>
        <w:br w:type="page"/>
      </w:r>
    </w:p>
    <w:p w14:paraId="388710EA" w14:textId="1129F467" w:rsidR="004153A4" w:rsidRDefault="007008EC" w:rsidP="004153A4">
      <w:pPr>
        <w:pStyle w:val="TableHeading"/>
      </w:pPr>
      <w:r w:rsidRPr="008E5BB7">
        <w:lastRenderedPageBreak/>
        <w:t>Table 2.</w:t>
      </w:r>
      <w:r w:rsidR="003E5B6A">
        <w:rPr>
          <w:lang w:val="en-AU"/>
        </w:rPr>
        <w:t>1</w:t>
      </w:r>
      <w:r w:rsidRPr="008E5BB7">
        <w:t xml:space="preserve">.2: </w:t>
      </w:r>
      <w:r>
        <w:t xml:space="preserve">Program components of Outcome </w:t>
      </w:r>
      <w:r w:rsidR="008542D9">
        <w:rPr>
          <w:lang w:val="en-AU"/>
        </w:rPr>
        <w:t>1</w:t>
      </w:r>
      <w:r>
        <w:t xml:space="preserve"> </w:t>
      </w:r>
    </w:p>
    <w:p w14:paraId="1191C579" w14:textId="1CBA3CF2" w:rsidR="00E41155" w:rsidRDefault="00E41155" w:rsidP="00E41155">
      <w:pPr>
        <w:pStyle w:val="TableGraphic"/>
        <w:rPr>
          <w:rFonts w:ascii="Arial" w:hAnsi="Arial"/>
          <w:b/>
          <w:i w:val="0"/>
          <w:color w:val="auto"/>
          <w:lang w:val="x-none"/>
        </w:rPr>
      </w:pPr>
      <w:r w:rsidRPr="00E41155">
        <w:rPr>
          <w:rFonts w:ascii="Arial" w:hAnsi="Arial"/>
          <w:b/>
          <w:i w:val="0"/>
          <w:color w:val="auto"/>
          <w:lang w:val="x-none"/>
        </w:rPr>
        <w:t>Program expenses 1.1: Support for the Child Care System</w:t>
      </w:r>
    </w:p>
    <w:p w14:paraId="30A0C078" w14:textId="364B3699" w:rsidR="00223058" w:rsidRPr="00223058" w:rsidRDefault="00A80B49" w:rsidP="008D3959">
      <w:pPr>
        <w:pStyle w:val="TableGraphic"/>
      </w:pPr>
      <w:r w:rsidRPr="00A80B49">
        <w:rPr>
          <w:noProof/>
        </w:rPr>
        <w:drawing>
          <wp:inline distT="0" distB="0" distL="0" distR="0" wp14:anchorId="29CA06AD" wp14:editId="48DF5F3F">
            <wp:extent cx="4896485" cy="21056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6485" cy="2105660"/>
                    </a:xfrm>
                    <a:prstGeom prst="rect">
                      <a:avLst/>
                    </a:prstGeom>
                    <a:noFill/>
                    <a:ln>
                      <a:noFill/>
                    </a:ln>
                  </pic:spPr>
                </pic:pic>
              </a:graphicData>
            </a:graphic>
          </wp:inline>
        </w:drawing>
      </w:r>
    </w:p>
    <w:p w14:paraId="35D99C4C" w14:textId="75E9BAC7" w:rsidR="00AE1BC5" w:rsidRDefault="00AE1BC5" w:rsidP="00085397">
      <w:pPr>
        <w:pStyle w:val="ChartandTableFootnoteAlpha"/>
        <w:numPr>
          <w:ilvl w:val="0"/>
          <w:numId w:val="30"/>
        </w:numPr>
      </w:pPr>
      <w:r>
        <w:t>2020-21 includes the Additional Child Care Subsidy (ACCS) and the Community Child Care Fund – Special Circumstances (CCCF-Special Circumstances).</w:t>
      </w:r>
    </w:p>
    <w:p w14:paraId="784DEEFD" w14:textId="77777777" w:rsidR="00AE1BC5" w:rsidRDefault="00AE1BC5" w:rsidP="00C4383A">
      <w:pPr>
        <w:pStyle w:val="ChartandTableFootnoteAlpha"/>
        <w:numPr>
          <w:ilvl w:val="0"/>
          <w:numId w:val="0"/>
        </w:numPr>
        <w:ind w:left="397"/>
      </w:pPr>
      <w:r>
        <w:t xml:space="preserve">From 1 July 2021, the ACCS is reported under the Child Care Subsidy (CCS) following administrative changes to improve the way ACCS is administered, resulting from the 2021-22 Budget measure: </w:t>
      </w:r>
      <w:r w:rsidRPr="009D6FDC">
        <w:rPr>
          <w:i/>
          <w:iCs/>
        </w:rPr>
        <w:t>Commonwealth’s Deregulation Agenda</w:t>
      </w:r>
      <w:r>
        <w:t xml:space="preserve">. </w:t>
      </w:r>
    </w:p>
    <w:p w14:paraId="127CA29A" w14:textId="33512306" w:rsidR="00E41155" w:rsidRDefault="00AE1BC5" w:rsidP="00C4383A">
      <w:pPr>
        <w:pStyle w:val="ChartandTableFootnoteAlpha"/>
        <w:numPr>
          <w:ilvl w:val="0"/>
          <w:numId w:val="0"/>
        </w:numPr>
        <w:ind w:left="397"/>
      </w:pPr>
      <w:r>
        <w:t xml:space="preserve">CCCF-Special Circumstances includes payments made in relation to the July 2020 Economic and Fiscal Update measure </w:t>
      </w:r>
      <w:r w:rsidRPr="00627082">
        <w:rPr>
          <w:i/>
          <w:iCs/>
        </w:rPr>
        <w:t>COVID-19 Response Package — child care</w:t>
      </w:r>
      <w:r>
        <w:t xml:space="preserve">, and 2020–21 Budget </w:t>
      </w:r>
      <w:r w:rsidRPr="000A3DB0">
        <w:t>measure</w:t>
      </w:r>
      <w:r w:rsidRPr="00627082">
        <w:rPr>
          <w:i/>
          <w:iCs/>
        </w:rPr>
        <w:t xml:space="preserve"> COVID-19 Response Package — child care — Victorian recovery payments</w:t>
      </w:r>
      <w:r>
        <w:t xml:space="preserve"> and other support measures.</w:t>
      </w:r>
    </w:p>
    <w:p w14:paraId="4AB95FF1" w14:textId="77777777" w:rsidR="00A80B49" w:rsidRPr="00A80B49" w:rsidRDefault="00A80B49" w:rsidP="00A80B49"/>
    <w:p w14:paraId="17ABCEDB" w14:textId="77777777" w:rsidR="00E41155" w:rsidRPr="00E41155" w:rsidRDefault="00E41155" w:rsidP="00E41155">
      <w:pPr>
        <w:pStyle w:val="ChartandTableFootnoteAlpha"/>
        <w:numPr>
          <w:ilvl w:val="0"/>
          <w:numId w:val="0"/>
        </w:numPr>
        <w:ind w:left="397"/>
        <w:rPr>
          <w:i/>
          <w:color w:val="FF0000"/>
        </w:rPr>
      </w:pPr>
    </w:p>
    <w:p w14:paraId="50D5991F" w14:textId="66C22603" w:rsidR="00AE1BC5" w:rsidRPr="00E41155" w:rsidRDefault="00E41155" w:rsidP="00E41155">
      <w:pPr>
        <w:pStyle w:val="TableGraphic"/>
        <w:rPr>
          <w:rFonts w:ascii="Arial" w:hAnsi="Arial"/>
          <w:b/>
          <w:i w:val="0"/>
          <w:color w:val="auto"/>
          <w:lang w:val="x-none"/>
        </w:rPr>
      </w:pPr>
      <w:r w:rsidRPr="00E41155">
        <w:rPr>
          <w:rFonts w:ascii="Arial" w:hAnsi="Arial"/>
          <w:b/>
          <w:i w:val="0"/>
          <w:color w:val="auto"/>
          <w:lang w:val="x-none"/>
        </w:rPr>
        <w:t>Program expenses 1.2: Child Care Subsidy</w:t>
      </w:r>
    </w:p>
    <w:p w14:paraId="7C2F5652" w14:textId="7C12BBBE" w:rsidR="007008EC" w:rsidRDefault="00A80B49" w:rsidP="007008EC">
      <w:pPr>
        <w:pStyle w:val="TableGraphic"/>
        <w:rPr>
          <w:noProof/>
        </w:rPr>
      </w:pPr>
      <w:r w:rsidRPr="00A80B49">
        <w:rPr>
          <w:noProof/>
        </w:rPr>
        <w:drawing>
          <wp:inline distT="0" distB="0" distL="0" distR="0" wp14:anchorId="4F2E9130" wp14:editId="7FDF4486">
            <wp:extent cx="4896485" cy="1378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6485" cy="1378585"/>
                    </a:xfrm>
                    <a:prstGeom prst="rect">
                      <a:avLst/>
                    </a:prstGeom>
                    <a:noFill/>
                    <a:ln>
                      <a:noFill/>
                    </a:ln>
                  </pic:spPr>
                </pic:pic>
              </a:graphicData>
            </a:graphic>
          </wp:inline>
        </w:drawing>
      </w:r>
    </w:p>
    <w:p w14:paraId="6772126D" w14:textId="35B272E5" w:rsidR="00E41155" w:rsidRDefault="00E41155" w:rsidP="00085397">
      <w:pPr>
        <w:pStyle w:val="ChartandTableFootnoteAlpha"/>
        <w:numPr>
          <w:ilvl w:val="0"/>
          <w:numId w:val="31"/>
        </w:numPr>
      </w:pPr>
      <w:r>
        <w:t xml:space="preserve">From 1 July 2021, the ACCS is reported under the CCS following administrative changes to improve the way ACCS is administered, resulting from the 2021–22 Budget measure: </w:t>
      </w:r>
      <w:r w:rsidRPr="00F2604E">
        <w:rPr>
          <w:i/>
          <w:iCs/>
        </w:rPr>
        <w:t>Commonwealth’s Deregulation Agenda.</w:t>
      </w:r>
    </w:p>
    <w:p w14:paraId="69D419B6" w14:textId="5D23A4D9" w:rsidR="00E41155" w:rsidRDefault="00E41155" w:rsidP="00E41155">
      <w:pPr>
        <w:pStyle w:val="ChartandTableFootnoteAlpha"/>
      </w:pPr>
      <w:r>
        <w:t>Legacy programs Child Care Benefit and Child Care Rebate are reported under the CCS.</w:t>
      </w:r>
    </w:p>
    <w:p w14:paraId="3B77FF2F" w14:textId="77777777" w:rsidR="00E41155" w:rsidRDefault="00E41155">
      <w:pPr>
        <w:spacing w:after="0" w:line="240" w:lineRule="auto"/>
        <w:jc w:val="left"/>
        <w:rPr>
          <w:rFonts w:ascii="Arial" w:hAnsi="Arial"/>
          <w:sz w:val="16"/>
        </w:rPr>
      </w:pPr>
      <w:r>
        <w:br w:type="page"/>
      </w:r>
    </w:p>
    <w:p w14:paraId="1ADA32AD" w14:textId="420EC77F" w:rsidR="00740D0C" w:rsidRPr="00740D0C" w:rsidRDefault="00740D0C" w:rsidP="00740D0C">
      <w:pPr>
        <w:pStyle w:val="TableHeading"/>
        <w:rPr>
          <w:lang w:val="en-AU"/>
        </w:rPr>
      </w:pPr>
      <w:r w:rsidRPr="008E5BB7">
        <w:lastRenderedPageBreak/>
        <w:t>Table 2.</w:t>
      </w:r>
      <w:r>
        <w:rPr>
          <w:lang w:val="en-AU"/>
        </w:rPr>
        <w:t>1</w:t>
      </w:r>
      <w:r w:rsidRPr="008E5BB7">
        <w:t xml:space="preserve">.2: </w:t>
      </w:r>
      <w:r>
        <w:t xml:space="preserve">Program components of Outcome </w:t>
      </w:r>
      <w:r>
        <w:rPr>
          <w:lang w:val="en-AU"/>
        </w:rPr>
        <w:t>1</w:t>
      </w:r>
      <w:r>
        <w:t xml:space="preserve"> </w:t>
      </w:r>
      <w:r>
        <w:rPr>
          <w:lang w:val="en-AU"/>
        </w:rPr>
        <w:t>(continued)</w:t>
      </w:r>
    </w:p>
    <w:p w14:paraId="690AC490" w14:textId="63636968" w:rsidR="00E41155" w:rsidRDefault="00E41155" w:rsidP="00E41155">
      <w:pPr>
        <w:pStyle w:val="TableHeading"/>
      </w:pPr>
      <w:r w:rsidRPr="00E41155">
        <w:t>Program expenses 1.3: Government Schools National Support</w:t>
      </w:r>
    </w:p>
    <w:p w14:paraId="77CFA27B" w14:textId="17D280B0" w:rsidR="00E41155" w:rsidRDefault="005F247C" w:rsidP="00E41155">
      <w:pPr>
        <w:pStyle w:val="TableGraphic"/>
        <w:rPr>
          <w:lang w:val="x-none"/>
        </w:rPr>
      </w:pPr>
      <w:r w:rsidRPr="005F247C">
        <w:rPr>
          <w:noProof/>
          <w:lang w:val="x-none"/>
        </w:rPr>
        <w:drawing>
          <wp:inline distT="0" distB="0" distL="0" distR="0" wp14:anchorId="498ECA61" wp14:editId="0167E326">
            <wp:extent cx="4896485" cy="15646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6485" cy="1564640"/>
                    </a:xfrm>
                    <a:prstGeom prst="rect">
                      <a:avLst/>
                    </a:prstGeom>
                    <a:noFill/>
                    <a:ln>
                      <a:noFill/>
                    </a:ln>
                  </pic:spPr>
                </pic:pic>
              </a:graphicData>
            </a:graphic>
          </wp:inline>
        </w:drawing>
      </w:r>
    </w:p>
    <w:p w14:paraId="2E89DD9E" w14:textId="77777777" w:rsidR="00E41155" w:rsidRDefault="00E41155" w:rsidP="00E41155">
      <w:pPr>
        <w:rPr>
          <w:lang w:val="x-none"/>
        </w:rPr>
      </w:pPr>
    </w:p>
    <w:p w14:paraId="25FA6657" w14:textId="60866109" w:rsidR="00E41155" w:rsidRDefault="00E41155" w:rsidP="00E41155">
      <w:pPr>
        <w:pStyle w:val="TableHeading"/>
      </w:pPr>
      <w:r w:rsidRPr="00E41155">
        <w:t>Program expenses 1.4: Non-Government Schools National Support</w:t>
      </w:r>
    </w:p>
    <w:p w14:paraId="1E456ED6" w14:textId="069F0445" w:rsidR="00E41155" w:rsidRPr="00E41155" w:rsidRDefault="005F247C" w:rsidP="00E41155">
      <w:pPr>
        <w:pStyle w:val="TableGraphic"/>
        <w:rPr>
          <w:lang w:val="x-none"/>
        </w:rPr>
      </w:pPr>
      <w:r w:rsidRPr="005F247C">
        <w:rPr>
          <w:noProof/>
          <w:lang w:val="x-none"/>
        </w:rPr>
        <w:drawing>
          <wp:inline distT="0" distB="0" distL="0" distR="0" wp14:anchorId="2E01B395" wp14:editId="07F77EDF">
            <wp:extent cx="4896485" cy="17183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6485" cy="1718310"/>
                    </a:xfrm>
                    <a:prstGeom prst="rect">
                      <a:avLst/>
                    </a:prstGeom>
                    <a:noFill/>
                    <a:ln>
                      <a:noFill/>
                    </a:ln>
                  </pic:spPr>
                </pic:pic>
              </a:graphicData>
            </a:graphic>
          </wp:inline>
        </w:drawing>
      </w:r>
    </w:p>
    <w:p w14:paraId="07085225" w14:textId="4A8C86B9" w:rsidR="00E41155" w:rsidRDefault="00E41155" w:rsidP="00223058">
      <w:pPr>
        <w:pStyle w:val="SingleParagraph"/>
      </w:pPr>
    </w:p>
    <w:p w14:paraId="0C19489E" w14:textId="77777777" w:rsidR="00E41155" w:rsidRDefault="00E41155">
      <w:pPr>
        <w:spacing w:after="0" w:line="240" w:lineRule="auto"/>
        <w:jc w:val="left"/>
      </w:pPr>
      <w:r>
        <w:br w:type="page"/>
      </w:r>
    </w:p>
    <w:p w14:paraId="066FC686" w14:textId="65725A62" w:rsidR="00740D0C" w:rsidRPr="00740D0C" w:rsidRDefault="00740D0C" w:rsidP="00E41155">
      <w:pPr>
        <w:pStyle w:val="TableHeading"/>
        <w:rPr>
          <w:lang w:val="en-AU"/>
        </w:rPr>
      </w:pPr>
      <w:r w:rsidRPr="008E5BB7">
        <w:lastRenderedPageBreak/>
        <w:t>Table 2.</w:t>
      </w:r>
      <w:r>
        <w:rPr>
          <w:lang w:val="en-AU"/>
        </w:rPr>
        <w:t>1</w:t>
      </w:r>
      <w:r w:rsidRPr="008E5BB7">
        <w:t xml:space="preserve">.2: </w:t>
      </w:r>
      <w:r>
        <w:t xml:space="preserve">Program components of Outcome </w:t>
      </w:r>
      <w:r>
        <w:rPr>
          <w:lang w:val="en-AU"/>
        </w:rPr>
        <w:t>1</w:t>
      </w:r>
      <w:r>
        <w:t xml:space="preserve"> </w:t>
      </w:r>
      <w:r>
        <w:rPr>
          <w:lang w:val="en-AU"/>
        </w:rPr>
        <w:t>(continued)</w:t>
      </w:r>
    </w:p>
    <w:p w14:paraId="3E793254" w14:textId="684DA996" w:rsidR="00F862B3" w:rsidRDefault="00E41155" w:rsidP="00E41155">
      <w:pPr>
        <w:pStyle w:val="TableHeading"/>
      </w:pPr>
      <w:r w:rsidRPr="00E41155">
        <w:t>Program expenses 1.5: Early Learning and Schools Support</w:t>
      </w:r>
    </w:p>
    <w:p w14:paraId="033E3CA9" w14:textId="401C956B" w:rsidR="00740D0C" w:rsidRDefault="00D2288C" w:rsidP="00714397">
      <w:pPr>
        <w:pStyle w:val="TableGraphic"/>
        <w:rPr>
          <w:lang w:val="x-none"/>
        </w:rPr>
      </w:pPr>
      <w:r w:rsidRPr="00D2288C">
        <w:rPr>
          <w:noProof/>
          <w:lang w:val="x-none"/>
        </w:rPr>
        <w:drawing>
          <wp:inline distT="0" distB="0" distL="0" distR="0" wp14:anchorId="453FAF30" wp14:editId="79095BC4">
            <wp:extent cx="4896485" cy="192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6485" cy="1927225"/>
                    </a:xfrm>
                    <a:prstGeom prst="rect">
                      <a:avLst/>
                    </a:prstGeom>
                    <a:noFill/>
                    <a:ln>
                      <a:noFill/>
                    </a:ln>
                  </pic:spPr>
                </pic:pic>
              </a:graphicData>
            </a:graphic>
          </wp:inline>
        </w:drawing>
      </w:r>
    </w:p>
    <w:p w14:paraId="2F44F1F0" w14:textId="77777777" w:rsidR="00740D0C" w:rsidRDefault="00740D0C">
      <w:pPr>
        <w:spacing w:after="0" w:line="240" w:lineRule="auto"/>
        <w:jc w:val="left"/>
        <w:rPr>
          <w:i/>
          <w:color w:val="FF0000"/>
          <w:lang w:val="x-none"/>
        </w:rPr>
      </w:pPr>
      <w:r>
        <w:rPr>
          <w:lang w:val="x-none"/>
        </w:rPr>
        <w:br w:type="page"/>
      </w:r>
    </w:p>
    <w:p w14:paraId="286CA00A" w14:textId="77777777" w:rsidR="00740D0C" w:rsidRPr="00740D0C" w:rsidRDefault="00740D0C" w:rsidP="00740D0C">
      <w:pPr>
        <w:pStyle w:val="TableHeading"/>
        <w:rPr>
          <w:lang w:val="en-AU"/>
        </w:rPr>
      </w:pPr>
      <w:r w:rsidRPr="008E5BB7">
        <w:lastRenderedPageBreak/>
        <w:t>Table 2.</w:t>
      </w:r>
      <w:r>
        <w:rPr>
          <w:lang w:val="en-AU"/>
        </w:rPr>
        <w:t>1</w:t>
      </w:r>
      <w:r w:rsidRPr="008E5BB7">
        <w:t xml:space="preserve">.2: </w:t>
      </w:r>
      <w:r>
        <w:t xml:space="preserve">Program components of Outcome </w:t>
      </w:r>
      <w:r>
        <w:rPr>
          <w:lang w:val="en-AU"/>
        </w:rPr>
        <w:t>1</w:t>
      </w:r>
      <w:r>
        <w:t xml:space="preserve"> </w:t>
      </w:r>
      <w:r>
        <w:rPr>
          <w:lang w:val="en-AU"/>
        </w:rPr>
        <w:t>(continued)</w:t>
      </w:r>
    </w:p>
    <w:p w14:paraId="6A44690F" w14:textId="74971069" w:rsidR="00740D0C" w:rsidRPr="00740D0C" w:rsidRDefault="00740D0C" w:rsidP="00740D0C">
      <w:pPr>
        <w:pStyle w:val="TableHeading"/>
        <w:rPr>
          <w:lang w:val="en-AU"/>
        </w:rPr>
      </w:pPr>
      <w:r w:rsidRPr="00E41155">
        <w:t>Program expenses 1.5: Early Learning and Schools Support</w:t>
      </w:r>
      <w:r>
        <w:rPr>
          <w:lang w:val="en-AU"/>
        </w:rPr>
        <w:t xml:space="preserve"> (continued)</w:t>
      </w:r>
    </w:p>
    <w:p w14:paraId="6D3286D6" w14:textId="103ACF5D" w:rsidR="00740D0C" w:rsidRDefault="00740D0C" w:rsidP="00714397">
      <w:pPr>
        <w:pStyle w:val="TableGraphic"/>
        <w:rPr>
          <w:lang w:val="x-none"/>
        </w:rPr>
      </w:pPr>
      <w:r w:rsidRPr="00740D0C">
        <w:rPr>
          <w:noProof/>
          <w:lang w:val="x-none"/>
        </w:rPr>
        <w:drawing>
          <wp:inline distT="0" distB="0" distL="0" distR="0" wp14:anchorId="4F6299BB" wp14:editId="6F2AF9C8">
            <wp:extent cx="4896485" cy="61271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6485" cy="6127115"/>
                    </a:xfrm>
                    <a:prstGeom prst="rect">
                      <a:avLst/>
                    </a:prstGeom>
                    <a:noFill/>
                    <a:ln>
                      <a:noFill/>
                    </a:ln>
                  </pic:spPr>
                </pic:pic>
              </a:graphicData>
            </a:graphic>
          </wp:inline>
        </w:drawing>
      </w:r>
    </w:p>
    <w:p w14:paraId="30309FEA" w14:textId="77777777" w:rsidR="00740D0C" w:rsidRDefault="00740D0C">
      <w:pPr>
        <w:spacing w:after="0" w:line="240" w:lineRule="auto"/>
        <w:jc w:val="left"/>
        <w:rPr>
          <w:i/>
          <w:color w:val="FF0000"/>
          <w:lang w:val="x-none"/>
        </w:rPr>
      </w:pPr>
      <w:r>
        <w:rPr>
          <w:lang w:val="x-none"/>
        </w:rPr>
        <w:br w:type="page"/>
      </w:r>
    </w:p>
    <w:p w14:paraId="2EF9432B" w14:textId="77777777" w:rsidR="00714397" w:rsidRPr="00714397" w:rsidRDefault="00714397" w:rsidP="00714397">
      <w:pPr>
        <w:pStyle w:val="TableGraphic"/>
        <w:rPr>
          <w:lang w:val="x-none"/>
        </w:rPr>
      </w:pPr>
    </w:p>
    <w:p w14:paraId="2D8D93DE" w14:textId="77777777" w:rsidR="00E41155" w:rsidRDefault="00E41155">
      <w:pPr>
        <w:spacing w:after="0" w:line="240" w:lineRule="auto"/>
        <w:jc w:val="left"/>
        <w:rPr>
          <w:rFonts w:ascii="Arial" w:hAnsi="Arial"/>
          <w:b/>
          <w:bCs/>
          <w:iCs/>
          <w:szCs w:val="26"/>
          <w:lang w:val="x-none"/>
        </w:rPr>
      </w:pPr>
    </w:p>
    <w:p w14:paraId="04C8D5FF" w14:textId="79E051FA" w:rsidR="00592CAE" w:rsidRDefault="004A666A" w:rsidP="008B195A">
      <w:pPr>
        <w:pStyle w:val="Heading5"/>
      </w:pPr>
      <w:r>
        <w:t>Program performance for Outcome 1</w:t>
      </w:r>
    </w:p>
    <w:p w14:paraId="6C3C97AC" w14:textId="29D7D076" w:rsidR="00DD4744" w:rsidRDefault="00592CAE" w:rsidP="00501173">
      <w:r>
        <w:t>There have been no changes to performance criteria for Outcome 1 resulting from decisions made since 2021-22 Budget. For a full outcome of all performance criteria associated with Outcome 1 see the Education, Skills and Employment Portfolio Budget Statements 2021-22 and the Department of Education, Skills and Employment Corporate Plan 2021-22. This section includes further detail on the program expenses associated with Outcome 1.</w:t>
      </w:r>
      <w:r w:rsidR="00DD4744">
        <w:br w:type="page"/>
      </w:r>
    </w:p>
    <w:p w14:paraId="7A70C957" w14:textId="3517D45C" w:rsidR="00DD4744" w:rsidRDefault="00DD4744" w:rsidP="00DD4744">
      <w:pPr>
        <w:pStyle w:val="Heading3"/>
        <w:rPr>
          <w:lang w:val="en-AU"/>
        </w:rPr>
      </w:pPr>
      <w:bookmarkStart w:id="340" w:name="DESE_2_2"/>
      <w:bookmarkStart w:id="341" w:name="_Toc94289333"/>
      <w:bookmarkStart w:id="342" w:name="_Toc94364783"/>
      <w:bookmarkEnd w:id="340"/>
      <w:r>
        <w:lastRenderedPageBreak/>
        <w:t>2.</w:t>
      </w:r>
      <w:r w:rsidR="008B4900">
        <w:rPr>
          <w:lang w:val="en-AU"/>
        </w:rPr>
        <w:t>2</w:t>
      </w:r>
      <w:r>
        <w:tab/>
      </w:r>
      <w:r>
        <w:rPr>
          <w:lang w:val="en-AU"/>
        </w:rPr>
        <w:t xml:space="preserve">Budgeted expenses and performance for </w:t>
      </w:r>
      <w:r w:rsidR="00EB7896">
        <w:rPr>
          <w:lang w:val="en-AU"/>
        </w:rPr>
        <w:t>O</w:t>
      </w:r>
      <w:r>
        <w:rPr>
          <w:lang w:val="en-AU"/>
        </w:rPr>
        <w:t xml:space="preserve">utcome </w:t>
      </w:r>
      <w:r w:rsidR="008B4900">
        <w:rPr>
          <w:lang w:val="en-AU"/>
        </w:rPr>
        <w:t>2</w:t>
      </w:r>
      <w:bookmarkEnd w:id="341"/>
      <w:bookmarkEnd w:id="34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DD4744" w:rsidRPr="005E6F2B" w14:paraId="0DDC3702" w14:textId="77777777" w:rsidTr="00E65CEF">
        <w:tc>
          <w:tcPr>
            <w:tcW w:w="7705" w:type="dxa"/>
            <w:shd w:val="clear" w:color="auto" w:fill="E6E6E6"/>
          </w:tcPr>
          <w:p w14:paraId="4768784F" w14:textId="766064AC" w:rsidR="00DD4744" w:rsidRPr="005E6F2B" w:rsidRDefault="00DD4744" w:rsidP="002B77D6">
            <w:pPr>
              <w:pStyle w:val="TableColumnHeadingLeft"/>
            </w:pPr>
            <w:r w:rsidRPr="00F862B3">
              <w:rPr>
                <w:sz w:val="20"/>
              </w:rPr>
              <w:t xml:space="preserve">Outcome </w:t>
            </w:r>
            <w:r w:rsidR="008B4900">
              <w:rPr>
                <w:sz w:val="20"/>
              </w:rPr>
              <w:t>2</w:t>
            </w:r>
            <w:r w:rsidRPr="00F862B3">
              <w:rPr>
                <w:sz w:val="20"/>
              </w:rPr>
              <w:t xml:space="preserve">: </w:t>
            </w:r>
            <w:r w:rsidR="00EE444B">
              <w:rPr>
                <w:sz w:val="20"/>
              </w:rPr>
              <w:t>Promote growth in economic productivity and social wellbeing through access to quality higher education, international education and international quality research.</w:t>
            </w:r>
          </w:p>
        </w:tc>
      </w:tr>
    </w:tbl>
    <w:p w14:paraId="54370611" w14:textId="77777777" w:rsidR="00DD4744" w:rsidRPr="005E6F2B" w:rsidRDefault="00DD4744" w:rsidP="00DD4744">
      <w:pPr>
        <w:pStyle w:val="NoSpacing"/>
      </w:pPr>
    </w:p>
    <w:p w14:paraId="5EA21005" w14:textId="235A4C57" w:rsidR="001116DE" w:rsidRDefault="00DD4744" w:rsidP="00C50259">
      <w:pPr>
        <w:pStyle w:val="Heading4"/>
      </w:pPr>
      <w:r w:rsidRPr="00F862B3">
        <w:rPr>
          <w:sz w:val="22"/>
          <w:szCs w:val="22"/>
        </w:rPr>
        <w:t>Linked programs</w:t>
      </w:r>
      <w:r w:rsidRPr="005E6F2B">
        <w:t xml:space="preserve">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1116DE" w:rsidRPr="00D9493C" w14:paraId="5B3F1123"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0A4D86F5" w14:textId="77777777" w:rsidR="001116DE" w:rsidRPr="00D9493C" w:rsidRDefault="001116DE" w:rsidP="002B77D6">
            <w:pPr>
              <w:pStyle w:val="PBSLinkedProgHeading"/>
            </w:pPr>
            <w:r w:rsidRPr="00D9493C">
              <w:t>Australian Trade and Investment Commission (Austrade)</w:t>
            </w:r>
          </w:p>
        </w:tc>
      </w:tr>
      <w:tr w:rsidR="001116DE" w:rsidRPr="00D9493C" w14:paraId="17B31A22"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1D814508" w14:textId="77777777" w:rsidR="001116DE" w:rsidRPr="00D9493C" w:rsidRDefault="001116DE" w:rsidP="002B77D6">
            <w:pPr>
              <w:pStyle w:val="PBSLinkedProgHeading"/>
            </w:pPr>
            <w:r w:rsidRPr="00D9493C">
              <w:t>Programs</w:t>
            </w:r>
          </w:p>
          <w:p w14:paraId="03420B2B" w14:textId="77777777" w:rsidR="001116DE" w:rsidRPr="00D9493C" w:rsidRDefault="001116DE" w:rsidP="00085397">
            <w:pPr>
              <w:pStyle w:val="PBSLinkedProgbullet"/>
              <w:numPr>
                <w:ilvl w:val="0"/>
                <w:numId w:val="8"/>
              </w:numPr>
              <w:ind w:left="253" w:hanging="184"/>
            </w:pPr>
            <w:r w:rsidRPr="00D9493C">
              <w:t>Program 1.1 - Promotion of Australia's export and other international economic interests</w:t>
            </w:r>
          </w:p>
        </w:tc>
      </w:tr>
      <w:tr w:rsidR="001116DE" w:rsidRPr="00D9493C" w14:paraId="7A48456A"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4CFE55F5" w14:textId="77777777" w:rsidR="001116DE" w:rsidRPr="00D9493C" w:rsidRDefault="001116DE" w:rsidP="002B77D6">
            <w:pPr>
              <w:pStyle w:val="PBSLinkedProgHeading2"/>
            </w:pPr>
            <w:r w:rsidRPr="00D9493C">
              <w:t>Contribution to Outcome 2 made by linked programs</w:t>
            </w:r>
          </w:p>
          <w:p w14:paraId="54346D0C" w14:textId="77777777" w:rsidR="001116DE" w:rsidRPr="00D9493C" w:rsidRDefault="001116DE" w:rsidP="002B77D6">
            <w:pPr>
              <w:pStyle w:val="PBSLinkedProgNormal"/>
            </w:pPr>
            <w:r w:rsidRPr="00D9493C">
              <w:t>The linked program contributes to Outcome 2 by promoting the Australian education sector in international markets.</w:t>
            </w:r>
          </w:p>
        </w:tc>
      </w:tr>
      <w:tr w:rsidR="001116DE" w:rsidRPr="00D9493C" w14:paraId="161827EB"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419BEE77" w14:textId="77777777" w:rsidR="001116DE" w:rsidRPr="00BC0626" w:rsidRDefault="001116DE" w:rsidP="002B77D6">
            <w:pPr>
              <w:pStyle w:val="PBSLinkedProgHeading"/>
            </w:pPr>
            <w:r w:rsidRPr="00BC0626">
              <w:t>Department of Foreign Affairs and Trade</w:t>
            </w:r>
          </w:p>
        </w:tc>
      </w:tr>
      <w:tr w:rsidR="001116DE" w:rsidRPr="00D9493C" w14:paraId="3814C86A"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37C0304C" w14:textId="77777777" w:rsidR="001116DE" w:rsidRPr="00BC0626" w:rsidRDefault="001116DE" w:rsidP="002B77D6">
            <w:pPr>
              <w:pStyle w:val="PBSLinkedProgHeading"/>
            </w:pPr>
            <w:r w:rsidRPr="00BC0626">
              <w:t>Programs</w:t>
            </w:r>
          </w:p>
          <w:p w14:paraId="6309A9DA" w14:textId="77777777" w:rsidR="001116DE" w:rsidRPr="00BC0626" w:rsidRDefault="001116DE" w:rsidP="00085397">
            <w:pPr>
              <w:pStyle w:val="PBSLinkedProgbullet"/>
              <w:numPr>
                <w:ilvl w:val="0"/>
                <w:numId w:val="8"/>
              </w:numPr>
              <w:ind w:left="253" w:hanging="184"/>
            </w:pPr>
            <w:r w:rsidRPr="00BC0626">
              <w:t>Program 1.1 - Foreign Affairs and Trade Operations</w:t>
            </w:r>
          </w:p>
          <w:p w14:paraId="04C5ECA9" w14:textId="77777777" w:rsidR="001116DE" w:rsidRPr="00BC0626" w:rsidRDefault="001116DE" w:rsidP="00085397">
            <w:pPr>
              <w:pStyle w:val="PBSLinkedProgbullet"/>
              <w:numPr>
                <w:ilvl w:val="0"/>
                <w:numId w:val="8"/>
              </w:numPr>
              <w:ind w:left="253" w:hanging="184"/>
            </w:pPr>
            <w:r w:rsidRPr="00BC0626">
              <w:t xml:space="preserve">Program 1.5 - New Colombo Plan - Transforming Regional Relationships </w:t>
            </w:r>
          </w:p>
        </w:tc>
      </w:tr>
      <w:tr w:rsidR="001116DE" w:rsidRPr="00D9493C" w14:paraId="2CAF70F6"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10596D1E" w14:textId="77777777" w:rsidR="001116DE" w:rsidRPr="00BC0626" w:rsidRDefault="001116DE" w:rsidP="002B77D6">
            <w:pPr>
              <w:pStyle w:val="PBSLinkedProgHeading2"/>
            </w:pPr>
            <w:r w:rsidRPr="00BC0626">
              <w:t>Contribution to Outcome 2 made by linked programs</w:t>
            </w:r>
          </w:p>
          <w:p w14:paraId="51BBCCDF" w14:textId="77777777" w:rsidR="001116DE" w:rsidRPr="00BC0626" w:rsidRDefault="001116DE" w:rsidP="002B77D6">
            <w:pPr>
              <w:pStyle w:val="PBSLinkedProgNormal"/>
              <w:rPr>
                <w:b/>
              </w:rPr>
            </w:pPr>
            <w:r w:rsidRPr="00BC0626">
              <w:t>The linked programs contribute to Outcome 2 by promoting international education through advocacy and coordination roles at overseas missions.</w:t>
            </w:r>
          </w:p>
        </w:tc>
      </w:tr>
      <w:tr w:rsidR="001116DE" w:rsidRPr="00D9493C" w14:paraId="07D17889"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618D610F" w14:textId="77777777" w:rsidR="001116DE" w:rsidRPr="00BC0626" w:rsidRDefault="001116DE" w:rsidP="002B77D6">
            <w:pPr>
              <w:pStyle w:val="PBSLinkedProgHeading"/>
            </w:pPr>
            <w:r w:rsidRPr="00BC0626">
              <w:t>Department of Home Affairs</w:t>
            </w:r>
          </w:p>
        </w:tc>
      </w:tr>
      <w:tr w:rsidR="001116DE" w:rsidRPr="00D9493C" w14:paraId="02E6E7B7"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0A09CB75" w14:textId="77777777" w:rsidR="001116DE" w:rsidRPr="00BC0626" w:rsidRDefault="001116DE" w:rsidP="002B77D6">
            <w:pPr>
              <w:pStyle w:val="PBSLinkedProgHeading"/>
            </w:pPr>
            <w:r w:rsidRPr="00BC0626">
              <w:t>Programs</w:t>
            </w:r>
          </w:p>
          <w:p w14:paraId="34CEF702" w14:textId="77777777" w:rsidR="001116DE" w:rsidRPr="00BC0626" w:rsidRDefault="001116DE" w:rsidP="00085397">
            <w:pPr>
              <w:pStyle w:val="PBSLinkedProgbullet"/>
              <w:numPr>
                <w:ilvl w:val="0"/>
                <w:numId w:val="8"/>
              </w:numPr>
              <w:ind w:left="253" w:hanging="184"/>
            </w:pPr>
            <w:r w:rsidRPr="00BC0626">
              <w:t xml:space="preserve">Program 2.2 - Visas </w:t>
            </w:r>
          </w:p>
        </w:tc>
      </w:tr>
      <w:tr w:rsidR="001116DE" w:rsidRPr="00D9493C" w14:paraId="09DDB311"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6F53FEBE" w14:textId="77777777" w:rsidR="001116DE" w:rsidRPr="00BC0626" w:rsidRDefault="001116DE" w:rsidP="002B77D6">
            <w:pPr>
              <w:pStyle w:val="PBSLinkedProgHeading2"/>
            </w:pPr>
            <w:r w:rsidRPr="00BC0626">
              <w:t>Contribution to Outcome 2 made by linked programs</w:t>
            </w:r>
          </w:p>
          <w:p w14:paraId="04609FC3" w14:textId="77777777" w:rsidR="001116DE" w:rsidRPr="00BC0626" w:rsidRDefault="001116DE" w:rsidP="002B77D6">
            <w:pPr>
              <w:pStyle w:val="PBSLinkedProgNormal"/>
            </w:pPr>
            <w:r w:rsidRPr="00BC0626">
              <w:t>The linked program contributes to Outcome 2 by supporting a sustainable international education sector through administering student visas.</w:t>
            </w:r>
          </w:p>
        </w:tc>
      </w:tr>
      <w:tr w:rsidR="001116DE" w:rsidRPr="00D9493C" w14:paraId="2B81AF02"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192B41A2" w14:textId="77777777" w:rsidR="001116DE" w:rsidRPr="00B32A68" w:rsidRDefault="001116DE" w:rsidP="002B77D6">
            <w:pPr>
              <w:pStyle w:val="PBSLinkedProgHeading"/>
            </w:pPr>
            <w:r w:rsidRPr="00B32A68">
              <w:t>Services Australia</w:t>
            </w:r>
          </w:p>
        </w:tc>
      </w:tr>
      <w:tr w:rsidR="001116DE" w:rsidRPr="00D9493C" w14:paraId="2A5DD051"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29239A52" w14:textId="77777777" w:rsidR="001116DE" w:rsidRPr="00B32A68" w:rsidRDefault="001116DE" w:rsidP="002B77D6">
            <w:pPr>
              <w:pStyle w:val="PBSLinkedProgHeading"/>
            </w:pPr>
            <w:r w:rsidRPr="00B32A68">
              <w:t>Programs</w:t>
            </w:r>
          </w:p>
          <w:p w14:paraId="55E41747" w14:textId="77777777" w:rsidR="001116DE" w:rsidRPr="00B32A68" w:rsidRDefault="001116DE" w:rsidP="00085397">
            <w:pPr>
              <w:pStyle w:val="PBSLinkedProgbullet"/>
              <w:numPr>
                <w:ilvl w:val="0"/>
                <w:numId w:val="8"/>
              </w:numPr>
              <w:ind w:left="253" w:hanging="184"/>
            </w:pPr>
            <w:r w:rsidRPr="00B32A68">
              <w:t>Program 1.1 - Services to the Community - Social Security and Welfare</w:t>
            </w:r>
          </w:p>
        </w:tc>
      </w:tr>
      <w:tr w:rsidR="001116DE" w:rsidRPr="00D9493C" w14:paraId="32B04068"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6C0D7EE0" w14:textId="77777777" w:rsidR="001116DE" w:rsidRPr="00B32A68" w:rsidRDefault="001116DE" w:rsidP="002B77D6">
            <w:pPr>
              <w:pStyle w:val="PBSLinkedProgHeading2"/>
              <w:rPr>
                <w:rFonts w:eastAsiaTheme="minorHAnsi"/>
                <w:lang w:eastAsia="en-US"/>
              </w:rPr>
            </w:pPr>
            <w:r w:rsidRPr="00B32A68">
              <w:t>Contribution to Outcome 2 made by linked programs</w:t>
            </w:r>
          </w:p>
          <w:p w14:paraId="5CC95434" w14:textId="77777777" w:rsidR="001116DE" w:rsidRPr="00B32A68" w:rsidRDefault="001116DE" w:rsidP="002B77D6">
            <w:pPr>
              <w:pStyle w:val="PBSLinkedProgNormal"/>
            </w:pPr>
            <w:r w:rsidRPr="00B32A68">
              <w:t>The linked program contributes to Outcome 2 by making payments to eligible job seekers.</w:t>
            </w:r>
          </w:p>
        </w:tc>
      </w:tr>
      <w:tr w:rsidR="001116DE" w:rsidRPr="00D9493C" w14:paraId="59A64C25"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2EA3B6BD" w14:textId="77777777" w:rsidR="001116DE" w:rsidRPr="00BC0626" w:rsidRDefault="001116DE" w:rsidP="002B77D6">
            <w:pPr>
              <w:pStyle w:val="PBSLinkedProgHeading"/>
            </w:pPr>
            <w:r w:rsidRPr="00BC0626">
              <w:t>Department of Social Services</w:t>
            </w:r>
          </w:p>
        </w:tc>
      </w:tr>
      <w:tr w:rsidR="001116DE" w:rsidRPr="00D9493C" w14:paraId="30AF9490"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5BC41F53" w14:textId="77777777" w:rsidR="001116DE" w:rsidRPr="00D9493C" w:rsidRDefault="001116DE" w:rsidP="002B77D6">
            <w:pPr>
              <w:pStyle w:val="PBSLinkedProgHeading"/>
            </w:pPr>
            <w:r w:rsidRPr="00D9493C">
              <w:t>Programs</w:t>
            </w:r>
          </w:p>
          <w:p w14:paraId="0DF2A4F9" w14:textId="77777777" w:rsidR="001116DE" w:rsidRPr="00D9493C" w:rsidRDefault="001116DE" w:rsidP="00085397">
            <w:pPr>
              <w:pStyle w:val="PBSLinkedProgbullet"/>
              <w:numPr>
                <w:ilvl w:val="0"/>
                <w:numId w:val="8"/>
              </w:numPr>
              <w:ind w:left="253" w:hanging="184"/>
            </w:pPr>
            <w:r w:rsidRPr="00D9493C">
              <w:t>Program 1.6 - Student Payments</w:t>
            </w:r>
          </w:p>
        </w:tc>
      </w:tr>
      <w:tr w:rsidR="001116DE" w:rsidRPr="00D9493C" w14:paraId="51E0D225"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5AE32350" w14:textId="77777777" w:rsidR="001116DE" w:rsidRPr="00D9493C" w:rsidRDefault="001116DE" w:rsidP="002B77D6">
            <w:pPr>
              <w:pStyle w:val="PBSLinkedProgHeading2"/>
            </w:pPr>
            <w:r w:rsidRPr="00D9493C">
              <w:t>Contribution to Outcome 2 made by linked programs</w:t>
            </w:r>
          </w:p>
          <w:p w14:paraId="56CEAD72" w14:textId="77777777" w:rsidR="001116DE" w:rsidRPr="00D9493C" w:rsidRDefault="001116DE" w:rsidP="002B77D6">
            <w:pPr>
              <w:pStyle w:val="PBSLinkedProgNormal"/>
            </w:pPr>
            <w:r w:rsidRPr="00D9493C">
              <w:t>The linked program contributes to Outcome 2 by providing financial support to individuals and families to undertake further education. This also includes enhancing educational outcomes for Australian Indigenous students by increasing their access and participation in further education.</w:t>
            </w:r>
          </w:p>
        </w:tc>
      </w:tr>
      <w:tr w:rsidR="00D61A7A" w:rsidRPr="00D9493C" w14:paraId="5C2B901B" w14:textId="77777777" w:rsidTr="002B77D6">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14:paraId="2298D4E1" w14:textId="77777777" w:rsidR="00D61A7A" w:rsidRPr="00BC0626" w:rsidRDefault="00D61A7A" w:rsidP="002B77D6">
            <w:pPr>
              <w:pStyle w:val="PBSLinkedProgHeading"/>
            </w:pPr>
            <w:r w:rsidRPr="00BC0626">
              <w:lastRenderedPageBreak/>
              <w:t>National Indigenous Australians Agency</w:t>
            </w:r>
          </w:p>
        </w:tc>
      </w:tr>
      <w:tr w:rsidR="00D61A7A" w:rsidRPr="00D9493C" w14:paraId="61BA8EAA" w14:textId="77777777" w:rsidTr="002B77D6">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14:paraId="0E4449E2" w14:textId="77777777" w:rsidR="00D61A7A" w:rsidRPr="00D9493C" w:rsidRDefault="00D61A7A" w:rsidP="002B77D6">
            <w:pPr>
              <w:pStyle w:val="PBSLinkedProgHeading"/>
            </w:pPr>
            <w:r w:rsidRPr="00D9493C">
              <w:t>Programs</w:t>
            </w:r>
          </w:p>
          <w:p w14:paraId="6CD3100E" w14:textId="77777777" w:rsidR="00D61A7A" w:rsidRPr="00D9493C" w:rsidRDefault="00D61A7A" w:rsidP="00085397">
            <w:pPr>
              <w:pStyle w:val="PBSLinkedProgbullet"/>
              <w:numPr>
                <w:ilvl w:val="0"/>
                <w:numId w:val="8"/>
              </w:numPr>
              <w:ind w:left="253" w:hanging="184"/>
            </w:pPr>
            <w:r w:rsidRPr="00D9493C">
              <w:t>Program 1.1 - Jobs, Land and Economy</w:t>
            </w:r>
          </w:p>
          <w:p w14:paraId="781BE8B0" w14:textId="77777777" w:rsidR="00D61A7A" w:rsidRPr="00D9493C" w:rsidRDefault="00D61A7A" w:rsidP="00085397">
            <w:pPr>
              <w:pStyle w:val="PBSLinkedProgbullet"/>
              <w:numPr>
                <w:ilvl w:val="0"/>
                <w:numId w:val="8"/>
              </w:numPr>
              <w:ind w:left="253" w:hanging="184"/>
            </w:pPr>
            <w:r w:rsidRPr="00D9493C">
              <w:t>Program 1.2 - Children and Schooling</w:t>
            </w:r>
          </w:p>
        </w:tc>
      </w:tr>
      <w:tr w:rsidR="00D61A7A" w:rsidRPr="00D9493C" w14:paraId="64C68940" w14:textId="77777777" w:rsidTr="002B77D6">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14:paraId="4CFFEACC" w14:textId="77777777" w:rsidR="00D61A7A" w:rsidRPr="00D9493C" w:rsidRDefault="00D61A7A" w:rsidP="002B77D6">
            <w:pPr>
              <w:pStyle w:val="PBSLinkedProgHeading2"/>
            </w:pPr>
            <w:r w:rsidRPr="00D9493C">
              <w:t>Contribution to Outcome 2 made by linked programs</w:t>
            </w:r>
          </w:p>
          <w:p w14:paraId="10DF6230" w14:textId="77777777" w:rsidR="00D61A7A" w:rsidRPr="00D9493C" w:rsidRDefault="00D61A7A" w:rsidP="002B77D6">
            <w:pPr>
              <w:pStyle w:val="PBSLinkedProgNormal"/>
            </w:pPr>
            <w:r w:rsidRPr="00D9493C">
              <w:t>The linked programs contribute to Outcome 2 by supporting school attendance, improved educational outcomes and access to further education and employment for Indigenous students.</w:t>
            </w:r>
          </w:p>
        </w:tc>
      </w:tr>
    </w:tbl>
    <w:p w14:paraId="6408F2A4" w14:textId="2955F49E" w:rsidR="00DD4744" w:rsidRDefault="00C50259">
      <w:pPr>
        <w:spacing w:after="0" w:line="240" w:lineRule="auto"/>
        <w:jc w:val="left"/>
      </w:pPr>
      <w:r>
        <w:br w:type="page"/>
      </w:r>
    </w:p>
    <w:p w14:paraId="3C4DF61E" w14:textId="053F8A04" w:rsidR="00DD4744" w:rsidRPr="008A2605" w:rsidRDefault="00DD4744" w:rsidP="00DD4744">
      <w:pPr>
        <w:pStyle w:val="Heading5"/>
        <w:rPr>
          <w:lang w:val="en-AU"/>
        </w:rPr>
      </w:pPr>
      <w:r w:rsidRPr="00446612">
        <w:lastRenderedPageBreak/>
        <w:t xml:space="preserve">Budgeted expenses for Outcome </w:t>
      </w:r>
      <w:r w:rsidR="008A2605">
        <w:rPr>
          <w:lang w:val="en-AU"/>
        </w:rPr>
        <w:t>2</w:t>
      </w:r>
    </w:p>
    <w:p w14:paraId="15E7B252" w14:textId="77777777" w:rsidR="00DD4744" w:rsidRDefault="00DD4744" w:rsidP="00DD4744">
      <w:r w:rsidRPr="00950281">
        <w:t xml:space="preserve">This table shows how much the entity intends to spend (on an accrual basis) on achieving the outcome, broken down by program, as well as by Administered and Departmental funding sources. </w:t>
      </w:r>
    </w:p>
    <w:p w14:paraId="74B0A9F6" w14:textId="12FF9D71" w:rsidR="00DD4744" w:rsidRPr="001436E5" w:rsidRDefault="00DD4744" w:rsidP="00DD4744">
      <w:pPr>
        <w:pStyle w:val="TableHeading"/>
        <w:rPr>
          <w:highlight w:val="yellow"/>
          <w:lang w:val="en-AU"/>
        </w:rPr>
      </w:pPr>
      <w:r w:rsidRPr="00D93D96">
        <w:t>Table 2.</w:t>
      </w:r>
      <w:r w:rsidR="008A2605">
        <w:rPr>
          <w:lang w:val="en-AU"/>
        </w:rPr>
        <w:t>2</w:t>
      </w:r>
      <w:r>
        <w:rPr>
          <w:lang w:val="en-AU"/>
        </w:rPr>
        <w:t>.</w:t>
      </w:r>
      <w:r w:rsidRPr="00D93D96">
        <w:t>1 Budgeted expenses</w:t>
      </w:r>
      <w:r>
        <w:rPr>
          <w:lang w:val="en-AU"/>
        </w:rPr>
        <w:t xml:space="preserve"> for</w:t>
      </w:r>
      <w:r w:rsidRPr="00D93D96">
        <w:t xml:space="preserve"> Outcome </w:t>
      </w:r>
      <w:r w:rsidR="008A2605">
        <w:rPr>
          <w:lang w:val="en-AU"/>
        </w:rPr>
        <w:t>2</w:t>
      </w:r>
    </w:p>
    <w:p w14:paraId="387528B8" w14:textId="20CDEC7E" w:rsidR="00DD4744" w:rsidRDefault="00DD4744" w:rsidP="00DD4744">
      <w:pPr>
        <w:pStyle w:val="TableGraphic"/>
        <w:rPr>
          <w:iCs/>
        </w:rPr>
      </w:pPr>
      <w:r w:rsidRPr="004A6255">
        <w:rPr>
          <w:i w:val="0"/>
        </w:rPr>
        <w:t xml:space="preserve"> </w:t>
      </w:r>
      <w:r w:rsidR="00BC6F84" w:rsidRPr="00BC6F84">
        <w:rPr>
          <w:i w:val="0"/>
          <w:noProof/>
        </w:rPr>
        <w:drawing>
          <wp:inline distT="0" distB="0" distL="0" distR="0" wp14:anchorId="4313194B" wp14:editId="017C5235">
            <wp:extent cx="4896485" cy="482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6485" cy="4826000"/>
                    </a:xfrm>
                    <a:prstGeom prst="rect">
                      <a:avLst/>
                    </a:prstGeom>
                    <a:noFill/>
                    <a:ln>
                      <a:noFill/>
                    </a:ln>
                  </pic:spPr>
                </pic:pic>
              </a:graphicData>
            </a:graphic>
          </wp:inline>
        </w:drawing>
      </w:r>
    </w:p>
    <w:p w14:paraId="241AA6F9" w14:textId="77777777" w:rsidR="00DD4744" w:rsidRPr="00D5737A" w:rsidRDefault="00DD4744" w:rsidP="00DD4744"/>
    <w:p w14:paraId="2D845648" w14:textId="6DF82E9A" w:rsidR="00DD4744" w:rsidRPr="001436E5" w:rsidRDefault="00DD4744" w:rsidP="00DD4744">
      <w:pPr>
        <w:pStyle w:val="TableHeading"/>
        <w:rPr>
          <w:highlight w:val="yellow"/>
          <w:lang w:val="en-AU"/>
        </w:rPr>
      </w:pPr>
      <w:r>
        <w:br w:type="page"/>
      </w:r>
      <w:r w:rsidRPr="00D93D96">
        <w:lastRenderedPageBreak/>
        <w:t>Table 2.</w:t>
      </w:r>
      <w:r w:rsidR="005925A8">
        <w:rPr>
          <w:lang w:val="en-AU"/>
        </w:rPr>
        <w:t>2</w:t>
      </w:r>
      <w:r>
        <w:rPr>
          <w:lang w:val="en-AU"/>
        </w:rPr>
        <w:t>.</w:t>
      </w:r>
      <w:r w:rsidRPr="00D93D96">
        <w:t>1 Budgeted expenses</w:t>
      </w:r>
      <w:r>
        <w:rPr>
          <w:lang w:val="en-AU"/>
        </w:rPr>
        <w:t xml:space="preserve"> for</w:t>
      </w:r>
      <w:r w:rsidRPr="00D93D96">
        <w:t xml:space="preserve"> Outcome </w:t>
      </w:r>
      <w:r w:rsidR="005925A8">
        <w:rPr>
          <w:lang w:val="en-AU"/>
        </w:rPr>
        <w:t>2</w:t>
      </w:r>
      <w:r>
        <w:rPr>
          <w:lang w:val="en-AU"/>
        </w:rPr>
        <w:t xml:space="preserve"> (continued)</w:t>
      </w:r>
    </w:p>
    <w:p w14:paraId="48EED37F" w14:textId="6056EA68" w:rsidR="00DD4744" w:rsidRDefault="00E766AE" w:rsidP="00DD4744">
      <w:pPr>
        <w:pStyle w:val="TableGraphic"/>
        <w:rPr>
          <w:iCs/>
        </w:rPr>
      </w:pPr>
      <w:r w:rsidRPr="00E766AE">
        <w:rPr>
          <w:iCs/>
          <w:noProof/>
        </w:rPr>
        <w:drawing>
          <wp:inline distT="0" distB="0" distL="0" distR="0" wp14:anchorId="4166C4ED" wp14:editId="31FE60FE">
            <wp:extent cx="4896485" cy="360616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6485" cy="3606165"/>
                    </a:xfrm>
                    <a:prstGeom prst="rect">
                      <a:avLst/>
                    </a:prstGeom>
                    <a:noFill/>
                    <a:ln>
                      <a:noFill/>
                    </a:ln>
                  </pic:spPr>
                </pic:pic>
              </a:graphicData>
            </a:graphic>
          </wp:inline>
        </w:drawing>
      </w:r>
    </w:p>
    <w:p w14:paraId="34453749" w14:textId="77777777" w:rsidR="00DD4744" w:rsidRPr="00D5737A" w:rsidRDefault="00DD4744" w:rsidP="00DD4744"/>
    <w:p w14:paraId="5E66AE47" w14:textId="77777777" w:rsidR="00DD4744" w:rsidRPr="00D5737A" w:rsidRDefault="00DD4744" w:rsidP="00DD4744"/>
    <w:p w14:paraId="351BB53D" w14:textId="3267E043" w:rsidR="00F955EA" w:rsidRPr="00F955EA" w:rsidRDefault="00DD4744" w:rsidP="00F955EA">
      <w:pPr>
        <w:pStyle w:val="TableHeading"/>
        <w:rPr>
          <w:highlight w:val="yellow"/>
          <w:lang w:val="en-AU"/>
        </w:rPr>
      </w:pPr>
      <w:r>
        <w:rPr>
          <w:iCs/>
        </w:rPr>
        <w:br w:type="page"/>
      </w:r>
      <w:r w:rsidRPr="00D93D96">
        <w:lastRenderedPageBreak/>
        <w:t>Table 2.</w:t>
      </w:r>
      <w:r w:rsidR="005925A8">
        <w:rPr>
          <w:lang w:val="en-AU"/>
        </w:rPr>
        <w:t>2</w:t>
      </w:r>
      <w:r>
        <w:rPr>
          <w:lang w:val="en-AU"/>
        </w:rPr>
        <w:t>.</w:t>
      </w:r>
      <w:r w:rsidRPr="00D93D96">
        <w:t>1 Budgeted expenses</w:t>
      </w:r>
      <w:r>
        <w:rPr>
          <w:lang w:val="en-AU"/>
        </w:rPr>
        <w:t xml:space="preserve"> for</w:t>
      </w:r>
      <w:r w:rsidRPr="00D93D96">
        <w:t xml:space="preserve"> Outcome </w:t>
      </w:r>
      <w:r w:rsidR="005925A8">
        <w:rPr>
          <w:lang w:val="en-AU"/>
        </w:rPr>
        <w:t>2</w:t>
      </w:r>
      <w:r>
        <w:rPr>
          <w:lang w:val="en-AU"/>
        </w:rPr>
        <w:t xml:space="preserve"> (continued)</w:t>
      </w:r>
    </w:p>
    <w:p w14:paraId="6E500076" w14:textId="1B8151F3" w:rsidR="009E70F0" w:rsidRDefault="00E766AE">
      <w:pPr>
        <w:spacing w:after="0" w:line="240" w:lineRule="auto"/>
        <w:jc w:val="left"/>
      </w:pPr>
      <w:r w:rsidRPr="00E766AE">
        <w:rPr>
          <w:noProof/>
        </w:rPr>
        <w:drawing>
          <wp:inline distT="0" distB="0" distL="0" distR="0" wp14:anchorId="30994528" wp14:editId="37D9BDAF">
            <wp:extent cx="4896485" cy="28041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6485" cy="2804160"/>
                    </a:xfrm>
                    <a:prstGeom prst="rect">
                      <a:avLst/>
                    </a:prstGeom>
                    <a:noFill/>
                    <a:ln>
                      <a:noFill/>
                    </a:ln>
                  </pic:spPr>
                </pic:pic>
              </a:graphicData>
            </a:graphic>
          </wp:inline>
        </w:drawing>
      </w:r>
    </w:p>
    <w:p w14:paraId="7A1C7EAE" w14:textId="60C7D3C4" w:rsidR="00FA5561" w:rsidRPr="00446612" w:rsidRDefault="00FA5561" w:rsidP="00FA5561">
      <w:pPr>
        <w:pStyle w:val="ChartandTableFootnoteAlpha"/>
        <w:numPr>
          <w:ilvl w:val="0"/>
          <w:numId w:val="0"/>
        </w:numPr>
        <w:ind w:left="397" w:hanging="397"/>
      </w:pPr>
      <w:r>
        <w:t>Note:</w:t>
      </w:r>
      <w:r>
        <w:tab/>
      </w:r>
      <w:r w:rsidR="00786CB9">
        <w:t xml:space="preserve"> </w:t>
      </w:r>
      <w:r w:rsidRPr="00446612">
        <w:t>Departmental appropriation splits and totals are indicative estimates and may change in the course of the budget year as government priorities change.</w:t>
      </w:r>
    </w:p>
    <w:p w14:paraId="280EBE88" w14:textId="1BE68C36" w:rsidR="00DD4744" w:rsidRPr="00EE330C" w:rsidRDefault="00DD4744" w:rsidP="00085397">
      <w:pPr>
        <w:pStyle w:val="ChartandTableFootnoteAlpha"/>
        <w:numPr>
          <w:ilvl w:val="0"/>
          <w:numId w:val="5"/>
        </w:numPr>
        <w:tabs>
          <w:tab w:val="left" w:pos="426"/>
        </w:tabs>
      </w:pPr>
      <w:r w:rsidRPr="00EE330C">
        <w:t>Estimated expenses incurred in relation to receipts retained under section 74 of the PGPA Act.</w:t>
      </w:r>
    </w:p>
    <w:p w14:paraId="2EC66345" w14:textId="489C45B3" w:rsidR="00576609" w:rsidRDefault="00DD4744" w:rsidP="00085397">
      <w:pPr>
        <w:pStyle w:val="ChartandTableFootnoteAlpha"/>
        <w:numPr>
          <w:ilvl w:val="0"/>
          <w:numId w:val="5"/>
        </w:numPr>
        <w:tabs>
          <w:tab w:val="left" w:pos="397"/>
          <w:tab w:val="left" w:pos="426"/>
        </w:tabs>
      </w:pPr>
      <w:r w:rsidRPr="008C18A5">
        <w:t>Expenses not requiring appropriation in the Budget year are made up of depreciation / a</w:t>
      </w:r>
      <w:r>
        <w:t>mortisation expenses</w:t>
      </w:r>
      <w:r w:rsidRPr="008C18A5">
        <w:t>, make good expenses</w:t>
      </w:r>
      <w:r w:rsidR="00327E10">
        <w:t xml:space="preserve"> and</w:t>
      </w:r>
      <w:r w:rsidRPr="008C18A5">
        <w:t xml:space="preserve"> audit fees.</w:t>
      </w:r>
    </w:p>
    <w:p w14:paraId="335FBEA9" w14:textId="77777777" w:rsidR="00DD4744" w:rsidRPr="00D5737A" w:rsidRDefault="00DD4744" w:rsidP="00DD4744"/>
    <w:p w14:paraId="66040E12" w14:textId="77777777" w:rsidR="000B763D" w:rsidRDefault="000B763D">
      <w:pPr>
        <w:spacing w:after="0" w:line="240" w:lineRule="auto"/>
        <w:jc w:val="left"/>
        <w:rPr>
          <w:rFonts w:ascii="Arial" w:hAnsi="Arial"/>
          <w:b/>
          <w:lang w:val="x-none"/>
        </w:rPr>
      </w:pPr>
      <w:r>
        <w:br w:type="page"/>
      </w:r>
    </w:p>
    <w:p w14:paraId="51296B6E" w14:textId="4F8615ED" w:rsidR="000B763D" w:rsidRDefault="00DD4744" w:rsidP="00DD4744">
      <w:pPr>
        <w:pStyle w:val="TableHeading"/>
        <w:rPr>
          <w:b w:val="0"/>
          <w:color w:val="FF0000"/>
        </w:rPr>
      </w:pPr>
      <w:r w:rsidRPr="008E5BB7">
        <w:lastRenderedPageBreak/>
        <w:t>Table 2.</w:t>
      </w:r>
      <w:r w:rsidR="005925A8">
        <w:rPr>
          <w:lang w:val="en-AU"/>
        </w:rPr>
        <w:t>2</w:t>
      </w:r>
      <w:r w:rsidRPr="008E5BB7">
        <w:t xml:space="preserve">.2: </w:t>
      </w:r>
      <w:r>
        <w:t xml:space="preserve">Program components of Outcome </w:t>
      </w:r>
      <w:r w:rsidR="005925A8">
        <w:rPr>
          <w:lang w:val="en-AU"/>
        </w:rPr>
        <w:t>2</w:t>
      </w:r>
      <w:r>
        <w:t xml:space="preserve"> </w:t>
      </w:r>
    </w:p>
    <w:p w14:paraId="3769EDB7" w14:textId="6CC06E5D" w:rsidR="000B763D" w:rsidRPr="000B763D" w:rsidRDefault="000B763D" w:rsidP="00DD4744">
      <w:pPr>
        <w:pStyle w:val="TableHeading"/>
      </w:pPr>
      <w:r w:rsidRPr="000B763D">
        <w:t>Program 2.1: Commonwealth Grant Scheme</w:t>
      </w:r>
    </w:p>
    <w:p w14:paraId="1F3B90B1" w14:textId="4C1631D5" w:rsidR="00DD4744" w:rsidRPr="00417601" w:rsidRDefault="000B763D" w:rsidP="00DD4744">
      <w:pPr>
        <w:pStyle w:val="TableHeading"/>
        <w:rPr>
          <w:lang w:val="en-AU"/>
        </w:rPr>
      </w:pPr>
      <w:r w:rsidRPr="000B763D">
        <w:rPr>
          <w:noProof/>
          <w:color w:val="FF0000"/>
        </w:rPr>
        <w:drawing>
          <wp:inline distT="0" distB="0" distL="0" distR="0" wp14:anchorId="319E2C32" wp14:editId="4B3DA281">
            <wp:extent cx="4896485" cy="1362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6485" cy="1362075"/>
                    </a:xfrm>
                    <a:prstGeom prst="rect">
                      <a:avLst/>
                    </a:prstGeom>
                    <a:noFill/>
                    <a:ln>
                      <a:noFill/>
                    </a:ln>
                  </pic:spPr>
                </pic:pic>
              </a:graphicData>
            </a:graphic>
          </wp:inline>
        </w:drawing>
      </w:r>
      <w:r w:rsidR="00DD4744" w:rsidRPr="000B4F23">
        <w:rPr>
          <w:color w:val="FF0000"/>
        </w:rPr>
        <w:t xml:space="preserve"> </w:t>
      </w:r>
    </w:p>
    <w:p w14:paraId="4B2AA4C0" w14:textId="75AD0CCC" w:rsidR="00DD4744" w:rsidRPr="00223058" w:rsidRDefault="00DD4744" w:rsidP="00DD4744">
      <w:pPr>
        <w:pStyle w:val="TableGraphic"/>
      </w:pPr>
      <w:r w:rsidRPr="008E1967">
        <w:rPr>
          <w:i w:val="0"/>
        </w:rPr>
        <w:t xml:space="preserve"> </w:t>
      </w:r>
    </w:p>
    <w:p w14:paraId="174055E5" w14:textId="0782320D" w:rsidR="000B763D" w:rsidRDefault="000B763D" w:rsidP="00DD4744">
      <w:pPr>
        <w:pStyle w:val="TableHeading"/>
      </w:pPr>
      <w:r w:rsidRPr="000B763D">
        <w:t>Program 2.2: Higher Education Superannuation Program</w:t>
      </w:r>
    </w:p>
    <w:p w14:paraId="03F412AA" w14:textId="237F9CEE" w:rsidR="000B763D" w:rsidRDefault="000B763D">
      <w:pPr>
        <w:spacing w:after="0" w:line="240" w:lineRule="auto"/>
        <w:jc w:val="left"/>
        <w:rPr>
          <w:rFonts w:ascii="Arial" w:hAnsi="Arial"/>
          <w:b/>
          <w:lang w:val="x-none"/>
        </w:rPr>
      </w:pPr>
      <w:r w:rsidRPr="000B763D">
        <w:rPr>
          <w:rFonts w:ascii="Arial" w:hAnsi="Arial"/>
          <w:b/>
          <w:noProof/>
          <w:lang w:val="x-none"/>
        </w:rPr>
        <w:drawing>
          <wp:inline distT="0" distB="0" distL="0" distR="0" wp14:anchorId="26A887CD" wp14:editId="6F441FAA">
            <wp:extent cx="4896485" cy="1236345"/>
            <wp:effectExtent l="0" t="0" r="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6485" cy="1236345"/>
                    </a:xfrm>
                    <a:prstGeom prst="rect">
                      <a:avLst/>
                    </a:prstGeom>
                    <a:noFill/>
                    <a:ln>
                      <a:noFill/>
                    </a:ln>
                  </pic:spPr>
                </pic:pic>
              </a:graphicData>
            </a:graphic>
          </wp:inline>
        </w:drawing>
      </w:r>
      <w:r w:rsidRPr="000B763D">
        <w:rPr>
          <w:rFonts w:ascii="Arial" w:hAnsi="Arial"/>
          <w:b/>
          <w:lang w:val="x-none"/>
        </w:rPr>
        <w:t xml:space="preserve"> </w:t>
      </w:r>
      <w:r>
        <w:br w:type="page"/>
      </w:r>
    </w:p>
    <w:p w14:paraId="03708DC3" w14:textId="5E48B1AF" w:rsidR="00DD4744" w:rsidRDefault="00DD4744" w:rsidP="00DD4744">
      <w:pPr>
        <w:pStyle w:val="TableHeading"/>
      </w:pPr>
      <w:r w:rsidRPr="008E5BB7">
        <w:lastRenderedPageBreak/>
        <w:t>Table 2.</w:t>
      </w:r>
      <w:r w:rsidR="005925A8">
        <w:rPr>
          <w:lang w:val="en-AU"/>
        </w:rPr>
        <w:t>2</w:t>
      </w:r>
      <w:r w:rsidRPr="008E5BB7">
        <w:t xml:space="preserve">.2: </w:t>
      </w:r>
      <w:r>
        <w:t xml:space="preserve">Program components of Outcome </w:t>
      </w:r>
      <w:r w:rsidR="005925A8">
        <w:rPr>
          <w:lang w:val="en-AU"/>
        </w:rPr>
        <w:t>2</w:t>
      </w:r>
      <w:r>
        <w:rPr>
          <w:lang w:val="en-AU"/>
        </w:rPr>
        <w:t xml:space="preserve"> (continued)</w:t>
      </w:r>
      <w:r>
        <w:t xml:space="preserve"> </w:t>
      </w:r>
    </w:p>
    <w:p w14:paraId="1905676B" w14:textId="144B5AC4" w:rsidR="000B763D" w:rsidRPr="000B763D" w:rsidRDefault="000B763D" w:rsidP="000B763D">
      <w:pPr>
        <w:pStyle w:val="TableHeading"/>
        <w:rPr>
          <w:lang w:val="en-AU"/>
        </w:rPr>
      </w:pPr>
      <w:r>
        <w:rPr>
          <w:lang w:val="en-AU"/>
        </w:rPr>
        <w:t>Program</w:t>
      </w:r>
      <w:r w:rsidRPr="008E5BB7">
        <w:t xml:space="preserve"> 2.</w:t>
      </w:r>
      <w:r>
        <w:rPr>
          <w:lang w:val="en-AU"/>
        </w:rPr>
        <w:t>3</w:t>
      </w:r>
      <w:r w:rsidRPr="008E5BB7">
        <w:t xml:space="preserve">: </w:t>
      </w:r>
      <w:r>
        <w:rPr>
          <w:lang w:val="en-AU"/>
        </w:rPr>
        <w:t>Higher Education Support</w:t>
      </w:r>
    </w:p>
    <w:p w14:paraId="0FFB2D7C" w14:textId="5A7140C0" w:rsidR="00DD4744" w:rsidRPr="00223058" w:rsidRDefault="000B763D" w:rsidP="00DD4744">
      <w:pPr>
        <w:pStyle w:val="TableGraphic"/>
      </w:pPr>
      <w:r w:rsidRPr="000B763D">
        <w:rPr>
          <w:i w:val="0"/>
          <w:noProof/>
        </w:rPr>
        <w:drawing>
          <wp:inline distT="0" distB="0" distL="0" distR="0" wp14:anchorId="2571AE6B" wp14:editId="3A19AB89">
            <wp:extent cx="4896485" cy="5615305"/>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6485" cy="5615305"/>
                    </a:xfrm>
                    <a:prstGeom prst="rect">
                      <a:avLst/>
                    </a:prstGeom>
                    <a:noFill/>
                    <a:ln>
                      <a:noFill/>
                    </a:ln>
                  </pic:spPr>
                </pic:pic>
              </a:graphicData>
            </a:graphic>
          </wp:inline>
        </w:drawing>
      </w:r>
      <w:r w:rsidR="00DD4744" w:rsidRPr="008E1967">
        <w:rPr>
          <w:i w:val="0"/>
        </w:rPr>
        <w:t xml:space="preserve"> </w:t>
      </w:r>
    </w:p>
    <w:p w14:paraId="757D100B" w14:textId="6374AD76" w:rsidR="000B763D" w:rsidRDefault="000B763D">
      <w:pPr>
        <w:spacing w:after="0" w:line="240" w:lineRule="auto"/>
        <w:jc w:val="left"/>
      </w:pPr>
      <w:r>
        <w:br w:type="page"/>
      </w:r>
    </w:p>
    <w:p w14:paraId="6C6F92EE" w14:textId="77777777" w:rsidR="000B763D" w:rsidRDefault="000B763D" w:rsidP="000B763D">
      <w:pPr>
        <w:pStyle w:val="TableHeading"/>
      </w:pPr>
      <w:r w:rsidRPr="008E5BB7">
        <w:lastRenderedPageBreak/>
        <w:t>Table 2.</w:t>
      </w:r>
      <w:r>
        <w:rPr>
          <w:lang w:val="en-AU"/>
        </w:rPr>
        <w:t>2</w:t>
      </w:r>
      <w:r w:rsidRPr="008E5BB7">
        <w:t xml:space="preserve">.2: </w:t>
      </w:r>
      <w:r>
        <w:t xml:space="preserve">Program components of Outcome </w:t>
      </w:r>
      <w:r>
        <w:rPr>
          <w:lang w:val="en-AU"/>
        </w:rPr>
        <w:t>2 (continued)</w:t>
      </w:r>
      <w:r>
        <w:t xml:space="preserve"> </w:t>
      </w:r>
    </w:p>
    <w:p w14:paraId="0F64B51E" w14:textId="4CB03DBB" w:rsidR="000B763D" w:rsidRDefault="000B763D" w:rsidP="000B763D">
      <w:pPr>
        <w:pStyle w:val="TableHeading"/>
        <w:rPr>
          <w:lang w:val="en-AU"/>
        </w:rPr>
      </w:pPr>
      <w:r>
        <w:rPr>
          <w:lang w:val="en-AU"/>
        </w:rPr>
        <w:t>Program</w:t>
      </w:r>
      <w:r w:rsidRPr="008E5BB7">
        <w:t xml:space="preserve"> 2.</w:t>
      </w:r>
      <w:r>
        <w:rPr>
          <w:lang w:val="en-AU"/>
        </w:rPr>
        <w:t>4</w:t>
      </w:r>
      <w:r w:rsidRPr="008E5BB7">
        <w:t xml:space="preserve">: </w:t>
      </w:r>
      <w:r>
        <w:rPr>
          <w:lang w:val="en-AU"/>
        </w:rPr>
        <w:t>Higher Education Loan Program</w:t>
      </w:r>
    </w:p>
    <w:p w14:paraId="203D1B5B" w14:textId="06F664C5" w:rsidR="000B763D" w:rsidRDefault="000B763D" w:rsidP="000B763D">
      <w:pPr>
        <w:pStyle w:val="TableGraphic"/>
      </w:pPr>
      <w:r w:rsidRPr="000B763D">
        <w:rPr>
          <w:noProof/>
        </w:rPr>
        <w:drawing>
          <wp:inline distT="0" distB="0" distL="0" distR="0" wp14:anchorId="77AFA367" wp14:editId="3A8E6EBD">
            <wp:extent cx="4896485" cy="1478915"/>
            <wp:effectExtent l="0" t="0" r="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6485" cy="1478915"/>
                    </a:xfrm>
                    <a:prstGeom prst="rect">
                      <a:avLst/>
                    </a:prstGeom>
                    <a:noFill/>
                    <a:ln>
                      <a:noFill/>
                    </a:ln>
                  </pic:spPr>
                </pic:pic>
              </a:graphicData>
            </a:graphic>
          </wp:inline>
        </w:drawing>
      </w:r>
    </w:p>
    <w:p w14:paraId="42570793" w14:textId="77777777" w:rsidR="000B763D" w:rsidRDefault="000B763D" w:rsidP="000B763D">
      <w:pPr>
        <w:pStyle w:val="TableHeading"/>
        <w:rPr>
          <w:lang w:val="en-AU"/>
        </w:rPr>
      </w:pPr>
    </w:p>
    <w:p w14:paraId="6040F483" w14:textId="1F7E10CB" w:rsidR="000B763D" w:rsidRPr="000B763D" w:rsidRDefault="000B763D" w:rsidP="000B763D">
      <w:pPr>
        <w:pStyle w:val="TableHeading"/>
        <w:rPr>
          <w:lang w:val="en-AU"/>
        </w:rPr>
      </w:pPr>
      <w:r w:rsidRPr="000B763D">
        <w:rPr>
          <w:lang w:val="en-AU"/>
        </w:rPr>
        <w:t>Program 2.5: Investment in Higher Education Research</w:t>
      </w:r>
    </w:p>
    <w:p w14:paraId="4F33F90D" w14:textId="77777777" w:rsidR="000B763D" w:rsidRDefault="000B763D" w:rsidP="00DD4744">
      <w:pPr>
        <w:spacing w:after="0" w:line="240" w:lineRule="auto"/>
        <w:jc w:val="left"/>
      </w:pPr>
      <w:r w:rsidRPr="000B763D">
        <w:rPr>
          <w:noProof/>
        </w:rPr>
        <w:drawing>
          <wp:inline distT="0" distB="0" distL="0" distR="0" wp14:anchorId="53F7B696" wp14:editId="718AAAFF">
            <wp:extent cx="4896485" cy="1211580"/>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6485" cy="1211580"/>
                    </a:xfrm>
                    <a:prstGeom prst="rect">
                      <a:avLst/>
                    </a:prstGeom>
                    <a:noFill/>
                    <a:ln>
                      <a:noFill/>
                    </a:ln>
                  </pic:spPr>
                </pic:pic>
              </a:graphicData>
            </a:graphic>
          </wp:inline>
        </w:drawing>
      </w:r>
    </w:p>
    <w:p w14:paraId="7C6D0F82" w14:textId="77777777" w:rsidR="000B763D" w:rsidRDefault="000B763D" w:rsidP="00DD4744">
      <w:pPr>
        <w:spacing w:after="0" w:line="240" w:lineRule="auto"/>
        <w:jc w:val="left"/>
      </w:pPr>
    </w:p>
    <w:p w14:paraId="52B2F6D4" w14:textId="0499106E" w:rsidR="000B763D" w:rsidRPr="000B763D" w:rsidRDefault="000B763D" w:rsidP="000B763D">
      <w:pPr>
        <w:pStyle w:val="TableHeading"/>
        <w:rPr>
          <w:lang w:val="en-AU"/>
        </w:rPr>
      </w:pPr>
      <w:r w:rsidRPr="000B763D">
        <w:rPr>
          <w:lang w:val="en-AU"/>
        </w:rPr>
        <w:t>Program 2.</w:t>
      </w:r>
      <w:r>
        <w:rPr>
          <w:lang w:val="en-AU"/>
        </w:rPr>
        <w:t>6</w:t>
      </w:r>
      <w:r w:rsidRPr="000B763D">
        <w:rPr>
          <w:lang w:val="en-AU"/>
        </w:rPr>
        <w:t>: Research</w:t>
      </w:r>
      <w:r>
        <w:rPr>
          <w:lang w:val="en-AU"/>
        </w:rPr>
        <w:t xml:space="preserve"> Capacity </w:t>
      </w:r>
    </w:p>
    <w:p w14:paraId="282A5637" w14:textId="7B6F06FE" w:rsidR="000B763D" w:rsidRDefault="007E6445" w:rsidP="00DD4744">
      <w:pPr>
        <w:spacing w:after="0" w:line="240" w:lineRule="auto"/>
        <w:jc w:val="left"/>
      </w:pPr>
      <w:r w:rsidRPr="007E6445">
        <w:rPr>
          <w:noProof/>
        </w:rPr>
        <w:drawing>
          <wp:inline distT="0" distB="0" distL="0" distR="0" wp14:anchorId="0408CA13" wp14:editId="110CF603">
            <wp:extent cx="4896485" cy="30391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6485" cy="3039110"/>
                    </a:xfrm>
                    <a:prstGeom prst="rect">
                      <a:avLst/>
                    </a:prstGeom>
                    <a:noFill/>
                    <a:ln>
                      <a:noFill/>
                    </a:ln>
                  </pic:spPr>
                </pic:pic>
              </a:graphicData>
            </a:graphic>
          </wp:inline>
        </w:drawing>
      </w:r>
    </w:p>
    <w:p w14:paraId="076CE15E" w14:textId="77777777" w:rsidR="000B763D" w:rsidRDefault="000B763D">
      <w:pPr>
        <w:spacing w:after="0" w:line="240" w:lineRule="auto"/>
        <w:jc w:val="left"/>
      </w:pPr>
      <w:r>
        <w:br w:type="page"/>
      </w:r>
    </w:p>
    <w:p w14:paraId="76654936" w14:textId="77777777" w:rsidR="000B763D" w:rsidRDefault="000B763D" w:rsidP="000B763D">
      <w:pPr>
        <w:pStyle w:val="TableHeading"/>
      </w:pPr>
      <w:r w:rsidRPr="008E5BB7">
        <w:lastRenderedPageBreak/>
        <w:t>Table 2.</w:t>
      </w:r>
      <w:r>
        <w:rPr>
          <w:lang w:val="en-AU"/>
        </w:rPr>
        <w:t>2</w:t>
      </w:r>
      <w:r w:rsidRPr="008E5BB7">
        <w:t xml:space="preserve">.2: </w:t>
      </w:r>
      <w:r>
        <w:t xml:space="preserve">Program components of Outcome </w:t>
      </w:r>
      <w:r>
        <w:rPr>
          <w:lang w:val="en-AU"/>
        </w:rPr>
        <w:t>2 (continued)</w:t>
      </w:r>
      <w:r>
        <w:t xml:space="preserve"> </w:t>
      </w:r>
    </w:p>
    <w:p w14:paraId="26B6945B" w14:textId="6F1F046F" w:rsidR="000B763D" w:rsidRDefault="000B763D" w:rsidP="000B763D">
      <w:pPr>
        <w:pStyle w:val="TableHeading"/>
        <w:rPr>
          <w:lang w:val="en-AU"/>
        </w:rPr>
      </w:pPr>
      <w:r>
        <w:rPr>
          <w:lang w:val="en-AU"/>
        </w:rPr>
        <w:t>Program</w:t>
      </w:r>
      <w:r w:rsidRPr="008E5BB7">
        <w:t xml:space="preserve"> 2.</w:t>
      </w:r>
      <w:r>
        <w:rPr>
          <w:lang w:val="en-AU"/>
        </w:rPr>
        <w:t>7: International Education Support</w:t>
      </w:r>
    </w:p>
    <w:p w14:paraId="13FA0A3E" w14:textId="4AF1C015" w:rsidR="000B763D" w:rsidRPr="000B763D" w:rsidRDefault="00F342E3" w:rsidP="000B763D">
      <w:pPr>
        <w:pStyle w:val="TableGraphic"/>
      </w:pPr>
      <w:r w:rsidRPr="00F342E3">
        <w:rPr>
          <w:noProof/>
        </w:rPr>
        <w:drawing>
          <wp:inline distT="0" distB="0" distL="0" distR="0" wp14:anchorId="054F1612" wp14:editId="29A45E36">
            <wp:extent cx="4896485" cy="15519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6485" cy="1551940"/>
                    </a:xfrm>
                    <a:prstGeom prst="rect">
                      <a:avLst/>
                    </a:prstGeom>
                    <a:noFill/>
                    <a:ln>
                      <a:noFill/>
                    </a:ln>
                  </pic:spPr>
                </pic:pic>
              </a:graphicData>
            </a:graphic>
          </wp:inline>
        </w:drawing>
      </w:r>
    </w:p>
    <w:p w14:paraId="09D8BD65" w14:textId="77777777" w:rsidR="00A80B49" w:rsidRDefault="00A80B49" w:rsidP="00A80B49">
      <w:pPr>
        <w:spacing w:after="0" w:line="240" w:lineRule="auto"/>
        <w:jc w:val="left"/>
      </w:pPr>
    </w:p>
    <w:p w14:paraId="20964E12" w14:textId="77D38D18" w:rsidR="00DD4744" w:rsidRPr="00A80B49" w:rsidRDefault="00AE3E81" w:rsidP="00A80B49">
      <w:pPr>
        <w:pStyle w:val="TableHeading"/>
      </w:pPr>
      <w:r w:rsidRPr="00A80B49">
        <w:t>Program performance for Outcome 2</w:t>
      </w:r>
    </w:p>
    <w:p w14:paraId="1D48702B" w14:textId="7A3CD111" w:rsidR="00DD4744" w:rsidRDefault="00FA6879" w:rsidP="00501173">
      <w:r>
        <w:t>There have been no changes to performance criteria for Outcome 2 resulting from decisions made since 2021-22 Budget. For a full outcome of all performance criteria associated with Outcome 2 see the Education, Skills and Employment Portfolio Budget Statements 2021-22 and the Department of Education, Skills and Employment Corporate Plan 2021-22. This section includes further detail on the program expenses associated with Outcome 2.</w:t>
      </w:r>
      <w:r w:rsidR="00DD4744">
        <w:br w:type="page"/>
      </w:r>
    </w:p>
    <w:p w14:paraId="397AB156" w14:textId="4ED3D1A3" w:rsidR="00DD4744" w:rsidRDefault="00DD4744" w:rsidP="00DD4744">
      <w:pPr>
        <w:pStyle w:val="Heading3"/>
        <w:rPr>
          <w:lang w:val="en-AU"/>
        </w:rPr>
      </w:pPr>
      <w:bookmarkStart w:id="343" w:name="DESE_2_3"/>
      <w:bookmarkStart w:id="344" w:name="_Toc94289334"/>
      <w:bookmarkStart w:id="345" w:name="_Toc94364784"/>
      <w:bookmarkEnd w:id="343"/>
      <w:r>
        <w:lastRenderedPageBreak/>
        <w:t>2.</w:t>
      </w:r>
      <w:r w:rsidR="00A26E2B">
        <w:rPr>
          <w:lang w:val="en-AU"/>
        </w:rPr>
        <w:t>3</w:t>
      </w:r>
      <w:r>
        <w:tab/>
      </w:r>
      <w:r>
        <w:rPr>
          <w:lang w:val="en-AU"/>
        </w:rPr>
        <w:t xml:space="preserve">Budgeted expenses and performance for </w:t>
      </w:r>
      <w:r w:rsidR="00EB7896">
        <w:rPr>
          <w:lang w:val="en-AU"/>
        </w:rPr>
        <w:t>O</w:t>
      </w:r>
      <w:r>
        <w:rPr>
          <w:lang w:val="en-AU"/>
        </w:rPr>
        <w:t xml:space="preserve">utcome </w:t>
      </w:r>
      <w:r w:rsidR="00A26E2B">
        <w:rPr>
          <w:lang w:val="en-AU"/>
        </w:rPr>
        <w:t>3</w:t>
      </w:r>
      <w:bookmarkEnd w:id="344"/>
      <w:bookmarkEnd w:id="34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DD4744" w:rsidRPr="005E6F2B" w14:paraId="06F09143" w14:textId="77777777" w:rsidTr="004E53EE">
        <w:tc>
          <w:tcPr>
            <w:tcW w:w="7705" w:type="dxa"/>
            <w:shd w:val="clear" w:color="auto" w:fill="E6E6E6"/>
          </w:tcPr>
          <w:p w14:paraId="31042447" w14:textId="053D3A7B" w:rsidR="00DD4744" w:rsidRPr="005E6F2B" w:rsidRDefault="00DD4744" w:rsidP="002B77D6">
            <w:pPr>
              <w:pStyle w:val="TableColumnHeadingLeft"/>
            </w:pPr>
            <w:r w:rsidRPr="00F862B3">
              <w:rPr>
                <w:sz w:val="20"/>
              </w:rPr>
              <w:t xml:space="preserve">Outcome </w:t>
            </w:r>
            <w:r w:rsidR="00A26E2B">
              <w:rPr>
                <w:sz w:val="20"/>
              </w:rPr>
              <w:t>3</w:t>
            </w:r>
            <w:r w:rsidRPr="00F862B3">
              <w:rPr>
                <w:sz w:val="20"/>
              </w:rPr>
              <w:t xml:space="preserve">: </w:t>
            </w:r>
            <w:r w:rsidR="001878E0">
              <w:rPr>
                <w:sz w:val="20"/>
              </w:rPr>
              <w:t>Promote growth in economic productivity and social wellbeing through access to quality skills and training.</w:t>
            </w:r>
          </w:p>
        </w:tc>
      </w:tr>
    </w:tbl>
    <w:p w14:paraId="5601662B" w14:textId="77777777" w:rsidR="00DD4744" w:rsidRPr="005E6F2B" w:rsidRDefault="00DD4744" w:rsidP="00DD4744">
      <w:pPr>
        <w:pStyle w:val="NoSpacing"/>
      </w:pPr>
    </w:p>
    <w:p w14:paraId="0EB96D9F" w14:textId="3FD7B5FC" w:rsidR="00DD4744" w:rsidRPr="005E6F2B" w:rsidRDefault="00DD4744" w:rsidP="00DD4744">
      <w:pPr>
        <w:pStyle w:val="Heading4"/>
      </w:pPr>
      <w:r w:rsidRPr="00F862B3">
        <w:rPr>
          <w:sz w:val="22"/>
          <w:szCs w:val="22"/>
        </w:rPr>
        <w:t>Linked programs</w:t>
      </w:r>
      <w:r w:rsidRPr="005E6F2B">
        <w:t xml:space="preserve"> </w:t>
      </w:r>
    </w:p>
    <w:tbl>
      <w:tblPr>
        <w:tblW w:w="7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7"/>
      </w:tblGrid>
      <w:tr w:rsidR="00857CA7" w:rsidRPr="00D9493C" w14:paraId="7667961D" w14:textId="77777777" w:rsidTr="00857CA7">
        <w:trPr>
          <w:trHeight w:val="113"/>
          <w:tblHeader/>
        </w:trPr>
        <w:tc>
          <w:tcPr>
            <w:tcW w:w="7767" w:type="dxa"/>
            <w:tcBorders>
              <w:bottom w:val="dotted" w:sz="4" w:space="0" w:color="auto"/>
            </w:tcBorders>
          </w:tcPr>
          <w:p w14:paraId="32D026A7" w14:textId="77777777" w:rsidR="00857CA7" w:rsidRPr="00BC0626" w:rsidRDefault="00857CA7" w:rsidP="002B77D6">
            <w:pPr>
              <w:pStyle w:val="PBSLinkedProgHeading"/>
            </w:pPr>
            <w:r w:rsidRPr="00BC0626">
              <w:t xml:space="preserve">Department of Home Affairs </w:t>
            </w:r>
          </w:p>
        </w:tc>
      </w:tr>
      <w:tr w:rsidR="00857CA7" w:rsidRPr="00D9493C" w14:paraId="222B8A06" w14:textId="77777777" w:rsidTr="00857CA7">
        <w:trPr>
          <w:trHeight w:val="113"/>
        </w:trPr>
        <w:tc>
          <w:tcPr>
            <w:tcW w:w="7767" w:type="dxa"/>
            <w:tcBorders>
              <w:top w:val="dotted" w:sz="4" w:space="0" w:color="auto"/>
              <w:bottom w:val="single" w:sz="4" w:space="0" w:color="auto"/>
            </w:tcBorders>
          </w:tcPr>
          <w:p w14:paraId="7EF6DCFE" w14:textId="77777777" w:rsidR="00857CA7" w:rsidRPr="00D9493C" w:rsidRDefault="00857CA7" w:rsidP="002B77D6">
            <w:pPr>
              <w:pStyle w:val="PBSLinkedProgHeading2"/>
            </w:pPr>
            <w:r w:rsidRPr="00D9493C">
              <w:t>Programs</w:t>
            </w:r>
          </w:p>
          <w:p w14:paraId="5F88E7A5" w14:textId="77777777" w:rsidR="00857CA7" w:rsidRPr="00D9493C" w:rsidRDefault="00857CA7" w:rsidP="00085397">
            <w:pPr>
              <w:pStyle w:val="PBSLinkedProgbullet"/>
              <w:numPr>
                <w:ilvl w:val="0"/>
                <w:numId w:val="8"/>
              </w:numPr>
              <w:ind w:left="253" w:hanging="184"/>
            </w:pPr>
            <w:r w:rsidRPr="00D9493C">
              <w:t>Program 2.2 – Visas</w:t>
            </w:r>
          </w:p>
        </w:tc>
      </w:tr>
      <w:tr w:rsidR="00857CA7" w:rsidRPr="00D9493C" w14:paraId="49A1F3FF" w14:textId="77777777" w:rsidTr="00857CA7">
        <w:trPr>
          <w:trHeight w:val="113"/>
        </w:trPr>
        <w:tc>
          <w:tcPr>
            <w:tcW w:w="7767" w:type="dxa"/>
            <w:tcBorders>
              <w:bottom w:val="single" w:sz="4" w:space="0" w:color="auto"/>
            </w:tcBorders>
          </w:tcPr>
          <w:p w14:paraId="630ECB81" w14:textId="77777777" w:rsidR="00857CA7" w:rsidRPr="00D9493C" w:rsidRDefault="00857CA7" w:rsidP="002B77D6">
            <w:pPr>
              <w:pStyle w:val="PBSLinkedProgNormal"/>
            </w:pPr>
            <w:r w:rsidRPr="00D9493C">
              <w:t xml:space="preserve">The linked program contributes to Outcome 3 by supporting a sustainable international education sector through administering student visas. </w:t>
            </w:r>
          </w:p>
        </w:tc>
      </w:tr>
      <w:tr w:rsidR="00857CA7" w:rsidRPr="00D9493C" w14:paraId="3EDCD205" w14:textId="77777777" w:rsidTr="00857CA7">
        <w:trPr>
          <w:trHeight w:val="113"/>
          <w:tblHeader/>
        </w:trPr>
        <w:tc>
          <w:tcPr>
            <w:tcW w:w="7767" w:type="dxa"/>
            <w:tcBorders>
              <w:bottom w:val="dotted" w:sz="4" w:space="0" w:color="auto"/>
            </w:tcBorders>
          </w:tcPr>
          <w:p w14:paraId="651A5932" w14:textId="77777777" w:rsidR="00857CA7" w:rsidRPr="00B32A68" w:rsidRDefault="00857CA7" w:rsidP="002B77D6">
            <w:pPr>
              <w:pStyle w:val="PBSLinkedProgHeading"/>
            </w:pPr>
            <w:r w:rsidRPr="00B32A68">
              <w:t xml:space="preserve">Services Australia </w:t>
            </w:r>
          </w:p>
        </w:tc>
      </w:tr>
      <w:tr w:rsidR="00857CA7" w:rsidRPr="00D9493C" w14:paraId="78BB28C8" w14:textId="77777777" w:rsidTr="00857CA7">
        <w:trPr>
          <w:trHeight w:val="113"/>
        </w:trPr>
        <w:tc>
          <w:tcPr>
            <w:tcW w:w="7767" w:type="dxa"/>
            <w:tcBorders>
              <w:top w:val="dotted" w:sz="4" w:space="0" w:color="auto"/>
              <w:bottom w:val="single" w:sz="4" w:space="0" w:color="auto"/>
            </w:tcBorders>
          </w:tcPr>
          <w:p w14:paraId="3871D126" w14:textId="77777777" w:rsidR="00857CA7" w:rsidRPr="00B32A68" w:rsidRDefault="00857CA7" w:rsidP="002B77D6">
            <w:pPr>
              <w:pStyle w:val="PBSLinkedProgHeading2"/>
            </w:pPr>
            <w:r w:rsidRPr="00B32A68">
              <w:t>Programs</w:t>
            </w:r>
          </w:p>
          <w:p w14:paraId="017175A7" w14:textId="77777777" w:rsidR="00857CA7" w:rsidRPr="00B32A68" w:rsidRDefault="00857CA7" w:rsidP="00085397">
            <w:pPr>
              <w:pStyle w:val="PBSLinkedProgbullet"/>
              <w:numPr>
                <w:ilvl w:val="0"/>
                <w:numId w:val="8"/>
              </w:numPr>
              <w:ind w:left="253" w:hanging="184"/>
            </w:pPr>
            <w:r w:rsidRPr="00B32A68">
              <w:t>Program 1.1 – Services to the Community – Social Security and Welfare</w:t>
            </w:r>
          </w:p>
        </w:tc>
      </w:tr>
      <w:tr w:rsidR="00857CA7" w:rsidRPr="00D9493C" w14:paraId="4D3E1599" w14:textId="77777777" w:rsidTr="00857CA7">
        <w:trPr>
          <w:trHeight w:val="113"/>
        </w:trPr>
        <w:tc>
          <w:tcPr>
            <w:tcW w:w="7767" w:type="dxa"/>
            <w:tcBorders>
              <w:bottom w:val="single" w:sz="4" w:space="0" w:color="auto"/>
            </w:tcBorders>
          </w:tcPr>
          <w:p w14:paraId="3F188BCD" w14:textId="77777777" w:rsidR="00857CA7" w:rsidRPr="00B32A68" w:rsidRDefault="00857CA7" w:rsidP="002B77D6">
            <w:pPr>
              <w:pStyle w:val="PBSLinkedProgHeading2"/>
            </w:pPr>
            <w:r w:rsidRPr="00B32A68">
              <w:t>Contribution to Outcome 3 made by linked programs</w:t>
            </w:r>
          </w:p>
          <w:p w14:paraId="2BB80254" w14:textId="77777777" w:rsidR="00857CA7" w:rsidRPr="00B32A68" w:rsidRDefault="00857CA7" w:rsidP="002B77D6">
            <w:pPr>
              <w:pStyle w:val="PBSLinkedProgNormal"/>
            </w:pPr>
            <w:r w:rsidRPr="00B32A68">
              <w:t>The linked program contributes to Outcome 3 by making payments to eligible job seekers participating in foundation skills programs.</w:t>
            </w:r>
          </w:p>
        </w:tc>
      </w:tr>
      <w:tr w:rsidR="00857CA7" w:rsidRPr="00D9493C" w14:paraId="6F9D699B" w14:textId="77777777" w:rsidTr="00857CA7">
        <w:trPr>
          <w:trHeight w:val="113"/>
          <w:tblHeader/>
        </w:trPr>
        <w:tc>
          <w:tcPr>
            <w:tcW w:w="7767" w:type="dxa"/>
            <w:tcBorders>
              <w:bottom w:val="dotted" w:sz="4" w:space="0" w:color="auto"/>
            </w:tcBorders>
          </w:tcPr>
          <w:p w14:paraId="61CF7A8D" w14:textId="77777777" w:rsidR="00857CA7" w:rsidRPr="00D9493C" w:rsidRDefault="00857CA7" w:rsidP="002B77D6">
            <w:pPr>
              <w:pStyle w:val="PBSLinkedProgHeading"/>
            </w:pPr>
            <w:r w:rsidRPr="00BC0626">
              <w:t>Department of the Treasury</w:t>
            </w:r>
            <w:r w:rsidRPr="00D9493C">
              <w:t xml:space="preserve"> </w:t>
            </w:r>
          </w:p>
        </w:tc>
      </w:tr>
      <w:tr w:rsidR="00857CA7" w:rsidRPr="00D9493C" w14:paraId="153A7A0A" w14:textId="77777777" w:rsidTr="00857CA7">
        <w:trPr>
          <w:trHeight w:val="113"/>
        </w:trPr>
        <w:tc>
          <w:tcPr>
            <w:tcW w:w="7767" w:type="dxa"/>
            <w:tcBorders>
              <w:top w:val="dotted" w:sz="4" w:space="0" w:color="auto"/>
              <w:bottom w:val="single" w:sz="4" w:space="0" w:color="auto"/>
            </w:tcBorders>
          </w:tcPr>
          <w:p w14:paraId="04E95F37" w14:textId="77777777" w:rsidR="00857CA7" w:rsidRPr="00D9493C" w:rsidRDefault="00857CA7" w:rsidP="002B77D6">
            <w:pPr>
              <w:pStyle w:val="PBSLinkedProgHeading2"/>
            </w:pPr>
            <w:r w:rsidRPr="00D9493C">
              <w:t>Programs</w:t>
            </w:r>
          </w:p>
          <w:p w14:paraId="07F676DC" w14:textId="77777777" w:rsidR="00857CA7" w:rsidRPr="00D9493C" w:rsidRDefault="00857CA7" w:rsidP="00085397">
            <w:pPr>
              <w:pStyle w:val="PBSLinkedProgbullet"/>
              <w:numPr>
                <w:ilvl w:val="0"/>
                <w:numId w:val="8"/>
              </w:numPr>
              <w:ind w:left="253" w:hanging="184"/>
            </w:pPr>
            <w:r w:rsidRPr="00D9493C">
              <w:t>Program 1.9 – National Partnership Payments to the states</w:t>
            </w:r>
          </w:p>
        </w:tc>
      </w:tr>
      <w:tr w:rsidR="00857CA7" w:rsidRPr="00D9493C" w14:paraId="5E9F6106" w14:textId="77777777" w:rsidTr="00857CA7">
        <w:trPr>
          <w:trHeight w:val="113"/>
        </w:trPr>
        <w:tc>
          <w:tcPr>
            <w:tcW w:w="7767" w:type="dxa"/>
            <w:tcBorders>
              <w:bottom w:val="single" w:sz="4" w:space="0" w:color="auto"/>
            </w:tcBorders>
          </w:tcPr>
          <w:p w14:paraId="7F689A3C" w14:textId="77777777" w:rsidR="00857CA7" w:rsidRPr="00D9493C" w:rsidRDefault="00857CA7" w:rsidP="002B77D6">
            <w:pPr>
              <w:pStyle w:val="PBSLinkedProgHeading2"/>
            </w:pPr>
            <w:r w:rsidRPr="00D9493C">
              <w:t>Contribution to Outcome 3 made by linked programs</w:t>
            </w:r>
          </w:p>
          <w:p w14:paraId="6AF1F05F" w14:textId="77777777" w:rsidR="00857CA7" w:rsidRPr="00D9493C" w:rsidRDefault="00857CA7" w:rsidP="002B77D6">
            <w:pPr>
              <w:pStyle w:val="PBSLinkedProgNormal"/>
            </w:pPr>
            <w:r w:rsidRPr="00D9493C">
              <w:t>The linked program contributes to Outcome 3 by making National Partnership Payments to the states.</w:t>
            </w:r>
          </w:p>
        </w:tc>
      </w:tr>
      <w:tr w:rsidR="00857CA7" w:rsidRPr="00D9493C" w14:paraId="50E75C7C" w14:textId="77777777" w:rsidTr="00857CA7">
        <w:trPr>
          <w:trHeight w:val="113"/>
        </w:trPr>
        <w:tc>
          <w:tcPr>
            <w:tcW w:w="7767" w:type="dxa"/>
            <w:tcBorders>
              <w:top w:val="single" w:sz="4" w:space="0" w:color="auto"/>
              <w:left w:val="single" w:sz="4" w:space="0" w:color="auto"/>
              <w:bottom w:val="single" w:sz="4" w:space="0" w:color="auto"/>
              <w:right w:val="single" w:sz="4" w:space="0" w:color="auto"/>
            </w:tcBorders>
          </w:tcPr>
          <w:p w14:paraId="235A0E67" w14:textId="77777777" w:rsidR="00857CA7" w:rsidRPr="00E65CEF" w:rsidRDefault="00857CA7" w:rsidP="002B77D6">
            <w:pPr>
              <w:pStyle w:val="PBSLinkedProgHeading2"/>
            </w:pPr>
            <w:r w:rsidRPr="00E65CEF">
              <w:t>Department of Social Services</w:t>
            </w:r>
          </w:p>
        </w:tc>
      </w:tr>
      <w:tr w:rsidR="00857CA7" w:rsidRPr="00D9493C" w14:paraId="088D80EE" w14:textId="77777777" w:rsidTr="00857CA7">
        <w:trPr>
          <w:trHeight w:val="113"/>
        </w:trPr>
        <w:tc>
          <w:tcPr>
            <w:tcW w:w="7767" w:type="dxa"/>
            <w:tcBorders>
              <w:top w:val="single" w:sz="4" w:space="0" w:color="auto"/>
              <w:left w:val="single" w:sz="4" w:space="0" w:color="auto"/>
              <w:bottom w:val="single" w:sz="4" w:space="0" w:color="auto"/>
              <w:right w:val="single" w:sz="4" w:space="0" w:color="auto"/>
            </w:tcBorders>
          </w:tcPr>
          <w:p w14:paraId="56D3DD6F" w14:textId="77777777" w:rsidR="00857CA7" w:rsidRPr="00E65CEF" w:rsidRDefault="00857CA7" w:rsidP="002B77D6">
            <w:pPr>
              <w:pStyle w:val="PBSLinkedProgHeading2"/>
            </w:pPr>
            <w:r w:rsidRPr="00E65CEF">
              <w:t>Programs</w:t>
            </w:r>
          </w:p>
          <w:p w14:paraId="18E2C3BE" w14:textId="77777777" w:rsidR="00857CA7" w:rsidRPr="00E65CEF" w:rsidRDefault="00857CA7" w:rsidP="00085397">
            <w:pPr>
              <w:pStyle w:val="PBSLinkedProgbullet"/>
              <w:numPr>
                <w:ilvl w:val="0"/>
                <w:numId w:val="8"/>
              </w:numPr>
              <w:ind w:left="253" w:hanging="184"/>
            </w:pPr>
            <w:r w:rsidRPr="00E65CEF">
              <w:t>Program 1.6 – Student Payments</w:t>
            </w:r>
          </w:p>
          <w:p w14:paraId="4E7C1063" w14:textId="77777777" w:rsidR="00857CA7" w:rsidRPr="00E65CEF" w:rsidRDefault="00857CA7" w:rsidP="00085397">
            <w:pPr>
              <w:pStyle w:val="PBSLinkedProgbullet"/>
              <w:numPr>
                <w:ilvl w:val="0"/>
                <w:numId w:val="8"/>
              </w:numPr>
              <w:ind w:left="253" w:hanging="184"/>
            </w:pPr>
            <w:r w:rsidRPr="00E65CEF">
              <w:t>Program 3.2 – National Disability Insurance Scheme</w:t>
            </w:r>
          </w:p>
        </w:tc>
      </w:tr>
      <w:tr w:rsidR="00857CA7" w:rsidRPr="00D9493C" w14:paraId="3D0C5DAA" w14:textId="77777777" w:rsidTr="00857CA7">
        <w:trPr>
          <w:trHeight w:val="113"/>
        </w:trPr>
        <w:tc>
          <w:tcPr>
            <w:tcW w:w="7767" w:type="dxa"/>
            <w:tcBorders>
              <w:top w:val="single" w:sz="4" w:space="0" w:color="auto"/>
              <w:left w:val="single" w:sz="4" w:space="0" w:color="auto"/>
              <w:bottom w:val="single" w:sz="4" w:space="0" w:color="auto"/>
              <w:right w:val="single" w:sz="4" w:space="0" w:color="auto"/>
            </w:tcBorders>
          </w:tcPr>
          <w:p w14:paraId="3797F192" w14:textId="77777777" w:rsidR="00857CA7" w:rsidRPr="00E65CEF" w:rsidRDefault="00857CA7" w:rsidP="002B77D6">
            <w:pPr>
              <w:pStyle w:val="PBSLinkedProgHeading2"/>
            </w:pPr>
            <w:r w:rsidRPr="00E65CEF">
              <w:t>Contribution to Outcome 3 made by linked programs</w:t>
            </w:r>
          </w:p>
          <w:p w14:paraId="5B1B2FFA" w14:textId="77777777" w:rsidR="00857CA7" w:rsidRPr="00E65CEF" w:rsidRDefault="00857CA7" w:rsidP="002B77D6">
            <w:pPr>
              <w:pStyle w:val="PBSLinkedProgHeading2"/>
              <w:rPr>
                <w:b w:val="0"/>
              </w:rPr>
            </w:pPr>
            <w:r w:rsidRPr="00E65CEF">
              <w:rPr>
                <w:b w:val="0"/>
              </w:rPr>
              <w:t>The Department of Social Services contributes to Outcome 3 by providing financial support to individuals and families to undertake further education and training. This includes enhancing educational outcomes for Australian Indigenous students by increasing their access and participation in further education. The Department of Social Services also provides support to people with disability, their family and carers to build their knowledge, skills and confidence to participate in social and economic life.</w:t>
            </w:r>
          </w:p>
        </w:tc>
      </w:tr>
    </w:tbl>
    <w:p w14:paraId="006CBA3C" w14:textId="77777777" w:rsidR="00DD4744" w:rsidRDefault="00DD4744" w:rsidP="00DD4744">
      <w:pPr>
        <w:pStyle w:val="SingleParagraph"/>
      </w:pPr>
    </w:p>
    <w:p w14:paraId="680E7B71" w14:textId="08E9A6AC" w:rsidR="00F93912" w:rsidRDefault="00F93912">
      <w:pPr>
        <w:spacing w:after="0" w:line="240" w:lineRule="auto"/>
        <w:jc w:val="left"/>
        <w:rPr>
          <w:rFonts w:ascii="Arial" w:hAnsi="Arial"/>
          <w:b/>
          <w:bCs/>
          <w:iCs/>
          <w:szCs w:val="26"/>
          <w:lang w:val="x-none"/>
        </w:rPr>
      </w:pPr>
      <w:r>
        <w:br w:type="page"/>
      </w:r>
    </w:p>
    <w:p w14:paraId="0B44E23A" w14:textId="33E720B8" w:rsidR="00DD4744" w:rsidRPr="0087618B" w:rsidRDefault="00DD4744" w:rsidP="00DD4744">
      <w:pPr>
        <w:pStyle w:val="Heading5"/>
        <w:rPr>
          <w:lang w:val="en-AU"/>
        </w:rPr>
      </w:pPr>
      <w:r w:rsidRPr="00446612">
        <w:lastRenderedPageBreak/>
        <w:t xml:space="preserve">Budgeted expenses for Outcome </w:t>
      </w:r>
      <w:r w:rsidR="0087618B">
        <w:rPr>
          <w:lang w:val="en-AU"/>
        </w:rPr>
        <w:t>3</w:t>
      </w:r>
    </w:p>
    <w:p w14:paraId="6CA78104" w14:textId="77777777" w:rsidR="00DD4744" w:rsidRDefault="00DD4744" w:rsidP="00DD4744">
      <w:r w:rsidRPr="00950281">
        <w:t xml:space="preserve">This table shows how much the entity intends to spend (on an accrual basis) on achieving the outcome, broken down by program, as well as by Administered and Departmental funding sources. </w:t>
      </w:r>
    </w:p>
    <w:p w14:paraId="710D6E43" w14:textId="4D22E5D1" w:rsidR="00DD4744" w:rsidRPr="001436E5" w:rsidRDefault="00DD4744" w:rsidP="00DD4744">
      <w:pPr>
        <w:pStyle w:val="TableHeading"/>
        <w:rPr>
          <w:highlight w:val="yellow"/>
          <w:lang w:val="en-AU"/>
        </w:rPr>
      </w:pPr>
      <w:r w:rsidRPr="00D93D96">
        <w:t>Table 2.</w:t>
      </w:r>
      <w:r w:rsidR="00CA7A03">
        <w:rPr>
          <w:lang w:val="en-AU"/>
        </w:rPr>
        <w:t>3</w:t>
      </w:r>
      <w:r>
        <w:rPr>
          <w:lang w:val="en-AU"/>
        </w:rPr>
        <w:t>.</w:t>
      </w:r>
      <w:r w:rsidRPr="00D93D96">
        <w:t>1 Budgeted expenses</w:t>
      </w:r>
      <w:r>
        <w:rPr>
          <w:lang w:val="en-AU"/>
        </w:rPr>
        <w:t xml:space="preserve"> for</w:t>
      </w:r>
      <w:r w:rsidRPr="00D93D96">
        <w:t xml:space="preserve"> Outcome </w:t>
      </w:r>
      <w:r w:rsidR="00CA7A03">
        <w:rPr>
          <w:lang w:val="en-AU"/>
        </w:rPr>
        <w:t>3</w:t>
      </w:r>
    </w:p>
    <w:p w14:paraId="2B4BEB44" w14:textId="22E0F654" w:rsidR="00DD4744" w:rsidRDefault="00A93112" w:rsidP="00DD4744">
      <w:pPr>
        <w:pStyle w:val="TableGraphic"/>
        <w:rPr>
          <w:iCs/>
        </w:rPr>
      </w:pPr>
      <w:r w:rsidRPr="00A93112">
        <w:rPr>
          <w:iCs/>
          <w:noProof/>
        </w:rPr>
        <w:drawing>
          <wp:inline distT="0" distB="0" distL="0" distR="0" wp14:anchorId="14B8D79F" wp14:editId="4495EA23">
            <wp:extent cx="4896485" cy="5297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6485" cy="5297805"/>
                    </a:xfrm>
                    <a:prstGeom prst="rect">
                      <a:avLst/>
                    </a:prstGeom>
                    <a:noFill/>
                    <a:ln>
                      <a:noFill/>
                    </a:ln>
                  </pic:spPr>
                </pic:pic>
              </a:graphicData>
            </a:graphic>
          </wp:inline>
        </w:drawing>
      </w:r>
    </w:p>
    <w:p w14:paraId="3981FFEF" w14:textId="77777777" w:rsidR="00DD4744" w:rsidRPr="00D5737A" w:rsidRDefault="00DD4744" w:rsidP="00DD4744"/>
    <w:p w14:paraId="4B44469F" w14:textId="1D0CC6D3" w:rsidR="00DD4744" w:rsidRPr="001436E5" w:rsidRDefault="00DD4744" w:rsidP="00DD4744">
      <w:pPr>
        <w:pStyle w:val="TableHeading"/>
        <w:rPr>
          <w:highlight w:val="yellow"/>
          <w:lang w:val="en-AU"/>
        </w:rPr>
      </w:pPr>
      <w:r>
        <w:br w:type="page"/>
      </w:r>
      <w:r w:rsidRPr="00D93D96">
        <w:lastRenderedPageBreak/>
        <w:t>Table 2.</w:t>
      </w:r>
      <w:r w:rsidR="00CA7A03">
        <w:rPr>
          <w:lang w:val="en-AU"/>
        </w:rPr>
        <w:t>3</w:t>
      </w:r>
      <w:r>
        <w:rPr>
          <w:lang w:val="en-AU"/>
        </w:rPr>
        <w:t>.</w:t>
      </w:r>
      <w:r w:rsidRPr="00D93D96">
        <w:t>1 Budgeted expenses</w:t>
      </w:r>
      <w:r>
        <w:rPr>
          <w:lang w:val="en-AU"/>
        </w:rPr>
        <w:t xml:space="preserve"> for</w:t>
      </w:r>
      <w:r w:rsidRPr="00D93D96">
        <w:t xml:space="preserve"> Outcome </w:t>
      </w:r>
      <w:r w:rsidR="00CA7A03">
        <w:rPr>
          <w:lang w:val="en-AU"/>
        </w:rPr>
        <w:t>3</w:t>
      </w:r>
      <w:r>
        <w:rPr>
          <w:lang w:val="en-AU"/>
        </w:rPr>
        <w:t xml:space="preserve"> (continued)</w:t>
      </w:r>
    </w:p>
    <w:p w14:paraId="15561097" w14:textId="73F8C0B3" w:rsidR="00DD4744" w:rsidRDefault="00EE34BE" w:rsidP="00DD4744">
      <w:pPr>
        <w:pStyle w:val="TableGraphic"/>
        <w:rPr>
          <w:iCs/>
        </w:rPr>
      </w:pPr>
      <w:r w:rsidRPr="00EE34BE">
        <w:rPr>
          <w:iCs/>
          <w:noProof/>
        </w:rPr>
        <w:drawing>
          <wp:inline distT="0" distB="0" distL="0" distR="0" wp14:anchorId="44F7B2C3" wp14:editId="431E872F">
            <wp:extent cx="4896485" cy="16395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96485" cy="1639570"/>
                    </a:xfrm>
                    <a:prstGeom prst="rect">
                      <a:avLst/>
                    </a:prstGeom>
                    <a:noFill/>
                    <a:ln>
                      <a:noFill/>
                    </a:ln>
                  </pic:spPr>
                </pic:pic>
              </a:graphicData>
            </a:graphic>
          </wp:inline>
        </w:drawing>
      </w:r>
    </w:p>
    <w:p w14:paraId="1D8EA285" w14:textId="77777777" w:rsidR="00FA5561" w:rsidRPr="00D5737A" w:rsidRDefault="00FA5561" w:rsidP="00FA5561">
      <w:pPr>
        <w:pStyle w:val="ChartandTableFootnoteAlpha"/>
        <w:numPr>
          <w:ilvl w:val="0"/>
          <w:numId w:val="0"/>
        </w:numPr>
        <w:tabs>
          <w:tab w:val="left" w:pos="454"/>
        </w:tabs>
        <w:ind w:left="397" w:hanging="397"/>
      </w:pPr>
      <w:r w:rsidRPr="003C330B">
        <w:t>Note: Departmental appropriation splits and totals are indicative estimates and may change in the course of the budget year as government priorities change.</w:t>
      </w:r>
    </w:p>
    <w:p w14:paraId="70481CDC" w14:textId="06CF8AA3" w:rsidR="00DD4744" w:rsidRDefault="003C330B" w:rsidP="00085397">
      <w:pPr>
        <w:pStyle w:val="ChartandTableFootnoteAlpha"/>
        <w:numPr>
          <w:ilvl w:val="0"/>
          <w:numId w:val="36"/>
        </w:numPr>
        <w:tabs>
          <w:tab w:val="left" w:pos="454"/>
        </w:tabs>
        <w:ind w:left="426"/>
      </w:pPr>
      <w:r w:rsidRPr="003C330B">
        <w:t>Estimated expenses incurred in relation to receipts retained under section 74 of the PGPA Ac</w:t>
      </w:r>
      <w:r w:rsidR="002C6D88">
        <w:t>t</w:t>
      </w:r>
      <w:r w:rsidRPr="003C330B">
        <w:t>.</w:t>
      </w:r>
    </w:p>
    <w:p w14:paraId="32184D44" w14:textId="4AB4D15F" w:rsidR="003C330B" w:rsidRDefault="003C330B" w:rsidP="00085397">
      <w:pPr>
        <w:pStyle w:val="ChartandTableFootnoteAlpha"/>
        <w:numPr>
          <w:ilvl w:val="0"/>
          <w:numId w:val="36"/>
        </w:numPr>
        <w:tabs>
          <w:tab w:val="left" w:pos="454"/>
        </w:tabs>
        <w:ind w:left="426"/>
      </w:pPr>
      <w:r w:rsidRPr="003C330B">
        <w:t>Expenses not requiring appropriation in the Budget year are made up of depreciation / amortisation expenses, make good expenses, audit fees.</w:t>
      </w:r>
    </w:p>
    <w:p w14:paraId="0357B77A" w14:textId="1FF7008C" w:rsidR="003C330B" w:rsidRDefault="003C330B" w:rsidP="00085397">
      <w:pPr>
        <w:pStyle w:val="ChartandTableFootnoteAlpha"/>
        <w:numPr>
          <w:ilvl w:val="0"/>
          <w:numId w:val="36"/>
        </w:numPr>
        <w:tabs>
          <w:tab w:val="left" w:pos="454"/>
        </w:tabs>
        <w:ind w:left="426"/>
      </w:pPr>
      <w:r w:rsidRPr="003C330B">
        <w:t>Figures displayed as a negative (-) represent a decrease in funds and a positive (+) represent an increase in funds.</w:t>
      </w:r>
    </w:p>
    <w:p w14:paraId="198807CE" w14:textId="77777777" w:rsidR="00DD4744" w:rsidRPr="00D5737A" w:rsidRDefault="00DD4744" w:rsidP="00DD4744"/>
    <w:p w14:paraId="663BF264" w14:textId="0213B6CD" w:rsidR="00DD4744" w:rsidRPr="00446612" w:rsidRDefault="00DD4744" w:rsidP="00F874E0">
      <w:pPr>
        <w:pStyle w:val="TableHeading"/>
      </w:pPr>
      <w:r>
        <w:rPr>
          <w:iCs/>
        </w:rPr>
        <w:br w:type="page"/>
      </w:r>
    </w:p>
    <w:p w14:paraId="4B1CECEA" w14:textId="6A3E3A59" w:rsidR="00DD4744" w:rsidRDefault="00DD4744" w:rsidP="00DD4744">
      <w:pPr>
        <w:pStyle w:val="TableHeading"/>
        <w:rPr>
          <w:b w:val="0"/>
          <w:color w:val="FF0000"/>
        </w:rPr>
      </w:pPr>
      <w:r w:rsidRPr="008E5BB7">
        <w:lastRenderedPageBreak/>
        <w:t>Table 2.</w:t>
      </w:r>
      <w:r w:rsidR="00CA7A03">
        <w:rPr>
          <w:lang w:val="en-AU"/>
        </w:rPr>
        <w:t>3</w:t>
      </w:r>
      <w:r w:rsidRPr="008E5BB7">
        <w:t xml:space="preserve">.2: </w:t>
      </w:r>
      <w:r>
        <w:t xml:space="preserve">Program components of Outcome </w:t>
      </w:r>
      <w:r w:rsidR="00CA7A03">
        <w:rPr>
          <w:lang w:val="en-AU"/>
        </w:rPr>
        <w:t>3</w:t>
      </w:r>
      <w:r>
        <w:t xml:space="preserve"> </w:t>
      </w:r>
    </w:p>
    <w:p w14:paraId="70515C3E" w14:textId="7FDA41F4" w:rsidR="00F874E0" w:rsidRPr="00F874E0" w:rsidRDefault="00F874E0" w:rsidP="00F874E0">
      <w:pPr>
        <w:pStyle w:val="TableHeading"/>
      </w:pPr>
      <w:r w:rsidRPr="00F874E0">
        <w:t>Program 3.1: Building Skills and Capability</w:t>
      </w:r>
    </w:p>
    <w:p w14:paraId="028A2A41" w14:textId="220A8246" w:rsidR="00DD4744" w:rsidRDefault="00C21F7A" w:rsidP="00DD4744">
      <w:pPr>
        <w:pStyle w:val="TableGraphic"/>
      </w:pPr>
      <w:r w:rsidRPr="00C21F7A">
        <w:rPr>
          <w:noProof/>
        </w:rPr>
        <w:drawing>
          <wp:inline distT="0" distB="0" distL="0" distR="0" wp14:anchorId="31F6EDE3" wp14:editId="46C98BFD">
            <wp:extent cx="4896485" cy="4556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6485" cy="4556760"/>
                    </a:xfrm>
                    <a:prstGeom prst="rect">
                      <a:avLst/>
                    </a:prstGeom>
                    <a:noFill/>
                    <a:ln>
                      <a:noFill/>
                    </a:ln>
                  </pic:spPr>
                </pic:pic>
              </a:graphicData>
            </a:graphic>
          </wp:inline>
        </w:drawing>
      </w:r>
    </w:p>
    <w:p w14:paraId="36704556" w14:textId="77777777" w:rsidR="00327E10" w:rsidRDefault="00327E10" w:rsidP="00DD4744">
      <w:pPr>
        <w:pStyle w:val="TableHeading"/>
      </w:pPr>
    </w:p>
    <w:p w14:paraId="60107E80" w14:textId="77777777" w:rsidR="00327E10" w:rsidRDefault="00327E10">
      <w:pPr>
        <w:spacing w:after="0" w:line="240" w:lineRule="auto"/>
        <w:jc w:val="left"/>
        <w:rPr>
          <w:rFonts w:ascii="Arial" w:hAnsi="Arial"/>
          <w:b/>
          <w:lang w:val="x-none"/>
        </w:rPr>
      </w:pPr>
      <w:r>
        <w:br w:type="page"/>
      </w:r>
    </w:p>
    <w:p w14:paraId="4CAD6E80" w14:textId="6D5B6717" w:rsidR="000E7591" w:rsidRPr="000E7591" w:rsidRDefault="000E7591" w:rsidP="000E7591">
      <w:pPr>
        <w:pStyle w:val="TableHeading"/>
        <w:rPr>
          <w:b w:val="0"/>
          <w:color w:val="FF0000"/>
          <w:lang w:val="en-AU"/>
        </w:rPr>
      </w:pPr>
      <w:r w:rsidRPr="008E5BB7">
        <w:lastRenderedPageBreak/>
        <w:t>Table 2.</w:t>
      </w:r>
      <w:r>
        <w:rPr>
          <w:lang w:val="en-AU"/>
        </w:rPr>
        <w:t>3</w:t>
      </w:r>
      <w:r w:rsidRPr="008E5BB7">
        <w:t xml:space="preserve">.2: </w:t>
      </w:r>
      <w:r>
        <w:t xml:space="preserve">Program components of Outcome </w:t>
      </w:r>
      <w:r>
        <w:rPr>
          <w:lang w:val="en-AU"/>
        </w:rPr>
        <w:t>3</w:t>
      </w:r>
      <w:r>
        <w:t xml:space="preserve"> </w:t>
      </w:r>
      <w:r>
        <w:rPr>
          <w:lang w:val="en-AU"/>
        </w:rPr>
        <w:t>(continued)</w:t>
      </w:r>
    </w:p>
    <w:p w14:paraId="1A38FF8E" w14:textId="0AA2402B" w:rsidR="00327E10" w:rsidRPr="00327E10" w:rsidRDefault="00327E10" w:rsidP="00327E10">
      <w:pPr>
        <w:pStyle w:val="TableHeading"/>
        <w:rPr>
          <w:lang w:val="en-AU"/>
        </w:rPr>
      </w:pPr>
      <w:r w:rsidRPr="00F874E0">
        <w:t>Program 3.1: Building Skills and Capability</w:t>
      </w:r>
      <w:r>
        <w:rPr>
          <w:lang w:val="en-AU"/>
        </w:rPr>
        <w:t xml:space="preserve"> (continued)</w:t>
      </w:r>
    </w:p>
    <w:p w14:paraId="41A1DE7F" w14:textId="2D4C4706" w:rsidR="00327E10" w:rsidRDefault="00C21F7A" w:rsidP="00DD4744">
      <w:pPr>
        <w:pStyle w:val="TableHeading"/>
      </w:pPr>
      <w:r w:rsidRPr="00C21F7A">
        <w:rPr>
          <w:noProof/>
        </w:rPr>
        <w:drawing>
          <wp:inline distT="0" distB="0" distL="0" distR="0" wp14:anchorId="3963F794" wp14:editId="04D7431F">
            <wp:extent cx="4896485" cy="40360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6485" cy="4036060"/>
                    </a:xfrm>
                    <a:prstGeom prst="rect">
                      <a:avLst/>
                    </a:prstGeom>
                    <a:noFill/>
                    <a:ln>
                      <a:noFill/>
                    </a:ln>
                  </pic:spPr>
                </pic:pic>
              </a:graphicData>
            </a:graphic>
          </wp:inline>
        </w:drawing>
      </w:r>
    </w:p>
    <w:p w14:paraId="5DD0E07B" w14:textId="77777777" w:rsidR="00327E10" w:rsidRDefault="00327E10">
      <w:pPr>
        <w:spacing w:after="0" w:line="240" w:lineRule="auto"/>
        <w:jc w:val="left"/>
        <w:rPr>
          <w:rFonts w:ascii="Arial" w:hAnsi="Arial"/>
          <w:b/>
          <w:lang w:val="x-none"/>
        </w:rPr>
      </w:pPr>
      <w:r>
        <w:br w:type="page"/>
      </w:r>
    </w:p>
    <w:p w14:paraId="03FD6A58" w14:textId="79E192FD" w:rsidR="00F874E0" w:rsidRDefault="00DD4744" w:rsidP="00DD4744">
      <w:pPr>
        <w:pStyle w:val="TableHeading"/>
        <w:rPr>
          <w:lang w:val="en-AU"/>
        </w:rPr>
      </w:pPr>
      <w:r w:rsidRPr="008E5BB7">
        <w:lastRenderedPageBreak/>
        <w:t>Table 2.</w:t>
      </w:r>
      <w:r w:rsidR="00CA7A03">
        <w:rPr>
          <w:lang w:val="en-AU"/>
        </w:rPr>
        <w:t>3</w:t>
      </w:r>
      <w:r w:rsidRPr="008E5BB7">
        <w:t xml:space="preserve">.2: </w:t>
      </w:r>
      <w:r>
        <w:t xml:space="preserve">Program components of Outcome </w:t>
      </w:r>
      <w:r w:rsidR="00CA7A03">
        <w:rPr>
          <w:lang w:val="en-AU"/>
        </w:rPr>
        <w:t>3</w:t>
      </w:r>
      <w:r>
        <w:rPr>
          <w:lang w:val="en-AU"/>
        </w:rPr>
        <w:t xml:space="preserve"> (continued)</w:t>
      </w:r>
    </w:p>
    <w:p w14:paraId="6367AFDD" w14:textId="1AE50589" w:rsidR="00F874E0" w:rsidRDefault="00F874E0" w:rsidP="00F874E0">
      <w:pPr>
        <w:pStyle w:val="TableHeading"/>
      </w:pPr>
      <w:r>
        <w:rPr>
          <w:lang w:val="en-AU"/>
        </w:rPr>
        <w:t>Program 3.2: VET Student Loans</w:t>
      </w:r>
      <w:r w:rsidRPr="008E5BB7">
        <w:t xml:space="preserve"> </w:t>
      </w:r>
    </w:p>
    <w:p w14:paraId="5F1219BB" w14:textId="7B060C04" w:rsidR="00F874E0" w:rsidRPr="00F874E0" w:rsidRDefault="00D2423F" w:rsidP="00F874E0">
      <w:pPr>
        <w:pStyle w:val="TableGraphic"/>
        <w:rPr>
          <w:lang w:val="x-none"/>
        </w:rPr>
      </w:pPr>
      <w:r w:rsidRPr="00D2423F">
        <w:rPr>
          <w:noProof/>
          <w:lang w:val="x-none"/>
        </w:rPr>
        <w:drawing>
          <wp:inline distT="0" distB="0" distL="0" distR="0" wp14:anchorId="48C2C821" wp14:editId="2C8AD5AE">
            <wp:extent cx="4896485" cy="1810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6485" cy="1810385"/>
                    </a:xfrm>
                    <a:prstGeom prst="rect">
                      <a:avLst/>
                    </a:prstGeom>
                    <a:noFill/>
                    <a:ln>
                      <a:noFill/>
                    </a:ln>
                  </pic:spPr>
                </pic:pic>
              </a:graphicData>
            </a:graphic>
          </wp:inline>
        </w:drawing>
      </w:r>
    </w:p>
    <w:p w14:paraId="4B27D4C2" w14:textId="6052E098" w:rsidR="00F874E0" w:rsidRPr="00F874E0" w:rsidRDefault="00F874E0" w:rsidP="00576609">
      <w:pPr>
        <w:pStyle w:val="ChartandTableFootnoteAlpha"/>
        <w:numPr>
          <w:ilvl w:val="0"/>
          <w:numId w:val="2"/>
        </w:numPr>
      </w:pPr>
      <w:r w:rsidRPr="00F874E0">
        <w:t>This special account is funded by Annual Appropriation Bill No.1 and receipts from independent sources.</w:t>
      </w:r>
    </w:p>
    <w:p w14:paraId="1325494F" w14:textId="3E16A8F5" w:rsidR="00DD4744" w:rsidRDefault="00DD4744" w:rsidP="00DD4744">
      <w:pPr>
        <w:spacing w:after="0" w:line="240" w:lineRule="auto"/>
        <w:jc w:val="left"/>
        <w:rPr>
          <w:rFonts w:ascii="Arial" w:hAnsi="Arial"/>
          <w:b/>
          <w:bCs/>
          <w:iCs/>
          <w:szCs w:val="26"/>
          <w:lang w:val="x-none"/>
        </w:rPr>
      </w:pPr>
    </w:p>
    <w:p w14:paraId="187A231C" w14:textId="0C53F815" w:rsidR="00DD4744" w:rsidRPr="00E655D9" w:rsidRDefault="00E655D9" w:rsidP="00DD4744">
      <w:pPr>
        <w:pStyle w:val="Heading5"/>
        <w:rPr>
          <w:lang w:val="en-AU"/>
        </w:rPr>
      </w:pPr>
      <w:r>
        <w:rPr>
          <w:lang w:val="en-AU"/>
        </w:rPr>
        <w:t>Program performance for Outcome 3</w:t>
      </w:r>
    </w:p>
    <w:p w14:paraId="4A7E40DD" w14:textId="5DD07A63" w:rsidR="00DD4744" w:rsidRDefault="009D6893" w:rsidP="00501173">
      <w:r>
        <w:t>There have been no changes to performance criteria for Outcome 3 resulting from decisions made since 2021-22 Budget. For a full outcome of all performance criteria associated with Outcome 3 see the Education, Skills and Employment Portfolio Budget Statements 2021-22 and the Department of Education, Skills and Employment Corporate Plan 2021-22. This section includes further detail on the program expenses associated with Outcome 3.</w:t>
      </w:r>
      <w:r w:rsidR="00DD4744">
        <w:br w:type="page"/>
      </w:r>
    </w:p>
    <w:p w14:paraId="304E6DCD" w14:textId="1E8CE4E0" w:rsidR="00DD4744" w:rsidRDefault="00DD4744" w:rsidP="00DD4744">
      <w:pPr>
        <w:pStyle w:val="Heading3"/>
        <w:rPr>
          <w:lang w:val="en-AU"/>
        </w:rPr>
      </w:pPr>
      <w:bookmarkStart w:id="346" w:name="DESE_2_4"/>
      <w:bookmarkStart w:id="347" w:name="_Toc94289335"/>
      <w:bookmarkStart w:id="348" w:name="_Toc94364785"/>
      <w:bookmarkEnd w:id="346"/>
      <w:r>
        <w:lastRenderedPageBreak/>
        <w:t>2.</w:t>
      </w:r>
      <w:r w:rsidR="00CA7A03">
        <w:rPr>
          <w:lang w:val="en-AU"/>
        </w:rPr>
        <w:t>4</w:t>
      </w:r>
      <w:r>
        <w:tab/>
      </w:r>
      <w:r>
        <w:rPr>
          <w:lang w:val="en-AU"/>
        </w:rPr>
        <w:t xml:space="preserve">Budgeted expenses and performance for </w:t>
      </w:r>
      <w:r w:rsidR="00EB7896">
        <w:rPr>
          <w:lang w:val="en-AU"/>
        </w:rPr>
        <w:t>O</w:t>
      </w:r>
      <w:r>
        <w:rPr>
          <w:lang w:val="en-AU"/>
        </w:rPr>
        <w:t xml:space="preserve">utcome </w:t>
      </w:r>
      <w:r w:rsidR="00CA7A03">
        <w:rPr>
          <w:lang w:val="en-AU"/>
        </w:rPr>
        <w:t>4</w:t>
      </w:r>
      <w:bookmarkEnd w:id="347"/>
      <w:bookmarkEnd w:id="34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DD4744" w:rsidRPr="005E6F2B" w14:paraId="45D9232E" w14:textId="77777777" w:rsidTr="00B91F85">
        <w:tc>
          <w:tcPr>
            <w:tcW w:w="7705" w:type="dxa"/>
            <w:shd w:val="clear" w:color="auto" w:fill="E6E6E6"/>
          </w:tcPr>
          <w:p w14:paraId="0D5D0D6F" w14:textId="56BDCF62" w:rsidR="00DD4744" w:rsidRPr="005E6F2B" w:rsidRDefault="00DD4744" w:rsidP="002B77D6">
            <w:pPr>
              <w:pStyle w:val="TableColumnHeadingLeft"/>
            </w:pPr>
            <w:r w:rsidRPr="00F862B3">
              <w:rPr>
                <w:sz w:val="20"/>
              </w:rPr>
              <w:t xml:space="preserve">Outcome </w:t>
            </w:r>
            <w:r w:rsidR="00CA7A03">
              <w:rPr>
                <w:sz w:val="20"/>
              </w:rPr>
              <w:t>4</w:t>
            </w:r>
            <w:r w:rsidRPr="00F862B3">
              <w:rPr>
                <w:sz w:val="20"/>
              </w:rPr>
              <w:t xml:space="preserve">: </w:t>
            </w:r>
            <w:r w:rsidR="007637BF">
              <w:rPr>
                <w:sz w:val="20"/>
              </w:rPr>
              <w:t>Foster a productive and competitive labour market through policies and programs that assist job seekers into work</w:t>
            </w:r>
            <w:r w:rsidR="002028ED">
              <w:rPr>
                <w:sz w:val="20"/>
              </w:rPr>
              <w:t xml:space="preserve"> and meet employer needs.</w:t>
            </w:r>
          </w:p>
        </w:tc>
      </w:tr>
    </w:tbl>
    <w:p w14:paraId="36277CF8" w14:textId="77777777" w:rsidR="00DD4744" w:rsidRPr="005E6F2B" w:rsidRDefault="00DD4744" w:rsidP="00DD4744">
      <w:pPr>
        <w:pStyle w:val="NoSpacing"/>
      </w:pPr>
    </w:p>
    <w:p w14:paraId="23F20718" w14:textId="648D50D4" w:rsidR="00DD4744" w:rsidRPr="005E6F2B" w:rsidRDefault="00DD4744" w:rsidP="00DD4744">
      <w:pPr>
        <w:pStyle w:val="Heading4"/>
      </w:pPr>
      <w:r w:rsidRPr="00F862B3">
        <w:rPr>
          <w:sz w:val="22"/>
          <w:szCs w:val="22"/>
        </w:rPr>
        <w:t>Linked programs</w:t>
      </w:r>
      <w:r w:rsidRPr="005E6F2B">
        <w:t xml:space="preserve"> </w:t>
      </w:r>
    </w:p>
    <w:tbl>
      <w:tblPr>
        <w:tblW w:w="7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7"/>
      </w:tblGrid>
      <w:tr w:rsidR="008C0D2B" w:rsidRPr="00D9493C" w14:paraId="53DBEDBE" w14:textId="77777777" w:rsidTr="008C0D2B">
        <w:trPr>
          <w:trHeight w:val="113"/>
          <w:tblHeader/>
        </w:trPr>
        <w:tc>
          <w:tcPr>
            <w:tcW w:w="7767" w:type="dxa"/>
            <w:tcBorders>
              <w:bottom w:val="dotted" w:sz="4" w:space="0" w:color="auto"/>
            </w:tcBorders>
            <w:shd w:val="clear" w:color="auto" w:fill="auto"/>
          </w:tcPr>
          <w:p w14:paraId="5F261AB8" w14:textId="77777777" w:rsidR="008C0D2B" w:rsidRPr="00B32A68" w:rsidRDefault="008C0D2B" w:rsidP="002B77D6">
            <w:pPr>
              <w:pStyle w:val="PBSLinkedProgHeading"/>
            </w:pPr>
            <w:r w:rsidRPr="00B32A68">
              <w:t>Services Australia</w:t>
            </w:r>
          </w:p>
        </w:tc>
      </w:tr>
      <w:tr w:rsidR="008C0D2B" w:rsidRPr="00D9493C" w14:paraId="149945C7" w14:textId="77777777" w:rsidTr="008C0D2B">
        <w:trPr>
          <w:trHeight w:val="113"/>
        </w:trPr>
        <w:tc>
          <w:tcPr>
            <w:tcW w:w="7767" w:type="dxa"/>
            <w:tcBorders>
              <w:top w:val="dotted" w:sz="4" w:space="0" w:color="auto"/>
              <w:bottom w:val="single" w:sz="4" w:space="0" w:color="auto"/>
            </w:tcBorders>
            <w:shd w:val="clear" w:color="auto" w:fill="auto"/>
          </w:tcPr>
          <w:p w14:paraId="373C7741" w14:textId="77777777" w:rsidR="008C0D2B" w:rsidRPr="00B32A68" w:rsidRDefault="008C0D2B" w:rsidP="002B77D6">
            <w:pPr>
              <w:pStyle w:val="PBSLinkedProgHeading2"/>
            </w:pPr>
            <w:r w:rsidRPr="00B32A68">
              <w:t>Programs</w:t>
            </w:r>
          </w:p>
          <w:p w14:paraId="25B7BB4D" w14:textId="77777777" w:rsidR="008C0D2B" w:rsidRPr="00B32A68" w:rsidRDefault="008C0D2B" w:rsidP="00085397">
            <w:pPr>
              <w:pStyle w:val="PBSLinkedProgbullet"/>
              <w:numPr>
                <w:ilvl w:val="0"/>
                <w:numId w:val="8"/>
              </w:numPr>
              <w:ind w:left="253" w:hanging="184"/>
            </w:pPr>
            <w:r w:rsidRPr="00B32A68">
              <w:t>Program 1.1 – Services to the Community – Social Security and Welfare</w:t>
            </w:r>
          </w:p>
        </w:tc>
      </w:tr>
      <w:tr w:rsidR="008C0D2B" w:rsidRPr="00D9493C" w14:paraId="496FD662" w14:textId="77777777" w:rsidTr="008C0D2B">
        <w:trPr>
          <w:trHeight w:val="113"/>
        </w:trPr>
        <w:tc>
          <w:tcPr>
            <w:tcW w:w="7767" w:type="dxa"/>
            <w:tcBorders>
              <w:bottom w:val="single" w:sz="4" w:space="0" w:color="auto"/>
            </w:tcBorders>
            <w:shd w:val="clear" w:color="auto" w:fill="auto"/>
          </w:tcPr>
          <w:p w14:paraId="57169DBC" w14:textId="77777777" w:rsidR="008C0D2B" w:rsidRPr="00B32A68" w:rsidRDefault="008C0D2B" w:rsidP="002B77D6">
            <w:pPr>
              <w:pStyle w:val="PBSLinkedProgHeading2"/>
            </w:pPr>
            <w:r w:rsidRPr="00B32A68">
              <w:t>Contribution to Outcome 4 made by linked programs</w:t>
            </w:r>
          </w:p>
          <w:p w14:paraId="19AE2937" w14:textId="77777777" w:rsidR="008C0D2B" w:rsidRPr="00B32A68" w:rsidRDefault="008C0D2B" w:rsidP="002B77D6">
            <w:pPr>
              <w:pStyle w:val="PBSLinkedProgNormal"/>
            </w:pPr>
            <w:r w:rsidRPr="00B32A68">
              <w:t>The linked program contributes to Outcome 4 by making payments on behalf of the department.</w:t>
            </w:r>
          </w:p>
        </w:tc>
      </w:tr>
      <w:tr w:rsidR="008C0D2B" w:rsidRPr="00D9493C" w14:paraId="6BFCE5D8" w14:textId="77777777" w:rsidTr="008C0D2B">
        <w:trPr>
          <w:trHeight w:val="113"/>
          <w:tblHeader/>
        </w:trPr>
        <w:tc>
          <w:tcPr>
            <w:tcW w:w="7767" w:type="dxa"/>
            <w:tcBorders>
              <w:bottom w:val="dotted" w:sz="4" w:space="0" w:color="auto"/>
            </w:tcBorders>
            <w:shd w:val="clear" w:color="auto" w:fill="auto"/>
          </w:tcPr>
          <w:p w14:paraId="6280384E" w14:textId="77777777" w:rsidR="008C0D2B" w:rsidRPr="00D9493C" w:rsidRDefault="008C0D2B" w:rsidP="002B77D6">
            <w:pPr>
              <w:pStyle w:val="PBSLinkedProgHeading"/>
            </w:pPr>
            <w:r w:rsidRPr="00B3255C">
              <w:t>Department of Social Services</w:t>
            </w:r>
          </w:p>
        </w:tc>
      </w:tr>
      <w:tr w:rsidR="008C0D2B" w:rsidRPr="00D9493C" w14:paraId="4FF8B368" w14:textId="77777777" w:rsidTr="008C0D2B">
        <w:trPr>
          <w:trHeight w:val="113"/>
        </w:trPr>
        <w:tc>
          <w:tcPr>
            <w:tcW w:w="7767" w:type="dxa"/>
            <w:tcBorders>
              <w:top w:val="dotted" w:sz="4" w:space="0" w:color="auto"/>
              <w:bottom w:val="single" w:sz="4" w:space="0" w:color="auto"/>
            </w:tcBorders>
            <w:shd w:val="clear" w:color="auto" w:fill="auto"/>
          </w:tcPr>
          <w:p w14:paraId="600A83AE" w14:textId="77777777" w:rsidR="008C0D2B" w:rsidRPr="00D9493C" w:rsidRDefault="008C0D2B" w:rsidP="002B77D6">
            <w:pPr>
              <w:pStyle w:val="PBSLinkedProgHeading2"/>
            </w:pPr>
            <w:r w:rsidRPr="00D9493C">
              <w:t>Programs</w:t>
            </w:r>
          </w:p>
          <w:p w14:paraId="0E6A9FED" w14:textId="77777777" w:rsidR="008C0D2B" w:rsidRDefault="008C0D2B" w:rsidP="00085397">
            <w:pPr>
              <w:pStyle w:val="PBSLinkedProgbullet"/>
              <w:numPr>
                <w:ilvl w:val="0"/>
                <w:numId w:val="8"/>
              </w:numPr>
              <w:ind w:left="253" w:hanging="184"/>
            </w:pPr>
            <w:r w:rsidRPr="00D9493C">
              <w:t>Program 1.5 – Working Age Payments</w:t>
            </w:r>
          </w:p>
          <w:p w14:paraId="2B860849" w14:textId="77777777" w:rsidR="008C0D2B" w:rsidRPr="00D9493C" w:rsidRDefault="008C0D2B" w:rsidP="00085397">
            <w:pPr>
              <w:pStyle w:val="PBSLinkedProgbullet"/>
              <w:numPr>
                <w:ilvl w:val="0"/>
                <w:numId w:val="8"/>
              </w:numPr>
              <w:ind w:left="253" w:hanging="184"/>
            </w:pPr>
            <w:r w:rsidRPr="00E65CEF">
              <w:t>Program 3.2 – National Disability Insurance Scheme</w:t>
            </w:r>
          </w:p>
        </w:tc>
      </w:tr>
      <w:tr w:rsidR="008C0D2B" w:rsidRPr="00D9493C" w14:paraId="3160FA3D" w14:textId="77777777" w:rsidTr="008C0D2B">
        <w:trPr>
          <w:trHeight w:val="113"/>
        </w:trPr>
        <w:tc>
          <w:tcPr>
            <w:tcW w:w="7767" w:type="dxa"/>
            <w:tcBorders>
              <w:bottom w:val="single" w:sz="4" w:space="0" w:color="auto"/>
            </w:tcBorders>
            <w:shd w:val="clear" w:color="auto" w:fill="auto"/>
          </w:tcPr>
          <w:p w14:paraId="13078349" w14:textId="77777777" w:rsidR="008C0D2B" w:rsidRPr="00D9493C" w:rsidRDefault="008C0D2B" w:rsidP="002B77D6">
            <w:pPr>
              <w:pStyle w:val="PBSLinkedProgHeading2"/>
            </w:pPr>
            <w:r w:rsidRPr="00D9493C">
              <w:t>Contribution to Outcome 4 made by linked programs</w:t>
            </w:r>
          </w:p>
          <w:p w14:paraId="22444D94" w14:textId="77777777" w:rsidR="008C0D2B" w:rsidRPr="00E65CEF" w:rsidRDefault="008C0D2B" w:rsidP="002B77D6">
            <w:pPr>
              <w:pStyle w:val="PBSLinkedProgNormal"/>
            </w:pPr>
            <w:r w:rsidRPr="00D9493C">
              <w:t>The linked program contributes to Outcome 4 by providing support to job seekers while they find work</w:t>
            </w:r>
            <w:r w:rsidRPr="00E65CEF">
              <w:t xml:space="preserve"> and by providing support to people with disability, their family and carers to build their knowledge, skills and confidence to participate in social and economic life.</w:t>
            </w:r>
          </w:p>
        </w:tc>
      </w:tr>
      <w:tr w:rsidR="008C0D2B" w:rsidRPr="00D9493C" w14:paraId="15B44CDF" w14:textId="77777777" w:rsidTr="008C0D2B">
        <w:trPr>
          <w:trHeight w:val="113"/>
          <w:tblHeader/>
        </w:trPr>
        <w:tc>
          <w:tcPr>
            <w:tcW w:w="7767" w:type="dxa"/>
            <w:tcBorders>
              <w:bottom w:val="dotted" w:sz="4" w:space="0" w:color="auto"/>
            </w:tcBorders>
            <w:shd w:val="clear" w:color="auto" w:fill="auto"/>
          </w:tcPr>
          <w:p w14:paraId="706CB6F8" w14:textId="77777777" w:rsidR="008C0D2B" w:rsidRPr="00D9493C" w:rsidRDefault="008C0D2B" w:rsidP="002B77D6">
            <w:pPr>
              <w:pStyle w:val="PBSLinkedProgHeading"/>
            </w:pPr>
            <w:r w:rsidRPr="00BC0626">
              <w:t>Department of Home Affairs</w:t>
            </w:r>
          </w:p>
        </w:tc>
      </w:tr>
      <w:tr w:rsidR="008C0D2B" w:rsidRPr="00D9493C" w14:paraId="0B012175" w14:textId="77777777" w:rsidTr="008C0D2B">
        <w:trPr>
          <w:trHeight w:val="113"/>
        </w:trPr>
        <w:tc>
          <w:tcPr>
            <w:tcW w:w="7767" w:type="dxa"/>
            <w:tcBorders>
              <w:top w:val="dotted" w:sz="4" w:space="0" w:color="auto"/>
              <w:bottom w:val="single" w:sz="4" w:space="0" w:color="auto"/>
            </w:tcBorders>
            <w:shd w:val="clear" w:color="auto" w:fill="auto"/>
          </w:tcPr>
          <w:p w14:paraId="40F5B565" w14:textId="77777777" w:rsidR="008C0D2B" w:rsidRPr="00D9493C" w:rsidRDefault="008C0D2B" w:rsidP="002B77D6">
            <w:pPr>
              <w:pStyle w:val="PBSLinkedProgHeading2"/>
            </w:pPr>
            <w:r w:rsidRPr="00D9493C">
              <w:t>Programs</w:t>
            </w:r>
          </w:p>
          <w:p w14:paraId="2D3CA7E1" w14:textId="77777777" w:rsidR="008C0D2B" w:rsidRPr="00D9493C" w:rsidRDefault="008C0D2B" w:rsidP="00085397">
            <w:pPr>
              <w:pStyle w:val="PBSLinkedProgbullet"/>
              <w:numPr>
                <w:ilvl w:val="0"/>
                <w:numId w:val="8"/>
              </w:numPr>
              <w:ind w:left="253" w:hanging="184"/>
            </w:pPr>
            <w:r w:rsidRPr="00D9493C">
              <w:t>Program 2.2 – Visas</w:t>
            </w:r>
          </w:p>
        </w:tc>
      </w:tr>
      <w:tr w:rsidR="008C0D2B" w:rsidRPr="00D9493C" w14:paraId="3899A117" w14:textId="77777777" w:rsidTr="008C0D2B">
        <w:trPr>
          <w:trHeight w:val="113"/>
        </w:trPr>
        <w:tc>
          <w:tcPr>
            <w:tcW w:w="7767" w:type="dxa"/>
            <w:tcBorders>
              <w:bottom w:val="single" w:sz="4" w:space="0" w:color="auto"/>
            </w:tcBorders>
            <w:shd w:val="clear" w:color="auto" w:fill="auto"/>
          </w:tcPr>
          <w:p w14:paraId="456D3A41" w14:textId="77777777" w:rsidR="008C0D2B" w:rsidRPr="00D9493C" w:rsidRDefault="008C0D2B" w:rsidP="002B77D6">
            <w:pPr>
              <w:pStyle w:val="PBSLinkedProgHeading2"/>
            </w:pPr>
            <w:r w:rsidRPr="00D9493C">
              <w:t>Contribution to Outcome 4 made by linked programs</w:t>
            </w:r>
          </w:p>
          <w:p w14:paraId="0A60A4A9" w14:textId="77777777" w:rsidR="008C0D2B" w:rsidRPr="00D9493C" w:rsidRDefault="008C0D2B" w:rsidP="002B77D6">
            <w:pPr>
              <w:pStyle w:val="PBSLinkedProgNormal"/>
            </w:pPr>
            <w:r w:rsidRPr="00D9493C">
              <w:t>The linked program contributes to Outcome 4 by supporting the Seasonal Worker Programme administering temporary entry programs.</w:t>
            </w:r>
          </w:p>
        </w:tc>
      </w:tr>
    </w:tbl>
    <w:p w14:paraId="074BA5E8" w14:textId="77777777" w:rsidR="00E65CEF" w:rsidRDefault="00E65CEF">
      <w:pPr>
        <w:spacing w:after="0" w:line="240" w:lineRule="auto"/>
        <w:jc w:val="left"/>
        <w:rPr>
          <w:rFonts w:ascii="Arial" w:hAnsi="Arial"/>
          <w:b/>
          <w:bCs/>
          <w:iCs/>
          <w:szCs w:val="26"/>
          <w:lang w:val="x-none"/>
        </w:rPr>
      </w:pPr>
      <w:r>
        <w:br w:type="page"/>
      </w:r>
    </w:p>
    <w:p w14:paraId="17F9B12C" w14:textId="4E32A0B2" w:rsidR="00DD4744" w:rsidRPr="00494B08" w:rsidRDefault="00DD4744" w:rsidP="00DD4744">
      <w:pPr>
        <w:pStyle w:val="Heading5"/>
        <w:rPr>
          <w:lang w:val="en-AU"/>
        </w:rPr>
      </w:pPr>
      <w:r w:rsidRPr="00446612">
        <w:lastRenderedPageBreak/>
        <w:t xml:space="preserve">Budgeted expenses for Outcome </w:t>
      </w:r>
      <w:r w:rsidR="00494B08">
        <w:rPr>
          <w:lang w:val="en-AU"/>
        </w:rPr>
        <w:t>4</w:t>
      </w:r>
    </w:p>
    <w:p w14:paraId="610EB06F" w14:textId="77777777" w:rsidR="00DD4744" w:rsidRDefault="00DD4744" w:rsidP="00DD4744">
      <w:r w:rsidRPr="00950281">
        <w:t xml:space="preserve">This table shows how much the entity intends to spend (on an accrual basis) on achieving the outcome, broken down by program, as well as by Administered and Departmental funding sources. </w:t>
      </w:r>
    </w:p>
    <w:p w14:paraId="0B938F29" w14:textId="602D14A9" w:rsidR="00DD4744" w:rsidRPr="001436E5" w:rsidRDefault="00DD4744" w:rsidP="00DD4744">
      <w:pPr>
        <w:pStyle w:val="TableHeading"/>
        <w:rPr>
          <w:highlight w:val="yellow"/>
          <w:lang w:val="en-AU"/>
        </w:rPr>
      </w:pPr>
      <w:r w:rsidRPr="00D93D96">
        <w:t>Table 2.</w:t>
      </w:r>
      <w:r w:rsidR="00494B08">
        <w:rPr>
          <w:lang w:val="en-AU"/>
        </w:rPr>
        <w:t>4</w:t>
      </w:r>
      <w:r>
        <w:rPr>
          <w:lang w:val="en-AU"/>
        </w:rPr>
        <w:t>.</w:t>
      </w:r>
      <w:r w:rsidRPr="00D93D96">
        <w:t>1 Budgeted expenses</w:t>
      </w:r>
      <w:r>
        <w:rPr>
          <w:lang w:val="en-AU"/>
        </w:rPr>
        <w:t xml:space="preserve"> for</w:t>
      </w:r>
      <w:r w:rsidRPr="00D93D96">
        <w:t xml:space="preserve"> Outcome </w:t>
      </w:r>
      <w:r w:rsidR="00494B08">
        <w:rPr>
          <w:lang w:val="en-AU"/>
        </w:rPr>
        <w:t>4</w:t>
      </w:r>
    </w:p>
    <w:p w14:paraId="36E7BC89" w14:textId="60DE85CD" w:rsidR="00DD4744" w:rsidRDefault="00A93112" w:rsidP="00DD4744">
      <w:pPr>
        <w:pStyle w:val="TableGraphic"/>
        <w:rPr>
          <w:iCs/>
        </w:rPr>
      </w:pPr>
      <w:r w:rsidRPr="00A93112">
        <w:rPr>
          <w:i w:val="0"/>
          <w:noProof/>
        </w:rPr>
        <w:drawing>
          <wp:inline distT="0" distB="0" distL="0" distR="0" wp14:anchorId="1476AAEA" wp14:editId="68DAF868">
            <wp:extent cx="4896485" cy="50457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6485" cy="5045710"/>
                    </a:xfrm>
                    <a:prstGeom prst="rect">
                      <a:avLst/>
                    </a:prstGeom>
                    <a:noFill/>
                    <a:ln>
                      <a:noFill/>
                    </a:ln>
                  </pic:spPr>
                </pic:pic>
              </a:graphicData>
            </a:graphic>
          </wp:inline>
        </w:drawing>
      </w:r>
      <w:r w:rsidR="00DD4744" w:rsidRPr="004A6255">
        <w:rPr>
          <w:i w:val="0"/>
        </w:rPr>
        <w:t xml:space="preserve"> </w:t>
      </w:r>
    </w:p>
    <w:p w14:paraId="5F63771C" w14:textId="77777777" w:rsidR="00DD4744" w:rsidRPr="00D5737A" w:rsidRDefault="00DD4744" w:rsidP="00DD4744"/>
    <w:p w14:paraId="2EFD5A1C" w14:textId="55C055E4" w:rsidR="00DD4744" w:rsidRPr="001436E5" w:rsidRDefault="00DD4744" w:rsidP="00DD4744">
      <w:pPr>
        <w:pStyle w:val="TableHeading"/>
        <w:rPr>
          <w:highlight w:val="yellow"/>
          <w:lang w:val="en-AU"/>
        </w:rPr>
      </w:pPr>
      <w:r>
        <w:br w:type="page"/>
      </w:r>
      <w:r w:rsidRPr="00D93D96">
        <w:lastRenderedPageBreak/>
        <w:t>Table 2.</w:t>
      </w:r>
      <w:r w:rsidR="00494B08">
        <w:rPr>
          <w:lang w:val="en-AU"/>
        </w:rPr>
        <w:t>4</w:t>
      </w:r>
      <w:r>
        <w:rPr>
          <w:lang w:val="en-AU"/>
        </w:rPr>
        <w:t>.</w:t>
      </w:r>
      <w:r w:rsidRPr="00D93D96">
        <w:t>1 Budgeted expenses</w:t>
      </w:r>
      <w:r>
        <w:rPr>
          <w:lang w:val="en-AU"/>
        </w:rPr>
        <w:t xml:space="preserve"> for</w:t>
      </w:r>
      <w:r w:rsidRPr="00D93D96">
        <w:t xml:space="preserve"> Outcome </w:t>
      </w:r>
      <w:r w:rsidR="00494B08">
        <w:rPr>
          <w:lang w:val="en-AU"/>
        </w:rPr>
        <w:t>4</w:t>
      </w:r>
      <w:r>
        <w:rPr>
          <w:lang w:val="en-AU"/>
        </w:rPr>
        <w:t xml:space="preserve"> (continued)</w:t>
      </w:r>
    </w:p>
    <w:p w14:paraId="2D69D610" w14:textId="51C6B493" w:rsidR="00DD4744" w:rsidRDefault="00DD4744" w:rsidP="00DD4744">
      <w:pPr>
        <w:pStyle w:val="TableGraphic"/>
      </w:pPr>
      <w:r w:rsidRPr="004A6255">
        <w:rPr>
          <w:i w:val="0"/>
        </w:rPr>
        <w:t xml:space="preserve"> </w:t>
      </w:r>
      <w:r w:rsidR="00847DED" w:rsidRPr="00847DED">
        <w:rPr>
          <w:i w:val="0"/>
          <w:noProof/>
        </w:rPr>
        <w:drawing>
          <wp:inline distT="0" distB="0" distL="0" distR="0" wp14:anchorId="03FFB517" wp14:editId="379A4B4B">
            <wp:extent cx="4896485" cy="15081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6485" cy="1508125"/>
                    </a:xfrm>
                    <a:prstGeom prst="rect">
                      <a:avLst/>
                    </a:prstGeom>
                    <a:noFill/>
                    <a:ln>
                      <a:noFill/>
                    </a:ln>
                  </pic:spPr>
                </pic:pic>
              </a:graphicData>
            </a:graphic>
          </wp:inline>
        </w:drawing>
      </w:r>
      <w:r w:rsidRPr="004A6255">
        <w:rPr>
          <w:i w:val="0"/>
        </w:rPr>
        <w:t xml:space="preserve"> </w:t>
      </w:r>
    </w:p>
    <w:p w14:paraId="05E6F6A7" w14:textId="77777777" w:rsidR="00FA5561" w:rsidRPr="00446612" w:rsidRDefault="00FA5561" w:rsidP="00FA5561">
      <w:pPr>
        <w:pStyle w:val="ChartandTableFootnoteAlpha"/>
        <w:numPr>
          <w:ilvl w:val="0"/>
          <w:numId w:val="0"/>
        </w:numPr>
        <w:ind w:left="397" w:hanging="397"/>
      </w:pPr>
      <w:r>
        <w:t>Note:</w:t>
      </w:r>
      <w:r>
        <w:tab/>
      </w:r>
      <w:r w:rsidRPr="00446612">
        <w:t>Departmental appropriation splits and totals are indicative estimates and may change in the course of</w:t>
      </w:r>
      <w:r>
        <w:t xml:space="preserve"> </w:t>
      </w:r>
      <w:r w:rsidRPr="00446612">
        <w:t>the budget year as government priorities change.</w:t>
      </w:r>
    </w:p>
    <w:p w14:paraId="24358E7A" w14:textId="271AFE28" w:rsidR="00DD4744" w:rsidRPr="00EE330C" w:rsidRDefault="00B43376" w:rsidP="00085397">
      <w:pPr>
        <w:pStyle w:val="ChartandTableFootnoteAlpha"/>
        <w:numPr>
          <w:ilvl w:val="0"/>
          <w:numId w:val="29"/>
        </w:numPr>
        <w:tabs>
          <w:tab w:val="left" w:pos="567"/>
        </w:tabs>
      </w:pPr>
      <w:r w:rsidRPr="00B43376">
        <w:t>Due to a Machinery of Government change completed on 28 January 2022, this program has been transferred to the Department of Foreign Affairs and Trade. The forward estimates for this program are published in the Department of Foreign Affairs and Trade's Portfolio Additional Estimates Statements.</w:t>
      </w:r>
    </w:p>
    <w:p w14:paraId="79919985" w14:textId="4D957A87" w:rsidR="00B43376" w:rsidRDefault="00B43376" w:rsidP="00AA24D4">
      <w:pPr>
        <w:pStyle w:val="ChartandTableFootnoteAlpha"/>
        <w:tabs>
          <w:tab w:val="clear" w:pos="397"/>
          <w:tab w:val="left" w:pos="567"/>
        </w:tabs>
      </w:pPr>
      <w:r w:rsidRPr="00B43376">
        <w:t>Estimated expenses incurred in relation to receipts retained under section 74 of the PGPA Act</w:t>
      </w:r>
      <w:r w:rsidR="002C6D88">
        <w:t>.</w:t>
      </w:r>
    </w:p>
    <w:p w14:paraId="35A7A428" w14:textId="2B5D1EA6" w:rsidR="00DD4744" w:rsidRDefault="00B43376" w:rsidP="00AA24D4">
      <w:pPr>
        <w:pStyle w:val="ChartandTableFootnoteAlpha"/>
        <w:tabs>
          <w:tab w:val="clear" w:pos="397"/>
          <w:tab w:val="left" w:pos="567"/>
        </w:tabs>
      </w:pPr>
      <w:r w:rsidRPr="00B43376">
        <w:t>Expenses not requiring appropriation in the Budget year are made up of depreciation / amortisation expenses, make good expenses</w:t>
      </w:r>
      <w:r w:rsidR="00327E10">
        <w:t xml:space="preserve"> and </w:t>
      </w:r>
      <w:r w:rsidRPr="00B43376">
        <w:t>audit fees.</w:t>
      </w:r>
    </w:p>
    <w:p w14:paraId="7B515118" w14:textId="77777777" w:rsidR="00DD4744" w:rsidRPr="00950281" w:rsidRDefault="00DD4744" w:rsidP="00AA24D4">
      <w:pPr>
        <w:pStyle w:val="ChartandTableFootnoteAlpha"/>
        <w:tabs>
          <w:tab w:val="clear" w:pos="397"/>
          <w:tab w:val="left" w:pos="567"/>
        </w:tabs>
      </w:pPr>
      <w:r w:rsidRPr="00950281">
        <w:t>Figures displayed as a negative (-) represent a decrease in funds and a positive (+) represent an increase in funds.</w:t>
      </w:r>
    </w:p>
    <w:p w14:paraId="70A6745F" w14:textId="01A95E82" w:rsidR="00DD4744" w:rsidRDefault="00DD4744" w:rsidP="002C01AF">
      <w:pPr>
        <w:spacing w:after="0" w:line="240" w:lineRule="auto"/>
        <w:jc w:val="center"/>
        <w:rPr>
          <w:rFonts w:ascii="Arial" w:hAnsi="Arial"/>
          <w:b/>
          <w:bCs/>
          <w:iCs/>
          <w:szCs w:val="26"/>
          <w:lang w:val="x-none"/>
        </w:rPr>
      </w:pPr>
    </w:p>
    <w:p w14:paraId="3CCB65A9" w14:textId="61D53DAD" w:rsidR="00DD4744" w:rsidRPr="00102414" w:rsidRDefault="00102414" w:rsidP="00DD4744">
      <w:pPr>
        <w:pStyle w:val="Heading5"/>
        <w:rPr>
          <w:lang w:val="en-AU"/>
        </w:rPr>
      </w:pPr>
      <w:r>
        <w:rPr>
          <w:lang w:val="en-AU"/>
        </w:rPr>
        <w:t>Program performance for Outcome 4</w:t>
      </w:r>
    </w:p>
    <w:p w14:paraId="7B00B9DB" w14:textId="77777777" w:rsidR="008D0B22" w:rsidRDefault="00501173" w:rsidP="00501173">
      <w:r>
        <w:t>There have been no changes to performance criteria for Outcome 4 resulting from decisions made since 2021-22 Budget. For a full outcome of all performance criteria associated with Outcome 4 see the Education, Skills and Employment Portfolio Budget Statements 2021-22 and the Department of Education, Skills and Employment Corporate Plan 2021-22. This section includes further detail on the program expenses associated with Outcome 4.</w:t>
      </w:r>
    </w:p>
    <w:p w14:paraId="1986707F" w14:textId="4D7CAFF4" w:rsidR="006F19D3" w:rsidRDefault="007008EC" w:rsidP="008D0B22">
      <w:pPr>
        <w:pStyle w:val="Heading2-TOC"/>
      </w:pPr>
      <w:r>
        <w:rPr>
          <w:lang w:val="en-GB"/>
        </w:rPr>
        <w:br w:type="page"/>
      </w:r>
      <w:bookmarkStart w:id="349" w:name="DESE_3_0"/>
      <w:bookmarkStart w:id="350" w:name="_Toc112137880"/>
      <w:bookmarkStart w:id="351" w:name="_Toc112137902"/>
      <w:bookmarkStart w:id="352" w:name="_Toc210646455"/>
      <w:bookmarkStart w:id="353" w:name="_Toc210698434"/>
      <w:bookmarkStart w:id="354" w:name="_Toc210703217"/>
      <w:bookmarkStart w:id="355" w:name="_Toc94289336"/>
      <w:bookmarkStart w:id="356" w:name="_Toc94364786"/>
      <w:bookmarkStart w:id="357" w:name="_Toc143309827"/>
      <w:bookmarkStart w:id="358" w:name="OLE_LINK7"/>
      <w:bookmarkStart w:id="359" w:name="_Toc35936966"/>
      <w:bookmarkStart w:id="360" w:name="_Toc77998691"/>
      <w:bookmarkStart w:id="361" w:name="_Toc79406120"/>
      <w:bookmarkStart w:id="362" w:name="_Toc79467822"/>
      <w:bookmarkStart w:id="363" w:name="_Toc112137881"/>
      <w:bookmarkStart w:id="364" w:name="_Toc112137903"/>
      <w:bookmarkStart w:id="365" w:name="_Toc210646456"/>
      <w:bookmarkStart w:id="366" w:name="_Toc210698435"/>
      <w:bookmarkStart w:id="367" w:name="_Toc492800629"/>
      <w:bookmarkStart w:id="368" w:name="_Toc436624160"/>
      <w:bookmarkStart w:id="369" w:name="_Toc436625461"/>
      <w:bookmarkStart w:id="370" w:name="_Toc449255783"/>
      <w:bookmarkStart w:id="371" w:name="_Toc490972415"/>
      <w:bookmarkStart w:id="372" w:name="_Toc491014635"/>
      <w:bookmarkStart w:id="373" w:name="_Toc491014777"/>
      <w:bookmarkStart w:id="374" w:name="_Toc491014957"/>
      <w:bookmarkStart w:id="375" w:name="_Toc491015104"/>
      <w:bookmarkStart w:id="376" w:name="_Toc491029247"/>
      <w:bookmarkStart w:id="377" w:name="_Toc491030336"/>
      <w:bookmarkStart w:id="378" w:name="_Toc491030795"/>
      <w:bookmarkStart w:id="379" w:name="_Toc491031358"/>
      <w:bookmarkStart w:id="380" w:name="_Toc491031945"/>
      <w:bookmarkStart w:id="381" w:name="_Toc491032124"/>
      <w:bookmarkStart w:id="382" w:name="_Toc491032226"/>
      <w:bookmarkStart w:id="383" w:name="_Toc491032333"/>
      <w:bookmarkStart w:id="384" w:name="_Toc491771728"/>
      <w:bookmarkStart w:id="385" w:name="_Toc491773303"/>
      <w:bookmarkStart w:id="386" w:name="_Toc23559358"/>
      <w:bookmarkStart w:id="387" w:name="_Toc23559392"/>
      <w:bookmarkStart w:id="388" w:name="_Toc23559679"/>
      <w:bookmarkStart w:id="389" w:name="_Toc23560148"/>
      <w:bookmarkStart w:id="390" w:name="_Toc23563441"/>
      <w:bookmarkEnd w:id="349"/>
      <w:r w:rsidR="006F19D3" w:rsidRPr="008D0B22">
        <w:lastRenderedPageBreak/>
        <w:t>Section 3</w:t>
      </w:r>
      <w:bookmarkStart w:id="391" w:name="_Toc436624159"/>
      <w:bookmarkStart w:id="392" w:name="_Toc436625460"/>
      <w:bookmarkStart w:id="393" w:name="_Toc446237038"/>
      <w:bookmarkStart w:id="394" w:name="_Toc449255782"/>
      <w:r w:rsidR="006F19D3" w:rsidRPr="008D0B22">
        <w:t xml:space="preserve">: Special account flows and budgeted financial </w:t>
      </w:r>
      <w:r w:rsidR="001D4659" w:rsidRPr="008D0B22">
        <w:t>s</w:t>
      </w:r>
      <w:r w:rsidR="006F19D3" w:rsidRPr="008D0B22">
        <w:t>tatements</w:t>
      </w:r>
      <w:bookmarkStart w:id="395" w:name="_Toc190682316"/>
      <w:bookmarkStart w:id="396" w:name="_Toc190682533"/>
      <w:bookmarkStart w:id="397" w:name="_Toc210703218"/>
      <w:bookmarkEnd w:id="350"/>
      <w:bookmarkEnd w:id="351"/>
      <w:bookmarkEnd w:id="352"/>
      <w:bookmarkEnd w:id="353"/>
      <w:bookmarkEnd w:id="354"/>
      <w:bookmarkEnd w:id="355"/>
      <w:bookmarkEnd w:id="356"/>
      <w:bookmarkEnd w:id="391"/>
      <w:bookmarkEnd w:id="392"/>
      <w:bookmarkEnd w:id="393"/>
      <w:bookmarkEnd w:id="394"/>
    </w:p>
    <w:p w14:paraId="55968589" w14:textId="34A21420" w:rsidR="006F19D3" w:rsidRPr="004D3E2B" w:rsidRDefault="006F19D3" w:rsidP="004D3E2B">
      <w:pPr>
        <w:pStyle w:val="Heading3"/>
      </w:pPr>
      <w:bookmarkStart w:id="398" w:name="DESE_3_1"/>
      <w:bookmarkStart w:id="399" w:name="_Toc531095071"/>
      <w:bookmarkStart w:id="400" w:name="_Toc94289337"/>
      <w:bookmarkStart w:id="401" w:name="_Toc94364787"/>
      <w:bookmarkEnd w:id="398"/>
      <w:r w:rsidRPr="004D3E2B">
        <w:t>3.1</w:t>
      </w:r>
      <w:r w:rsidRPr="004D3E2B">
        <w:tab/>
      </w:r>
      <w:bookmarkEnd w:id="395"/>
      <w:bookmarkEnd w:id="396"/>
      <w:bookmarkEnd w:id="397"/>
      <w:r w:rsidRPr="004D3E2B">
        <w:t>Special account flows</w:t>
      </w:r>
      <w:bookmarkEnd w:id="399"/>
      <w:bookmarkEnd w:id="400"/>
      <w:bookmarkEnd w:id="401"/>
    </w:p>
    <w:p w14:paraId="0A8DCAF7" w14:textId="77777777" w:rsidR="00F51DAC" w:rsidRDefault="00F51DAC" w:rsidP="006F19D3">
      <w:pPr>
        <w:pStyle w:val="Heading4"/>
      </w:pPr>
      <w:r w:rsidRPr="004928FF">
        <w:t xml:space="preserve">Estimates of </w:t>
      </w:r>
      <w:r w:rsidR="00C264AC">
        <w:t>s</w:t>
      </w:r>
      <w:r w:rsidR="00C264AC" w:rsidRPr="004928FF">
        <w:t xml:space="preserve">pecial </w:t>
      </w:r>
      <w:r w:rsidR="00C264AC">
        <w:t>a</w:t>
      </w:r>
      <w:r w:rsidR="00C264AC" w:rsidRPr="004928FF">
        <w:t xml:space="preserve">ccount </w:t>
      </w:r>
      <w:r w:rsidR="00C264AC">
        <w:t>f</w:t>
      </w:r>
      <w:r w:rsidR="00C264AC" w:rsidRPr="004928FF">
        <w:t>lows</w:t>
      </w:r>
      <w:bookmarkEnd w:id="357"/>
    </w:p>
    <w:bookmarkEnd w:id="358"/>
    <w:p w14:paraId="7CB0124F" w14:textId="095BE2F0" w:rsidR="00F51DAC" w:rsidRDefault="00F51DAC" w:rsidP="00F51DAC">
      <w:r>
        <w:t xml:space="preserve">Special </w:t>
      </w:r>
      <w:r w:rsidR="004E017C">
        <w:t>A</w:t>
      </w:r>
      <w:r>
        <w:t>ccounts provide a means to set aside and record amounts used for</w:t>
      </w:r>
      <w:r w:rsidR="001F46A6">
        <w:t xml:space="preserve"> specified purposes. Table 3.1</w:t>
      </w:r>
      <w:r>
        <w:t xml:space="preserve"> shows the expected additions (receipts) and reductions (payments) for each account used by </w:t>
      </w:r>
      <w:r w:rsidR="00F64C02">
        <w:t>Department of Education, Skills and Employment</w:t>
      </w:r>
      <w:r w:rsidR="00D5737A">
        <w:t>.</w:t>
      </w:r>
    </w:p>
    <w:p w14:paraId="09BB63D4" w14:textId="77777777" w:rsidR="00F51DAC" w:rsidRPr="004E017C" w:rsidRDefault="001F46A6" w:rsidP="00F51DAC">
      <w:pPr>
        <w:pStyle w:val="TableHeading"/>
      </w:pPr>
      <w:r>
        <w:t>Table 3.1</w:t>
      </w:r>
      <w:r w:rsidR="00F51DAC">
        <w:t xml:space="preserve">: </w:t>
      </w:r>
      <w:bookmarkStart w:id="402" w:name="_Hlk94363343"/>
      <w:r w:rsidR="00F51DAC">
        <w:t xml:space="preserve">Estimates of </w:t>
      </w:r>
      <w:r w:rsidR="00C264AC">
        <w:t>special account flows and balances</w:t>
      </w:r>
      <w:bookmarkEnd w:id="402"/>
    </w:p>
    <w:p w14:paraId="74F16AB1" w14:textId="1FA017FA" w:rsidR="00270269" w:rsidRDefault="008E3BFF" w:rsidP="008D3959">
      <w:pPr>
        <w:pStyle w:val="TableGraphic"/>
      </w:pPr>
      <w:r w:rsidRPr="008E3BFF">
        <w:rPr>
          <w:noProof/>
        </w:rPr>
        <w:drawing>
          <wp:inline distT="0" distB="0" distL="0" distR="0" wp14:anchorId="5588909F" wp14:editId="66DAF90D">
            <wp:extent cx="4896485" cy="39592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6485" cy="3959225"/>
                    </a:xfrm>
                    <a:prstGeom prst="rect">
                      <a:avLst/>
                    </a:prstGeom>
                    <a:noFill/>
                    <a:ln>
                      <a:noFill/>
                    </a:ln>
                  </pic:spPr>
                </pic:pic>
              </a:graphicData>
            </a:graphic>
          </wp:inline>
        </w:drawing>
      </w:r>
    </w:p>
    <w:p w14:paraId="61349BF7" w14:textId="77777777" w:rsidR="00EA468A" w:rsidRDefault="00EA468A" w:rsidP="00F51DAC">
      <w:pPr>
        <w:pStyle w:val="Source"/>
      </w:pPr>
    </w:p>
    <w:p w14:paraId="6613D834" w14:textId="4CB1AA78" w:rsidR="00EA468A" w:rsidRDefault="00EA468A">
      <w:pPr>
        <w:spacing w:after="0" w:line="240" w:lineRule="auto"/>
        <w:jc w:val="left"/>
      </w:pPr>
      <w:r>
        <w:br w:type="page"/>
      </w:r>
    </w:p>
    <w:p w14:paraId="56E5A25F" w14:textId="30EA3F99" w:rsidR="00EA468A" w:rsidRPr="00EA468A" w:rsidRDefault="00EA468A" w:rsidP="00EA468A">
      <w:pPr>
        <w:pStyle w:val="TableHeading"/>
        <w:rPr>
          <w:lang w:val="en-AU"/>
        </w:rPr>
      </w:pPr>
      <w:r>
        <w:rPr>
          <w:lang w:val="en-AU"/>
        </w:rPr>
        <w:lastRenderedPageBreak/>
        <w:t xml:space="preserve">Table 3.1: </w:t>
      </w:r>
      <w:r>
        <w:t>Estimates of special account flows and balances</w:t>
      </w:r>
      <w:r>
        <w:rPr>
          <w:lang w:val="en-AU"/>
        </w:rPr>
        <w:t xml:space="preserve"> (continued)</w:t>
      </w:r>
    </w:p>
    <w:p w14:paraId="34CBE68F" w14:textId="4E9DF81D" w:rsidR="00EA468A" w:rsidRDefault="00041661" w:rsidP="00F51DAC">
      <w:pPr>
        <w:pStyle w:val="Source"/>
      </w:pPr>
      <w:r w:rsidRPr="00041661">
        <w:rPr>
          <w:noProof/>
        </w:rPr>
        <w:drawing>
          <wp:inline distT="0" distB="0" distL="0" distR="0" wp14:anchorId="3EDA422A" wp14:editId="65B5F3FC">
            <wp:extent cx="4896485" cy="32880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96485" cy="3288030"/>
                    </a:xfrm>
                    <a:prstGeom prst="rect">
                      <a:avLst/>
                    </a:prstGeom>
                    <a:noFill/>
                    <a:ln>
                      <a:noFill/>
                    </a:ln>
                  </pic:spPr>
                </pic:pic>
              </a:graphicData>
            </a:graphic>
          </wp:inline>
        </w:drawing>
      </w:r>
    </w:p>
    <w:p w14:paraId="37CA8BE7" w14:textId="681F21E0" w:rsidR="00F51DAC" w:rsidRDefault="00F51DAC" w:rsidP="00F51DAC">
      <w:pPr>
        <w:pStyle w:val="Source"/>
      </w:pPr>
      <w:r>
        <w:t>(A) = Administered</w:t>
      </w:r>
    </w:p>
    <w:p w14:paraId="5ACC6FCB" w14:textId="02A695F2" w:rsidR="00EA468A" w:rsidRDefault="00F51DAC" w:rsidP="00F51DAC">
      <w:pPr>
        <w:pStyle w:val="Source"/>
      </w:pPr>
      <w:r>
        <w:t>(D) = Departmental</w:t>
      </w:r>
    </w:p>
    <w:p w14:paraId="0FB5E4D0" w14:textId="77777777" w:rsidR="00D5737A" w:rsidRPr="00D5737A" w:rsidRDefault="00D5737A" w:rsidP="004D3E2B">
      <w:pPr>
        <w:pStyle w:val="SingleParagraph"/>
      </w:pPr>
    </w:p>
    <w:p w14:paraId="07BBA416" w14:textId="2AA86452" w:rsidR="00F51DAC" w:rsidRDefault="00F51DAC" w:rsidP="004D3E2B">
      <w:pPr>
        <w:pStyle w:val="Heading3"/>
      </w:pPr>
      <w:bookmarkStart w:id="403" w:name="_Toc190682317"/>
      <w:bookmarkStart w:id="404" w:name="_Toc210703219"/>
      <w:r w:rsidRPr="004D3E2B">
        <w:br w:type="page"/>
      </w:r>
      <w:bookmarkStart w:id="405" w:name="DESE_3_2"/>
      <w:bookmarkStart w:id="406" w:name="_Toc531095072"/>
      <w:bookmarkStart w:id="407" w:name="_Toc94289338"/>
      <w:bookmarkStart w:id="408" w:name="_Toc94364788"/>
      <w:bookmarkEnd w:id="405"/>
      <w:r w:rsidRPr="005554F9">
        <w:lastRenderedPageBreak/>
        <w:t>3.2</w:t>
      </w:r>
      <w:r>
        <w:tab/>
        <w:t>Budgeted financial statements</w:t>
      </w:r>
      <w:bookmarkEnd w:id="403"/>
      <w:bookmarkEnd w:id="404"/>
      <w:bookmarkEnd w:id="406"/>
      <w:bookmarkEnd w:id="407"/>
      <w:bookmarkEnd w:id="408"/>
    </w:p>
    <w:p w14:paraId="44928A8D" w14:textId="77777777" w:rsidR="00F51DAC" w:rsidRPr="004928FF" w:rsidRDefault="00A81E21" w:rsidP="000B5844">
      <w:pPr>
        <w:pStyle w:val="Heading4"/>
      </w:pPr>
      <w:r w:rsidRPr="00EC73D1">
        <w:t>3.2</w:t>
      </w:r>
      <w:r w:rsidR="00EC73D1" w:rsidRPr="00EC73D1">
        <w:rPr>
          <w:lang w:val="en-AU"/>
        </w:rPr>
        <w:t>.1</w:t>
      </w:r>
      <w:r w:rsidR="00F51DAC">
        <w:tab/>
      </w:r>
      <w:r w:rsidR="00F51DAC" w:rsidRPr="004928FF">
        <w:t xml:space="preserve">Analysis of </w:t>
      </w:r>
      <w:r w:rsidR="00C264AC">
        <w:t>b</w:t>
      </w:r>
      <w:r w:rsidR="00C264AC" w:rsidRPr="004928FF">
        <w:t xml:space="preserve">udgeted </w:t>
      </w:r>
      <w:r w:rsidR="00C264AC">
        <w:t>f</w:t>
      </w:r>
      <w:r w:rsidR="00C264AC" w:rsidRPr="004928FF">
        <w:t xml:space="preserve">inancial </w:t>
      </w:r>
      <w:r w:rsidR="00C264AC">
        <w:t>s</w:t>
      </w:r>
      <w:r w:rsidR="00C264AC" w:rsidRPr="004928FF">
        <w:t>tatements</w:t>
      </w:r>
      <w:bookmarkEnd w:id="359"/>
      <w:bookmarkEnd w:id="360"/>
      <w:bookmarkEnd w:id="361"/>
      <w:bookmarkEnd w:id="362"/>
      <w:bookmarkEnd w:id="363"/>
      <w:bookmarkEnd w:id="364"/>
      <w:bookmarkEnd w:id="365"/>
      <w:bookmarkEnd w:id="366"/>
    </w:p>
    <w:p w14:paraId="7DA25407" w14:textId="77777777" w:rsidR="00536AE3" w:rsidRDefault="00536AE3" w:rsidP="002B365E">
      <w:pPr>
        <w:spacing w:after="0" w:line="240" w:lineRule="auto"/>
      </w:pPr>
      <w:r>
        <w:t>The financial statements have been updated to reflect changes resulting from the new measures and variations as outlines in Table 1.3.</w:t>
      </w:r>
    </w:p>
    <w:p w14:paraId="2EFBF21C" w14:textId="77777777" w:rsidR="00536AE3" w:rsidRDefault="00536AE3" w:rsidP="002B365E">
      <w:pPr>
        <w:spacing w:after="0" w:line="240" w:lineRule="auto"/>
      </w:pPr>
    </w:p>
    <w:p w14:paraId="0F25DE93" w14:textId="0811987C" w:rsidR="002B365E" w:rsidRDefault="00536AE3" w:rsidP="002B365E">
      <w:pPr>
        <w:spacing w:after="0" w:line="240" w:lineRule="auto"/>
      </w:pPr>
      <w:r>
        <w:t>The department’s revised budget and forward estimates have been prepared in accordance with Australia</w:t>
      </w:r>
      <w:r w:rsidR="006B1CBD">
        <w:t>n Accounting Standards, including AASB 16:</w:t>
      </w:r>
      <w:r w:rsidR="002B365E">
        <w:t xml:space="preserve"> </w:t>
      </w:r>
      <w:r w:rsidR="006B1CBD">
        <w:t>Leases.</w:t>
      </w:r>
    </w:p>
    <w:p w14:paraId="495FB35B" w14:textId="77777777" w:rsidR="002B365E" w:rsidRDefault="002B365E" w:rsidP="002B365E">
      <w:pPr>
        <w:spacing w:after="0" w:line="240" w:lineRule="auto"/>
      </w:pPr>
    </w:p>
    <w:p w14:paraId="500E0697" w14:textId="42F22793" w:rsidR="002B365E" w:rsidRPr="002B365E" w:rsidRDefault="002B365E" w:rsidP="002B365E">
      <w:pPr>
        <w:spacing w:after="0" w:line="240" w:lineRule="auto"/>
      </w:pPr>
      <w:r>
        <w:t>The department’s financial statements have been affected by a Machinery of Government change completed o</w:t>
      </w:r>
      <w:r w:rsidR="00E44DCB">
        <w:t xml:space="preserve">n </w:t>
      </w:r>
      <w:r>
        <w:t>28</w:t>
      </w:r>
      <w:r w:rsidR="000E7591">
        <w:t xml:space="preserve"> </w:t>
      </w:r>
      <w:r>
        <w:t xml:space="preserve">January 2022. The 2021-22 revised budget reflects the pro-rated impact from transferring the Seasonal Worker Programme to the Department of Foreign Affairs and Trade, while </w:t>
      </w:r>
      <w:r w:rsidR="0002711F">
        <w:t xml:space="preserve">the </w:t>
      </w:r>
      <w:r>
        <w:t>forward estimates reflect the full year effect of the transfer of this function.</w:t>
      </w:r>
    </w:p>
    <w:p w14:paraId="6077A56D" w14:textId="77777777" w:rsidR="002B365E" w:rsidRDefault="002B365E">
      <w:pPr>
        <w:spacing w:after="0" w:line="240" w:lineRule="auto"/>
        <w:jc w:val="left"/>
      </w:pPr>
    </w:p>
    <w:p w14:paraId="44DA23A8" w14:textId="060A9EB8" w:rsidR="00536AE3" w:rsidRDefault="00536AE3">
      <w:pPr>
        <w:spacing w:after="0" w:line="240" w:lineRule="auto"/>
        <w:jc w:val="left"/>
        <w:rPr>
          <w:i/>
          <w:color w:val="FF0000"/>
        </w:rPr>
      </w:pPr>
      <w:r>
        <w:br w:type="page"/>
      </w:r>
    </w:p>
    <w:p w14:paraId="7F96B51A" w14:textId="77777777" w:rsidR="00F51DAC" w:rsidRPr="004928FF" w:rsidRDefault="00F51DAC">
      <w:pPr>
        <w:pStyle w:val="Heading4"/>
      </w:pPr>
      <w:bookmarkStart w:id="409" w:name="_Toc77998692"/>
      <w:bookmarkStart w:id="410" w:name="_Toc79406121"/>
      <w:bookmarkStart w:id="411" w:name="_Toc79467823"/>
      <w:bookmarkStart w:id="412" w:name="_Toc112137882"/>
      <w:bookmarkStart w:id="413" w:name="_Toc112137904"/>
      <w:bookmarkStart w:id="414" w:name="_Toc210646457"/>
      <w:bookmarkStart w:id="415" w:name="_Toc210698436"/>
      <w:bookmarkStart w:id="416" w:name="_Toc35936967"/>
      <w:bookmarkStart w:id="417" w:name="_Toc533506534"/>
      <w:bookmarkStart w:id="418" w:name="_Toc533506609"/>
      <w:bookmarkStart w:id="419" w:name="_Toc533507059"/>
      <w:r w:rsidRPr="00EC73D1">
        <w:lastRenderedPageBreak/>
        <w:t>3.2.2</w:t>
      </w:r>
      <w:r>
        <w:tab/>
      </w:r>
      <w:r w:rsidRPr="004928FF">
        <w:t xml:space="preserve">Budgeted </w:t>
      </w:r>
      <w:r w:rsidR="00C264AC">
        <w:t>f</w:t>
      </w:r>
      <w:r w:rsidR="00C264AC" w:rsidRPr="004928FF">
        <w:t xml:space="preserve">inancial </w:t>
      </w:r>
      <w:r w:rsidR="00C264AC">
        <w:t>s</w:t>
      </w:r>
      <w:r w:rsidR="00C264AC" w:rsidRPr="004928FF">
        <w:t>tatements</w:t>
      </w:r>
      <w:bookmarkEnd w:id="409"/>
      <w:bookmarkEnd w:id="410"/>
      <w:bookmarkEnd w:id="411"/>
      <w:bookmarkEnd w:id="412"/>
      <w:bookmarkEnd w:id="413"/>
      <w:bookmarkEnd w:id="414"/>
      <w:bookmarkEnd w:id="415"/>
    </w:p>
    <w:bookmarkEnd w:id="416"/>
    <w:p w14:paraId="53AE94D0" w14:textId="77777777" w:rsidR="00F51DAC" w:rsidRDefault="00A81E21" w:rsidP="00F51DAC">
      <w:pPr>
        <w:pStyle w:val="TableHeading"/>
        <w:spacing w:before="0"/>
        <w:rPr>
          <w:snapToGrid w:val="0"/>
          <w:lang w:val="en-AU"/>
        </w:rPr>
      </w:pPr>
      <w:r>
        <w:rPr>
          <w:snapToGrid w:val="0"/>
        </w:rPr>
        <w:t>Table 3.</w:t>
      </w:r>
      <w:r w:rsidR="001F46A6">
        <w:rPr>
          <w:snapToGrid w:val="0"/>
        </w:rPr>
        <w:t>2</w:t>
      </w:r>
      <w:r w:rsidR="00F51DAC">
        <w:rPr>
          <w:snapToGrid w:val="0"/>
        </w:rPr>
        <w:t>:</w:t>
      </w:r>
      <w:r w:rsidR="00F51DAC" w:rsidRPr="00014438">
        <w:rPr>
          <w:snapToGrid w:val="0"/>
        </w:rPr>
        <w:t xml:space="preserve"> </w:t>
      </w:r>
      <w:r w:rsidR="00F51DAC">
        <w:rPr>
          <w:snapToGrid w:val="0"/>
        </w:rPr>
        <w:t>C</w:t>
      </w:r>
      <w:r w:rsidR="00F51DAC" w:rsidRPr="00014438">
        <w:rPr>
          <w:snapToGrid w:val="0"/>
        </w:rPr>
        <w:t xml:space="preserve">omprehensive </w:t>
      </w:r>
      <w:r w:rsidR="00622A38" w:rsidRPr="00014438">
        <w:rPr>
          <w:snapToGrid w:val="0"/>
        </w:rPr>
        <w:t xml:space="preserve">income statement </w:t>
      </w:r>
      <w:r w:rsidR="00F51DAC" w:rsidRPr="00014438">
        <w:rPr>
          <w:snapToGrid w:val="0"/>
        </w:rPr>
        <w:t>(</w:t>
      </w:r>
      <w:r w:rsidR="00622A38" w:rsidRPr="00014438">
        <w:rPr>
          <w:snapToGrid w:val="0"/>
        </w:rPr>
        <w:t>showing net cost of services</w:t>
      </w:r>
      <w:r w:rsidR="00F51DAC" w:rsidRPr="00014438">
        <w:rPr>
          <w:snapToGrid w:val="0"/>
        </w:rPr>
        <w:t>)</w:t>
      </w:r>
      <w:r w:rsidR="00327424">
        <w:rPr>
          <w:snapToGrid w:val="0"/>
          <w:lang w:val="en-AU"/>
        </w:rPr>
        <w:t xml:space="preserve"> for the period ended 30 June</w:t>
      </w:r>
    </w:p>
    <w:p w14:paraId="6B8FDED4" w14:textId="3135799D" w:rsidR="00EC73D1" w:rsidRDefault="007C5C63" w:rsidP="008D3959">
      <w:pPr>
        <w:pStyle w:val="TableGraphic"/>
      </w:pPr>
      <w:r w:rsidRPr="007C5C63">
        <w:rPr>
          <w:noProof/>
        </w:rPr>
        <w:drawing>
          <wp:inline distT="0" distB="0" distL="0" distR="0" wp14:anchorId="513F9BB8" wp14:editId="576BAEDB">
            <wp:extent cx="4896485" cy="49955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96485" cy="4995545"/>
                    </a:xfrm>
                    <a:prstGeom prst="rect">
                      <a:avLst/>
                    </a:prstGeom>
                    <a:noFill/>
                    <a:ln>
                      <a:noFill/>
                    </a:ln>
                  </pic:spPr>
                </pic:pic>
              </a:graphicData>
            </a:graphic>
          </wp:inline>
        </w:drawing>
      </w:r>
    </w:p>
    <w:p w14:paraId="0964611B" w14:textId="77777777" w:rsidR="000C3374" w:rsidRPr="00D948BC" w:rsidRDefault="00D51CA4">
      <w:pPr>
        <w:pStyle w:val="TableHeading"/>
        <w:spacing w:before="0"/>
        <w:rPr>
          <w:snapToGrid w:val="0"/>
        </w:rPr>
      </w:pPr>
      <w:r>
        <w:br w:type="page"/>
      </w:r>
      <w:r w:rsidR="000C3374">
        <w:rPr>
          <w:snapToGrid w:val="0"/>
        </w:rPr>
        <w:lastRenderedPageBreak/>
        <w:t>Table 3.2:</w:t>
      </w:r>
      <w:r w:rsidR="000C3374" w:rsidRPr="00014438">
        <w:rPr>
          <w:snapToGrid w:val="0"/>
        </w:rPr>
        <w:t xml:space="preserve"> </w:t>
      </w:r>
      <w:r w:rsidR="000C3374">
        <w:rPr>
          <w:snapToGrid w:val="0"/>
        </w:rPr>
        <w:t>C</w:t>
      </w:r>
      <w:r w:rsidR="000C3374" w:rsidRPr="00014438">
        <w:rPr>
          <w:snapToGrid w:val="0"/>
        </w:rPr>
        <w:t>omprehensive income statement (showing net cost of services)</w:t>
      </w:r>
      <w:r w:rsidR="000C3374" w:rsidRPr="00D948BC">
        <w:rPr>
          <w:snapToGrid w:val="0"/>
        </w:rPr>
        <w:t xml:space="preserve"> for the period ended 30 June (continued)</w:t>
      </w:r>
    </w:p>
    <w:p w14:paraId="6AEE0679" w14:textId="77777777" w:rsidR="00D51CA4" w:rsidRDefault="00D51CA4" w:rsidP="006A2FB6">
      <w:pPr>
        <w:pStyle w:val="TableGraphic"/>
        <w:rPr>
          <w:rFonts w:ascii="Arial" w:hAnsi="Arial"/>
          <w:b/>
          <w:i w:val="0"/>
          <w:snapToGrid w:val="0"/>
          <w:color w:val="auto"/>
        </w:rPr>
      </w:pPr>
    </w:p>
    <w:p w14:paraId="487B3C9A" w14:textId="77777777" w:rsidR="006A2FB6" w:rsidRPr="006A2FB6" w:rsidRDefault="006A2FB6" w:rsidP="006A2FB6">
      <w:pPr>
        <w:pStyle w:val="TableGraphic"/>
        <w:rPr>
          <w:rFonts w:ascii="Arial" w:hAnsi="Arial"/>
          <w:b/>
          <w:i w:val="0"/>
          <w:snapToGrid w:val="0"/>
          <w:color w:val="auto"/>
        </w:rPr>
      </w:pPr>
      <w:r w:rsidRPr="006A2FB6">
        <w:rPr>
          <w:rFonts w:ascii="Arial" w:hAnsi="Arial"/>
          <w:b/>
          <w:i w:val="0"/>
          <w:snapToGrid w:val="0"/>
          <w:color w:val="auto"/>
        </w:rPr>
        <w:t>Note: Impact of net cash appropriation arrangements</w:t>
      </w:r>
    </w:p>
    <w:p w14:paraId="3AD0C879" w14:textId="1AE951FB" w:rsidR="00EC73D1" w:rsidRDefault="00F342E3" w:rsidP="008D3959">
      <w:pPr>
        <w:pStyle w:val="TableGraphic"/>
      </w:pPr>
      <w:r w:rsidRPr="00F342E3">
        <w:rPr>
          <w:noProof/>
        </w:rPr>
        <w:drawing>
          <wp:inline distT="0" distB="0" distL="0" distR="0" wp14:anchorId="6D3D72B2" wp14:editId="05244AAE">
            <wp:extent cx="4896485" cy="18923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96485" cy="1892300"/>
                    </a:xfrm>
                    <a:prstGeom prst="rect">
                      <a:avLst/>
                    </a:prstGeom>
                    <a:noFill/>
                    <a:ln>
                      <a:noFill/>
                    </a:ln>
                  </pic:spPr>
                </pic:pic>
              </a:graphicData>
            </a:graphic>
          </wp:inline>
        </w:drawing>
      </w:r>
    </w:p>
    <w:p w14:paraId="207E4C58" w14:textId="185AF5D3" w:rsidR="00AD3B76" w:rsidRDefault="00AD3B76" w:rsidP="002C4053">
      <w:pPr>
        <w:pStyle w:val="Source"/>
      </w:pPr>
      <w:r w:rsidRPr="009C33E9">
        <w:t>Prepared on Australian Accounting Standards basis.</w:t>
      </w:r>
    </w:p>
    <w:p w14:paraId="73EEFEEB" w14:textId="0C64532A" w:rsidR="0047633F" w:rsidRPr="0047566D" w:rsidRDefault="0047566D" w:rsidP="00576609">
      <w:pPr>
        <w:pStyle w:val="ChartandTableFootnoteAlpha"/>
        <w:numPr>
          <w:ilvl w:val="0"/>
          <w:numId w:val="3"/>
        </w:numPr>
        <w:autoSpaceDE w:val="0"/>
        <w:autoSpaceDN w:val="0"/>
        <w:adjustRightInd w:val="0"/>
        <w:jc w:val="left"/>
        <w:rPr>
          <w:rFonts w:cs="Arial"/>
          <w:szCs w:val="16"/>
        </w:rPr>
      </w:pPr>
      <w:r w:rsidRPr="0047566D">
        <w:rPr>
          <w:rFonts w:cs="Arial"/>
          <w:szCs w:val="16"/>
        </w:rPr>
        <w:t>From 2010-11, the Government introduced the net cash appropriation arrangement that provided non</w:t>
      </w:r>
      <w:r>
        <w:rPr>
          <w:rFonts w:cs="Arial"/>
          <w:szCs w:val="16"/>
        </w:rPr>
        <w:noBreakHyphen/>
      </w:r>
      <w:r w:rsidRPr="0047566D">
        <w:rPr>
          <w:rFonts w:cs="Arial"/>
          <w:szCs w:val="16"/>
        </w:rPr>
        <w:t xml:space="preserve">corporate Commonwealth entities with a separate Departmental Capital Budget (DCB) under </w:t>
      </w:r>
      <w:r w:rsidRPr="00F229C0">
        <w:rPr>
          <w:rFonts w:cs="Arial"/>
          <w:szCs w:val="16"/>
        </w:rPr>
        <w:t>Appropriation Act (No.1) or Bill (No. 3).  This replaced revenue appropriations provided under Appropriation Act (No.1) or Bill (No.3) used</w:t>
      </w:r>
      <w:r w:rsidRPr="0047566D">
        <w:rPr>
          <w:rFonts w:cs="Arial"/>
          <w:szCs w:val="16"/>
        </w:rPr>
        <w:t xml:space="preserve"> for depreciation/amortisation expenses. </w:t>
      </w:r>
      <w:r w:rsidR="0020754F" w:rsidRPr="0047566D">
        <w:rPr>
          <w:rFonts w:cs="Arial"/>
          <w:szCs w:val="16"/>
        </w:rPr>
        <w:t xml:space="preserve"> For information regarding DCB, refer to Table 3.6 Departmental Capital Budget Statement</w:t>
      </w:r>
      <w:r w:rsidR="00200B41" w:rsidRPr="0047566D">
        <w:rPr>
          <w:rFonts w:cs="Arial"/>
          <w:szCs w:val="16"/>
        </w:rPr>
        <w:t>.</w:t>
      </w:r>
    </w:p>
    <w:p w14:paraId="453733A4" w14:textId="28B5C6CD" w:rsidR="0010438C" w:rsidRDefault="0010438C" w:rsidP="00576609">
      <w:pPr>
        <w:pStyle w:val="ChartandTableFootnoteAlpha"/>
        <w:numPr>
          <w:ilvl w:val="0"/>
          <w:numId w:val="3"/>
        </w:numPr>
      </w:pPr>
      <w:r w:rsidRPr="0010438C">
        <w:t xml:space="preserve">Applies </w:t>
      </w:r>
      <w:r w:rsidR="00E20F07">
        <w:t xml:space="preserve">to </w:t>
      </w:r>
      <w:r w:rsidRPr="0010438C">
        <w:t>leases under AASB 16 Leases.</w:t>
      </w:r>
    </w:p>
    <w:p w14:paraId="65786730" w14:textId="77777777" w:rsidR="000C6C70" w:rsidRDefault="000C6C70" w:rsidP="006A2FB6">
      <w:pPr>
        <w:pStyle w:val="Source"/>
        <w:rPr>
          <w:snapToGrid w:val="0"/>
        </w:rPr>
      </w:pPr>
    </w:p>
    <w:p w14:paraId="571B9106" w14:textId="77777777" w:rsidR="00F51DAC" w:rsidRDefault="00A81E21" w:rsidP="00F51DAC">
      <w:pPr>
        <w:pStyle w:val="TableHeading"/>
        <w:spacing w:before="0"/>
        <w:rPr>
          <w:lang w:val="en-AU"/>
        </w:rPr>
      </w:pPr>
      <w:r>
        <w:rPr>
          <w:snapToGrid w:val="0"/>
        </w:rPr>
        <w:lastRenderedPageBreak/>
        <w:t>Table 3.</w:t>
      </w:r>
      <w:r w:rsidR="001F46A6">
        <w:rPr>
          <w:snapToGrid w:val="0"/>
        </w:rPr>
        <w:t>3</w:t>
      </w:r>
      <w:r w:rsidR="00F51DAC" w:rsidRPr="00014438">
        <w:rPr>
          <w:snapToGrid w:val="0"/>
        </w:rPr>
        <w:t xml:space="preserve">: Budgeted </w:t>
      </w:r>
      <w:r w:rsidR="00622A38">
        <w:rPr>
          <w:snapToGrid w:val="0"/>
        </w:rPr>
        <w:t>d</w:t>
      </w:r>
      <w:r w:rsidR="00622A38" w:rsidRPr="00014438">
        <w:rPr>
          <w:snapToGrid w:val="0"/>
        </w:rPr>
        <w:t xml:space="preserve">epartmental </w:t>
      </w:r>
      <w:r w:rsidR="00622A38">
        <w:rPr>
          <w:snapToGrid w:val="0"/>
        </w:rPr>
        <w:t>b</w:t>
      </w:r>
      <w:r w:rsidR="00622A38" w:rsidRPr="00014438">
        <w:rPr>
          <w:snapToGrid w:val="0"/>
        </w:rPr>
        <w:t xml:space="preserve">alance </w:t>
      </w:r>
      <w:r w:rsidR="00622A38">
        <w:rPr>
          <w:snapToGrid w:val="0"/>
        </w:rPr>
        <w:t>s</w:t>
      </w:r>
      <w:r w:rsidR="00622A38" w:rsidRPr="00014438">
        <w:rPr>
          <w:snapToGrid w:val="0"/>
        </w:rPr>
        <w:t xml:space="preserve">heet </w:t>
      </w:r>
      <w:r w:rsidR="00F51DAC" w:rsidRPr="00014438">
        <w:rPr>
          <w:snapToGrid w:val="0"/>
        </w:rPr>
        <w:t>(as at 30 June)</w:t>
      </w:r>
      <w:r w:rsidR="00EC73D1" w:rsidRPr="00EC73D1">
        <w:rPr>
          <w:b w:val="0"/>
          <w:snapToGrid w:val="0"/>
        </w:rPr>
        <w:t xml:space="preserve"> </w:t>
      </w:r>
    </w:p>
    <w:p w14:paraId="5797854B" w14:textId="05BE9909" w:rsidR="000C3374" w:rsidRPr="000C3374" w:rsidRDefault="00136507" w:rsidP="008D3959">
      <w:pPr>
        <w:pStyle w:val="TableGraphic"/>
      </w:pPr>
      <w:r w:rsidRPr="00136507">
        <w:rPr>
          <w:i w:val="0"/>
        </w:rPr>
        <w:t xml:space="preserve"> </w:t>
      </w:r>
      <w:r w:rsidR="007C5C63" w:rsidRPr="007C5C63">
        <w:rPr>
          <w:i w:val="0"/>
          <w:noProof/>
        </w:rPr>
        <w:drawing>
          <wp:inline distT="0" distB="0" distL="0" distR="0" wp14:anchorId="42129B30" wp14:editId="699AEF7D">
            <wp:extent cx="4896485" cy="48037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96485" cy="4803775"/>
                    </a:xfrm>
                    <a:prstGeom prst="rect">
                      <a:avLst/>
                    </a:prstGeom>
                    <a:noFill/>
                    <a:ln>
                      <a:noFill/>
                    </a:ln>
                  </pic:spPr>
                </pic:pic>
              </a:graphicData>
            </a:graphic>
          </wp:inline>
        </w:drawing>
      </w:r>
    </w:p>
    <w:p w14:paraId="2B593FFB" w14:textId="77777777" w:rsidR="003C0E26" w:rsidRDefault="003C0E26" w:rsidP="009C33E9">
      <w:pPr>
        <w:pStyle w:val="Source"/>
      </w:pPr>
      <w:r w:rsidRPr="009C33E9">
        <w:t>Prepared on Australian Accounting Standards basis.</w:t>
      </w:r>
    </w:p>
    <w:p w14:paraId="19F85C46" w14:textId="77777777" w:rsidR="00710147" w:rsidRPr="009C33E9" w:rsidRDefault="00710147" w:rsidP="009C33E9">
      <w:pPr>
        <w:pStyle w:val="Source"/>
      </w:pPr>
      <w:r w:rsidRPr="00710147">
        <w:t>* Equity is the residual interest in assets after the deduction of liabilities</w:t>
      </w:r>
      <w:r>
        <w:t>.</w:t>
      </w:r>
    </w:p>
    <w:p w14:paraId="67F8A5F8" w14:textId="3E1D7E5D" w:rsidR="0033504E" w:rsidRDefault="0033504E">
      <w:pPr>
        <w:spacing w:after="0" w:line="240" w:lineRule="auto"/>
        <w:jc w:val="left"/>
        <w:rPr>
          <w:snapToGrid w:val="0"/>
        </w:rPr>
      </w:pPr>
      <w:r>
        <w:rPr>
          <w:snapToGrid w:val="0"/>
        </w:rPr>
        <w:br w:type="page"/>
      </w:r>
    </w:p>
    <w:p w14:paraId="4904124E" w14:textId="7AD45B5D" w:rsidR="00FA4915" w:rsidRPr="00014438" w:rsidRDefault="00A81E21" w:rsidP="00FA4915">
      <w:pPr>
        <w:pStyle w:val="TableHeading"/>
        <w:spacing w:before="0"/>
        <w:rPr>
          <w:snapToGrid w:val="0"/>
        </w:rPr>
      </w:pPr>
      <w:r>
        <w:rPr>
          <w:snapToGrid w:val="0"/>
        </w:rPr>
        <w:lastRenderedPageBreak/>
        <w:t>Table 3.</w:t>
      </w:r>
      <w:r w:rsidR="001F46A6">
        <w:rPr>
          <w:snapToGrid w:val="0"/>
        </w:rPr>
        <w:t>4</w:t>
      </w:r>
      <w:r w:rsidR="00FA4915">
        <w:rPr>
          <w:snapToGrid w:val="0"/>
        </w:rPr>
        <w:t xml:space="preserve">: </w:t>
      </w:r>
      <w:r w:rsidR="00FA4915" w:rsidRPr="00014438">
        <w:rPr>
          <w:snapToGrid w:val="0"/>
        </w:rPr>
        <w:t xml:space="preserve">Departmental </w:t>
      </w:r>
      <w:r w:rsidR="00622A38">
        <w:rPr>
          <w:snapToGrid w:val="0"/>
        </w:rPr>
        <w:t>s</w:t>
      </w:r>
      <w:r w:rsidR="00622A38" w:rsidRPr="00014438">
        <w:rPr>
          <w:snapToGrid w:val="0"/>
        </w:rPr>
        <w:t xml:space="preserve">tatement of </w:t>
      </w:r>
      <w:r w:rsidR="00622A38">
        <w:rPr>
          <w:snapToGrid w:val="0"/>
        </w:rPr>
        <w:t>c</w:t>
      </w:r>
      <w:r w:rsidR="00622A38" w:rsidRPr="00014438">
        <w:rPr>
          <w:snapToGrid w:val="0"/>
        </w:rPr>
        <w:t xml:space="preserve">hanges in </w:t>
      </w:r>
      <w:r w:rsidR="00622A38">
        <w:rPr>
          <w:snapToGrid w:val="0"/>
        </w:rPr>
        <w:t>e</w:t>
      </w:r>
      <w:r w:rsidR="00622A38" w:rsidRPr="00014438">
        <w:rPr>
          <w:snapToGrid w:val="0"/>
        </w:rPr>
        <w:t xml:space="preserve">quity — </w:t>
      </w:r>
      <w:r w:rsidR="00622A38">
        <w:rPr>
          <w:snapToGrid w:val="0"/>
        </w:rPr>
        <w:t>s</w:t>
      </w:r>
      <w:r w:rsidR="00622A38" w:rsidRPr="00014438">
        <w:rPr>
          <w:snapToGrid w:val="0"/>
        </w:rPr>
        <w:t xml:space="preserve">ummary of </w:t>
      </w:r>
      <w:r w:rsidR="00622A38">
        <w:rPr>
          <w:snapToGrid w:val="0"/>
        </w:rPr>
        <w:t>m</w:t>
      </w:r>
      <w:r w:rsidR="00622A38" w:rsidRPr="00014438">
        <w:rPr>
          <w:snapToGrid w:val="0"/>
        </w:rPr>
        <w:t>ovemen</w:t>
      </w:r>
      <w:r w:rsidR="00FA4915" w:rsidRPr="00014438">
        <w:rPr>
          <w:snapToGrid w:val="0"/>
        </w:rPr>
        <w:t xml:space="preserve">t (Budget </w:t>
      </w:r>
      <w:r w:rsidR="004E017C">
        <w:rPr>
          <w:snapToGrid w:val="0"/>
        </w:rPr>
        <w:t>Y</w:t>
      </w:r>
      <w:r w:rsidR="00FA4915" w:rsidRPr="00014438">
        <w:rPr>
          <w:snapToGrid w:val="0"/>
        </w:rPr>
        <w:t xml:space="preserve">ear </w:t>
      </w:r>
      <w:r w:rsidR="00933704">
        <w:rPr>
          <w:snapToGrid w:val="0"/>
          <w:lang w:val="en-AU"/>
        </w:rPr>
        <w:t>2021</w:t>
      </w:r>
      <w:r w:rsidR="007434AE">
        <w:rPr>
          <w:snapToGrid w:val="0"/>
          <w:lang w:val="en-AU"/>
        </w:rPr>
        <w:t>-</w:t>
      </w:r>
      <w:r w:rsidR="00933704">
        <w:rPr>
          <w:snapToGrid w:val="0"/>
          <w:lang w:val="en-AU"/>
        </w:rPr>
        <w:t>22</w:t>
      </w:r>
      <w:r w:rsidR="00FA4915" w:rsidRPr="00014438">
        <w:rPr>
          <w:snapToGrid w:val="0"/>
        </w:rPr>
        <w:t>)</w:t>
      </w:r>
      <w:r w:rsidR="00EC73D1" w:rsidRPr="00EC73D1">
        <w:rPr>
          <w:b w:val="0"/>
          <w:snapToGrid w:val="0"/>
        </w:rPr>
        <w:t xml:space="preserve"> </w:t>
      </w:r>
    </w:p>
    <w:p w14:paraId="5AE774AA" w14:textId="374427FD" w:rsidR="008D4221" w:rsidRDefault="00041661" w:rsidP="008D4221">
      <w:pPr>
        <w:pStyle w:val="TableGraphic"/>
      </w:pPr>
      <w:r w:rsidRPr="00041661">
        <w:rPr>
          <w:i w:val="0"/>
          <w:noProof/>
        </w:rPr>
        <w:drawing>
          <wp:inline distT="0" distB="0" distL="0" distR="0" wp14:anchorId="2BD132FF" wp14:editId="5F6F0F94">
            <wp:extent cx="4896485" cy="33775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96485" cy="3377565"/>
                    </a:xfrm>
                    <a:prstGeom prst="rect">
                      <a:avLst/>
                    </a:prstGeom>
                    <a:noFill/>
                    <a:ln>
                      <a:noFill/>
                    </a:ln>
                  </pic:spPr>
                </pic:pic>
              </a:graphicData>
            </a:graphic>
          </wp:inline>
        </w:drawing>
      </w:r>
      <w:r w:rsidR="00543672" w:rsidRPr="00543672">
        <w:rPr>
          <w:i w:val="0"/>
        </w:rPr>
        <w:t xml:space="preserve"> </w:t>
      </w:r>
    </w:p>
    <w:p w14:paraId="7C738BC0" w14:textId="77777777" w:rsidR="00543672" w:rsidRDefault="001B1E37" w:rsidP="009C33E9">
      <w:pPr>
        <w:pStyle w:val="Source"/>
        <w:rPr>
          <w:snapToGrid w:val="0"/>
        </w:rPr>
      </w:pPr>
      <w:r w:rsidRPr="008D4221">
        <w:t>Prepared on Australian Accounting Standards basis</w:t>
      </w:r>
      <w:r w:rsidR="00543672">
        <w:rPr>
          <w:snapToGrid w:val="0"/>
        </w:rPr>
        <w:t>.</w:t>
      </w:r>
    </w:p>
    <w:p w14:paraId="77C53776" w14:textId="77777777" w:rsidR="00FA4915" w:rsidRPr="00D948BC" w:rsidRDefault="00543672" w:rsidP="009C33E9">
      <w:pPr>
        <w:pStyle w:val="Source"/>
      </w:pPr>
      <w:r w:rsidRPr="00D948BC">
        <w:t>* The non-controlling interest disclosure is not required if an entity does not have non-controlling interests.</w:t>
      </w:r>
    </w:p>
    <w:p w14:paraId="63EDADAA" w14:textId="3AFE57AD" w:rsidR="00F51DAC" w:rsidRDefault="00A81E21" w:rsidP="00FA4915">
      <w:pPr>
        <w:pStyle w:val="TableHeading"/>
        <w:spacing w:before="0"/>
        <w:rPr>
          <w:lang w:val="en-AU"/>
        </w:rPr>
      </w:pPr>
      <w:r>
        <w:rPr>
          <w:snapToGrid w:val="0"/>
        </w:rPr>
        <w:lastRenderedPageBreak/>
        <w:t>Table 3</w:t>
      </w:r>
      <w:r w:rsidR="00F51DAC" w:rsidRPr="00014438">
        <w:rPr>
          <w:snapToGrid w:val="0"/>
        </w:rPr>
        <w:t>.</w:t>
      </w:r>
      <w:r w:rsidR="001F46A6">
        <w:rPr>
          <w:snapToGrid w:val="0"/>
        </w:rPr>
        <w:t>5</w:t>
      </w:r>
      <w:r w:rsidR="00F51DAC" w:rsidRPr="00014438">
        <w:rPr>
          <w:snapToGrid w:val="0"/>
        </w:rPr>
        <w:t xml:space="preserve">: Budgeted </w:t>
      </w:r>
      <w:r w:rsidR="00622A38">
        <w:rPr>
          <w:snapToGrid w:val="0"/>
        </w:rPr>
        <w:t>d</w:t>
      </w:r>
      <w:r w:rsidR="00622A38" w:rsidRPr="00014438">
        <w:rPr>
          <w:snapToGrid w:val="0"/>
        </w:rPr>
        <w:t xml:space="preserve">epartmental </w:t>
      </w:r>
      <w:r w:rsidR="00622A38">
        <w:rPr>
          <w:snapToGrid w:val="0"/>
        </w:rPr>
        <w:t>s</w:t>
      </w:r>
      <w:r w:rsidR="00622A38" w:rsidRPr="00014438">
        <w:rPr>
          <w:snapToGrid w:val="0"/>
        </w:rPr>
        <w:t xml:space="preserve">tatement of </w:t>
      </w:r>
      <w:r w:rsidR="00622A38">
        <w:rPr>
          <w:snapToGrid w:val="0"/>
        </w:rPr>
        <w:t>c</w:t>
      </w:r>
      <w:r w:rsidR="00622A38" w:rsidRPr="00014438">
        <w:rPr>
          <w:snapToGrid w:val="0"/>
        </w:rPr>
        <w:t xml:space="preserve">ash </w:t>
      </w:r>
      <w:r w:rsidR="00622A38">
        <w:rPr>
          <w:snapToGrid w:val="0"/>
        </w:rPr>
        <w:t>f</w:t>
      </w:r>
      <w:r w:rsidR="00622A38" w:rsidRPr="00014438">
        <w:rPr>
          <w:snapToGrid w:val="0"/>
        </w:rPr>
        <w:t xml:space="preserve">lows </w:t>
      </w:r>
      <w:r w:rsidR="00F51DAC" w:rsidRPr="00014438">
        <w:rPr>
          <w:snapToGrid w:val="0"/>
        </w:rPr>
        <w:t>(</w:t>
      </w:r>
      <w:r w:rsidR="00622A38">
        <w:rPr>
          <w:snapToGrid w:val="0"/>
          <w:lang w:val="en-AU"/>
        </w:rPr>
        <w:t>for the period ended</w:t>
      </w:r>
      <w:r w:rsidR="00F51DAC" w:rsidRPr="00014438">
        <w:rPr>
          <w:snapToGrid w:val="0"/>
        </w:rPr>
        <w:t xml:space="preserve"> 30 June)</w:t>
      </w:r>
    </w:p>
    <w:p w14:paraId="302C4014" w14:textId="4FDFF585" w:rsidR="000C3374" w:rsidRPr="000C3374" w:rsidRDefault="007C5C63" w:rsidP="008D3959">
      <w:pPr>
        <w:pStyle w:val="TableGraphic"/>
      </w:pPr>
      <w:r w:rsidRPr="007C5C63">
        <w:rPr>
          <w:noProof/>
        </w:rPr>
        <w:drawing>
          <wp:inline distT="0" distB="0" distL="0" distR="0" wp14:anchorId="4336546E" wp14:editId="032D0E8B">
            <wp:extent cx="4896485" cy="64395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96485" cy="6439535"/>
                    </a:xfrm>
                    <a:prstGeom prst="rect">
                      <a:avLst/>
                    </a:prstGeom>
                    <a:noFill/>
                    <a:ln>
                      <a:noFill/>
                    </a:ln>
                  </pic:spPr>
                </pic:pic>
              </a:graphicData>
            </a:graphic>
          </wp:inline>
        </w:drawing>
      </w:r>
    </w:p>
    <w:p w14:paraId="081B1194" w14:textId="77777777" w:rsidR="00F51DAC" w:rsidRPr="009C33E9" w:rsidRDefault="00F51DAC" w:rsidP="009C33E9">
      <w:pPr>
        <w:pStyle w:val="Source"/>
      </w:pPr>
      <w:bookmarkStart w:id="420" w:name="_Hlk94376091"/>
      <w:r w:rsidRPr="009C33E9">
        <w:t>Prepared on Australian Accounting Standards basis.</w:t>
      </w:r>
      <w:bookmarkEnd w:id="420"/>
    </w:p>
    <w:p w14:paraId="117E1750" w14:textId="77777777" w:rsidR="00FC5CDE" w:rsidRDefault="00FC5CDE">
      <w:pPr>
        <w:pStyle w:val="Source"/>
        <w:rPr>
          <w:snapToGrid w:val="0"/>
        </w:rPr>
      </w:pPr>
    </w:p>
    <w:p w14:paraId="45FE4C15" w14:textId="77777777" w:rsidR="00D20281" w:rsidRDefault="00D20281" w:rsidP="00D20281">
      <w:pPr>
        <w:pStyle w:val="Source"/>
        <w:rPr>
          <w:snapToGrid w:val="0"/>
        </w:rPr>
      </w:pPr>
    </w:p>
    <w:p w14:paraId="0B522AA0" w14:textId="77777777" w:rsidR="00A502EA" w:rsidRDefault="00A502EA">
      <w:pPr>
        <w:spacing w:after="0" w:line="240" w:lineRule="auto"/>
        <w:jc w:val="left"/>
        <w:rPr>
          <w:rFonts w:ascii="Arial" w:hAnsi="Arial"/>
          <w:b/>
          <w:snapToGrid w:val="0"/>
          <w:lang w:val="x-none"/>
        </w:rPr>
      </w:pPr>
      <w:r>
        <w:rPr>
          <w:snapToGrid w:val="0"/>
        </w:rPr>
        <w:br w:type="page"/>
      </w:r>
    </w:p>
    <w:p w14:paraId="47B99F10" w14:textId="477FC26A" w:rsidR="00F51DAC" w:rsidRDefault="00A81E21" w:rsidP="00F51DAC">
      <w:pPr>
        <w:pStyle w:val="TableHeading"/>
        <w:spacing w:before="0"/>
        <w:rPr>
          <w:lang w:val="en-AU"/>
        </w:rPr>
      </w:pPr>
      <w:r>
        <w:rPr>
          <w:snapToGrid w:val="0"/>
        </w:rPr>
        <w:lastRenderedPageBreak/>
        <w:t>Table 3.</w:t>
      </w:r>
      <w:r w:rsidR="001F46A6">
        <w:rPr>
          <w:snapToGrid w:val="0"/>
        </w:rPr>
        <w:t>6</w:t>
      </w:r>
      <w:r w:rsidR="00F51DAC">
        <w:rPr>
          <w:snapToGrid w:val="0"/>
        </w:rPr>
        <w:t>:</w:t>
      </w:r>
      <w:r w:rsidR="00F51DAC" w:rsidRPr="00014438">
        <w:rPr>
          <w:snapToGrid w:val="0"/>
        </w:rPr>
        <w:t xml:space="preserve"> </w:t>
      </w:r>
      <w:r w:rsidR="00327424">
        <w:rPr>
          <w:snapToGrid w:val="0"/>
          <w:lang w:val="en-AU"/>
        </w:rPr>
        <w:t xml:space="preserve">Departmental </w:t>
      </w:r>
      <w:r w:rsidR="00622A38" w:rsidRPr="00014438">
        <w:rPr>
          <w:snapToGrid w:val="0"/>
        </w:rPr>
        <w:t>capital budget statement</w:t>
      </w:r>
      <w:r w:rsidR="00622A38">
        <w:rPr>
          <w:snapToGrid w:val="0"/>
          <w:lang w:val="en-AU"/>
        </w:rPr>
        <w:t xml:space="preserve"> </w:t>
      </w:r>
      <w:r w:rsidR="00327424">
        <w:rPr>
          <w:snapToGrid w:val="0"/>
          <w:lang w:val="en-AU"/>
        </w:rPr>
        <w:t>(for the period ended 30 June)</w:t>
      </w:r>
      <w:r w:rsidR="008D4221" w:rsidRPr="008D4221">
        <w:rPr>
          <w:b w:val="0"/>
          <w:snapToGrid w:val="0"/>
        </w:rPr>
        <w:t xml:space="preserve"> </w:t>
      </w:r>
    </w:p>
    <w:p w14:paraId="321310D8" w14:textId="24045C5D" w:rsidR="00F51DAC" w:rsidRPr="00B72C06" w:rsidRDefault="00941A17" w:rsidP="00F51DAC">
      <w:pPr>
        <w:pStyle w:val="TableGraphic"/>
      </w:pPr>
      <w:r w:rsidRPr="00941A17">
        <w:rPr>
          <w:i w:val="0"/>
        </w:rPr>
        <w:t xml:space="preserve"> </w:t>
      </w:r>
      <w:r w:rsidR="007C5C63" w:rsidRPr="007C5C63">
        <w:rPr>
          <w:i w:val="0"/>
          <w:noProof/>
        </w:rPr>
        <w:drawing>
          <wp:inline distT="0" distB="0" distL="0" distR="0" wp14:anchorId="13BF2748" wp14:editId="4FCAA4A5">
            <wp:extent cx="4896485" cy="3255010"/>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96485" cy="3255010"/>
                    </a:xfrm>
                    <a:prstGeom prst="rect">
                      <a:avLst/>
                    </a:prstGeom>
                    <a:noFill/>
                    <a:ln>
                      <a:noFill/>
                    </a:ln>
                  </pic:spPr>
                </pic:pic>
              </a:graphicData>
            </a:graphic>
          </wp:inline>
        </w:drawing>
      </w:r>
    </w:p>
    <w:p w14:paraId="207A0EAE" w14:textId="77777777" w:rsidR="00941A17" w:rsidRPr="009C33E9" w:rsidRDefault="00941A17" w:rsidP="00941A17">
      <w:pPr>
        <w:pStyle w:val="Source"/>
      </w:pPr>
      <w:r w:rsidRPr="000F37E6">
        <w:t>Prepared on Australian Accounting Standards</w:t>
      </w:r>
      <w:r w:rsidRPr="009C33E9">
        <w:t xml:space="preserve"> basis.</w:t>
      </w:r>
    </w:p>
    <w:p w14:paraId="49198E9B" w14:textId="10EE6FF5" w:rsidR="00941A17" w:rsidRDefault="005F375D" w:rsidP="00576609">
      <w:pPr>
        <w:pStyle w:val="ChartandTableFootnoteAlpha"/>
        <w:numPr>
          <w:ilvl w:val="0"/>
          <w:numId w:val="4"/>
        </w:numPr>
      </w:pPr>
      <w:r w:rsidRPr="005F375D">
        <w:t>Includes</w:t>
      </w:r>
      <w:r w:rsidR="00941A17">
        <w:t xml:space="preserve"> </w:t>
      </w:r>
      <w:r w:rsidRPr="005F375D">
        <w:t xml:space="preserve">current </w:t>
      </w:r>
      <w:r w:rsidR="00BD6A8C">
        <w:t xml:space="preserve">Appropriation </w:t>
      </w:r>
      <w:r>
        <w:t xml:space="preserve">Bill </w:t>
      </w:r>
      <w:r w:rsidR="0066225A">
        <w:t>(</w:t>
      </w:r>
      <w:r>
        <w:t>No. 4</w:t>
      </w:r>
      <w:r w:rsidR="0066225A">
        <w:t>)</w:t>
      </w:r>
      <w:r>
        <w:t xml:space="preserve"> and </w:t>
      </w:r>
      <w:r w:rsidRPr="00F229C0">
        <w:t>p</w:t>
      </w:r>
      <w:r w:rsidR="005B1BC8" w:rsidRPr="00F229C0">
        <w:t xml:space="preserve">rior </w:t>
      </w:r>
      <w:r w:rsidR="00BD6A8C" w:rsidRPr="00F229C0">
        <w:t xml:space="preserve">Appropriation </w:t>
      </w:r>
      <w:r w:rsidR="005B1BC8" w:rsidRPr="00F229C0">
        <w:t>Act No. 2</w:t>
      </w:r>
      <w:r w:rsidR="00BA7716" w:rsidRPr="00F229C0">
        <w:t>/</w:t>
      </w:r>
      <w:r w:rsidRPr="00F229C0">
        <w:t>4/6 appropriations</w:t>
      </w:r>
      <w:r w:rsidR="00941A17">
        <w:t>.</w:t>
      </w:r>
    </w:p>
    <w:p w14:paraId="7D05EAB7" w14:textId="77777777" w:rsidR="00A502EA" w:rsidRDefault="005941AC" w:rsidP="00075C2E">
      <w:pPr>
        <w:pStyle w:val="ChartandTableFootnoteAlpha"/>
      </w:pPr>
      <w:r w:rsidRPr="005941AC">
        <w:t>Includes purchases from current and previous years’ Departmental Capital Budgets (DCBs).</w:t>
      </w:r>
    </w:p>
    <w:p w14:paraId="7CAA404E" w14:textId="63C60E34" w:rsidR="00075C2E" w:rsidRDefault="00075C2E" w:rsidP="00075C2E">
      <w:pPr>
        <w:pStyle w:val="ChartandTableFootnoteAlpha"/>
      </w:pPr>
      <w:r>
        <w:t>Includes the following</w:t>
      </w:r>
      <w:r w:rsidR="00CF7D58">
        <w:t xml:space="preserve"> sources of funding:</w:t>
      </w:r>
    </w:p>
    <w:p w14:paraId="2A71DAA9" w14:textId="4E803CF3" w:rsidR="00075C2E" w:rsidRPr="000F37E6" w:rsidRDefault="00075C2E" w:rsidP="00075C2E">
      <w:pPr>
        <w:pStyle w:val="ChartandTableFootnote-Dash"/>
      </w:pPr>
      <w:r>
        <w:t>- sponsorship</w:t>
      </w:r>
      <w:r w:rsidR="00CF7D58">
        <w:t>s</w:t>
      </w:r>
      <w:r>
        <w:t>, subsid</w:t>
      </w:r>
      <w:r w:rsidR="00CF7D58">
        <w:t>ies, donations</w:t>
      </w:r>
      <w:r>
        <w:t xml:space="preserve">, gifts </w:t>
      </w:r>
      <w:r w:rsidR="00CF7D58">
        <w:t xml:space="preserve">of non-financial assets, </w:t>
      </w:r>
      <w:r>
        <w:t>or similar contribution</w:t>
      </w:r>
      <w:r w:rsidR="00CF7D58">
        <w:t>,</w:t>
      </w:r>
    </w:p>
    <w:p w14:paraId="6CDE55A4" w14:textId="629919F8" w:rsidR="00075C2E" w:rsidRDefault="00075C2E" w:rsidP="00075C2E">
      <w:pPr>
        <w:pStyle w:val="ChartandTableFootnote-Dash"/>
      </w:pPr>
      <w:r w:rsidRPr="000F37E6">
        <w:t>- internally developed asset</w:t>
      </w:r>
      <w:r w:rsidR="00CF7D58">
        <w:t>s,</w:t>
      </w:r>
      <w:r>
        <w:t xml:space="preserve"> </w:t>
      </w:r>
      <w:r w:rsidR="001D24AA">
        <w:t xml:space="preserve"> </w:t>
      </w:r>
    </w:p>
    <w:p w14:paraId="1DE56262" w14:textId="77777777" w:rsidR="00CF7D58" w:rsidRDefault="00075C2E" w:rsidP="00075C2E">
      <w:pPr>
        <w:pStyle w:val="ChartandTableFootnote-Dash"/>
      </w:pPr>
      <w:r>
        <w:t>- pr</w:t>
      </w:r>
      <w:r w:rsidR="001D24AA">
        <w:t>oceeds from the sale of assets</w:t>
      </w:r>
      <w:r w:rsidR="00CF7D58">
        <w:t>, and</w:t>
      </w:r>
    </w:p>
    <w:p w14:paraId="28886306" w14:textId="782D9F34" w:rsidR="00075C2E" w:rsidRPr="000F37E6" w:rsidRDefault="00CF7D58" w:rsidP="00075C2E">
      <w:pPr>
        <w:pStyle w:val="ChartandTableFootnote-Dash"/>
      </w:pPr>
      <w:r>
        <w:t>-</w:t>
      </w:r>
      <w:r w:rsidRPr="00CF7D58">
        <w:t xml:space="preserve"> </w:t>
      </w:r>
      <w:r>
        <w:t>s74 External</w:t>
      </w:r>
      <w:r w:rsidDel="005013B5">
        <w:t xml:space="preserve"> </w:t>
      </w:r>
      <w:r>
        <w:t>Revenue</w:t>
      </w:r>
      <w:r w:rsidR="0037496B">
        <w:t>.</w:t>
      </w:r>
    </w:p>
    <w:p w14:paraId="14432FAA" w14:textId="36FD68B1" w:rsidR="009A79C1" w:rsidRPr="000F37E6" w:rsidRDefault="009A79C1">
      <w:pPr>
        <w:pStyle w:val="ChartandTableFootnote-Dash"/>
      </w:pPr>
    </w:p>
    <w:p w14:paraId="70883DC2" w14:textId="6555CA1A" w:rsidR="007D742F" w:rsidRDefault="007D742F" w:rsidP="00E15CF3">
      <w:pPr>
        <w:pStyle w:val="SingleParagraph"/>
        <w:rPr>
          <w:snapToGrid w:val="0"/>
        </w:rPr>
      </w:pPr>
    </w:p>
    <w:p w14:paraId="2737301F" w14:textId="77777777" w:rsidR="007D742F" w:rsidRDefault="007D742F">
      <w:pPr>
        <w:spacing w:after="0" w:line="240" w:lineRule="auto"/>
        <w:jc w:val="left"/>
        <w:rPr>
          <w:snapToGrid w:val="0"/>
        </w:rPr>
      </w:pPr>
      <w:r>
        <w:rPr>
          <w:snapToGrid w:val="0"/>
        </w:rPr>
        <w:br w:type="page"/>
      </w:r>
    </w:p>
    <w:p w14:paraId="43B8466C" w14:textId="77777777" w:rsidR="007D742F" w:rsidRDefault="007D742F" w:rsidP="007D742F">
      <w:pPr>
        <w:pStyle w:val="TableHeading"/>
        <w:spacing w:before="0" w:after="0"/>
        <w:rPr>
          <w:lang w:val="en-AU"/>
        </w:rPr>
      </w:pPr>
      <w:r>
        <w:rPr>
          <w:snapToGrid w:val="0"/>
        </w:rPr>
        <w:lastRenderedPageBreak/>
        <w:t>Table 3.</w:t>
      </w:r>
      <w:r>
        <w:rPr>
          <w:snapToGrid w:val="0"/>
          <w:lang w:val="en-AU"/>
        </w:rPr>
        <w:t>7</w:t>
      </w:r>
      <w:r>
        <w:rPr>
          <w:snapToGrid w:val="0"/>
        </w:rPr>
        <w:t xml:space="preserve">: </w:t>
      </w:r>
      <w:r w:rsidRPr="00014438">
        <w:rPr>
          <w:snapToGrid w:val="0"/>
        </w:rPr>
        <w:t xml:space="preserve">Statement of </w:t>
      </w:r>
      <w:r>
        <w:rPr>
          <w:snapToGrid w:val="0"/>
          <w:lang w:val="en-AU"/>
        </w:rPr>
        <w:t xml:space="preserve">departmental </w:t>
      </w:r>
      <w:r w:rsidRPr="00014438">
        <w:rPr>
          <w:snapToGrid w:val="0"/>
        </w:rPr>
        <w:t>asset movements (</w:t>
      </w:r>
      <w:r>
        <w:rPr>
          <w:snapToGrid w:val="0"/>
          <w:lang w:val="en-AU"/>
        </w:rPr>
        <w:t>Budget year 2021-22</w:t>
      </w:r>
      <w:r w:rsidRPr="00014438">
        <w:rPr>
          <w:snapToGrid w:val="0"/>
        </w:rPr>
        <w:t>)</w:t>
      </w:r>
    </w:p>
    <w:p w14:paraId="2A004C18" w14:textId="11B868BB" w:rsidR="00FE1321" w:rsidRDefault="007C5C63" w:rsidP="007D742F">
      <w:pPr>
        <w:spacing w:after="0" w:line="240" w:lineRule="auto"/>
        <w:jc w:val="left"/>
        <w:rPr>
          <w:snapToGrid w:val="0"/>
        </w:rPr>
      </w:pPr>
      <w:r w:rsidRPr="007C5C63">
        <w:rPr>
          <w:noProof/>
          <w:snapToGrid w:val="0"/>
        </w:rPr>
        <w:drawing>
          <wp:inline distT="0" distB="0" distL="0" distR="0" wp14:anchorId="11057F2E" wp14:editId="3276C6E1">
            <wp:extent cx="4784090" cy="45351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84090" cy="4535170"/>
                    </a:xfrm>
                    <a:prstGeom prst="rect">
                      <a:avLst/>
                    </a:prstGeom>
                    <a:noFill/>
                    <a:ln>
                      <a:noFill/>
                    </a:ln>
                  </pic:spPr>
                </pic:pic>
              </a:graphicData>
            </a:graphic>
          </wp:inline>
        </w:drawing>
      </w:r>
    </w:p>
    <w:p w14:paraId="5F6D2E22" w14:textId="77777777" w:rsidR="00FE1321" w:rsidRDefault="00FE1321" w:rsidP="00FE1321">
      <w:pPr>
        <w:pStyle w:val="Source"/>
      </w:pPr>
      <w:r w:rsidRPr="009C33E9">
        <w:t>Prepared on Australian Accounting Standards basis.</w:t>
      </w:r>
    </w:p>
    <w:p w14:paraId="14FC845B" w14:textId="15D33A9D" w:rsidR="00FE1321" w:rsidRPr="00F2604E" w:rsidRDefault="00FE1321" w:rsidP="00085397">
      <w:pPr>
        <w:pStyle w:val="ChartandTableFootnoteAlpha"/>
        <w:numPr>
          <w:ilvl w:val="0"/>
          <w:numId w:val="28"/>
        </w:numPr>
        <w:rPr>
          <w:snapToGrid w:val="0"/>
        </w:rPr>
      </w:pPr>
      <w:r w:rsidRPr="00FE1321">
        <w:rPr>
          <w:snapToGrid w:val="0"/>
        </w:rPr>
        <w:t xml:space="preserve">"Appropriation equity" refers to equity injections or Administered Assets and Liabilities appropriations </w:t>
      </w:r>
      <w:r w:rsidRPr="00F2604E">
        <w:t>provided</w:t>
      </w:r>
      <w:r w:rsidRPr="00F2604E">
        <w:rPr>
          <w:snapToGrid w:val="0"/>
        </w:rPr>
        <w:t xml:space="preserve"> through </w:t>
      </w:r>
      <w:r w:rsidRPr="00AE21E2">
        <w:rPr>
          <w:i/>
          <w:iCs/>
          <w:snapToGrid w:val="0"/>
        </w:rPr>
        <w:t>Appropriation Act (No. 2) 2021-</w:t>
      </w:r>
      <w:r w:rsidR="00F01AFD">
        <w:rPr>
          <w:i/>
          <w:iCs/>
          <w:snapToGrid w:val="0"/>
        </w:rPr>
        <w:t>20</w:t>
      </w:r>
      <w:r w:rsidRPr="00AE21E2">
        <w:rPr>
          <w:i/>
          <w:iCs/>
          <w:snapToGrid w:val="0"/>
        </w:rPr>
        <w:t>22</w:t>
      </w:r>
      <w:r w:rsidRPr="00F2604E">
        <w:rPr>
          <w:snapToGrid w:val="0"/>
        </w:rPr>
        <w:t xml:space="preserve"> and Appropriation Bill (No. 4) 2021-</w:t>
      </w:r>
      <w:r w:rsidR="00F01AFD">
        <w:rPr>
          <w:snapToGrid w:val="0"/>
        </w:rPr>
        <w:t>20</w:t>
      </w:r>
      <w:r w:rsidRPr="00F2604E">
        <w:rPr>
          <w:snapToGrid w:val="0"/>
        </w:rPr>
        <w:t>22, including Collection Development Acquisition Budget.</w:t>
      </w:r>
    </w:p>
    <w:p w14:paraId="3E2200B2" w14:textId="6D0B4674" w:rsidR="00FE1321" w:rsidRPr="002301FE" w:rsidRDefault="00FE1321" w:rsidP="002301FE">
      <w:pPr>
        <w:pStyle w:val="ChartandTableFootnoteAlpha"/>
        <w:numPr>
          <w:ilvl w:val="0"/>
          <w:numId w:val="28"/>
        </w:numPr>
        <w:rPr>
          <w:b/>
          <w:snapToGrid w:val="0"/>
          <w:lang w:val="x-none"/>
        </w:rPr>
      </w:pPr>
      <w:r w:rsidRPr="00F2604E">
        <w:rPr>
          <w:snapToGrid w:val="0"/>
        </w:rPr>
        <w:t xml:space="preserve">"Appropriation ordinary annual services" refers to funding provided through </w:t>
      </w:r>
      <w:r w:rsidRPr="00AE21E2">
        <w:rPr>
          <w:i/>
          <w:iCs/>
          <w:snapToGrid w:val="0"/>
        </w:rPr>
        <w:t>Appropriation Act (No. 1) 2021-</w:t>
      </w:r>
      <w:r w:rsidR="00F01AFD">
        <w:rPr>
          <w:i/>
          <w:iCs/>
          <w:snapToGrid w:val="0"/>
        </w:rPr>
        <w:t>20</w:t>
      </w:r>
      <w:r w:rsidRPr="002301FE">
        <w:rPr>
          <w:i/>
          <w:iCs/>
          <w:snapToGrid w:val="0"/>
        </w:rPr>
        <w:t>22</w:t>
      </w:r>
      <w:r w:rsidRPr="002301FE">
        <w:rPr>
          <w:snapToGrid w:val="0"/>
        </w:rPr>
        <w:t xml:space="preserve"> and Appropriation Bill (No. 3) 2021-</w:t>
      </w:r>
      <w:r w:rsidR="00F01AFD" w:rsidRPr="002301FE">
        <w:rPr>
          <w:snapToGrid w:val="0"/>
        </w:rPr>
        <w:t>20</w:t>
      </w:r>
      <w:r w:rsidRPr="002301FE">
        <w:rPr>
          <w:snapToGrid w:val="0"/>
        </w:rPr>
        <w:t>22 for depreciation/amortisation expenses, Departmental Capital Budget or other operational expenses.</w:t>
      </w:r>
    </w:p>
    <w:p w14:paraId="6F0ABC3F" w14:textId="3A324784" w:rsidR="002E5E71" w:rsidRPr="007D742F" w:rsidRDefault="007D742F" w:rsidP="00085397">
      <w:pPr>
        <w:pStyle w:val="ChartandTableFootnoteAlpha"/>
        <w:numPr>
          <w:ilvl w:val="0"/>
          <w:numId w:val="28"/>
        </w:numPr>
        <w:rPr>
          <w:b/>
          <w:snapToGrid w:val="0"/>
          <w:lang w:val="x-none"/>
        </w:rPr>
        <w:sectPr w:rsidR="002E5E71" w:rsidRPr="007D742F" w:rsidSect="005A601A">
          <w:headerReference w:type="even" r:id="rId103"/>
          <w:headerReference w:type="default" r:id="rId104"/>
          <w:footerReference w:type="even" r:id="rId105"/>
          <w:footerReference w:type="default" r:id="rId106"/>
          <w:headerReference w:type="first" r:id="rId107"/>
          <w:footerReference w:type="first" r:id="rId108"/>
          <w:type w:val="oddPage"/>
          <w:pgSz w:w="11907" w:h="16840" w:code="9"/>
          <w:pgMar w:top="2835" w:right="2098" w:bottom="2269" w:left="2098" w:header="1814" w:footer="1814" w:gutter="0"/>
          <w:cols w:space="708"/>
          <w:titlePg/>
          <w:docGrid w:linePitch="360"/>
        </w:sectPr>
      </w:pPr>
      <w:r>
        <w:rPr>
          <w:snapToGrid w:val="0"/>
        </w:rPr>
        <w:br w:type="page"/>
      </w:r>
    </w:p>
    <w:bookmarkEnd w:id="367"/>
    <w:bookmarkEnd w:id="417"/>
    <w:bookmarkEnd w:id="418"/>
    <w:bookmarkEnd w:id="419"/>
    <w:p w14:paraId="3BB91E7E" w14:textId="77777777" w:rsidR="00F51DAC" w:rsidRDefault="007D5358" w:rsidP="00F51DAC">
      <w:pPr>
        <w:pStyle w:val="TableHeading"/>
        <w:spacing w:before="0"/>
        <w:rPr>
          <w:lang w:val="en-AU"/>
        </w:rPr>
      </w:pPr>
      <w:r>
        <w:rPr>
          <w:snapToGrid w:val="0"/>
        </w:rPr>
        <w:lastRenderedPageBreak/>
        <w:t>Table 3.</w:t>
      </w:r>
      <w:r w:rsidR="001F46A6">
        <w:rPr>
          <w:snapToGrid w:val="0"/>
        </w:rPr>
        <w:t>8</w:t>
      </w:r>
      <w:r w:rsidR="00F51DAC">
        <w:rPr>
          <w:snapToGrid w:val="0"/>
        </w:rPr>
        <w:t xml:space="preserve">: </w:t>
      </w:r>
      <w:r w:rsidR="00F51DAC" w:rsidRPr="007463B7">
        <w:rPr>
          <w:snapToGrid w:val="0"/>
        </w:rPr>
        <w:t xml:space="preserve">Schedule of </w:t>
      </w:r>
      <w:r w:rsidR="00550253">
        <w:rPr>
          <w:snapToGrid w:val="0"/>
        </w:rPr>
        <w:t>b</w:t>
      </w:r>
      <w:r w:rsidR="00550253" w:rsidRPr="007463B7">
        <w:rPr>
          <w:snapToGrid w:val="0"/>
        </w:rPr>
        <w:t xml:space="preserve">udgeted </w:t>
      </w:r>
      <w:r w:rsidR="00550253">
        <w:rPr>
          <w:snapToGrid w:val="0"/>
        </w:rPr>
        <w:t>i</w:t>
      </w:r>
      <w:r w:rsidR="00550253" w:rsidRPr="007463B7">
        <w:rPr>
          <w:snapToGrid w:val="0"/>
        </w:rPr>
        <w:t xml:space="preserve">ncome and </w:t>
      </w:r>
      <w:r w:rsidR="00550253">
        <w:rPr>
          <w:snapToGrid w:val="0"/>
        </w:rPr>
        <w:t>e</w:t>
      </w:r>
      <w:r w:rsidR="00550253" w:rsidRPr="007463B7">
        <w:rPr>
          <w:snapToGrid w:val="0"/>
        </w:rPr>
        <w:t xml:space="preserve">xpenses </w:t>
      </w:r>
      <w:r w:rsidR="00550253">
        <w:rPr>
          <w:snapToGrid w:val="0"/>
        </w:rPr>
        <w:t>a</w:t>
      </w:r>
      <w:r w:rsidR="00550253" w:rsidRPr="007463B7">
        <w:rPr>
          <w:snapToGrid w:val="0"/>
        </w:rPr>
        <w:t xml:space="preserve">dministered on </w:t>
      </w:r>
      <w:r w:rsidR="00550253">
        <w:rPr>
          <w:snapToGrid w:val="0"/>
        </w:rPr>
        <w:t>b</w:t>
      </w:r>
      <w:r w:rsidR="00550253" w:rsidRPr="007463B7">
        <w:rPr>
          <w:snapToGrid w:val="0"/>
        </w:rPr>
        <w:t>ehalf of</w:t>
      </w:r>
      <w:r w:rsidR="00F51DAC">
        <w:rPr>
          <w:snapToGrid w:val="0"/>
        </w:rPr>
        <w:t xml:space="preserve"> </w:t>
      </w:r>
      <w:r w:rsidR="004E017C">
        <w:rPr>
          <w:snapToGrid w:val="0"/>
        </w:rPr>
        <w:t>G</w:t>
      </w:r>
      <w:r w:rsidR="00F51DAC" w:rsidRPr="007463B7">
        <w:rPr>
          <w:snapToGrid w:val="0"/>
        </w:rPr>
        <w:t>overnment (for the period ended 30 June)</w:t>
      </w:r>
      <w:r w:rsidR="008D4221" w:rsidRPr="008D4221">
        <w:rPr>
          <w:b w:val="0"/>
          <w:snapToGrid w:val="0"/>
        </w:rPr>
        <w:t xml:space="preserve"> </w:t>
      </w:r>
    </w:p>
    <w:p w14:paraId="4FB5B3AA" w14:textId="50216A0C" w:rsidR="003B7884" w:rsidRPr="00FE1321" w:rsidRDefault="007C071D" w:rsidP="00FE1321">
      <w:pPr>
        <w:pStyle w:val="TableGraphic"/>
      </w:pPr>
      <w:r w:rsidRPr="007C071D">
        <w:rPr>
          <w:noProof/>
        </w:rPr>
        <w:drawing>
          <wp:inline distT="0" distB="0" distL="0" distR="0" wp14:anchorId="14AF307B" wp14:editId="72E418C9">
            <wp:extent cx="4896485" cy="62191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96485" cy="6219190"/>
                    </a:xfrm>
                    <a:prstGeom prst="rect">
                      <a:avLst/>
                    </a:prstGeom>
                    <a:noFill/>
                    <a:ln>
                      <a:noFill/>
                    </a:ln>
                  </pic:spPr>
                </pic:pic>
              </a:graphicData>
            </a:graphic>
          </wp:inline>
        </w:drawing>
      </w:r>
    </w:p>
    <w:p w14:paraId="0B6F811A" w14:textId="24DB3815" w:rsidR="00F51DAC" w:rsidRDefault="00F51DAC" w:rsidP="00FE1321">
      <w:pPr>
        <w:pStyle w:val="Source"/>
        <w:rPr>
          <w:snapToGrid w:val="0"/>
        </w:rPr>
      </w:pPr>
      <w:r w:rsidRPr="00AC530C">
        <w:t>Prepared on Australian Accounting Standards basis.</w:t>
      </w:r>
    </w:p>
    <w:p w14:paraId="5F3B2245" w14:textId="77777777" w:rsidR="00BF70A6" w:rsidRDefault="00BF70A6">
      <w:pPr>
        <w:spacing w:after="0" w:line="240" w:lineRule="auto"/>
        <w:jc w:val="left"/>
        <w:rPr>
          <w:rFonts w:ascii="Arial" w:hAnsi="Arial"/>
          <w:b/>
          <w:snapToGrid w:val="0"/>
          <w:lang w:val="x-none"/>
        </w:rPr>
      </w:pPr>
      <w:r>
        <w:rPr>
          <w:snapToGrid w:val="0"/>
        </w:rPr>
        <w:br w:type="page"/>
      </w:r>
    </w:p>
    <w:p w14:paraId="4FB866A3" w14:textId="69D9AFD3" w:rsidR="00F51DAC" w:rsidRDefault="00F51DAC" w:rsidP="00F51DAC">
      <w:pPr>
        <w:pStyle w:val="TableHeading"/>
        <w:spacing w:before="0"/>
        <w:rPr>
          <w:b w:val="0"/>
          <w:snapToGrid w:val="0"/>
          <w:lang w:val="en-AU"/>
        </w:rPr>
      </w:pPr>
      <w:r>
        <w:rPr>
          <w:snapToGrid w:val="0"/>
        </w:rPr>
        <w:lastRenderedPageBreak/>
        <w:t>Table</w:t>
      </w:r>
      <w:r w:rsidR="004E017C">
        <w:rPr>
          <w:snapToGrid w:val="0"/>
        </w:rPr>
        <w:t xml:space="preserve"> </w:t>
      </w:r>
      <w:r w:rsidR="007D5358">
        <w:rPr>
          <w:snapToGrid w:val="0"/>
        </w:rPr>
        <w:t>3.</w:t>
      </w:r>
      <w:r w:rsidR="001F46A6">
        <w:rPr>
          <w:snapToGrid w:val="0"/>
        </w:rPr>
        <w:t>9</w:t>
      </w:r>
      <w:r>
        <w:rPr>
          <w:snapToGrid w:val="0"/>
        </w:rPr>
        <w:t xml:space="preserve">: </w:t>
      </w:r>
      <w:r w:rsidRPr="00014438">
        <w:rPr>
          <w:snapToGrid w:val="0"/>
        </w:rPr>
        <w:t xml:space="preserve">Schedule of </w:t>
      </w:r>
      <w:r w:rsidR="009E5300">
        <w:rPr>
          <w:snapToGrid w:val="0"/>
        </w:rPr>
        <w:t>b</w:t>
      </w:r>
      <w:r w:rsidR="009E5300" w:rsidRPr="00014438">
        <w:rPr>
          <w:snapToGrid w:val="0"/>
        </w:rPr>
        <w:t xml:space="preserve">udgeted </w:t>
      </w:r>
      <w:r w:rsidR="009E5300">
        <w:rPr>
          <w:snapToGrid w:val="0"/>
        </w:rPr>
        <w:t>a</w:t>
      </w:r>
      <w:r w:rsidR="009E5300" w:rsidRPr="00014438">
        <w:rPr>
          <w:snapToGrid w:val="0"/>
        </w:rPr>
        <w:t xml:space="preserve">ssets and </w:t>
      </w:r>
      <w:r w:rsidR="009E5300">
        <w:rPr>
          <w:snapToGrid w:val="0"/>
        </w:rPr>
        <w:t>l</w:t>
      </w:r>
      <w:r w:rsidR="009E5300" w:rsidRPr="00014438">
        <w:rPr>
          <w:snapToGrid w:val="0"/>
        </w:rPr>
        <w:t xml:space="preserve">iabilities </w:t>
      </w:r>
      <w:r w:rsidR="009E5300">
        <w:rPr>
          <w:snapToGrid w:val="0"/>
        </w:rPr>
        <w:t>a</w:t>
      </w:r>
      <w:r w:rsidR="009E5300" w:rsidRPr="00014438">
        <w:rPr>
          <w:snapToGrid w:val="0"/>
        </w:rPr>
        <w:t xml:space="preserve">dministered on </w:t>
      </w:r>
      <w:r w:rsidR="009E5300">
        <w:rPr>
          <w:snapToGrid w:val="0"/>
        </w:rPr>
        <w:t>b</w:t>
      </w:r>
      <w:r w:rsidR="009E5300" w:rsidRPr="00014438">
        <w:rPr>
          <w:snapToGrid w:val="0"/>
        </w:rPr>
        <w:t xml:space="preserve">ehalf </w:t>
      </w:r>
      <w:r w:rsidRPr="00014438">
        <w:rPr>
          <w:snapToGrid w:val="0"/>
        </w:rPr>
        <w:t xml:space="preserve">of </w:t>
      </w:r>
      <w:r w:rsidR="004E017C">
        <w:rPr>
          <w:snapToGrid w:val="0"/>
        </w:rPr>
        <w:t>G</w:t>
      </w:r>
      <w:r w:rsidRPr="00014438">
        <w:rPr>
          <w:snapToGrid w:val="0"/>
        </w:rPr>
        <w:t>overnment (as at 30 June)</w:t>
      </w:r>
    </w:p>
    <w:p w14:paraId="70464AC9" w14:textId="3985E091" w:rsidR="000C3374" w:rsidRPr="000C3374" w:rsidRDefault="00243449" w:rsidP="006B3603">
      <w:pPr>
        <w:pStyle w:val="TableGraphic"/>
      </w:pPr>
      <w:r w:rsidRPr="00243449">
        <w:rPr>
          <w:noProof/>
        </w:rPr>
        <w:drawing>
          <wp:inline distT="0" distB="0" distL="0" distR="0" wp14:anchorId="42999007" wp14:editId="0EBBA0AD">
            <wp:extent cx="4896485" cy="4545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6485" cy="4545330"/>
                    </a:xfrm>
                    <a:prstGeom prst="rect">
                      <a:avLst/>
                    </a:prstGeom>
                    <a:noFill/>
                    <a:ln>
                      <a:noFill/>
                    </a:ln>
                  </pic:spPr>
                </pic:pic>
              </a:graphicData>
            </a:graphic>
          </wp:inline>
        </w:drawing>
      </w:r>
    </w:p>
    <w:p w14:paraId="219BFFEC" w14:textId="77777777" w:rsidR="00F51DAC" w:rsidRPr="00AC530C" w:rsidRDefault="00F51DAC" w:rsidP="00AC530C">
      <w:pPr>
        <w:pStyle w:val="Source"/>
      </w:pPr>
      <w:r w:rsidRPr="00AC530C">
        <w:t>Prepared on Australian Accounting Standards basis.</w:t>
      </w:r>
    </w:p>
    <w:p w14:paraId="78B5C8F6" w14:textId="77777777" w:rsidR="00F51DAC" w:rsidRPr="00014438" w:rsidRDefault="00F51DAC" w:rsidP="00F51DAC">
      <w:pPr>
        <w:pStyle w:val="SingleParagraph"/>
        <w:rPr>
          <w:snapToGrid w:val="0"/>
        </w:rPr>
      </w:pPr>
    </w:p>
    <w:p w14:paraId="04A69AC1" w14:textId="77777777" w:rsidR="00311E53" w:rsidRDefault="00311E53">
      <w:pPr>
        <w:spacing w:after="0" w:line="240" w:lineRule="auto"/>
        <w:jc w:val="left"/>
        <w:rPr>
          <w:rFonts w:ascii="Arial" w:hAnsi="Arial"/>
          <w:b/>
          <w:snapToGrid w:val="0"/>
          <w:lang w:val="x-none"/>
        </w:rPr>
      </w:pPr>
      <w:r>
        <w:rPr>
          <w:snapToGrid w:val="0"/>
        </w:rPr>
        <w:br w:type="page"/>
      </w:r>
    </w:p>
    <w:p w14:paraId="776C93DF" w14:textId="37A24EF0" w:rsidR="000C3374" w:rsidRPr="000C3374" w:rsidRDefault="001F46A6" w:rsidP="003979CC">
      <w:pPr>
        <w:pStyle w:val="TableHeading"/>
        <w:spacing w:before="0" w:after="0"/>
      </w:pPr>
      <w:r>
        <w:rPr>
          <w:snapToGrid w:val="0"/>
        </w:rPr>
        <w:lastRenderedPageBreak/>
        <w:t>Table 3.10</w:t>
      </w:r>
      <w:r w:rsidR="00F51DAC" w:rsidRPr="00014438">
        <w:rPr>
          <w:snapToGrid w:val="0"/>
        </w:rPr>
        <w:t xml:space="preserve">: Schedule of </w:t>
      </w:r>
      <w:r w:rsidR="001E4A2D">
        <w:rPr>
          <w:snapToGrid w:val="0"/>
        </w:rPr>
        <w:t>b</w:t>
      </w:r>
      <w:r w:rsidR="001E4A2D" w:rsidRPr="00014438">
        <w:rPr>
          <w:snapToGrid w:val="0"/>
        </w:rPr>
        <w:t xml:space="preserve">udgeted </w:t>
      </w:r>
      <w:r w:rsidR="001E4A2D">
        <w:rPr>
          <w:snapToGrid w:val="0"/>
        </w:rPr>
        <w:t>a</w:t>
      </w:r>
      <w:r w:rsidR="001E4A2D" w:rsidRPr="00014438">
        <w:rPr>
          <w:snapToGrid w:val="0"/>
        </w:rPr>
        <w:t xml:space="preserve">dministered </w:t>
      </w:r>
      <w:r w:rsidR="001E4A2D">
        <w:rPr>
          <w:snapToGrid w:val="0"/>
        </w:rPr>
        <w:t>c</w:t>
      </w:r>
      <w:r w:rsidR="001E4A2D" w:rsidRPr="00014438">
        <w:rPr>
          <w:snapToGrid w:val="0"/>
        </w:rPr>
        <w:t xml:space="preserve">ash </w:t>
      </w:r>
      <w:r w:rsidR="001E4A2D">
        <w:rPr>
          <w:snapToGrid w:val="0"/>
        </w:rPr>
        <w:t>f</w:t>
      </w:r>
      <w:r w:rsidR="001E4A2D" w:rsidRPr="00014438">
        <w:rPr>
          <w:snapToGrid w:val="0"/>
        </w:rPr>
        <w:t xml:space="preserve">lows </w:t>
      </w:r>
      <w:r w:rsidR="000C3374">
        <w:rPr>
          <w:snapToGrid w:val="0"/>
        </w:rPr>
        <w:t xml:space="preserve">(for the period ended 30 June) </w:t>
      </w:r>
      <w:r w:rsidR="007C071D" w:rsidRPr="007C071D">
        <w:rPr>
          <w:noProof/>
          <w:snapToGrid w:val="0"/>
        </w:rPr>
        <w:drawing>
          <wp:inline distT="0" distB="0" distL="0" distR="0" wp14:anchorId="095D7AFA" wp14:editId="54C6A111">
            <wp:extent cx="4896485" cy="6875780"/>
            <wp:effectExtent l="0" t="0" r="0"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96485" cy="6875780"/>
                    </a:xfrm>
                    <a:prstGeom prst="rect">
                      <a:avLst/>
                    </a:prstGeom>
                    <a:noFill/>
                    <a:ln>
                      <a:noFill/>
                    </a:ln>
                  </pic:spPr>
                </pic:pic>
              </a:graphicData>
            </a:graphic>
          </wp:inline>
        </w:drawing>
      </w:r>
    </w:p>
    <w:p w14:paraId="79245384" w14:textId="093362BA" w:rsidR="004F14E4" w:rsidRDefault="00C70E3A" w:rsidP="00F51DAC">
      <w:pPr>
        <w:pStyle w:val="Source"/>
      </w:pPr>
      <w:r>
        <w:t>Prepared on Australian Accounting Standards basis.</w:t>
      </w:r>
    </w:p>
    <w:p w14:paraId="115632FF" w14:textId="77777777" w:rsidR="007B10D4" w:rsidRPr="00413D65" w:rsidRDefault="007B10D4" w:rsidP="007B10D4">
      <w:pPr>
        <w:pStyle w:val="TableHeadingNoTable"/>
        <w:jc w:val="both"/>
        <w:rPr>
          <w:rFonts w:cs="Arial"/>
        </w:rPr>
      </w:pPr>
      <w:r w:rsidRPr="00413D65">
        <w:rPr>
          <w:rFonts w:cs="Arial"/>
        </w:rPr>
        <w:lastRenderedPageBreak/>
        <w:t>Table 3.11: Administered capital budget statement (for the period ended 30 June)</w:t>
      </w:r>
    </w:p>
    <w:p w14:paraId="32EF292B" w14:textId="129B6011" w:rsidR="007B10D4" w:rsidRPr="00367AE3" w:rsidRDefault="007B10D4" w:rsidP="007B10D4">
      <w:pPr>
        <w:rPr>
          <w:rFonts w:cs="Arial"/>
        </w:rPr>
      </w:pPr>
      <w:r>
        <w:rPr>
          <w:rFonts w:cs="Arial"/>
        </w:rPr>
        <w:t>The department</w:t>
      </w:r>
      <w:r w:rsidRPr="00367AE3">
        <w:rPr>
          <w:rFonts w:cs="Arial"/>
        </w:rPr>
        <w:t xml:space="preserve"> has no administered capital budget therefore Table 3.11 is not presented.</w:t>
      </w:r>
    </w:p>
    <w:p w14:paraId="1C0B29DE" w14:textId="77777777" w:rsidR="007B10D4" w:rsidRDefault="007B10D4" w:rsidP="007B10D4">
      <w:pPr>
        <w:pStyle w:val="TableHeadingNoTable"/>
        <w:rPr>
          <w:rFonts w:cs="Arial"/>
        </w:rPr>
      </w:pPr>
    </w:p>
    <w:p w14:paraId="7351FBEB" w14:textId="77777777" w:rsidR="007B10D4" w:rsidRPr="00413D65" w:rsidRDefault="007B10D4" w:rsidP="007B10D4">
      <w:pPr>
        <w:pStyle w:val="TableHeadingNoTable"/>
        <w:jc w:val="both"/>
        <w:rPr>
          <w:rFonts w:cs="Arial"/>
        </w:rPr>
      </w:pPr>
      <w:r w:rsidRPr="00413D65">
        <w:rPr>
          <w:rFonts w:cs="Arial"/>
        </w:rPr>
        <w:t>Table 3.12: Statement of administered asset movements (Budget year 2021–22)</w:t>
      </w:r>
    </w:p>
    <w:p w14:paraId="135F26C1" w14:textId="694C2AED" w:rsidR="007B10D4" w:rsidRPr="007B10D4" w:rsidRDefault="007B10D4" w:rsidP="007B10D4">
      <w:pPr>
        <w:rPr>
          <w:rFonts w:cs="Arial"/>
        </w:rPr>
      </w:pPr>
      <w:r>
        <w:rPr>
          <w:rFonts w:cs="Arial"/>
        </w:rPr>
        <w:t>The department</w:t>
      </w:r>
      <w:r w:rsidRPr="00367AE3">
        <w:rPr>
          <w:rFonts w:cs="Arial"/>
        </w:rPr>
        <w:t xml:space="preserve"> has no administered asset movements therefore Table 3.12 is not</w:t>
      </w:r>
      <w:r>
        <w:rPr>
          <w:rFonts w:cs="Arial"/>
        </w:rPr>
        <w:t xml:space="preserve"> presented.</w:t>
      </w:r>
    </w:p>
    <w:p w14:paraId="5FE3C013" w14:textId="77777777" w:rsidR="007B10D4" w:rsidRPr="007B10D4" w:rsidRDefault="007B10D4" w:rsidP="007B10D4">
      <w:pPr>
        <w:rPr>
          <w:rFonts w:cs="Arial"/>
        </w:rPr>
      </w:pPr>
    </w:p>
    <w:p w14:paraId="3ADFAEC9" w14:textId="77777777" w:rsidR="00C70E3A" w:rsidRDefault="00C70E3A" w:rsidP="00F51DAC">
      <w:pPr>
        <w:pStyle w:val="TableHeading"/>
        <w:spacing w:before="0"/>
        <w:rPr>
          <w:snapToGrid w:val="0"/>
        </w:rPr>
        <w:sectPr w:rsidR="00C70E3A" w:rsidSect="005A601A">
          <w:headerReference w:type="even" r:id="rId112"/>
          <w:headerReference w:type="default" r:id="rId113"/>
          <w:footerReference w:type="even" r:id="rId114"/>
          <w:footerReference w:type="default" r:id="rId115"/>
          <w:headerReference w:type="first" r:id="rId116"/>
          <w:footerReference w:type="first" r:id="rId117"/>
          <w:pgSz w:w="11907" w:h="16840" w:code="9"/>
          <w:pgMar w:top="2835" w:right="2098" w:bottom="2466" w:left="2098" w:header="1814" w:footer="1814" w:gutter="0"/>
          <w:cols w:space="708"/>
          <w:docGrid w:linePitch="360"/>
        </w:sectPr>
      </w:pP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14:paraId="6C092FC8" w14:textId="77777777" w:rsidR="00593E8F" w:rsidRDefault="00593E8F" w:rsidP="00E95DE7">
      <w:pPr>
        <w:pStyle w:val="Heading1"/>
      </w:pPr>
    </w:p>
    <w:p w14:paraId="796951C6" w14:textId="4BDA9F3C" w:rsidR="00593E8F" w:rsidRPr="00413D65" w:rsidRDefault="00593E8F" w:rsidP="00593E8F">
      <w:pPr>
        <w:pStyle w:val="PartHeading"/>
        <w:spacing w:before="1200"/>
        <w:jc w:val="both"/>
      </w:pPr>
    </w:p>
    <w:p w14:paraId="58731A41" w14:textId="77777777" w:rsidR="00593E8F" w:rsidRPr="00413D65" w:rsidRDefault="00593E8F" w:rsidP="00593E8F">
      <w:pPr>
        <w:pStyle w:val="PartHeading"/>
        <w:spacing w:before="1200"/>
      </w:pPr>
      <w:bookmarkStart w:id="421" w:name="ARCTitlePage"/>
      <w:bookmarkStart w:id="422" w:name="_Toc94509391"/>
      <w:bookmarkStart w:id="423" w:name="_Toc94519126"/>
      <w:bookmarkStart w:id="424" w:name="_Toc94519340"/>
      <w:bookmarkEnd w:id="421"/>
      <w:r w:rsidRPr="00413D65">
        <w:t>Australian Research Council</w:t>
      </w:r>
      <w:bookmarkEnd w:id="422"/>
      <w:bookmarkEnd w:id="423"/>
      <w:bookmarkEnd w:id="424"/>
    </w:p>
    <w:p w14:paraId="52C31D3C" w14:textId="7494B382" w:rsidR="0037114D" w:rsidRDefault="00AB03F6" w:rsidP="00593E8F">
      <w:pPr>
        <w:pStyle w:val="PartHeading"/>
        <w:spacing w:before="1200"/>
      </w:pPr>
      <w:bookmarkStart w:id="425" w:name="_Toc94369242"/>
      <w:bookmarkStart w:id="426" w:name="_Toc94369467"/>
      <w:bookmarkStart w:id="427" w:name="_Toc94509392"/>
      <w:bookmarkStart w:id="428" w:name="_Toc94519127"/>
      <w:bookmarkStart w:id="429" w:name="_Toc94519341"/>
      <w:r>
        <w:t>Entity a</w:t>
      </w:r>
      <w:r w:rsidR="00593E8F" w:rsidRPr="00413D65">
        <w:t xml:space="preserve">dditional </w:t>
      </w:r>
      <w:r>
        <w:t>e</w:t>
      </w:r>
      <w:r w:rsidR="00593E8F" w:rsidRPr="00413D65">
        <w:t xml:space="preserve">stimates </w:t>
      </w:r>
      <w:r>
        <w:t>s</w:t>
      </w:r>
      <w:r w:rsidR="00593E8F" w:rsidRPr="00413D65">
        <w:t>tatements</w:t>
      </w:r>
      <w:bookmarkEnd w:id="425"/>
      <w:bookmarkEnd w:id="426"/>
      <w:bookmarkEnd w:id="427"/>
      <w:bookmarkEnd w:id="428"/>
      <w:bookmarkEnd w:id="429"/>
    </w:p>
    <w:p w14:paraId="69AAB594" w14:textId="77777777" w:rsidR="00C70E3A" w:rsidRDefault="00C70E3A">
      <w:pPr>
        <w:spacing w:after="0" w:line="240" w:lineRule="auto"/>
        <w:jc w:val="left"/>
        <w:sectPr w:rsidR="00C70E3A" w:rsidSect="00615F20">
          <w:headerReference w:type="even" r:id="rId118"/>
          <w:headerReference w:type="default" r:id="rId119"/>
          <w:footerReference w:type="first" r:id="rId120"/>
          <w:type w:val="oddPage"/>
          <w:pgSz w:w="11906" w:h="16838" w:code="9"/>
          <w:pgMar w:top="2466" w:right="1983" w:bottom="2466" w:left="2098" w:header="1899" w:footer="1899" w:gutter="0"/>
          <w:cols w:space="708"/>
          <w:titlePg/>
          <w:docGrid w:linePitch="360"/>
        </w:sectPr>
      </w:pPr>
    </w:p>
    <w:p w14:paraId="07B77146" w14:textId="53B773DA" w:rsidR="0037114D" w:rsidRDefault="0037114D">
      <w:pPr>
        <w:spacing w:after="0" w:line="240" w:lineRule="auto"/>
        <w:jc w:val="left"/>
        <w:rPr>
          <w:rFonts w:ascii="Arial Bold" w:hAnsi="Arial Bold" w:cs="Arial"/>
          <w:b/>
          <w:sz w:val="52"/>
        </w:rPr>
      </w:pPr>
    </w:p>
    <w:p w14:paraId="74ADC065" w14:textId="688A5EB9" w:rsidR="00593E8F" w:rsidRPr="00413D65" w:rsidRDefault="00593E8F" w:rsidP="00593E8F">
      <w:pPr>
        <w:spacing w:after="0" w:line="240" w:lineRule="auto"/>
        <w:jc w:val="left"/>
        <w:rPr>
          <w:rFonts w:ascii="Arial" w:hAnsi="Arial" w:cs="Arial"/>
          <w:b/>
          <w:smallCaps/>
          <w:sz w:val="34"/>
        </w:rPr>
      </w:pPr>
    </w:p>
    <w:p w14:paraId="48BACBD1" w14:textId="77777777" w:rsidR="00593E8F" w:rsidRPr="00413D65" w:rsidRDefault="00593E8F" w:rsidP="00593E8F">
      <w:pPr>
        <w:pStyle w:val="ContentsHeading"/>
        <w:rPr>
          <w:rFonts w:cs="Arial"/>
        </w:rPr>
      </w:pPr>
      <w:bookmarkStart w:id="430" w:name="ARC_ContentsPage"/>
      <w:bookmarkEnd w:id="430"/>
      <w:r w:rsidRPr="00413D65">
        <w:rPr>
          <w:rFonts w:cs="Arial"/>
        </w:rPr>
        <w:t>Australian Research Council</w:t>
      </w:r>
    </w:p>
    <w:sdt>
      <w:sdtPr>
        <w:rPr>
          <w:rFonts w:ascii="Book Antiqua" w:hAnsi="Book Antiqua" w:cs="Arial"/>
          <w:b w:val="0"/>
          <w:caps/>
          <w:color w:val="2B579A"/>
          <w:shd w:val="clear" w:color="auto" w:fill="E6E6E6"/>
        </w:rPr>
        <w:id w:val="610318707"/>
        <w:docPartObj>
          <w:docPartGallery w:val="Table of Contents"/>
          <w:docPartUnique/>
        </w:docPartObj>
      </w:sdtPr>
      <w:sdtEndPr>
        <w:rPr>
          <w:caps w:val="0"/>
        </w:rPr>
      </w:sdtEndPr>
      <w:sdtContent>
        <w:p w14:paraId="71A9B85F" w14:textId="34E19BD9" w:rsidR="00D75CBC" w:rsidRPr="00A703A6" w:rsidRDefault="00593E8F">
          <w:pPr>
            <w:pStyle w:val="TOC1"/>
            <w:rPr>
              <w:rFonts w:asciiTheme="minorHAnsi" w:eastAsiaTheme="minorEastAsia" w:hAnsiTheme="minorHAnsi" w:cstheme="minorBidi"/>
              <w:noProof/>
              <w:sz w:val="22"/>
              <w:szCs w:val="22"/>
            </w:rPr>
          </w:pPr>
          <w:r w:rsidRPr="00413D65">
            <w:rPr>
              <w:rFonts w:cs="Arial"/>
              <w:caps/>
              <w:color w:val="2B579A"/>
              <w:shd w:val="clear" w:color="auto" w:fill="E6E6E6"/>
            </w:rPr>
            <w:fldChar w:fldCharType="begin"/>
          </w:r>
          <w:r w:rsidRPr="00413D65">
            <w:rPr>
              <w:rFonts w:cs="Arial"/>
            </w:rPr>
            <w:instrText xml:space="preserve"> TOC \o "1-3" \h \z \u </w:instrText>
          </w:r>
          <w:r w:rsidRPr="00413D65">
            <w:rPr>
              <w:rFonts w:cs="Arial"/>
              <w:caps/>
              <w:color w:val="2B579A"/>
              <w:shd w:val="clear" w:color="auto" w:fill="E6E6E6"/>
            </w:rPr>
            <w:fldChar w:fldCharType="separate"/>
          </w:r>
          <w:hyperlink w:anchor="_Toc94364789" w:history="1">
            <w:r w:rsidR="00D75CBC" w:rsidRPr="0045257E">
              <w:rPr>
                <w:rStyle w:val="Hyperlink"/>
                <w:rFonts w:cs="Arial"/>
                <w:noProof/>
              </w:rPr>
              <w:t>Section 1: Entity overview and resources</w:t>
            </w:r>
            <w:r w:rsidR="00D75CBC">
              <w:rPr>
                <w:noProof/>
                <w:webHidden/>
              </w:rPr>
              <w:tab/>
            </w:r>
            <w:r w:rsidR="00D75CBC">
              <w:rPr>
                <w:noProof/>
                <w:webHidden/>
              </w:rPr>
              <w:fldChar w:fldCharType="begin"/>
            </w:r>
            <w:r w:rsidR="00D75CBC">
              <w:rPr>
                <w:noProof/>
                <w:webHidden/>
              </w:rPr>
              <w:instrText xml:space="preserve"> PAGEREF _Toc94364789 \h </w:instrText>
            </w:r>
            <w:r w:rsidR="00D75CBC">
              <w:rPr>
                <w:noProof/>
                <w:webHidden/>
              </w:rPr>
            </w:r>
            <w:r w:rsidR="00D75CBC">
              <w:rPr>
                <w:noProof/>
                <w:webHidden/>
              </w:rPr>
              <w:fldChar w:fldCharType="separate"/>
            </w:r>
            <w:r w:rsidR="008044CD">
              <w:rPr>
                <w:noProof/>
                <w:webHidden/>
              </w:rPr>
              <w:t>75</w:t>
            </w:r>
            <w:r w:rsidR="00D75CBC">
              <w:rPr>
                <w:noProof/>
                <w:webHidden/>
              </w:rPr>
              <w:fldChar w:fldCharType="end"/>
            </w:r>
          </w:hyperlink>
        </w:p>
        <w:p w14:paraId="1712F938" w14:textId="1AD7BE8F" w:rsidR="00D75CBC" w:rsidRPr="00D75CBC" w:rsidRDefault="002A6A6F">
          <w:pPr>
            <w:pStyle w:val="TOC2"/>
            <w:tabs>
              <w:tab w:val="left" w:pos="600"/>
            </w:tabs>
            <w:rPr>
              <w:rFonts w:eastAsiaTheme="minorEastAsia" w:cs="Arial"/>
              <w:noProof/>
              <w:sz w:val="22"/>
              <w:szCs w:val="22"/>
            </w:rPr>
          </w:pPr>
          <w:hyperlink w:anchor="_Toc94364790" w:history="1">
            <w:r w:rsidR="00D75CBC" w:rsidRPr="00D75CBC">
              <w:rPr>
                <w:rStyle w:val="Hyperlink"/>
                <w:rFonts w:eastAsia="Arial Bold" w:cs="Arial"/>
                <w:noProof/>
              </w:rPr>
              <w:t>1.1</w:t>
            </w:r>
            <w:r w:rsidR="00D75CBC" w:rsidRPr="00D75CBC">
              <w:rPr>
                <w:rFonts w:eastAsiaTheme="minorEastAsia" w:cs="Arial"/>
                <w:noProof/>
                <w:sz w:val="22"/>
                <w:szCs w:val="22"/>
              </w:rPr>
              <w:tab/>
            </w:r>
            <w:r w:rsidR="00D75CBC" w:rsidRPr="00D75CBC">
              <w:rPr>
                <w:rStyle w:val="Hyperlink"/>
                <w:rFonts w:eastAsia="Arial Bold" w:cs="Arial"/>
                <w:noProof/>
              </w:rPr>
              <w:t>Strategic direction statement</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_Toc94364790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75</w:t>
            </w:r>
            <w:r w:rsidR="00D75CBC" w:rsidRPr="00D75CBC">
              <w:rPr>
                <w:rFonts w:cs="Arial"/>
                <w:noProof/>
                <w:webHidden/>
              </w:rPr>
              <w:fldChar w:fldCharType="end"/>
            </w:r>
          </w:hyperlink>
        </w:p>
        <w:p w14:paraId="4DEF919D" w14:textId="47308166" w:rsidR="00D75CBC" w:rsidRPr="00D75CBC" w:rsidRDefault="002A6A6F">
          <w:pPr>
            <w:pStyle w:val="TOC2"/>
            <w:tabs>
              <w:tab w:val="left" w:pos="600"/>
            </w:tabs>
            <w:rPr>
              <w:rFonts w:eastAsiaTheme="minorEastAsia" w:cs="Arial"/>
              <w:noProof/>
              <w:sz w:val="22"/>
              <w:szCs w:val="22"/>
            </w:rPr>
          </w:pPr>
          <w:hyperlink w:anchor="_Toc94364791" w:history="1">
            <w:r w:rsidR="00D75CBC" w:rsidRPr="00D75CBC">
              <w:rPr>
                <w:rStyle w:val="Hyperlink"/>
                <w:rFonts w:cs="Arial"/>
                <w:noProof/>
              </w:rPr>
              <w:t>1.2</w:t>
            </w:r>
            <w:r w:rsidR="00D75CBC" w:rsidRPr="00D75CBC">
              <w:rPr>
                <w:rFonts w:eastAsiaTheme="minorEastAsia" w:cs="Arial"/>
                <w:noProof/>
                <w:sz w:val="22"/>
                <w:szCs w:val="22"/>
              </w:rPr>
              <w:tab/>
            </w:r>
            <w:r w:rsidR="00D75CBC" w:rsidRPr="00D75CBC">
              <w:rPr>
                <w:rStyle w:val="Hyperlink"/>
                <w:rFonts w:cs="Arial"/>
                <w:noProof/>
              </w:rPr>
              <w:t>Entity resource statement</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_Toc94364791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77</w:t>
            </w:r>
            <w:r w:rsidR="00D75CBC" w:rsidRPr="00D75CBC">
              <w:rPr>
                <w:rFonts w:cs="Arial"/>
                <w:noProof/>
                <w:webHidden/>
              </w:rPr>
              <w:fldChar w:fldCharType="end"/>
            </w:r>
          </w:hyperlink>
        </w:p>
        <w:p w14:paraId="7AB21DAE" w14:textId="2F594652" w:rsidR="00D75CBC" w:rsidRPr="00D75CBC" w:rsidRDefault="002A6A6F">
          <w:pPr>
            <w:pStyle w:val="TOC2"/>
            <w:tabs>
              <w:tab w:val="left" w:pos="600"/>
            </w:tabs>
            <w:rPr>
              <w:rFonts w:eastAsiaTheme="minorEastAsia" w:cs="Arial"/>
              <w:noProof/>
              <w:sz w:val="22"/>
              <w:szCs w:val="22"/>
            </w:rPr>
          </w:pPr>
          <w:hyperlink w:anchor="_Toc94364792" w:history="1">
            <w:r w:rsidR="00D75CBC" w:rsidRPr="00D75CBC">
              <w:rPr>
                <w:rStyle w:val="Hyperlink"/>
                <w:rFonts w:cs="Arial"/>
                <w:noProof/>
              </w:rPr>
              <w:t>1.3</w:t>
            </w:r>
            <w:r w:rsidR="00D75CBC" w:rsidRPr="00D75CBC">
              <w:rPr>
                <w:rFonts w:eastAsiaTheme="minorEastAsia" w:cs="Arial"/>
                <w:noProof/>
                <w:sz w:val="22"/>
                <w:szCs w:val="22"/>
              </w:rPr>
              <w:tab/>
            </w:r>
            <w:r w:rsidR="00D75CBC" w:rsidRPr="00D75CBC">
              <w:rPr>
                <w:rStyle w:val="Hyperlink"/>
                <w:rFonts w:cs="Arial"/>
                <w:noProof/>
              </w:rPr>
              <w:t>Entity measures</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_Toc94364792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80</w:t>
            </w:r>
            <w:r w:rsidR="00D75CBC" w:rsidRPr="00D75CBC">
              <w:rPr>
                <w:rFonts w:cs="Arial"/>
                <w:noProof/>
                <w:webHidden/>
              </w:rPr>
              <w:fldChar w:fldCharType="end"/>
            </w:r>
          </w:hyperlink>
        </w:p>
        <w:p w14:paraId="1E29A0C3" w14:textId="535E906F" w:rsidR="00D75CBC" w:rsidRPr="00D75CBC" w:rsidRDefault="002A6A6F">
          <w:pPr>
            <w:pStyle w:val="TOC2"/>
            <w:tabs>
              <w:tab w:val="left" w:pos="600"/>
            </w:tabs>
            <w:rPr>
              <w:rFonts w:eastAsiaTheme="minorEastAsia" w:cs="Arial"/>
              <w:noProof/>
              <w:sz w:val="22"/>
              <w:szCs w:val="22"/>
            </w:rPr>
          </w:pPr>
          <w:hyperlink w:anchor="_Toc94364793" w:history="1">
            <w:r w:rsidR="00D75CBC" w:rsidRPr="00D75CBC">
              <w:rPr>
                <w:rStyle w:val="Hyperlink"/>
                <w:rFonts w:cs="Arial"/>
                <w:noProof/>
              </w:rPr>
              <w:t>1.4</w:t>
            </w:r>
            <w:r w:rsidR="00D75CBC" w:rsidRPr="00D75CBC">
              <w:rPr>
                <w:rFonts w:eastAsiaTheme="minorEastAsia" w:cs="Arial"/>
                <w:noProof/>
                <w:sz w:val="22"/>
                <w:szCs w:val="22"/>
              </w:rPr>
              <w:tab/>
            </w:r>
            <w:r w:rsidR="00D75CBC" w:rsidRPr="00D75CBC">
              <w:rPr>
                <w:rStyle w:val="Hyperlink"/>
                <w:rFonts w:cs="Arial"/>
                <w:noProof/>
              </w:rPr>
              <w:t>Additional estimates, resourcing and variations to outcomes</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_Toc94364793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80</w:t>
            </w:r>
            <w:r w:rsidR="00D75CBC" w:rsidRPr="00D75CBC">
              <w:rPr>
                <w:rFonts w:cs="Arial"/>
                <w:noProof/>
                <w:webHidden/>
              </w:rPr>
              <w:fldChar w:fldCharType="end"/>
            </w:r>
          </w:hyperlink>
        </w:p>
        <w:p w14:paraId="3E0918C1" w14:textId="1E59C4A4" w:rsidR="00D75CBC" w:rsidRPr="00D75CBC" w:rsidRDefault="002A6A6F">
          <w:pPr>
            <w:pStyle w:val="TOC2"/>
            <w:tabs>
              <w:tab w:val="left" w:pos="600"/>
            </w:tabs>
            <w:rPr>
              <w:rFonts w:eastAsiaTheme="minorEastAsia" w:cs="Arial"/>
              <w:noProof/>
              <w:sz w:val="22"/>
              <w:szCs w:val="22"/>
            </w:rPr>
          </w:pPr>
          <w:hyperlink w:anchor="_Toc94364794" w:history="1">
            <w:r w:rsidR="00D75CBC" w:rsidRPr="00D75CBC">
              <w:rPr>
                <w:rStyle w:val="Hyperlink"/>
                <w:rFonts w:cs="Arial"/>
                <w:noProof/>
              </w:rPr>
              <w:t>1.5</w:t>
            </w:r>
            <w:r w:rsidR="00D75CBC" w:rsidRPr="00D75CBC">
              <w:rPr>
                <w:rFonts w:eastAsiaTheme="minorEastAsia" w:cs="Arial"/>
                <w:noProof/>
                <w:sz w:val="22"/>
                <w:szCs w:val="22"/>
              </w:rPr>
              <w:tab/>
            </w:r>
            <w:r w:rsidR="00D75CBC" w:rsidRPr="00D75CBC">
              <w:rPr>
                <w:rStyle w:val="Hyperlink"/>
                <w:rFonts w:cs="Arial"/>
                <w:noProof/>
              </w:rPr>
              <w:t>Breakdown of additional estimates by appropriation bill</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_Toc94364794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81</w:t>
            </w:r>
            <w:r w:rsidR="00D75CBC" w:rsidRPr="00D75CBC">
              <w:rPr>
                <w:rFonts w:cs="Arial"/>
                <w:noProof/>
                <w:webHidden/>
              </w:rPr>
              <w:fldChar w:fldCharType="end"/>
            </w:r>
          </w:hyperlink>
        </w:p>
        <w:p w14:paraId="7E077BA0" w14:textId="4D0586B0" w:rsidR="00D75CBC" w:rsidRDefault="002A6A6F">
          <w:pPr>
            <w:pStyle w:val="TOC1"/>
            <w:rPr>
              <w:rFonts w:asciiTheme="minorHAnsi" w:eastAsiaTheme="minorEastAsia" w:hAnsiTheme="minorHAnsi" w:cstheme="minorBidi"/>
              <w:b w:val="0"/>
              <w:noProof/>
              <w:sz w:val="22"/>
              <w:szCs w:val="22"/>
            </w:rPr>
          </w:pPr>
          <w:hyperlink w:anchor="_Toc94364795" w:history="1">
            <w:r w:rsidR="00D75CBC" w:rsidRPr="0045257E">
              <w:rPr>
                <w:rStyle w:val="Hyperlink"/>
                <w:rFonts w:cs="Arial"/>
                <w:noProof/>
              </w:rPr>
              <w:t>Section 2: Revisions to outcomes and planned performance</w:t>
            </w:r>
            <w:r w:rsidR="00D75CBC">
              <w:rPr>
                <w:noProof/>
                <w:webHidden/>
              </w:rPr>
              <w:tab/>
            </w:r>
            <w:r w:rsidR="00D75CBC">
              <w:rPr>
                <w:noProof/>
                <w:webHidden/>
              </w:rPr>
              <w:fldChar w:fldCharType="begin"/>
            </w:r>
            <w:r w:rsidR="00D75CBC">
              <w:rPr>
                <w:noProof/>
                <w:webHidden/>
              </w:rPr>
              <w:instrText xml:space="preserve"> PAGEREF _Toc94364795 \h </w:instrText>
            </w:r>
            <w:r w:rsidR="00D75CBC">
              <w:rPr>
                <w:noProof/>
                <w:webHidden/>
              </w:rPr>
            </w:r>
            <w:r w:rsidR="00D75CBC">
              <w:rPr>
                <w:noProof/>
                <w:webHidden/>
              </w:rPr>
              <w:fldChar w:fldCharType="separate"/>
            </w:r>
            <w:r w:rsidR="008044CD">
              <w:rPr>
                <w:noProof/>
                <w:webHidden/>
              </w:rPr>
              <w:t>82</w:t>
            </w:r>
            <w:r w:rsidR="00D75CBC">
              <w:rPr>
                <w:noProof/>
                <w:webHidden/>
              </w:rPr>
              <w:fldChar w:fldCharType="end"/>
            </w:r>
          </w:hyperlink>
        </w:p>
        <w:p w14:paraId="001EAF53" w14:textId="63B89291" w:rsidR="00D75CBC" w:rsidRPr="00D75CBC" w:rsidRDefault="002A6A6F">
          <w:pPr>
            <w:pStyle w:val="TOC2"/>
            <w:tabs>
              <w:tab w:val="left" w:pos="600"/>
            </w:tabs>
            <w:rPr>
              <w:rFonts w:eastAsiaTheme="minorEastAsia" w:cs="Arial"/>
              <w:noProof/>
              <w:sz w:val="22"/>
              <w:szCs w:val="22"/>
            </w:rPr>
          </w:pPr>
          <w:hyperlink w:anchor="_Toc94364797" w:history="1">
            <w:r w:rsidR="00D75CBC" w:rsidRPr="00D75CBC">
              <w:rPr>
                <w:rStyle w:val="Hyperlink"/>
                <w:rFonts w:cs="Arial"/>
                <w:noProof/>
              </w:rPr>
              <w:t>2.1</w:t>
            </w:r>
            <w:r w:rsidR="00D75CBC" w:rsidRPr="00D75CBC">
              <w:rPr>
                <w:rFonts w:eastAsiaTheme="minorEastAsia" w:cs="Arial"/>
                <w:noProof/>
                <w:sz w:val="22"/>
                <w:szCs w:val="22"/>
              </w:rPr>
              <w:tab/>
            </w:r>
            <w:r w:rsidR="00D75CBC" w:rsidRPr="00D75CBC">
              <w:rPr>
                <w:rStyle w:val="Hyperlink"/>
                <w:rFonts w:cs="Arial"/>
                <w:noProof/>
              </w:rPr>
              <w:t>Budgeted expenses and performance for Outcome 1</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_Toc94364797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82</w:t>
            </w:r>
            <w:r w:rsidR="00D75CBC" w:rsidRPr="00D75CBC">
              <w:rPr>
                <w:rFonts w:cs="Arial"/>
                <w:noProof/>
                <w:webHidden/>
              </w:rPr>
              <w:fldChar w:fldCharType="end"/>
            </w:r>
          </w:hyperlink>
        </w:p>
        <w:p w14:paraId="3438C2EB" w14:textId="72A486BD" w:rsidR="00D75CBC" w:rsidRDefault="002A6A6F">
          <w:pPr>
            <w:pStyle w:val="TOC1"/>
            <w:rPr>
              <w:rFonts w:asciiTheme="minorHAnsi" w:eastAsiaTheme="minorEastAsia" w:hAnsiTheme="minorHAnsi" w:cstheme="minorBidi"/>
              <w:b w:val="0"/>
              <w:noProof/>
              <w:sz w:val="22"/>
              <w:szCs w:val="22"/>
            </w:rPr>
          </w:pPr>
          <w:hyperlink w:anchor="_Toc94364798" w:history="1">
            <w:r w:rsidR="00D75CBC" w:rsidRPr="0045257E">
              <w:rPr>
                <w:rStyle w:val="Hyperlink"/>
                <w:rFonts w:cs="Arial"/>
                <w:noProof/>
              </w:rPr>
              <w:t>Section 3: Special account flows and budgeted financial statements</w:t>
            </w:r>
            <w:r w:rsidR="00D75CBC">
              <w:rPr>
                <w:noProof/>
                <w:webHidden/>
              </w:rPr>
              <w:tab/>
            </w:r>
            <w:r w:rsidR="00D75CBC">
              <w:rPr>
                <w:noProof/>
                <w:webHidden/>
              </w:rPr>
              <w:fldChar w:fldCharType="begin"/>
            </w:r>
            <w:r w:rsidR="00D75CBC">
              <w:rPr>
                <w:noProof/>
                <w:webHidden/>
              </w:rPr>
              <w:instrText xml:space="preserve"> PAGEREF _Toc94364798 \h </w:instrText>
            </w:r>
            <w:r w:rsidR="00D75CBC">
              <w:rPr>
                <w:noProof/>
                <w:webHidden/>
              </w:rPr>
            </w:r>
            <w:r w:rsidR="00D75CBC">
              <w:rPr>
                <w:noProof/>
                <w:webHidden/>
              </w:rPr>
              <w:fldChar w:fldCharType="separate"/>
            </w:r>
            <w:r w:rsidR="008044CD">
              <w:rPr>
                <w:noProof/>
                <w:webHidden/>
              </w:rPr>
              <w:t>85</w:t>
            </w:r>
            <w:r w:rsidR="00D75CBC">
              <w:rPr>
                <w:noProof/>
                <w:webHidden/>
              </w:rPr>
              <w:fldChar w:fldCharType="end"/>
            </w:r>
          </w:hyperlink>
        </w:p>
        <w:p w14:paraId="009A7AF5" w14:textId="3A4AC730" w:rsidR="00D75CBC" w:rsidRPr="00D75CBC" w:rsidRDefault="002A6A6F">
          <w:pPr>
            <w:pStyle w:val="TOC2"/>
            <w:tabs>
              <w:tab w:val="left" w:pos="600"/>
            </w:tabs>
            <w:rPr>
              <w:rFonts w:eastAsiaTheme="minorEastAsia" w:cs="Arial"/>
              <w:noProof/>
              <w:sz w:val="22"/>
              <w:szCs w:val="22"/>
            </w:rPr>
          </w:pPr>
          <w:hyperlink w:anchor="_Toc94364799" w:history="1">
            <w:r w:rsidR="00D75CBC" w:rsidRPr="00D75CBC">
              <w:rPr>
                <w:rStyle w:val="Hyperlink"/>
                <w:rFonts w:cs="Arial"/>
                <w:noProof/>
              </w:rPr>
              <w:t>3.1</w:t>
            </w:r>
            <w:r w:rsidR="00D75CBC" w:rsidRPr="00D75CBC">
              <w:rPr>
                <w:rFonts w:eastAsiaTheme="minorEastAsia" w:cs="Arial"/>
                <w:noProof/>
                <w:sz w:val="22"/>
                <w:szCs w:val="22"/>
              </w:rPr>
              <w:tab/>
            </w:r>
            <w:r w:rsidR="00D75CBC" w:rsidRPr="00D75CBC">
              <w:rPr>
                <w:rStyle w:val="Hyperlink"/>
                <w:rFonts w:cs="Arial"/>
                <w:noProof/>
              </w:rPr>
              <w:t>Special account flows</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_Toc94364799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85</w:t>
            </w:r>
            <w:r w:rsidR="00D75CBC" w:rsidRPr="00D75CBC">
              <w:rPr>
                <w:rFonts w:cs="Arial"/>
                <w:noProof/>
                <w:webHidden/>
              </w:rPr>
              <w:fldChar w:fldCharType="end"/>
            </w:r>
          </w:hyperlink>
        </w:p>
        <w:p w14:paraId="416BB2BD" w14:textId="113A84D4" w:rsidR="00D75CBC" w:rsidRPr="00D75CBC" w:rsidRDefault="002A6A6F">
          <w:pPr>
            <w:pStyle w:val="TOC2"/>
            <w:tabs>
              <w:tab w:val="left" w:pos="600"/>
            </w:tabs>
            <w:rPr>
              <w:rFonts w:eastAsiaTheme="minorEastAsia" w:cs="Arial"/>
              <w:noProof/>
              <w:sz w:val="22"/>
              <w:szCs w:val="22"/>
            </w:rPr>
          </w:pPr>
          <w:hyperlink w:anchor="_Toc94364800" w:history="1">
            <w:r w:rsidR="00D75CBC" w:rsidRPr="00D75CBC">
              <w:rPr>
                <w:rStyle w:val="Hyperlink"/>
                <w:rFonts w:cs="Arial"/>
                <w:noProof/>
              </w:rPr>
              <w:t>3.2</w:t>
            </w:r>
            <w:r w:rsidR="00D75CBC" w:rsidRPr="00D75CBC">
              <w:rPr>
                <w:rFonts w:eastAsiaTheme="minorEastAsia" w:cs="Arial"/>
                <w:noProof/>
                <w:sz w:val="22"/>
                <w:szCs w:val="22"/>
              </w:rPr>
              <w:tab/>
            </w:r>
            <w:r w:rsidR="00D75CBC" w:rsidRPr="00D75CBC">
              <w:rPr>
                <w:rStyle w:val="Hyperlink"/>
                <w:rFonts w:cs="Arial"/>
                <w:noProof/>
              </w:rPr>
              <w:t>Budgeted financial statements</w:t>
            </w:r>
            <w:r w:rsidR="00D75CBC" w:rsidRPr="00D75CBC">
              <w:rPr>
                <w:rFonts w:cs="Arial"/>
                <w:noProof/>
                <w:webHidden/>
              </w:rPr>
              <w:tab/>
            </w:r>
            <w:r w:rsidR="00D75CBC" w:rsidRPr="00D75CBC">
              <w:rPr>
                <w:rFonts w:cs="Arial"/>
                <w:noProof/>
                <w:webHidden/>
              </w:rPr>
              <w:fldChar w:fldCharType="begin"/>
            </w:r>
            <w:r w:rsidR="00D75CBC" w:rsidRPr="00D75CBC">
              <w:rPr>
                <w:rFonts w:cs="Arial"/>
                <w:noProof/>
                <w:webHidden/>
              </w:rPr>
              <w:instrText xml:space="preserve"> PAGEREF _Toc94364800 \h </w:instrText>
            </w:r>
            <w:r w:rsidR="00D75CBC" w:rsidRPr="00D75CBC">
              <w:rPr>
                <w:rFonts w:cs="Arial"/>
                <w:noProof/>
                <w:webHidden/>
              </w:rPr>
            </w:r>
            <w:r w:rsidR="00D75CBC" w:rsidRPr="00D75CBC">
              <w:rPr>
                <w:rFonts w:cs="Arial"/>
                <w:noProof/>
                <w:webHidden/>
              </w:rPr>
              <w:fldChar w:fldCharType="separate"/>
            </w:r>
            <w:r w:rsidR="008044CD">
              <w:rPr>
                <w:rFonts w:cs="Arial"/>
                <w:noProof/>
                <w:webHidden/>
              </w:rPr>
              <w:t>86</w:t>
            </w:r>
            <w:r w:rsidR="00D75CBC" w:rsidRPr="00D75CBC">
              <w:rPr>
                <w:rFonts w:cs="Arial"/>
                <w:noProof/>
                <w:webHidden/>
              </w:rPr>
              <w:fldChar w:fldCharType="end"/>
            </w:r>
          </w:hyperlink>
        </w:p>
        <w:p w14:paraId="44959E20" w14:textId="6379A6ED" w:rsidR="00D75CBC" w:rsidRDefault="00D75CBC">
          <w:pPr>
            <w:pStyle w:val="TOC1"/>
            <w:rPr>
              <w:rFonts w:asciiTheme="minorHAnsi" w:eastAsiaTheme="minorEastAsia" w:hAnsiTheme="minorHAnsi" w:cstheme="minorBidi"/>
              <w:b w:val="0"/>
              <w:noProof/>
              <w:sz w:val="22"/>
              <w:szCs w:val="22"/>
            </w:rPr>
          </w:pPr>
        </w:p>
        <w:p w14:paraId="6F8AA283" w14:textId="3AE013DB" w:rsidR="00593E8F" w:rsidRPr="00413D65" w:rsidRDefault="00593E8F" w:rsidP="00593E8F">
          <w:pPr>
            <w:rPr>
              <w:rFonts w:ascii="Arial" w:hAnsi="Arial" w:cs="Arial"/>
            </w:rPr>
          </w:pPr>
          <w:r w:rsidRPr="00413D65">
            <w:rPr>
              <w:rFonts w:ascii="Arial" w:hAnsi="Arial" w:cs="Arial"/>
              <w:b/>
              <w:color w:val="2B579A"/>
              <w:shd w:val="clear" w:color="auto" w:fill="E6E6E6"/>
            </w:rPr>
            <w:fldChar w:fldCharType="end"/>
          </w:r>
        </w:p>
      </w:sdtContent>
    </w:sdt>
    <w:p w14:paraId="34898024" w14:textId="77777777" w:rsidR="00593E8F" w:rsidRPr="00413D65" w:rsidRDefault="00593E8F" w:rsidP="00593E8F">
      <w:pPr>
        <w:rPr>
          <w:rFonts w:ascii="Arial" w:hAnsi="Arial" w:cs="Arial"/>
        </w:rPr>
      </w:pPr>
    </w:p>
    <w:p w14:paraId="1A05A4FF" w14:textId="77777777" w:rsidR="00593E8F" w:rsidRPr="00413D65" w:rsidRDefault="00593E8F" w:rsidP="00593E8F">
      <w:pPr>
        <w:rPr>
          <w:rFonts w:ascii="Arial" w:hAnsi="Arial" w:cs="Arial"/>
        </w:rPr>
        <w:sectPr w:rsidR="00593E8F" w:rsidRPr="00413D65" w:rsidSect="00615F20">
          <w:footerReference w:type="first" r:id="rId121"/>
          <w:type w:val="oddPage"/>
          <w:pgSz w:w="11906" w:h="16838" w:code="9"/>
          <w:pgMar w:top="2466" w:right="1983" w:bottom="2466" w:left="2098" w:header="1899" w:footer="1899" w:gutter="0"/>
          <w:cols w:space="708"/>
          <w:titlePg/>
          <w:docGrid w:linePitch="360"/>
        </w:sectPr>
      </w:pPr>
    </w:p>
    <w:p w14:paraId="5012B502" w14:textId="77CED50E" w:rsidR="001D3974" w:rsidRPr="001D3974" w:rsidRDefault="001D3974" w:rsidP="001D3974">
      <w:pPr>
        <w:pStyle w:val="Heading1-LVL2"/>
        <w:rPr>
          <w:lang w:val="en-AU"/>
        </w:rPr>
      </w:pPr>
      <w:bookmarkStart w:id="431" w:name="ARC_Section1"/>
      <w:bookmarkStart w:id="432" w:name="_Toc94369243"/>
      <w:bookmarkStart w:id="433" w:name="_Toc94369468"/>
      <w:bookmarkStart w:id="434" w:name="_Toc94519342"/>
      <w:bookmarkStart w:id="435" w:name="_Toc58516302"/>
      <w:bookmarkStart w:id="436" w:name="_Toc94364789"/>
      <w:bookmarkStart w:id="437" w:name="ARC_1_1"/>
      <w:bookmarkStart w:id="438" w:name="ARC_1_2"/>
      <w:bookmarkEnd w:id="431"/>
      <w:r w:rsidRPr="001D3974">
        <w:rPr>
          <w:lang w:val="en-AU"/>
        </w:rPr>
        <w:lastRenderedPageBreak/>
        <w:t>Australian Research Council</w:t>
      </w:r>
      <w:bookmarkEnd w:id="432"/>
      <w:bookmarkEnd w:id="433"/>
      <w:bookmarkEnd w:id="434"/>
    </w:p>
    <w:p w14:paraId="65977BCA" w14:textId="0F869EC4" w:rsidR="00593E8F" w:rsidRPr="001D3974" w:rsidRDefault="00593E8F" w:rsidP="001D3974">
      <w:pPr>
        <w:pStyle w:val="Heading2-TOC"/>
      </w:pPr>
      <w:r w:rsidRPr="001D3974">
        <w:t>Section 1: Entity overview and resources</w:t>
      </w:r>
      <w:bookmarkEnd w:id="435"/>
      <w:bookmarkEnd w:id="436"/>
    </w:p>
    <w:p w14:paraId="7F74D436" w14:textId="7805B7A9" w:rsidR="00593E8F" w:rsidRPr="001D3974" w:rsidRDefault="001D3974" w:rsidP="001D3974">
      <w:pPr>
        <w:pStyle w:val="Heading3"/>
      </w:pPr>
      <w:bookmarkStart w:id="439" w:name="_Toc58516303"/>
      <w:bookmarkStart w:id="440" w:name="_Toc94364790"/>
      <w:bookmarkEnd w:id="437"/>
      <w:r>
        <w:rPr>
          <w:lang w:val="en-AU"/>
        </w:rPr>
        <w:t>1.1</w:t>
      </w:r>
      <w:r>
        <w:rPr>
          <w:lang w:val="en-AU"/>
        </w:rPr>
        <w:tab/>
      </w:r>
      <w:r w:rsidR="00593E8F" w:rsidRPr="001D3974">
        <w:t>Strategic direction statement</w:t>
      </w:r>
      <w:bookmarkEnd w:id="439"/>
      <w:bookmarkEnd w:id="440"/>
    </w:p>
    <w:p w14:paraId="6E3816BC" w14:textId="77777777" w:rsidR="00983CFC" w:rsidRDefault="00983CFC" w:rsidP="00983CFC">
      <w:pPr>
        <w:rPr>
          <w:rFonts w:eastAsia="Book Antiqua" w:cs="Arial"/>
        </w:rPr>
      </w:pPr>
      <w:r>
        <w:rPr>
          <w:rFonts w:eastAsia="Book Antiqua" w:cs="Arial"/>
        </w:rPr>
        <w:t xml:space="preserve">The Australian Research Council (ARC) is a non-corporate Commonwealth entity established under the </w:t>
      </w:r>
      <w:r>
        <w:rPr>
          <w:rFonts w:eastAsia="Book Antiqua" w:cs="Arial"/>
          <w:i/>
        </w:rPr>
        <w:t>Australian Research Council Act 2001</w:t>
      </w:r>
      <w:r>
        <w:rPr>
          <w:rFonts w:eastAsia="Book Antiqua" w:cs="Arial"/>
        </w:rPr>
        <w:t>. The ARC is responsible for administering the National Competitive Grants Program (NCGP), assessing the quality, engagement and impact of research and providing advice and support on research matters.</w:t>
      </w:r>
    </w:p>
    <w:p w14:paraId="78CD2A6C" w14:textId="77777777" w:rsidR="00983CFC" w:rsidRDefault="00983CFC" w:rsidP="00983CFC">
      <w:pPr>
        <w:rPr>
          <w:rFonts w:eastAsia="Book Antiqua" w:cs="Arial"/>
        </w:rPr>
      </w:pPr>
      <w:r>
        <w:rPr>
          <w:rFonts w:eastAsia="Book Antiqua" w:cs="Arial"/>
        </w:rPr>
        <w:t>Through the NCGP, the ARC supports excellent research and research training for the benefit of Australians, across all disciplines, awarding funding based on a competitive peer review process. The NCGP comprises two programs, Discovery and Linkage, which fund a range of complementary schemes that provide funding for basic and applied research, research training, research collaboration and infrastructure.</w:t>
      </w:r>
    </w:p>
    <w:p w14:paraId="71E16273" w14:textId="77777777" w:rsidR="00983CFC" w:rsidRDefault="00983CFC" w:rsidP="00983CFC">
      <w:pPr>
        <w:rPr>
          <w:rFonts w:eastAsia="Book Antiqua" w:cs="Arial"/>
        </w:rPr>
      </w:pPr>
      <w:r>
        <w:rPr>
          <w:rFonts w:eastAsia="Book Antiqua" w:cs="Arial"/>
        </w:rPr>
        <w:t xml:space="preserve">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 ARC is also responsible for administering the Engagement and Impact (EI) assessment, which assesses the engagement of researchers with end-users, and shows how universities are translating their research into economic, social, environmental, cultural and other impacts. </w:t>
      </w:r>
    </w:p>
    <w:p w14:paraId="6E8AC14C" w14:textId="77777777" w:rsidR="00983CFC" w:rsidRDefault="00983CFC" w:rsidP="00983CFC">
      <w:pPr>
        <w:rPr>
          <w:rFonts w:eastAsia="Book Antiqua" w:cs="Arial"/>
        </w:rPr>
      </w:pPr>
      <w:r>
        <w:rPr>
          <w:rFonts w:eastAsia="Book Antiqua" w:cs="Arial"/>
        </w:rPr>
        <w:t>The ARC’s priorities for 2021–22 include:</w:t>
      </w:r>
    </w:p>
    <w:p w14:paraId="5C26739F" w14:textId="77777777" w:rsidR="00983CFC" w:rsidRDefault="00983CFC" w:rsidP="00085397">
      <w:pPr>
        <w:pStyle w:val="PBS16BulletList"/>
        <w:numPr>
          <w:ilvl w:val="0"/>
          <w:numId w:val="34"/>
        </w:numPr>
        <w:rPr>
          <w:rFonts w:eastAsia="Book Antiqua" w:cs="Arial"/>
        </w:rPr>
      </w:pPr>
      <w:r>
        <w:rPr>
          <w:rFonts w:eastAsia="Book Antiqua" w:cs="Arial"/>
        </w:rPr>
        <w:t xml:space="preserve">delivering the NCGP effectively and efficiently to support research in the national interest and aligned with national priorities </w:t>
      </w:r>
    </w:p>
    <w:p w14:paraId="4A2E9412" w14:textId="77777777" w:rsidR="00983CFC" w:rsidRDefault="00983CFC" w:rsidP="00085397">
      <w:pPr>
        <w:pStyle w:val="PBS16BulletList"/>
        <w:numPr>
          <w:ilvl w:val="0"/>
          <w:numId w:val="34"/>
        </w:numPr>
        <w:rPr>
          <w:rFonts w:eastAsia="Book Antiqua" w:cs="Arial"/>
        </w:rPr>
      </w:pPr>
      <w:r>
        <w:rPr>
          <w:rFonts w:eastAsia="Book Antiqua" w:cs="Arial"/>
        </w:rPr>
        <w:t xml:space="preserve">providing high quality advice to the Minister on research matters including in areas of Government focus (for example, strengthening linkages between research and business to stimulate more research and development across the economy) </w:t>
      </w:r>
    </w:p>
    <w:p w14:paraId="77F3534C" w14:textId="77777777" w:rsidR="00983CFC" w:rsidRDefault="00983CFC" w:rsidP="00085397">
      <w:pPr>
        <w:pStyle w:val="PBS16BulletList"/>
        <w:numPr>
          <w:ilvl w:val="0"/>
          <w:numId w:val="34"/>
        </w:numPr>
        <w:ind w:left="709"/>
        <w:rPr>
          <w:rFonts w:eastAsia="Book Antiqua" w:cs="Arial"/>
        </w:rPr>
      </w:pPr>
      <w:r>
        <w:rPr>
          <w:rFonts w:eastAsia="Book Antiqua" w:cs="Arial"/>
        </w:rPr>
        <w:t xml:space="preserve">fast-tracking implementation of outcomes of the review of ERA and EI </w:t>
      </w:r>
    </w:p>
    <w:p w14:paraId="4CCF85DE" w14:textId="77777777" w:rsidR="00983CFC" w:rsidRDefault="00983CFC" w:rsidP="00085397">
      <w:pPr>
        <w:pStyle w:val="PBS16BulletList"/>
        <w:numPr>
          <w:ilvl w:val="0"/>
          <w:numId w:val="34"/>
        </w:numPr>
        <w:ind w:left="709"/>
        <w:rPr>
          <w:rFonts w:eastAsia="Book Antiqua" w:cs="Arial"/>
        </w:rPr>
      </w:pPr>
      <w:r>
        <w:rPr>
          <w:rFonts w:eastAsia="Book Antiqua" w:cs="Arial"/>
        </w:rPr>
        <w:t>working with universities to prepare for the ERA 2023 and EI 2024 rounds</w:t>
      </w:r>
    </w:p>
    <w:p w14:paraId="09C30455" w14:textId="77777777" w:rsidR="00331D62" w:rsidRDefault="00983CFC" w:rsidP="00085397">
      <w:pPr>
        <w:pStyle w:val="PBS16BulletList"/>
        <w:numPr>
          <w:ilvl w:val="0"/>
          <w:numId w:val="34"/>
        </w:numPr>
        <w:ind w:left="709"/>
        <w:rPr>
          <w:rFonts w:eastAsia="Book Antiqua" w:cs="Arial"/>
        </w:rPr>
        <w:sectPr w:rsidR="00331D62" w:rsidSect="00B42D05">
          <w:headerReference w:type="even" r:id="rId122"/>
          <w:headerReference w:type="default" r:id="rId123"/>
          <w:footerReference w:type="even" r:id="rId124"/>
          <w:footerReference w:type="default" r:id="rId125"/>
          <w:headerReference w:type="first" r:id="rId126"/>
          <w:footerReference w:type="first" r:id="rId127"/>
          <w:type w:val="oddPage"/>
          <w:pgSz w:w="11907" w:h="16840" w:code="9"/>
          <w:pgMar w:top="2835" w:right="2098" w:bottom="2466" w:left="2098" w:header="1814" w:footer="1814" w:gutter="0"/>
          <w:cols w:space="708"/>
          <w:docGrid w:linePitch="360"/>
        </w:sectPr>
      </w:pPr>
      <w:r>
        <w:rPr>
          <w:rFonts w:eastAsia="Book Antiqua" w:cs="Arial"/>
        </w:rPr>
        <w:t>working with stakeholders in delivering program and policy responsibilities, including through consultations and in raising public awareness of research outcomes made possible through ARC funding</w:t>
      </w:r>
    </w:p>
    <w:p w14:paraId="114FAD47" w14:textId="77777777" w:rsidR="00983CFC" w:rsidRDefault="00983CFC" w:rsidP="00085397">
      <w:pPr>
        <w:pStyle w:val="PBS16BulletList"/>
        <w:numPr>
          <w:ilvl w:val="0"/>
          <w:numId w:val="34"/>
        </w:numPr>
        <w:rPr>
          <w:rFonts w:eastAsia="Book Antiqua" w:cs="Arial"/>
        </w:rPr>
      </w:pPr>
      <w:r>
        <w:rPr>
          <w:rFonts w:eastAsia="Book Antiqua" w:cs="Arial"/>
        </w:rPr>
        <w:lastRenderedPageBreak/>
        <w:t>monitoring the performance of selected NCGP schemes though scheduled reviews and evaluations</w:t>
      </w:r>
    </w:p>
    <w:p w14:paraId="38B72E2C" w14:textId="77777777" w:rsidR="00983CFC" w:rsidRDefault="00983CFC" w:rsidP="00085397">
      <w:pPr>
        <w:pStyle w:val="PBS16BulletList"/>
        <w:numPr>
          <w:ilvl w:val="0"/>
          <w:numId w:val="34"/>
        </w:numPr>
        <w:rPr>
          <w:rFonts w:eastAsia="Book Antiqua" w:cs="Arial"/>
        </w:rPr>
      </w:pPr>
      <w:r>
        <w:rPr>
          <w:rFonts w:eastAsia="Book Antiqua" w:cs="Arial"/>
        </w:rPr>
        <w:t>ensuring that the NCGP supports participation by all researchers, including Aboriginal and Torres Strait Islander researchers, women researchers and early and mid-career researchers</w:t>
      </w:r>
    </w:p>
    <w:p w14:paraId="66731C5B" w14:textId="77777777" w:rsidR="00983CFC" w:rsidRDefault="00983CFC" w:rsidP="00085397">
      <w:pPr>
        <w:pStyle w:val="PBS16BulletList"/>
        <w:numPr>
          <w:ilvl w:val="0"/>
          <w:numId w:val="34"/>
        </w:numPr>
        <w:ind w:left="709"/>
        <w:rPr>
          <w:rFonts w:eastAsia="Book Antiqua" w:cs="Arial"/>
        </w:rPr>
      </w:pPr>
      <w:r>
        <w:rPr>
          <w:rFonts w:eastAsia="Book Antiqua" w:cs="Arial"/>
        </w:rPr>
        <w:t xml:space="preserve">enhancing the ARC’s organisational governance framework to incorporate additional perspectives, meet the Government’s expectations and continue to deliver against legislative requirements </w:t>
      </w:r>
    </w:p>
    <w:p w14:paraId="6913CF1C" w14:textId="77777777" w:rsidR="00983CFC" w:rsidRDefault="00983CFC" w:rsidP="00085397">
      <w:pPr>
        <w:pStyle w:val="PBS16BulletList"/>
        <w:numPr>
          <w:ilvl w:val="0"/>
          <w:numId w:val="34"/>
        </w:numPr>
        <w:ind w:left="709"/>
        <w:rPr>
          <w:rFonts w:eastAsia="Book Antiqua" w:cs="Arial"/>
        </w:rPr>
      </w:pPr>
      <w:r>
        <w:rPr>
          <w:rFonts w:eastAsia="Book Antiqua" w:cs="Arial"/>
        </w:rPr>
        <w:t xml:space="preserve">providing specialist research-based grants administration services to other Australian Government agencies that is standardised, streamlined and supports Australian Government standards and requirements.  </w:t>
      </w:r>
    </w:p>
    <w:p w14:paraId="37FD4F45" w14:textId="77777777" w:rsidR="00983CFC" w:rsidRDefault="00983CFC" w:rsidP="00983CFC">
      <w:pPr>
        <w:pStyle w:val="PBS16BulletList"/>
        <w:numPr>
          <w:ilvl w:val="0"/>
          <w:numId w:val="0"/>
        </w:numPr>
        <w:rPr>
          <w:rFonts w:cs="Arial"/>
        </w:rPr>
      </w:pPr>
      <w:r>
        <w:rPr>
          <w:rFonts w:eastAsia="Book Antiqua" w:cs="Arial"/>
        </w:rPr>
        <w:t>The ARC acknowledges the ongoing impact of COVID-19 on the research sector, and continues to monitor and adapt processes as necessary to best support the Australian research community through 2021–22</w:t>
      </w:r>
      <w:r>
        <w:rPr>
          <w:rFonts w:cs="Arial"/>
        </w:rPr>
        <w:t>.</w:t>
      </w:r>
    </w:p>
    <w:p w14:paraId="51C2F7FD" w14:textId="77777777" w:rsidR="00DD0CE6" w:rsidRDefault="00DD0CE6">
      <w:pPr>
        <w:spacing w:after="0" w:line="240" w:lineRule="auto"/>
        <w:jc w:val="left"/>
        <w:rPr>
          <w:rFonts w:cs="Arial"/>
          <w:smallCaps/>
        </w:rPr>
        <w:sectPr w:rsidR="00DD0CE6" w:rsidSect="00331D62">
          <w:headerReference w:type="even" r:id="rId128"/>
          <w:pgSz w:w="11907" w:h="16840" w:code="9"/>
          <w:pgMar w:top="2835" w:right="2098" w:bottom="2466" w:left="2098" w:header="1814" w:footer="1814" w:gutter="0"/>
          <w:cols w:space="708"/>
          <w:docGrid w:linePitch="360"/>
        </w:sectPr>
      </w:pPr>
    </w:p>
    <w:p w14:paraId="630D350C" w14:textId="59194D1D" w:rsidR="00593E8F" w:rsidRPr="001D3974" w:rsidRDefault="001D3974" w:rsidP="001D3974">
      <w:pPr>
        <w:pStyle w:val="Heading3"/>
      </w:pPr>
      <w:bookmarkStart w:id="441" w:name="_Toc58516304"/>
      <w:bookmarkStart w:id="442" w:name="_Toc94364791"/>
      <w:bookmarkEnd w:id="438"/>
      <w:r>
        <w:rPr>
          <w:lang w:val="en-AU"/>
        </w:rPr>
        <w:lastRenderedPageBreak/>
        <w:t>1.2</w:t>
      </w:r>
      <w:r>
        <w:rPr>
          <w:lang w:val="en-AU"/>
        </w:rPr>
        <w:tab/>
      </w:r>
      <w:r w:rsidR="00593E8F" w:rsidRPr="001D3974">
        <w:t>Entity resource statement</w:t>
      </w:r>
      <w:bookmarkEnd w:id="441"/>
      <w:bookmarkEnd w:id="442"/>
    </w:p>
    <w:p w14:paraId="374FB945" w14:textId="77777777" w:rsidR="00983CFC" w:rsidRDefault="00983CFC" w:rsidP="00983CFC">
      <w:pPr>
        <w:rPr>
          <w:rFonts w:cs="Arial"/>
        </w:rPr>
      </w:pPr>
      <w:r>
        <w:rPr>
          <w:rFonts w:cs="Arial"/>
        </w:rPr>
        <w:t>Table 1.1 shows the total funding from all sources available to the ARC for its operations and to deliver programs and services on behalf of the Government.</w:t>
      </w:r>
    </w:p>
    <w:p w14:paraId="088361DD" w14:textId="77777777" w:rsidR="00983CFC" w:rsidRDefault="00983CFC" w:rsidP="00983CFC">
      <w:pPr>
        <w:rPr>
          <w:rFonts w:cs="Arial"/>
        </w:rPr>
      </w:pPr>
      <w:r>
        <w:rPr>
          <w:rFonts w:cs="Arial"/>
        </w:rPr>
        <w:t>The table summarises how resources will be applied by outcome (government strategic policy objectives) and by administered (on behalf of the Government or the public) and departmental (for the ARC’s operations) classification.</w:t>
      </w:r>
    </w:p>
    <w:p w14:paraId="334E0DF0" w14:textId="77777777" w:rsidR="00983CFC" w:rsidRDefault="00983CFC" w:rsidP="00983CFC">
      <w:pPr>
        <w:rPr>
          <w:rFonts w:cs="Arial"/>
        </w:rPr>
      </w:pPr>
      <w:r>
        <w:rPr>
          <w:rFonts w:cs="Arial"/>
        </w:rPr>
        <w:t xml:space="preserve">For more detailed information on special accounts and special appropriations, please refer to </w:t>
      </w:r>
      <w:r>
        <w:rPr>
          <w:rFonts w:cs="Arial"/>
          <w:i/>
        </w:rPr>
        <w:t>Budget Paper No. 4 – Agency Resourcing</w:t>
      </w:r>
      <w:r>
        <w:rPr>
          <w:rFonts w:cs="Arial"/>
        </w:rPr>
        <w:t>.</w:t>
      </w:r>
    </w:p>
    <w:p w14:paraId="547981EF" w14:textId="77777777" w:rsidR="00983CFC" w:rsidRDefault="00983CFC" w:rsidP="00983CFC">
      <w:pPr>
        <w:rPr>
          <w:rFonts w:cs="Arial"/>
        </w:rPr>
      </w:pPr>
      <w:r>
        <w:rPr>
          <w:rFonts w:cs="Arial"/>
        </w:rPr>
        <w:t xml:space="preserve">Information in this table is presented on a resourcing (that is, appropriations/cash available) basis, whilst the ‘Budgeted expenses by Outcome 1’ tables in Section 2 and the financial statements in Section 3 are presented on an accrual basis. </w:t>
      </w:r>
    </w:p>
    <w:p w14:paraId="58F92C72" w14:textId="77777777" w:rsidR="00593E8F" w:rsidRDefault="00593E8F" w:rsidP="00593E8F">
      <w:pPr>
        <w:spacing w:after="0" w:line="240" w:lineRule="auto"/>
        <w:jc w:val="left"/>
        <w:rPr>
          <w:rFonts w:ascii="Arial" w:hAnsi="Arial" w:cs="Arial"/>
          <w:b/>
          <w:color w:val="000000"/>
          <w:lang w:eastAsia="x-none"/>
        </w:rPr>
      </w:pPr>
      <w:r>
        <w:rPr>
          <w:rFonts w:cs="Arial"/>
        </w:rPr>
        <w:br w:type="page"/>
      </w:r>
    </w:p>
    <w:p w14:paraId="6A2AF7C4" w14:textId="0F6A37C5" w:rsidR="00593E8F" w:rsidRDefault="00593E8F" w:rsidP="0037114D">
      <w:pPr>
        <w:pStyle w:val="TableHeading"/>
        <w:rPr>
          <w:rFonts w:cs="Arial"/>
        </w:rPr>
      </w:pPr>
      <w:r w:rsidRPr="00413D65">
        <w:rPr>
          <w:rFonts w:cs="Arial"/>
          <w:lang w:val="en-AU"/>
        </w:rPr>
        <w:lastRenderedPageBreak/>
        <w:t xml:space="preserve">Table 1.1: Australian Research Council resource statement — </w:t>
      </w:r>
      <w:r w:rsidR="0037114D">
        <w:rPr>
          <w:rFonts w:cs="Arial"/>
          <w:lang w:val="en-AU"/>
        </w:rPr>
        <w:br/>
      </w:r>
      <w:r w:rsidRPr="00413D65">
        <w:rPr>
          <w:rFonts w:cs="Arial"/>
        </w:rPr>
        <w:t>Additional Estimates for 2021-22 as at February 2022</w:t>
      </w:r>
    </w:p>
    <w:p w14:paraId="18CBEDFA" w14:textId="2084BCCD" w:rsidR="00983CFC" w:rsidRDefault="004533BA" w:rsidP="00593E8F">
      <w:pPr>
        <w:spacing w:after="0" w:line="240" w:lineRule="auto"/>
        <w:jc w:val="left"/>
        <w:rPr>
          <w:rFonts w:ascii="Arial" w:hAnsi="Arial" w:cs="Arial"/>
          <w:color w:val="000000"/>
          <w:sz w:val="16"/>
          <w:lang w:eastAsia="x-none"/>
        </w:rPr>
      </w:pPr>
      <w:r w:rsidRPr="004533BA">
        <w:rPr>
          <w:rFonts w:ascii="Arial" w:hAnsi="Arial" w:cs="Arial"/>
          <w:noProof/>
          <w:color w:val="000000"/>
          <w:sz w:val="16"/>
          <w:lang w:eastAsia="x-none"/>
        </w:rPr>
        <w:drawing>
          <wp:inline distT="0" distB="0" distL="0" distR="0" wp14:anchorId="4581FBFB" wp14:editId="1D354AD6">
            <wp:extent cx="4730750" cy="5494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30750" cy="5494655"/>
                    </a:xfrm>
                    <a:prstGeom prst="rect">
                      <a:avLst/>
                    </a:prstGeom>
                    <a:noFill/>
                    <a:ln>
                      <a:noFill/>
                    </a:ln>
                  </pic:spPr>
                </pic:pic>
              </a:graphicData>
            </a:graphic>
          </wp:inline>
        </w:drawing>
      </w:r>
    </w:p>
    <w:p w14:paraId="2B694718" w14:textId="5149A50B" w:rsidR="00593E8F" w:rsidRPr="00820EBA" w:rsidRDefault="00593E8F" w:rsidP="00593E8F">
      <w:pPr>
        <w:spacing w:after="0" w:line="240" w:lineRule="auto"/>
        <w:jc w:val="left"/>
        <w:rPr>
          <w:rFonts w:ascii="Arial" w:hAnsi="Arial" w:cs="Arial"/>
          <w:color w:val="000000"/>
          <w:sz w:val="16"/>
          <w:lang w:eastAsia="x-none"/>
        </w:rPr>
      </w:pPr>
      <w:r w:rsidRPr="00820EBA">
        <w:rPr>
          <w:rFonts w:ascii="Arial" w:hAnsi="Arial" w:cs="Arial"/>
          <w:color w:val="000000"/>
          <w:sz w:val="16"/>
          <w:lang w:eastAsia="x-none"/>
        </w:rPr>
        <w:t>Prepared on a resourcing (i.e. appropriations available) basis.</w:t>
      </w:r>
      <w:r w:rsidRPr="00820EBA">
        <w:rPr>
          <w:rFonts w:ascii="Arial" w:hAnsi="Arial" w:cs="Arial"/>
          <w:color w:val="000000"/>
          <w:sz w:val="16"/>
          <w:lang w:eastAsia="x-none"/>
        </w:rPr>
        <w:tab/>
      </w:r>
      <w:r w:rsidRPr="00820EBA">
        <w:rPr>
          <w:rFonts w:ascii="Arial" w:hAnsi="Arial" w:cs="Arial"/>
          <w:color w:val="000000"/>
          <w:sz w:val="16"/>
          <w:lang w:eastAsia="x-none"/>
        </w:rPr>
        <w:tab/>
      </w:r>
      <w:r w:rsidRPr="00820EBA">
        <w:rPr>
          <w:rFonts w:ascii="Arial" w:hAnsi="Arial" w:cs="Arial"/>
          <w:color w:val="000000"/>
          <w:sz w:val="16"/>
          <w:lang w:eastAsia="x-none"/>
        </w:rPr>
        <w:tab/>
      </w:r>
      <w:r w:rsidRPr="00820EBA">
        <w:rPr>
          <w:rFonts w:ascii="Arial" w:hAnsi="Arial" w:cs="Arial"/>
          <w:color w:val="000000"/>
          <w:sz w:val="16"/>
          <w:lang w:eastAsia="x-none"/>
        </w:rPr>
        <w:tab/>
      </w:r>
    </w:p>
    <w:p w14:paraId="26DF625C" w14:textId="2FBD9C65" w:rsidR="00593E8F" w:rsidRPr="00413D65" w:rsidRDefault="00593E8F" w:rsidP="00593E8F">
      <w:pPr>
        <w:pStyle w:val="ChartandTableFootnote"/>
        <w:ind w:left="284" w:hanging="284"/>
        <w:rPr>
          <w:rFonts w:cs="Arial"/>
        </w:rPr>
      </w:pPr>
      <w:r w:rsidRPr="00413D65">
        <w:rPr>
          <w:rFonts w:cs="Arial"/>
        </w:rPr>
        <w:t xml:space="preserve">All figures shown above are GST exclusive - these may not match figures in the cash flow statement. </w:t>
      </w:r>
      <w:r w:rsidRPr="00413D65">
        <w:rPr>
          <w:rFonts w:cs="Arial"/>
        </w:rPr>
        <w:tab/>
      </w:r>
    </w:p>
    <w:p w14:paraId="62CD24E9" w14:textId="24E6DAB6" w:rsidR="00593E8F" w:rsidRPr="007B10D4" w:rsidRDefault="00593E8F" w:rsidP="00593E8F">
      <w:pPr>
        <w:pStyle w:val="ChartandTableFootnote"/>
        <w:ind w:left="284" w:hanging="284"/>
        <w:rPr>
          <w:rFonts w:cs="Arial"/>
        </w:rPr>
      </w:pPr>
      <w:r w:rsidRPr="00413D65">
        <w:rPr>
          <w:rFonts w:cs="Arial"/>
        </w:rPr>
        <w:t>(a)  Prior year Administered annual appropriations are only available to meet commitments entered into prior to 2020</w:t>
      </w:r>
      <w:r w:rsidRPr="007B10D4">
        <w:rPr>
          <w:rFonts w:cs="Arial"/>
        </w:rPr>
        <w:t xml:space="preserve">–21. This figure excludes $1.126 </w:t>
      </w:r>
      <w:r w:rsidR="0017574E">
        <w:rPr>
          <w:rFonts w:cs="Arial"/>
        </w:rPr>
        <w:t>million A</w:t>
      </w:r>
      <w:r w:rsidRPr="007B10D4">
        <w:rPr>
          <w:rFonts w:cs="Arial"/>
        </w:rPr>
        <w:t>dministered annual appropriation subject to administrative quarantine by Finance or withheld under section 51 of the PGPA Act. This figure also excluded $2.133</w:t>
      </w:r>
      <w:r w:rsidR="003577D6" w:rsidRPr="007B10D4">
        <w:rPr>
          <w:rFonts w:cs="Arial"/>
        </w:rPr>
        <w:t> </w:t>
      </w:r>
      <w:r w:rsidRPr="007B10D4">
        <w:rPr>
          <w:rFonts w:cs="Arial"/>
        </w:rPr>
        <w:t>million 2020-21 Administered annual appropriation which has been moved to 2023-24 and 2024</w:t>
      </w:r>
      <w:r w:rsidR="003577D6" w:rsidRPr="007B10D4">
        <w:rPr>
          <w:rFonts w:cs="Arial"/>
        </w:rPr>
        <w:noBreakHyphen/>
      </w:r>
      <w:r w:rsidRPr="007B10D4">
        <w:rPr>
          <w:rFonts w:cs="Arial"/>
        </w:rPr>
        <w:t>25 as agreed Movement of Funds (MoF) during 2021-22 MYEFO, refer to Table 2.1.1.</w:t>
      </w:r>
      <w:r w:rsidRPr="007B10D4">
        <w:rPr>
          <w:rFonts w:cs="Arial"/>
        </w:rPr>
        <w:tab/>
      </w:r>
    </w:p>
    <w:p w14:paraId="730DDA8B" w14:textId="06F91EF3" w:rsidR="00593E8F" w:rsidRPr="00413D65" w:rsidRDefault="00593E8F" w:rsidP="00593E8F">
      <w:pPr>
        <w:pStyle w:val="ChartandTableFootnote"/>
        <w:ind w:left="284" w:hanging="284"/>
        <w:rPr>
          <w:rFonts w:cs="Arial"/>
        </w:rPr>
      </w:pPr>
      <w:r w:rsidRPr="007B10D4">
        <w:rPr>
          <w:rFonts w:cs="Arial"/>
        </w:rPr>
        <w:t xml:space="preserve">(b)  </w:t>
      </w:r>
      <w:r w:rsidRPr="007B10D4">
        <w:rPr>
          <w:rFonts w:cs="Arial"/>
          <w:i/>
        </w:rPr>
        <w:t>Appropriation Act (No. 1) 2021-22</w:t>
      </w:r>
      <w:r w:rsidRPr="007B10D4">
        <w:rPr>
          <w:rFonts w:cs="Arial"/>
        </w:rPr>
        <w:t xml:space="preserve"> and</w:t>
      </w:r>
      <w:r w:rsidRPr="00413D65">
        <w:rPr>
          <w:rFonts w:cs="Arial"/>
        </w:rPr>
        <w:t xml:space="preserve"> </w:t>
      </w:r>
      <w:r w:rsidRPr="00CD3EF1">
        <w:rPr>
          <w:rFonts w:cs="Arial"/>
          <w:iCs/>
        </w:rPr>
        <w:t>Appropriation Bill (No. 3)</w:t>
      </w:r>
      <w:r w:rsidRPr="00413D65">
        <w:rPr>
          <w:rFonts w:cs="Arial"/>
          <w:i/>
        </w:rPr>
        <w:t xml:space="preserve"> </w:t>
      </w:r>
      <w:r w:rsidRPr="00C05445">
        <w:rPr>
          <w:rFonts w:cs="Arial"/>
          <w:iCs/>
        </w:rPr>
        <w:t>2021-</w:t>
      </w:r>
      <w:r w:rsidR="00F01AFD">
        <w:rPr>
          <w:rFonts w:cs="Arial"/>
          <w:iCs/>
        </w:rPr>
        <w:t>20</w:t>
      </w:r>
      <w:r w:rsidRPr="00C05445">
        <w:rPr>
          <w:rFonts w:cs="Arial"/>
          <w:iCs/>
        </w:rPr>
        <w:t>22</w:t>
      </w:r>
      <w:r w:rsidRPr="00413D65">
        <w:rPr>
          <w:rFonts w:cs="Arial"/>
        </w:rPr>
        <w:t>.</w:t>
      </w:r>
      <w:r w:rsidRPr="00413D65">
        <w:rPr>
          <w:rFonts w:cs="Arial"/>
        </w:rPr>
        <w:tab/>
      </w:r>
      <w:r w:rsidRPr="00413D65">
        <w:rPr>
          <w:rFonts w:cs="Arial"/>
        </w:rPr>
        <w:tab/>
      </w:r>
      <w:r w:rsidRPr="00413D65">
        <w:rPr>
          <w:rFonts w:cs="Arial"/>
        </w:rPr>
        <w:tab/>
      </w:r>
    </w:p>
    <w:p w14:paraId="7585EB32" w14:textId="281A6FEE" w:rsidR="00593E8F" w:rsidRPr="00413D65" w:rsidRDefault="00593E8F" w:rsidP="00593E8F">
      <w:pPr>
        <w:pStyle w:val="ChartandTableFootnote"/>
        <w:ind w:left="284" w:hanging="284"/>
        <w:rPr>
          <w:rFonts w:cs="Arial"/>
        </w:rPr>
      </w:pPr>
      <w:r w:rsidRPr="00413D65">
        <w:rPr>
          <w:rFonts w:cs="Arial"/>
        </w:rPr>
        <w:t>(c) Estimated external revenue receipts under section 74 of the PGPA Act.</w:t>
      </w:r>
      <w:r w:rsidRPr="00413D65">
        <w:rPr>
          <w:rFonts w:cs="Arial"/>
        </w:rPr>
        <w:tab/>
      </w:r>
      <w:r w:rsidRPr="00413D65">
        <w:rPr>
          <w:rFonts w:cs="Arial"/>
        </w:rPr>
        <w:tab/>
      </w:r>
      <w:r w:rsidRPr="00413D65">
        <w:rPr>
          <w:rFonts w:cs="Arial"/>
        </w:rPr>
        <w:tab/>
      </w:r>
    </w:p>
    <w:p w14:paraId="2D9CE22A" w14:textId="77777777" w:rsidR="00593E8F" w:rsidRPr="00413D65" w:rsidRDefault="00593E8F" w:rsidP="00593E8F">
      <w:pPr>
        <w:pStyle w:val="ChartandTableFootnote"/>
        <w:ind w:left="284" w:hanging="284"/>
        <w:rPr>
          <w:rFonts w:cs="Arial"/>
        </w:rPr>
      </w:pPr>
      <w:r w:rsidRPr="00413D65">
        <w:rPr>
          <w:rFonts w:cs="Arial"/>
        </w:rPr>
        <w:t>(d) Departmental capital budgets</w:t>
      </w:r>
      <w:r>
        <w:rPr>
          <w:rFonts w:cs="Arial"/>
        </w:rPr>
        <w:t xml:space="preserve"> (DCBs)</w:t>
      </w:r>
      <w:r w:rsidRPr="00413D65">
        <w:rPr>
          <w:rFonts w:cs="Arial"/>
        </w:rPr>
        <w:t xml:space="preserve"> are not separately identified in </w:t>
      </w:r>
      <w:r w:rsidRPr="00CD3EF1">
        <w:rPr>
          <w:rFonts w:cs="Arial"/>
        </w:rPr>
        <w:t>Appropriation Act (No.1)</w:t>
      </w:r>
      <w:r w:rsidRPr="00413D65">
        <w:rPr>
          <w:rFonts w:cs="Arial"/>
        </w:rPr>
        <w:t xml:space="preserve"> and form part of ordinary annual services items. Refer to Table 3.6 for further details. For accounting purposes, this amount has been designated as a 'contribution by owner'.</w:t>
      </w:r>
      <w:r w:rsidRPr="00413D65">
        <w:rPr>
          <w:rFonts w:cs="Arial"/>
        </w:rPr>
        <w:tab/>
      </w:r>
      <w:r w:rsidRPr="00413D65">
        <w:rPr>
          <w:rFonts w:cs="Arial"/>
        </w:rPr>
        <w:tab/>
      </w:r>
      <w:r w:rsidRPr="00413D65">
        <w:rPr>
          <w:rFonts w:cs="Arial"/>
        </w:rPr>
        <w:tab/>
      </w:r>
      <w:r w:rsidRPr="00413D65">
        <w:rPr>
          <w:rFonts w:cs="Arial"/>
        </w:rPr>
        <w:tab/>
      </w:r>
    </w:p>
    <w:p w14:paraId="769D289E" w14:textId="5E9FE5E9" w:rsidR="00593E8F" w:rsidRPr="00413D65" w:rsidRDefault="00593E8F" w:rsidP="00593E8F">
      <w:pPr>
        <w:pStyle w:val="ChartandTableFootnote"/>
        <w:ind w:left="284" w:hanging="284"/>
        <w:rPr>
          <w:rFonts w:cs="Arial"/>
        </w:rPr>
      </w:pPr>
      <w:r w:rsidRPr="00413D65">
        <w:rPr>
          <w:rFonts w:cs="Arial"/>
        </w:rPr>
        <w:t>(</w:t>
      </w:r>
      <w:r>
        <w:rPr>
          <w:rFonts w:cs="Arial"/>
        </w:rPr>
        <w:t>e</w:t>
      </w:r>
      <w:r w:rsidRPr="00413D65">
        <w:rPr>
          <w:rFonts w:cs="Arial"/>
        </w:rPr>
        <w:t xml:space="preserve">)  Special Appropriation funded under the </w:t>
      </w:r>
      <w:r w:rsidRPr="00413D65">
        <w:rPr>
          <w:rFonts w:cs="Arial"/>
          <w:i/>
        </w:rPr>
        <w:t>Australian Research Council Act 2001</w:t>
      </w:r>
      <w:r w:rsidRPr="00413D65">
        <w:rPr>
          <w:rFonts w:cs="Arial"/>
        </w:rPr>
        <w:t xml:space="preserve"> (ARC Act).</w:t>
      </w:r>
      <w:r w:rsidRPr="00413D65">
        <w:rPr>
          <w:rFonts w:cs="Arial"/>
        </w:rPr>
        <w:tab/>
      </w:r>
    </w:p>
    <w:p w14:paraId="062C1A8E" w14:textId="77777777" w:rsidR="00593E8F" w:rsidRPr="00413D65" w:rsidRDefault="00593E8F" w:rsidP="00593E8F">
      <w:pPr>
        <w:pStyle w:val="ChartandTableFootnote"/>
        <w:ind w:left="284" w:hanging="284"/>
        <w:rPr>
          <w:rFonts w:cs="Arial"/>
        </w:rPr>
      </w:pPr>
      <w:r w:rsidRPr="00413D65">
        <w:rPr>
          <w:rFonts w:cs="Arial"/>
        </w:rPr>
        <w:lastRenderedPageBreak/>
        <w:t>(</w:t>
      </w:r>
      <w:r>
        <w:rPr>
          <w:rFonts w:cs="Arial"/>
        </w:rPr>
        <w:t>f</w:t>
      </w:r>
      <w:r w:rsidRPr="00413D65">
        <w:rPr>
          <w:rFonts w:cs="Arial"/>
        </w:rPr>
        <w:t xml:space="preserve">)  </w:t>
      </w:r>
      <w:r>
        <w:rPr>
          <w:rFonts w:cs="Arial"/>
        </w:rPr>
        <w:t xml:space="preserve"> </w:t>
      </w:r>
      <w:r w:rsidRPr="00413D65">
        <w:rPr>
          <w:rFonts w:cs="Arial"/>
        </w:rPr>
        <w:t>ARC Research Endowment Account - s80 of the PGPA Act (s62 of the ARC Act). For further information on special accounts, refer to Table 3.1.</w:t>
      </w:r>
      <w:r w:rsidRPr="00413D65">
        <w:rPr>
          <w:rFonts w:cs="Arial"/>
        </w:rPr>
        <w:tab/>
      </w:r>
      <w:r w:rsidRPr="00413D65">
        <w:rPr>
          <w:rFonts w:cs="Arial"/>
        </w:rPr>
        <w:tab/>
      </w:r>
      <w:r w:rsidRPr="00413D65">
        <w:rPr>
          <w:rFonts w:cs="Arial"/>
        </w:rPr>
        <w:tab/>
      </w:r>
      <w:r w:rsidRPr="00413D65">
        <w:rPr>
          <w:rFonts w:cs="Arial"/>
        </w:rPr>
        <w:tab/>
      </w:r>
    </w:p>
    <w:p w14:paraId="65037574" w14:textId="77777777" w:rsidR="00593E8F" w:rsidRPr="00413D65" w:rsidRDefault="00593E8F" w:rsidP="00593E8F">
      <w:pPr>
        <w:pStyle w:val="ChartandTableFootnote"/>
        <w:ind w:left="284" w:hanging="284"/>
        <w:rPr>
          <w:rFonts w:cs="Arial"/>
        </w:rPr>
      </w:pPr>
      <w:r w:rsidRPr="00413D65">
        <w:rPr>
          <w:rFonts w:cs="Arial"/>
        </w:rPr>
        <w:t>(</w:t>
      </w:r>
      <w:r>
        <w:rPr>
          <w:rFonts w:cs="Arial"/>
        </w:rPr>
        <w:t>g</w:t>
      </w:r>
      <w:r w:rsidRPr="00413D65">
        <w:rPr>
          <w:rFonts w:cs="Arial"/>
        </w:rPr>
        <w:t>)  Amounts credited to the special account from the ARC's Administered annual appropriation.</w:t>
      </w:r>
      <w:r w:rsidRPr="00413D65">
        <w:rPr>
          <w:rFonts w:cs="Arial"/>
        </w:rPr>
        <w:tab/>
      </w:r>
      <w:r w:rsidRPr="00413D65">
        <w:rPr>
          <w:rFonts w:cs="Arial"/>
        </w:rPr>
        <w:tab/>
      </w:r>
      <w:r w:rsidRPr="00413D65">
        <w:rPr>
          <w:rFonts w:cs="Arial"/>
        </w:rPr>
        <w:tab/>
      </w:r>
      <w:r w:rsidRPr="00413D65">
        <w:rPr>
          <w:rFonts w:cs="Arial"/>
        </w:rPr>
        <w:tab/>
      </w:r>
      <w:r w:rsidRPr="00413D65">
        <w:rPr>
          <w:rFonts w:cs="Arial"/>
        </w:rPr>
        <w:br w:type="page"/>
      </w:r>
    </w:p>
    <w:p w14:paraId="50BDC200" w14:textId="79AD737E" w:rsidR="00593E8F" w:rsidRPr="00894855" w:rsidRDefault="001D3974" w:rsidP="001D3974">
      <w:pPr>
        <w:pStyle w:val="Heading3"/>
        <w:rPr>
          <w:rFonts w:cs="Arial"/>
          <w:b w:val="0"/>
          <w:bCs/>
          <w:szCs w:val="22"/>
        </w:rPr>
      </w:pPr>
      <w:bookmarkStart w:id="443" w:name="_Toc58516305"/>
      <w:bookmarkStart w:id="444" w:name="_Toc94364792"/>
      <w:bookmarkStart w:id="445" w:name="ARC_2_0"/>
      <w:r>
        <w:rPr>
          <w:lang w:val="en-AU"/>
        </w:rPr>
        <w:lastRenderedPageBreak/>
        <w:t>1.3</w:t>
      </w:r>
      <w:r>
        <w:rPr>
          <w:lang w:val="en-AU"/>
        </w:rPr>
        <w:tab/>
      </w:r>
      <w:r w:rsidR="00593E8F" w:rsidRPr="001D3974">
        <w:t>Entity</w:t>
      </w:r>
      <w:r w:rsidR="00593E8F" w:rsidRPr="00894855">
        <w:rPr>
          <w:rFonts w:cs="Arial"/>
          <w:bCs/>
          <w:szCs w:val="22"/>
        </w:rPr>
        <w:t xml:space="preserve"> measures</w:t>
      </w:r>
      <w:bookmarkEnd w:id="443"/>
      <w:bookmarkEnd w:id="444"/>
    </w:p>
    <w:p w14:paraId="1205F3A0" w14:textId="3BBB97B5" w:rsidR="00593E8F" w:rsidRPr="007B10D4" w:rsidRDefault="00983CFC" w:rsidP="007B10D4">
      <w:pPr>
        <w:rPr>
          <w:rFonts w:ascii="Arial" w:hAnsi="Arial" w:cs="Arial"/>
        </w:rPr>
      </w:pPr>
      <w:r>
        <w:rPr>
          <w:rFonts w:cs="Arial"/>
        </w:rPr>
        <w:t xml:space="preserve">The ARC has no announced measures since the 2021-22 Budget therefore </w:t>
      </w:r>
      <w:r w:rsidR="002301FE">
        <w:rPr>
          <w:rFonts w:cs="Arial"/>
        </w:rPr>
        <w:t>Table 1.2</w:t>
      </w:r>
      <w:r>
        <w:rPr>
          <w:rFonts w:cs="Arial"/>
        </w:rPr>
        <w:t xml:space="preserve"> is not presented</w:t>
      </w:r>
      <w:r>
        <w:rPr>
          <w:rFonts w:ascii="Arial" w:hAnsi="Arial" w:cs="Arial"/>
        </w:rPr>
        <w:t xml:space="preserve">. </w:t>
      </w:r>
      <w:r w:rsidR="00593E8F" w:rsidRPr="00413D65">
        <w:rPr>
          <w:rFonts w:ascii="Arial" w:hAnsi="Arial" w:cs="Arial"/>
        </w:rPr>
        <w:t xml:space="preserve"> </w:t>
      </w:r>
      <w:bookmarkStart w:id="446" w:name="_Toc31229262"/>
    </w:p>
    <w:p w14:paraId="09600217" w14:textId="6CF80714" w:rsidR="00593E8F" w:rsidRPr="00894855" w:rsidRDefault="001D3974" w:rsidP="001D3974">
      <w:pPr>
        <w:pStyle w:val="Heading3"/>
        <w:rPr>
          <w:rFonts w:cs="Arial"/>
          <w:b w:val="0"/>
          <w:bCs/>
          <w:szCs w:val="22"/>
        </w:rPr>
      </w:pPr>
      <w:bookmarkStart w:id="447" w:name="_Toc94364793"/>
      <w:r>
        <w:rPr>
          <w:lang w:val="en-AU"/>
        </w:rPr>
        <w:t>1.4</w:t>
      </w:r>
      <w:r>
        <w:rPr>
          <w:lang w:val="en-AU"/>
        </w:rPr>
        <w:tab/>
      </w:r>
      <w:r w:rsidR="00593E8F" w:rsidRPr="001D3974">
        <w:t>Additional</w:t>
      </w:r>
      <w:r w:rsidR="00593E8F" w:rsidRPr="00894855">
        <w:rPr>
          <w:rFonts w:cs="Arial"/>
          <w:bCs/>
          <w:szCs w:val="22"/>
        </w:rPr>
        <w:t xml:space="preserve"> estimates, resourcing and variations to outcomes</w:t>
      </w:r>
      <w:bookmarkEnd w:id="446"/>
      <w:bookmarkEnd w:id="447"/>
    </w:p>
    <w:p w14:paraId="06CCA03D" w14:textId="54E798DE" w:rsidR="00983CFC" w:rsidRPr="0069350C" w:rsidRDefault="00983CFC" w:rsidP="00983CFC">
      <w:pPr>
        <w:rPr>
          <w:rFonts w:cs="Arial"/>
          <w:iCs/>
        </w:rPr>
      </w:pPr>
      <w:r>
        <w:rPr>
          <w:rFonts w:cs="Arial"/>
        </w:rPr>
        <w:t xml:space="preserve">The following table detail the changes to the resourcing for the ARC at Additional Estimates, by outcome. Table 1.3 details the Additional Estimates resulting from new measures and other variations since the 2021-22 Budget </w:t>
      </w:r>
      <w:r w:rsidRPr="0069350C">
        <w:rPr>
          <w:rFonts w:cs="Arial"/>
          <w:iCs/>
        </w:rPr>
        <w:t>in Appropriation Bills Nos. 3 and 4.</w:t>
      </w:r>
    </w:p>
    <w:p w14:paraId="20BBB71C" w14:textId="3D9B647B" w:rsidR="00593E8F" w:rsidRDefault="00593E8F" w:rsidP="0037114D">
      <w:pPr>
        <w:pStyle w:val="TableHeading"/>
        <w:rPr>
          <w:rFonts w:cs="Arial"/>
        </w:rPr>
      </w:pPr>
      <w:r w:rsidRPr="00413D65">
        <w:rPr>
          <w:rFonts w:cs="Arial"/>
        </w:rPr>
        <w:t>Table 1.3: Additional estimates</w:t>
      </w:r>
      <w:r w:rsidRPr="00413D65">
        <w:rPr>
          <w:rFonts w:cs="Arial"/>
          <w:lang w:val="en-AU"/>
        </w:rPr>
        <w:t xml:space="preserve"> </w:t>
      </w:r>
      <w:r w:rsidRPr="00413D65">
        <w:rPr>
          <w:rFonts w:cs="Arial"/>
        </w:rPr>
        <w:t xml:space="preserve">and </w:t>
      </w:r>
      <w:r w:rsidRPr="00413D65">
        <w:rPr>
          <w:rFonts w:cs="Arial"/>
          <w:lang w:val="en-AU"/>
        </w:rPr>
        <w:t xml:space="preserve">other </w:t>
      </w:r>
      <w:r w:rsidRPr="00413D65">
        <w:rPr>
          <w:rFonts w:cs="Arial"/>
        </w:rPr>
        <w:t xml:space="preserve">variations to outcomes since </w:t>
      </w:r>
      <w:r w:rsidRPr="00413D65">
        <w:rPr>
          <w:rFonts w:cs="Arial"/>
          <w:lang w:val="en-AU"/>
        </w:rPr>
        <w:t>2021</w:t>
      </w:r>
      <w:r w:rsidR="00AB03F6">
        <w:rPr>
          <w:rFonts w:cs="Arial"/>
          <w:lang w:val="en-AU"/>
        </w:rPr>
        <w:noBreakHyphen/>
      </w:r>
      <w:r w:rsidRPr="00413D65">
        <w:rPr>
          <w:rFonts w:cs="Arial"/>
          <w:lang w:val="en-AU"/>
        </w:rPr>
        <w:t>22</w:t>
      </w:r>
      <w:r w:rsidR="00AB03F6">
        <w:rPr>
          <w:rFonts w:cs="Arial"/>
          <w:lang w:val="en-AU"/>
        </w:rPr>
        <w:t> </w:t>
      </w:r>
      <w:r w:rsidRPr="00413D65">
        <w:rPr>
          <w:rFonts w:cs="Arial"/>
        </w:rPr>
        <w:t>Budget</w:t>
      </w:r>
      <w:r w:rsidR="00736CCD" w:rsidRPr="00736CCD">
        <w:rPr>
          <w:rFonts w:cs="Arial"/>
          <w:b w:val="0"/>
        </w:rPr>
        <w:t xml:space="preserve"> </w:t>
      </w:r>
      <w:r w:rsidR="00835338" w:rsidRPr="00835338">
        <w:rPr>
          <w:rFonts w:cs="Arial"/>
          <w:b w:val="0"/>
          <w:noProof/>
        </w:rPr>
        <w:drawing>
          <wp:inline distT="0" distB="0" distL="0" distR="0" wp14:anchorId="55F26502" wp14:editId="29EA966F">
            <wp:extent cx="4896485" cy="33997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96485" cy="3399790"/>
                    </a:xfrm>
                    <a:prstGeom prst="rect">
                      <a:avLst/>
                    </a:prstGeom>
                    <a:noFill/>
                    <a:ln>
                      <a:noFill/>
                    </a:ln>
                  </pic:spPr>
                </pic:pic>
              </a:graphicData>
            </a:graphic>
          </wp:inline>
        </w:drawing>
      </w:r>
    </w:p>
    <w:p w14:paraId="3A5729D5" w14:textId="19B71656" w:rsidR="00593E8F" w:rsidRPr="00413D65" w:rsidRDefault="00593E8F" w:rsidP="003577D6">
      <w:pPr>
        <w:spacing w:after="0"/>
        <w:rPr>
          <w:rFonts w:ascii="Arial" w:hAnsi="Arial" w:cs="Arial"/>
          <w:sz w:val="16"/>
        </w:rPr>
      </w:pPr>
      <w:r w:rsidRPr="00413D65">
        <w:rPr>
          <w:rFonts w:ascii="Arial" w:hAnsi="Arial" w:cs="Arial"/>
          <w:sz w:val="16"/>
        </w:rPr>
        <w:t>Prepared on a resourcing (i.e. appropriations available) basis.</w:t>
      </w:r>
    </w:p>
    <w:p w14:paraId="4739A4AF" w14:textId="42B66D06" w:rsidR="00983CFC" w:rsidRPr="002301FE" w:rsidRDefault="00593E8F" w:rsidP="002301FE">
      <w:pPr>
        <w:pStyle w:val="ChartandTableFootnoteAlpha"/>
        <w:numPr>
          <w:ilvl w:val="0"/>
          <w:numId w:val="42"/>
        </w:numPr>
        <w:rPr>
          <w:rFonts w:cs="Arial"/>
        </w:rPr>
      </w:pPr>
      <w:bookmarkStart w:id="448" w:name="_Toc58516307"/>
      <w:r w:rsidRPr="002301FE">
        <w:rPr>
          <w:rFonts w:cs="Arial"/>
        </w:rPr>
        <w:t>In 2021-22 MYEFO, $2.133 million 2020-21 Administered annual appropriation has been moved to 2023</w:t>
      </w:r>
      <w:r w:rsidR="007B10D4" w:rsidRPr="002301FE">
        <w:rPr>
          <w:rFonts w:cs="Arial"/>
        </w:rPr>
        <w:noBreakHyphen/>
      </w:r>
      <w:r w:rsidRPr="002301FE">
        <w:rPr>
          <w:rFonts w:cs="Arial"/>
        </w:rPr>
        <w:t xml:space="preserve">24 and 2024-25 as </w:t>
      </w:r>
      <w:r w:rsidR="00922240" w:rsidRPr="002301FE">
        <w:rPr>
          <w:rFonts w:cs="Arial"/>
        </w:rPr>
        <w:t>an agreed Movement of Funds</w:t>
      </w:r>
      <w:r w:rsidRPr="002301FE">
        <w:rPr>
          <w:rFonts w:cs="Arial"/>
        </w:rPr>
        <w:t xml:space="preserve">. </w:t>
      </w:r>
      <w:r w:rsidRPr="002301FE">
        <w:rPr>
          <w:rFonts w:cs="Arial"/>
        </w:rPr>
        <w:tab/>
      </w:r>
    </w:p>
    <w:p w14:paraId="3CECAC04" w14:textId="2331F425" w:rsidR="00593E8F" w:rsidRPr="002301FE" w:rsidRDefault="00593E8F" w:rsidP="002301FE">
      <w:pPr>
        <w:pStyle w:val="ChartandTableFootnote"/>
        <w:ind w:left="284" w:hanging="284"/>
        <w:rPr>
          <w:rFonts w:cs="Arial"/>
        </w:rPr>
      </w:pPr>
      <w:r w:rsidRPr="00983CFC">
        <w:rPr>
          <w:rFonts w:cs="Arial"/>
        </w:rPr>
        <w:tab/>
      </w:r>
      <w:r w:rsidRPr="00983CFC">
        <w:rPr>
          <w:rFonts w:cs="Arial"/>
        </w:rPr>
        <w:tab/>
      </w:r>
      <w:r w:rsidRPr="00983CFC">
        <w:rPr>
          <w:rFonts w:cs="Arial"/>
        </w:rPr>
        <w:tab/>
      </w:r>
      <w:r w:rsidRPr="00983CFC">
        <w:rPr>
          <w:rFonts w:cs="Arial"/>
        </w:rPr>
        <w:tab/>
      </w:r>
      <w:r w:rsidRPr="002301FE">
        <w:rPr>
          <w:rFonts w:cs="Arial"/>
        </w:rPr>
        <w:br w:type="page"/>
      </w:r>
    </w:p>
    <w:p w14:paraId="5E8FF4E9" w14:textId="15A2DF0A" w:rsidR="00593E8F" w:rsidRPr="00894855" w:rsidRDefault="001D3974" w:rsidP="001D3974">
      <w:pPr>
        <w:pStyle w:val="Heading3"/>
        <w:rPr>
          <w:rFonts w:cs="Arial"/>
          <w:b w:val="0"/>
          <w:bCs/>
          <w:szCs w:val="22"/>
        </w:rPr>
      </w:pPr>
      <w:bookmarkStart w:id="449" w:name="_Toc94364794"/>
      <w:r>
        <w:rPr>
          <w:lang w:val="en-AU"/>
        </w:rPr>
        <w:lastRenderedPageBreak/>
        <w:t>1.5</w:t>
      </w:r>
      <w:r>
        <w:rPr>
          <w:lang w:val="en-AU"/>
        </w:rPr>
        <w:tab/>
      </w:r>
      <w:r w:rsidR="00593E8F" w:rsidRPr="001D3974">
        <w:t>Breakdown</w:t>
      </w:r>
      <w:r w:rsidR="00593E8F" w:rsidRPr="00894855">
        <w:rPr>
          <w:rFonts w:cs="Arial"/>
          <w:bCs/>
          <w:szCs w:val="22"/>
        </w:rPr>
        <w:t xml:space="preserve"> of additional estimates by appropriation bill</w:t>
      </w:r>
      <w:bookmarkEnd w:id="448"/>
      <w:bookmarkEnd w:id="449"/>
    </w:p>
    <w:p w14:paraId="53B37838" w14:textId="77777777" w:rsidR="00593E8F" w:rsidRPr="00367AE3" w:rsidRDefault="00593E8F" w:rsidP="00593E8F">
      <w:pPr>
        <w:rPr>
          <w:rFonts w:cs="Arial"/>
        </w:rPr>
      </w:pPr>
      <w:r w:rsidRPr="00367AE3">
        <w:rPr>
          <w:rFonts w:cs="Arial"/>
        </w:rPr>
        <w:t>The following table detail the Additional Estimates sought for the A</w:t>
      </w:r>
      <w:r>
        <w:rPr>
          <w:rFonts w:cs="Arial"/>
        </w:rPr>
        <w:t>RC</w:t>
      </w:r>
      <w:r w:rsidRPr="00367AE3">
        <w:rPr>
          <w:rFonts w:cs="Arial"/>
        </w:rPr>
        <w:t xml:space="preserve"> through </w:t>
      </w:r>
      <w:r w:rsidRPr="0069350C">
        <w:rPr>
          <w:rFonts w:cs="Arial"/>
          <w:iCs/>
        </w:rPr>
        <w:t>Appropriation Bills Nos. 3 and 4.</w:t>
      </w:r>
    </w:p>
    <w:p w14:paraId="2717D390" w14:textId="77777777" w:rsidR="00593E8F" w:rsidRDefault="00593E8F" w:rsidP="00593E8F">
      <w:pPr>
        <w:pStyle w:val="TableHeading"/>
        <w:rPr>
          <w:rFonts w:cs="Arial"/>
          <w:lang w:val="en-AU"/>
        </w:rPr>
      </w:pPr>
      <w:r w:rsidRPr="00413D65">
        <w:rPr>
          <w:rFonts w:cs="Arial"/>
        </w:rPr>
        <w:t>Table 1.</w:t>
      </w:r>
      <w:r w:rsidRPr="00413D65">
        <w:rPr>
          <w:rFonts w:cs="Arial"/>
          <w:lang w:val="en-AU"/>
        </w:rPr>
        <w:t>4</w:t>
      </w:r>
      <w:r w:rsidRPr="00413D65">
        <w:rPr>
          <w:rFonts w:cs="Arial"/>
        </w:rPr>
        <w:t xml:space="preserve">: Appropriation Bill (No. 3) </w:t>
      </w:r>
      <w:r w:rsidRPr="00413D65">
        <w:rPr>
          <w:rFonts w:cs="Arial"/>
          <w:lang w:val="en-AU"/>
        </w:rPr>
        <w:t>2021-22</w:t>
      </w:r>
    </w:p>
    <w:p w14:paraId="6CDA9A24" w14:textId="68C4E889" w:rsidR="007B3A30" w:rsidRDefault="008A32AA" w:rsidP="007B3A30">
      <w:pPr>
        <w:spacing w:after="0" w:line="240" w:lineRule="auto"/>
        <w:jc w:val="left"/>
        <w:rPr>
          <w:rFonts w:ascii="Arial" w:hAnsi="Arial" w:cs="Arial"/>
          <w:sz w:val="16"/>
        </w:rPr>
      </w:pPr>
      <w:r w:rsidRPr="008A32AA">
        <w:rPr>
          <w:rFonts w:ascii="Arial" w:hAnsi="Arial" w:cs="Arial"/>
          <w:noProof/>
          <w:sz w:val="16"/>
        </w:rPr>
        <w:drawing>
          <wp:inline distT="0" distB="0" distL="0" distR="0" wp14:anchorId="68F16C0C" wp14:editId="1C690980">
            <wp:extent cx="4896485" cy="25298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96485" cy="2529840"/>
                    </a:xfrm>
                    <a:prstGeom prst="rect">
                      <a:avLst/>
                    </a:prstGeom>
                    <a:noFill/>
                    <a:ln>
                      <a:noFill/>
                    </a:ln>
                  </pic:spPr>
                </pic:pic>
              </a:graphicData>
            </a:graphic>
          </wp:inline>
        </w:drawing>
      </w:r>
    </w:p>
    <w:p w14:paraId="30C0ABB5" w14:textId="77777777" w:rsidR="00F97FB9" w:rsidRPr="00954669" w:rsidRDefault="00F97FB9" w:rsidP="00F97FB9">
      <w:pPr>
        <w:spacing w:after="40" w:line="240" w:lineRule="auto"/>
        <w:ind w:left="284" w:hanging="142"/>
        <w:jc w:val="left"/>
        <w:rPr>
          <w:rFonts w:ascii="Arial" w:hAnsi="Arial" w:cs="Arial"/>
          <w:sz w:val="16"/>
        </w:rPr>
      </w:pPr>
      <w:r>
        <w:rPr>
          <w:rFonts w:ascii="Arial" w:hAnsi="Arial" w:cs="Arial"/>
          <w:sz w:val="16"/>
        </w:rPr>
        <w:t xml:space="preserve">Note: </w:t>
      </w:r>
      <w:r w:rsidRPr="00954669">
        <w:rPr>
          <w:rFonts w:ascii="Arial" w:hAnsi="Arial" w:cs="Arial"/>
          <w:sz w:val="16"/>
        </w:rPr>
        <w:t xml:space="preserve">Available appropriation is the amount available to be drawn down and is equal to: Budget </w:t>
      </w:r>
      <w:r>
        <w:rPr>
          <w:rFonts w:ascii="Arial" w:hAnsi="Arial" w:cs="Arial"/>
          <w:sz w:val="16"/>
        </w:rPr>
        <w:t>A</w:t>
      </w:r>
      <w:r w:rsidRPr="00954669">
        <w:rPr>
          <w:rFonts w:ascii="Arial" w:hAnsi="Arial" w:cs="Arial"/>
          <w:sz w:val="16"/>
        </w:rPr>
        <w:t>ppropriation + Additional Estimates Appropriation + Advance to the Finance Minister (AFM) - section 51 withholdings - administrative quarantines +/- Machinery of Government transfers.</w:t>
      </w:r>
    </w:p>
    <w:p w14:paraId="7A072D62" w14:textId="1D0206EF" w:rsidR="00954669" w:rsidRDefault="00593E8F" w:rsidP="00954669">
      <w:pPr>
        <w:pStyle w:val="ListParagraph"/>
        <w:numPr>
          <w:ilvl w:val="0"/>
          <w:numId w:val="38"/>
        </w:numPr>
        <w:spacing w:after="0" w:line="240" w:lineRule="auto"/>
        <w:ind w:left="426" w:hanging="284"/>
        <w:jc w:val="left"/>
        <w:rPr>
          <w:rFonts w:ascii="Arial" w:hAnsi="Arial" w:cs="Arial"/>
          <w:sz w:val="16"/>
        </w:rPr>
      </w:pPr>
      <w:r w:rsidRPr="008A32AA">
        <w:rPr>
          <w:rFonts w:ascii="Arial" w:hAnsi="Arial" w:cs="Arial"/>
          <w:sz w:val="16"/>
        </w:rPr>
        <w:t>2020-21 available appropriation is included to allow a comparison of this year's</w:t>
      </w:r>
      <w:r w:rsidR="001D3974" w:rsidRPr="008A32AA">
        <w:rPr>
          <w:rFonts w:ascii="Arial" w:hAnsi="Arial" w:cs="Arial"/>
          <w:sz w:val="16"/>
        </w:rPr>
        <w:t xml:space="preserve"> </w:t>
      </w:r>
      <w:r w:rsidRPr="008A32AA">
        <w:rPr>
          <w:rFonts w:ascii="Arial" w:hAnsi="Arial" w:cs="Arial"/>
          <w:sz w:val="16"/>
        </w:rPr>
        <w:t xml:space="preserve">appropriation with what was made available for use in the previous year. </w:t>
      </w:r>
    </w:p>
    <w:p w14:paraId="230F1B44" w14:textId="3F9C63B9" w:rsidR="00593E8F" w:rsidRPr="00413D65" w:rsidRDefault="00593E8F" w:rsidP="00593E8F">
      <w:pPr>
        <w:spacing w:line="240" w:lineRule="auto"/>
        <w:rPr>
          <w:rFonts w:ascii="Arial" w:hAnsi="Arial" w:cs="Arial"/>
          <w:sz w:val="16"/>
        </w:rPr>
      </w:pPr>
      <w:r w:rsidRPr="00413D65">
        <w:rPr>
          <w:rFonts w:ascii="Arial" w:hAnsi="Arial" w:cs="Arial"/>
          <w:sz w:val="16"/>
        </w:rPr>
        <w:tab/>
      </w:r>
      <w:r w:rsidRPr="00413D65">
        <w:rPr>
          <w:rFonts w:ascii="Arial" w:hAnsi="Arial" w:cs="Arial"/>
          <w:sz w:val="16"/>
        </w:rPr>
        <w:tab/>
      </w:r>
      <w:r w:rsidRPr="00413D65">
        <w:rPr>
          <w:rFonts w:ascii="Arial" w:hAnsi="Arial" w:cs="Arial"/>
          <w:sz w:val="16"/>
        </w:rPr>
        <w:tab/>
      </w:r>
      <w:r w:rsidRPr="00413D65">
        <w:rPr>
          <w:rFonts w:ascii="Arial" w:hAnsi="Arial" w:cs="Arial"/>
          <w:sz w:val="16"/>
        </w:rPr>
        <w:tab/>
      </w:r>
      <w:r w:rsidRPr="00413D65">
        <w:rPr>
          <w:rFonts w:ascii="Arial" w:hAnsi="Arial" w:cs="Arial"/>
          <w:sz w:val="16"/>
        </w:rPr>
        <w:tab/>
      </w:r>
    </w:p>
    <w:p w14:paraId="1595C35E" w14:textId="77777777" w:rsidR="00593E8F" w:rsidRPr="00413D65" w:rsidRDefault="00593E8F" w:rsidP="00593E8F">
      <w:pPr>
        <w:pStyle w:val="TableHeading"/>
        <w:rPr>
          <w:rFonts w:cs="Arial"/>
        </w:rPr>
      </w:pPr>
      <w:r w:rsidRPr="00413D65">
        <w:rPr>
          <w:rFonts w:cs="Arial"/>
        </w:rPr>
        <w:br w:type="page"/>
      </w:r>
    </w:p>
    <w:p w14:paraId="2D74A173" w14:textId="4CF84ACC" w:rsidR="00593E8F" w:rsidRPr="00AB03F6" w:rsidRDefault="00593E8F" w:rsidP="00AB03F6">
      <w:pPr>
        <w:pStyle w:val="Heading2-TOC"/>
      </w:pPr>
      <w:bookmarkStart w:id="450" w:name="_Toc58516308"/>
      <w:bookmarkStart w:id="451" w:name="_Toc94364795"/>
      <w:r w:rsidRPr="00AB03F6">
        <w:lastRenderedPageBreak/>
        <w:t>Section 2: Revisions to outcomes and planned performance</w:t>
      </w:r>
      <w:bookmarkEnd w:id="450"/>
      <w:bookmarkEnd w:id="451"/>
      <w:r w:rsidRPr="00AB03F6">
        <w:t xml:space="preserve"> </w:t>
      </w:r>
      <w:bookmarkEnd w:id="445"/>
    </w:p>
    <w:p w14:paraId="5563574C" w14:textId="025BE69F" w:rsidR="00593E8F" w:rsidRPr="00E31A86" w:rsidRDefault="00AB03F6" w:rsidP="00AB03F6">
      <w:pPr>
        <w:pStyle w:val="Heading3"/>
        <w:rPr>
          <w:rFonts w:cs="Arial"/>
          <w:szCs w:val="22"/>
        </w:rPr>
      </w:pPr>
      <w:bookmarkStart w:id="452" w:name="_Toc93065945"/>
      <w:bookmarkStart w:id="453" w:name="_Toc93072000"/>
      <w:bookmarkStart w:id="454" w:name="_Toc93312173"/>
      <w:bookmarkStart w:id="455" w:name="_Toc93314247"/>
      <w:bookmarkStart w:id="456" w:name="_Toc93322807"/>
      <w:bookmarkStart w:id="457" w:name="_Toc94003818"/>
      <w:bookmarkStart w:id="458" w:name="_Toc94172423"/>
      <w:bookmarkStart w:id="459" w:name="_Toc94185653"/>
      <w:bookmarkStart w:id="460" w:name="_Toc94360013"/>
      <w:bookmarkStart w:id="461" w:name="_Toc94364796"/>
      <w:bookmarkStart w:id="462" w:name="ARC_2_1"/>
      <w:bookmarkStart w:id="463" w:name="_Toc94364797"/>
      <w:bookmarkEnd w:id="452"/>
      <w:bookmarkEnd w:id="453"/>
      <w:bookmarkEnd w:id="454"/>
      <w:bookmarkEnd w:id="455"/>
      <w:bookmarkEnd w:id="456"/>
      <w:bookmarkEnd w:id="457"/>
      <w:bookmarkEnd w:id="458"/>
      <w:bookmarkEnd w:id="459"/>
      <w:bookmarkEnd w:id="460"/>
      <w:bookmarkEnd w:id="461"/>
      <w:r>
        <w:rPr>
          <w:rFonts w:cs="Arial"/>
          <w:szCs w:val="22"/>
          <w:lang w:val="en-AU"/>
        </w:rPr>
        <w:t>2.1</w:t>
      </w:r>
      <w:r>
        <w:rPr>
          <w:rFonts w:cs="Arial"/>
          <w:szCs w:val="22"/>
          <w:lang w:val="en-AU"/>
        </w:rPr>
        <w:tab/>
      </w:r>
      <w:r w:rsidR="00593E8F" w:rsidRPr="00963EB5">
        <w:rPr>
          <w:rFonts w:cs="Arial"/>
          <w:szCs w:val="22"/>
        </w:rPr>
        <w:t>Budgeted expenses and performance for Outcome 1</w:t>
      </w:r>
      <w:bookmarkEnd w:id="462"/>
      <w:bookmarkEnd w:id="463"/>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593E8F" w:rsidRPr="00413D65" w14:paraId="56151261" w14:textId="77777777" w:rsidTr="00615F20">
        <w:trPr>
          <w:cantSplit/>
          <w:trHeight w:val="23"/>
        </w:trPr>
        <w:tc>
          <w:tcPr>
            <w:tcW w:w="7767" w:type="dxa"/>
            <w:shd w:val="clear" w:color="auto" w:fill="D9D9D9" w:themeFill="background1" w:themeFillShade="D9"/>
          </w:tcPr>
          <w:p w14:paraId="5F18D0F4" w14:textId="77777777" w:rsidR="00593E8F" w:rsidRPr="00413D65" w:rsidRDefault="00593E8F" w:rsidP="00615F20">
            <w:pPr>
              <w:pStyle w:val="TableColumnHeadingLeft"/>
              <w:rPr>
                <w:rFonts w:cs="Arial"/>
              </w:rPr>
            </w:pPr>
            <w:r w:rsidRPr="00413D65">
              <w:rPr>
                <w:rFonts w:cs="Arial"/>
              </w:rPr>
              <w:t>Outcome 1: Growth of knowledge and innovation through managing research funding schemes, measuring research excellence and providing advice.</w:t>
            </w:r>
          </w:p>
        </w:tc>
      </w:tr>
    </w:tbl>
    <w:p w14:paraId="016F091B" w14:textId="77777777" w:rsidR="00593E8F" w:rsidRPr="00413D65" w:rsidRDefault="00593E8F" w:rsidP="00593E8F">
      <w:pPr>
        <w:spacing w:after="0" w:line="240" w:lineRule="auto"/>
        <w:jc w:val="left"/>
        <w:rPr>
          <w:rFonts w:ascii="Arial" w:hAnsi="Arial" w:cs="Arial"/>
        </w:rPr>
      </w:pPr>
    </w:p>
    <w:p w14:paraId="1BBCF992" w14:textId="77777777" w:rsidR="00593E8F" w:rsidRPr="00C74BCE" w:rsidRDefault="00593E8F" w:rsidP="00593E8F">
      <w:pPr>
        <w:pStyle w:val="Heading5"/>
        <w:rPr>
          <w:rFonts w:cs="Arial"/>
        </w:rPr>
      </w:pPr>
      <w:r w:rsidRPr="00C74BCE">
        <w:rPr>
          <w:rFonts w:cs="Arial"/>
        </w:rPr>
        <w:t>Budgeted expenses for Outcome 1</w:t>
      </w:r>
    </w:p>
    <w:p w14:paraId="15643F16" w14:textId="35D4F921" w:rsidR="007B10D4" w:rsidRDefault="00593E8F" w:rsidP="00983CFC">
      <w:pPr>
        <w:rPr>
          <w:rFonts w:ascii="Arial" w:hAnsi="Arial" w:cs="Arial"/>
          <w:b/>
          <w:lang w:val="x-none"/>
        </w:rPr>
      </w:pPr>
      <w:r w:rsidRPr="00367AE3">
        <w:rPr>
          <w:rFonts w:cs="Arial"/>
        </w:rPr>
        <w:t xml:space="preserve">This table shows how much </w:t>
      </w:r>
      <w:r>
        <w:rPr>
          <w:rFonts w:cs="Arial"/>
        </w:rPr>
        <w:t xml:space="preserve">the </w:t>
      </w:r>
      <w:r w:rsidRPr="00367AE3">
        <w:rPr>
          <w:rFonts w:cs="Arial"/>
        </w:rPr>
        <w:t>A</w:t>
      </w:r>
      <w:r>
        <w:rPr>
          <w:rFonts w:cs="Arial"/>
        </w:rPr>
        <w:t>RC</w:t>
      </w:r>
      <w:r w:rsidRPr="00367AE3">
        <w:rPr>
          <w:rFonts w:cs="Arial"/>
        </w:rPr>
        <w:t xml:space="preserve"> intends to spend (on an accrual basis) on achieving the outcome, broken down by program, as well as by Administered and Departmental funding sources.</w:t>
      </w:r>
      <w:r w:rsidR="007B10D4">
        <w:rPr>
          <w:rFonts w:cs="Arial"/>
        </w:rPr>
        <w:br w:type="page"/>
      </w:r>
    </w:p>
    <w:p w14:paraId="2F88B454" w14:textId="616273A2" w:rsidR="00593E8F" w:rsidRDefault="00EB5F9B" w:rsidP="00593E8F">
      <w:pPr>
        <w:pStyle w:val="TableHeading"/>
        <w:jc w:val="both"/>
        <w:rPr>
          <w:rFonts w:cs="Arial"/>
          <w:lang w:val="en-AU"/>
        </w:rPr>
      </w:pPr>
      <w:r w:rsidRPr="00EB5F9B">
        <w:rPr>
          <w:rFonts w:cs="Arial"/>
          <w:noProof/>
        </w:rPr>
        <w:lastRenderedPageBreak/>
        <w:drawing>
          <wp:anchor distT="0" distB="0" distL="114300" distR="114300" simplePos="0" relativeHeight="251659264" behindDoc="1" locked="0" layoutInCell="1" allowOverlap="1" wp14:anchorId="18CF2F4A" wp14:editId="68DC14D0">
            <wp:simplePos x="0" y="0"/>
            <wp:positionH relativeFrom="margin">
              <wp:align>right</wp:align>
            </wp:positionH>
            <wp:positionV relativeFrom="paragraph">
              <wp:posOffset>212651</wp:posOffset>
            </wp:positionV>
            <wp:extent cx="4896485" cy="5262245"/>
            <wp:effectExtent l="0" t="0" r="0" b="0"/>
            <wp:wrapTight wrapText="bothSides">
              <wp:wrapPolygon edited="0">
                <wp:start x="0" y="0"/>
                <wp:lineTo x="0" y="78"/>
                <wp:lineTo x="9412" y="1251"/>
                <wp:lineTo x="9412" y="1798"/>
                <wp:lineTo x="10504" y="2502"/>
                <wp:lineTo x="0" y="2580"/>
                <wp:lineTo x="0" y="4223"/>
                <wp:lineTo x="420" y="5004"/>
                <wp:lineTo x="420" y="5552"/>
                <wp:lineTo x="504" y="6021"/>
                <wp:lineTo x="0" y="6647"/>
                <wp:lineTo x="0" y="7194"/>
                <wp:lineTo x="11345" y="7507"/>
                <wp:lineTo x="0" y="7507"/>
                <wp:lineTo x="0" y="8758"/>
                <wp:lineTo x="336" y="12277"/>
                <wp:lineTo x="1092" y="12511"/>
                <wp:lineTo x="0" y="12902"/>
                <wp:lineTo x="0" y="15170"/>
                <wp:lineTo x="420" y="16265"/>
                <wp:lineTo x="0" y="16577"/>
                <wp:lineTo x="0" y="18610"/>
                <wp:lineTo x="336" y="20018"/>
                <wp:lineTo x="0" y="21034"/>
                <wp:lineTo x="0" y="21269"/>
                <wp:lineTo x="1513" y="21347"/>
                <wp:lineTo x="11345" y="21504"/>
                <wp:lineTo x="13866" y="21504"/>
                <wp:lineTo x="20757" y="21347"/>
                <wp:lineTo x="21513" y="21269"/>
                <wp:lineTo x="21429" y="20409"/>
                <wp:lineTo x="13866" y="20018"/>
                <wp:lineTo x="21261" y="19783"/>
                <wp:lineTo x="21261" y="18845"/>
                <wp:lineTo x="18488" y="18767"/>
                <wp:lineTo x="21513" y="18298"/>
                <wp:lineTo x="21513" y="16030"/>
                <wp:lineTo x="13866" y="15013"/>
                <wp:lineTo x="21513" y="15013"/>
                <wp:lineTo x="21513" y="12902"/>
                <wp:lineTo x="20841" y="12824"/>
                <wp:lineTo x="13866" y="12511"/>
                <wp:lineTo x="13866" y="11260"/>
                <wp:lineTo x="21261" y="10869"/>
                <wp:lineTo x="21261" y="10478"/>
                <wp:lineTo x="13866" y="10009"/>
                <wp:lineTo x="21261" y="9853"/>
                <wp:lineTo x="21261" y="9383"/>
                <wp:lineTo x="13866" y="8758"/>
                <wp:lineTo x="21513" y="8367"/>
                <wp:lineTo x="21513" y="7507"/>
                <wp:lineTo x="13866" y="7507"/>
                <wp:lineTo x="21513" y="7194"/>
                <wp:lineTo x="2151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96485" cy="526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E8F" w:rsidRPr="00413D65">
        <w:rPr>
          <w:rFonts w:cs="Arial"/>
        </w:rPr>
        <w:t>Table 2.</w:t>
      </w:r>
      <w:r w:rsidR="00593E8F">
        <w:rPr>
          <w:rFonts w:cs="Arial"/>
          <w:lang w:val="en-AU"/>
        </w:rPr>
        <w:t>1</w:t>
      </w:r>
      <w:r w:rsidR="00593E8F" w:rsidRPr="00413D65">
        <w:rPr>
          <w:rFonts w:cs="Arial"/>
        </w:rPr>
        <w:t xml:space="preserve">.1: Budgeted expenses for Outcome </w:t>
      </w:r>
      <w:r w:rsidR="00593E8F" w:rsidRPr="00413D65">
        <w:rPr>
          <w:rFonts w:cs="Arial"/>
          <w:lang w:val="en-AU"/>
        </w:rPr>
        <w:t>1</w:t>
      </w:r>
    </w:p>
    <w:p w14:paraId="05E5B349" w14:textId="1C7F7970" w:rsidR="00593E8F" w:rsidRDefault="00593E8F" w:rsidP="00593E8F">
      <w:pPr>
        <w:rPr>
          <w:lang w:eastAsia="x-none"/>
        </w:rPr>
      </w:pPr>
    </w:p>
    <w:p w14:paraId="1E0016F1" w14:textId="19D16702" w:rsidR="00D24B5F" w:rsidRDefault="00D24B5F" w:rsidP="00593E8F">
      <w:pPr>
        <w:rPr>
          <w:lang w:eastAsia="x-none"/>
        </w:rPr>
      </w:pPr>
    </w:p>
    <w:p w14:paraId="5CB2B050" w14:textId="16B06ECA" w:rsidR="00983CFC" w:rsidRPr="00DD5870" w:rsidRDefault="00983CFC" w:rsidP="00593E8F">
      <w:pPr>
        <w:rPr>
          <w:lang w:eastAsia="x-none"/>
        </w:rPr>
      </w:pPr>
    </w:p>
    <w:p w14:paraId="16C62EDB" w14:textId="1CD36CB8" w:rsidR="00983CFC" w:rsidRDefault="00983CFC" w:rsidP="00593E8F">
      <w:pPr>
        <w:pStyle w:val="TableHeading"/>
        <w:jc w:val="both"/>
        <w:rPr>
          <w:rFonts w:cs="Arial"/>
        </w:rPr>
      </w:pPr>
    </w:p>
    <w:p w14:paraId="40641440" w14:textId="31D5176A" w:rsidR="00983CFC" w:rsidRPr="00983CFC" w:rsidRDefault="00983CFC" w:rsidP="00983CFC">
      <w:pPr>
        <w:rPr>
          <w:lang w:val="x-none"/>
        </w:rPr>
      </w:pPr>
    </w:p>
    <w:p w14:paraId="25D633B3" w14:textId="3E19BA93" w:rsidR="00983CFC" w:rsidRPr="00983CFC" w:rsidRDefault="00983CFC" w:rsidP="00983CFC">
      <w:pPr>
        <w:rPr>
          <w:lang w:val="x-none"/>
        </w:rPr>
      </w:pPr>
    </w:p>
    <w:p w14:paraId="7DD9552F" w14:textId="77777777" w:rsidR="00983CFC" w:rsidRDefault="00983CFC" w:rsidP="00593E8F">
      <w:pPr>
        <w:pStyle w:val="TableHeading"/>
        <w:jc w:val="both"/>
        <w:rPr>
          <w:rFonts w:cs="Arial"/>
        </w:rPr>
      </w:pPr>
    </w:p>
    <w:p w14:paraId="581BB556" w14:textId="438AF7B2" w:rsidR="00593E8F" w:rsidRDefault="00593E8F" w:rsidP="00593E8F">
      <w:pPr>
        <w:pStyle w:val="TableHeading"/>
        <w:jc w:val="both"/>
        <w:rPr>
          <w:rFonts w:cs="Arial"/>
        </w:rPr>
      </w:pPr>
      <w:r w:rsidRPr="00983CFC">
        <w:br w:type="page"/>
      </w:r>
      <w:r w:rsidRPr="00413D65">
        <w:rPr>
          <w:rFonts w:cs="Arial"/>
        </w:rPr>
        <w:lastRenderedPageBreak/>
        <w:t>Table 2.</w:t>
      </w:r>
      <w:r>
        <w:rPr>
          <w:rFonts w:cs="Arial"/>
          <w:lang w:val="en-AU"/>
        </w:rPr>
        <w:t>1</w:t>
      </w:r>
      <w:r w:rsidRPr="00413D65">
        <w:rPr>
          <w:rFonts w:cs="Arial"/>
        </w:rPr>
        <w:t>.1: Budgeted expenses for Outcome 1 (continued)</w:t>
      </w:r>
    </w:p>
    <w:p w14:paraId="4F729681" w14:textId="1169742E" w:rsidR="00983CFC" w:rsidRDefault="00E17503" w:rsidP="00593E8F">
      <w:pPr>
        <w:pStyle w:val="ChartandTableFootnote"/>
        <w:ind w:left="284" w:hanging="284"/>
        <w:rPr>
          <w:rFonts w:cs="Arial"/>
        </w:rPr>
      </w:pPr>
      <w:r w:rsidRPr="00E17503">
        <w:rPr>
          <w:rFonts w:cs="Arial"/>
          <w:noProof/>
        </w:rPr>
        <w:drawing>
          <wp:inline distT="0" distB="0" distL="0" distR="0" wp14:anchorId="668C6CD1" wp14:editId="6336DCD6">
            <wp:extent cx="4896485" cy="41789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96485" cy="4178935"/>
                    </a:xfrm>
                    <a:prstGeom prst="rect">
                      <a:avLst/>
                    </a:prstGeom>
                    <a:noFill/>
                    <a:ln>
                      <a:noFill/>
                    </a:ln>
                  </pic:spPr>
                </pic:pic>
              </a:graphicData>
            </a:graphic>
          </wp:inline>
        </w:drawing>
      </w:r>
    </w:p>
    <w:p w14:paraId="69551C25" w14:textId="77777777" w:rsidR="00937C60" w:rsidRDefault="00937C60" w:rsidP="00937C60">
      <w:pPr>
        <w:pStyle w:val="ChartandTableFootnote"/>
        <w:ind w:left="284" w:hanging="284"/>
        <w:rPr>
          <w:rFonts w:cs="Arial"/>
        </w:rPr>
      </w:pPr>
      <w:r w:rsidRPr="00413D65">
        <w:rPr>
          <w:rFonts w:cs="Arial"/>
        </w:rPr>
        <w:t>Note: Departmental appropriation splits and totals are indicative estimates and may change in the course of</w:t>
      </w:r>
      <w:r>
        <w:rPr>
          <w:rFonts w:cs="Arial"/>
        </w:rPr>
        <w:t xml:space="preserve"> </w:t>
      </w:r>
    </w:p>
    <w:p w14:paraId="2C7E38E3" w14:textId="7010B415" w:rsidR="00937C60" w:rsidRDefault="00FA5561" w:rsidP="00937C60">
      <w:pPr>
        <w:pStyle w:val="ChartandTableFootnote"/>
        <w:ind w:left="284" w:hanging="284"/>
        <w:rPr>
          <w:rFonts w:cs="Arial"/>
        </w:rPr>
      </w:pPr>
      <w:r>
        <w:rPr>
          <w:rFonts w:cs="Arial"/>
        </w:rPr>
        <w:tab/>
      </w:r>
      <w:r w:rsidR="00937C60">
        <w:rPr>
          <w:rFonts w:cs="Arial"/>
        </w:rPr>
        <w:t>t</w:t>
      </w:r>
      <w:r w:rsidR="00937C60" w:rsidRPr="00413D65">
        <w:rPr>
          <w:rFonts w:cs="Arial"/>
        </w:rPr>
        <w:t>he budget year as government priorities change.</w:t>
      </w:r>
      <w:r w:rsidR="00937C60" w:rsidRPr="00413D65">
        <w:rPr>
          <w:rFonts w:cs="Arial"/>
        </w:rPr>
        <w:tab/>
      </w:r>
      <w:r w:rsidR="00937C60" w:rsidRPr="00413D65">
        <w:rPr>
          <w:rFonts w:cs="Arial"/>
        </w:rPr>
        <w:tab/>
      </w:r>
    </w:p>
    <w:p w14:paraId="0F282C07" w14:textId="77777777" w:rsidR="00151AAB" w:rsidRDefault="00593E8F" w:rsidP="00085397">
      <w:pPr>
        <w:pStyle w:val="ChartandTableFootnote"/>
        <w:numPr>
          <w:ilvl w:val="0"/>
          <w:numId w:val="37"/>
        </w:numPr>
        <w:ind w:left="284" w:hanging="284"/>
        <w:rPr>
          <w:rFonts w:cs="Arial"/>
        </w:rPr>
      </w:pPr>
      <w:r w:rsidRPr="00413D65">
        <w:rPr>
          <w:rFonts w:cs="Arial"/>
        </w:rPr>
        <w:t>Estimated expenses incurred in relation to receipts retained under section 74 of the PGPA Act</w:t>
      </w:r>
      <w:r w:rsidR="00151AAB">
        <w:rPr>
          <w:rFonts w:cs="Arial"/>
        </w:rPr>
        <w:t>.</w:t>
      </w:r>
    </w:p>
    <w:p w14:paraId="629C7139" w14:textId="77777777" w:rsidR="00151AAB" w:rsidRDefault="00593E8F" w:rsidP="00085397">
      <w:pPr>
        <w:pStyle w:val="ChartandTableFootnote"/>
        <w:numPr>
          <w:ilvl w:val="0"/>
          <w:numId w:val="37"/>
        </w:numPr>
        <w:ind w:left="284" w:hanging="284"/>
        <w:rPr>
          <w:rFonts w:cs="Arial"/>
        </w:rPr>
      </w:pPr>
      <w:r w:rsidRPr="00151AAB">
        <w:rPr>
          <w:rFonts w:cs="Arial"/>
        </w:rPr>
        <w:t>Expenses not requiring appropriation in the Budget year are made up of depreciation / amortisation expenses, make good expenses, and audit fees.</w:t>
      </w:r>
    </w:p>
    <w:p w14:paraId="0E390C0C" w14:textId="77777777" w:rsidR="00151AAB" w:rsidRDefault="00593E8F" w:rsidP="00085397">
      <w:pPr>
        <w:pStyle w:val="ChartandTableFootnote"/>
        <w:numPr>
          <w:ilvl w:val="0"/>
          <w:numId w:val="37"/>
        </w:numPr>
        <w:ind w:left="284" w:hanging="284"/>
        <w:rPr>
          <w:rFonts w:cs="Arial"/>
        </w:rPr>
      </w:pPr>
      <w:r w:rsidRPr="00151AAB">
        <w:rPr>
          <w:rFonts w:cs="Arial"/>
        </w:rPr>
        <w:t>Figures displayed as a negative (-) represent a decrease in funds and a positive (+) represent an increase in funds.</w:t>
      </w:r>
    </w:p>
    <w:p w14:paraId="241BAA95" w14:textId="13F0CF1F" w:rsidR="00593E8F" w:rsidRPr="00151AAB" w:rsidRDefault="00593E8F" w:rsidP="00085397">
      <w:pPr>
        <w:pStyle w:val="ChartandTableFootnote"/>
        <w:numPr>
          <w:ilvl w:val="0"/>
          <w:numId w:val="37"/>
        </w:numPr>
        <w:ind w:left="284" w:hanging="284"/>
        <w:rPr>
          <w:rFonts w:cs="Arial"/>
        </w:rPr>
      </w:pPr>
      <w:r w:rsidRPr="00151AAB">
        <w:rPr>
          <w:rFonts w:cs="Arial"/>
        </w:rPr>
        <w:t>In 2021-22 MYEFO, $2.133 million 2020-21 Administered annual appropriation has been moved to 2023</w:t>
      </w:r>
      <w:r w:rsidR="003577D6" w:rsidRPr="00151AAB">
        <w:rPr>
          <w:rFonts w:cs="Arial"/>
        </w:rPr>
        <w:noBreakHyphen/>
      </w:r>
      <w:r w:rsidRPr="00151AAB">
        <w:rPr>
          <w:rFonts w:cs="Arial"/>
        </w:rPr>
        <w:t xml:space="preserve">24 and 2024-25 as </w:t>
      </w:r>
      <w:r w:rsidR="00922240">
        <w:rPr>
          <w:rFonts w:cs="Arial"/>
        </w:rPr>
        <w:t xml:space="preserve">an </w:t>
      </w:r>
      <w:r w:rsidRPr="00151AAB">
        <w:rPr>
          <w:rFonts w:cs="Arial"/>
        </w:rPr>
        <w:t xml:space="preserve">agreed </w:t>
      </w:r>
      <w:r w:rsidR="00922240">
        <w:rPr>
          <w:rFonts w:cs="Arial"/>
        </w:rPr>
        <w:t>Movement of Funds</w:t>
      </w:r>
      <w:r w:rsidRPr="00151AAB">
        <w:rPr>
          <w:rFonts w:cs="Arial"/>
        </w:rPr>
        <w:t xml:space="preserve">. </w:t>
      </w:r>
      <w:r w:rsidRPr="00151AAB">
        <w:rPr>
          <w:rFonts w:cs="Arial"/>
        </w:rPr>
        <w:tab/>
      </w:r>
      <w:r w:rsidRPr="00151AAB">
        <w:rPr>
          <w:rFonts w:cs="Arial"/>
        </w:rPr>
        <w:tab/>
      </w:r>
      <w:r w:rsidRPr="00151AAB">
        <w:rPr>
          <w:rFonts w:cs="Arial"/>
        </w:rPr>
        <w:tab/>
      </w:r>
      <w:r w:rsidRPr="00151AAB">
        <w:rPr>
          <w:rFonts w:cs="Arial"/>
        </w:rPr>
        <w:tab/>
      </w:r>
      <w:r w:rsidRPr="00151AAB">
        <w:rPr>
          <w:rFonts w:cs="Arial"/>
        </w:rPr>
        <w:tab/>
      </w:r>
    </w:p>
    <w:p w14:paraId="546BE986" w14:textId="25807DA7" w:rsidR="00593E8F" w:rsidRPr="00413D65" w:rsidRDefault="00593E8F" w:rsidP="00593E8F">
      <w:pPr>
        <w:pStyle w:val="ChartandTableFootnote"/>
        <w:ind w:left="0" w:firstLine="0"/>
        <w:rPr>
          <w:rFonts w:cs="Arial"/>
          <w:b/>
          <w:sz w:val="22"/>
        </w:rPr>
      </w:pPr>
      <w:r w:rsidRPr="00413D65">
        <w:rPr>
          <w:rFonts w:cs="Arial"/>
        </w:rPr>
        <w:tab/>
      </w:r>
      <w:r w:rsidRPr="00413D65">
        <w:rPr>
          <w:rFonts w:cs="Arial"/>
        </w:rPr>
        <w:tab/>
      </w:r>
      <w:r w:rsidRPr="00413D65">
        <w:rPr>
          <w:rFonts w:cs="Arial"/>
        </w:rPr>
        <w:tab/>
        <w:t xml:space="preserve"> </w:t>
      </w:r>
      <w:r w:rsidRPr="00413D65">
        <w:rPr>
          <w:rFonts w:cs="Arial"/>
        </w:rPr>
        <w:br w:type="page"/>
      </w:r>
    </w:p>
    <w:p w14:paraId="4AEA99E3" w14:textId="77777777" w:rsidR="00593E8F" w:rsidRPr="00AB03F6" w:rsidRDefault="00593E8F" w:rsidP="00AB03F6">
      <w:pPr>
        <w:pStyle w:val="Heading2-TOC"/>
      </w:pPr>
      <w:bookmarkStart w:id="464" w:name="_Toc58516313"/>
      <w:bookmarkStart w:id="465" w:name="_Toc94364798"/>
      <w:bookmarkStart w:id="466" w:name="OLE_LINK8"/>
      <w:bookmarkStart w:id="467" w:name="ARC_3_0"/>
      <w:r w:rsidRPr="00AB03F6">
        <w:lastRenderedPageBreak/>
        <w:t>Section 3: Special account flows and budgeted financial statements</w:t>
      </w:r>
      <w:bookmarkEnd w:id="464"/>
      <w:bookmarkEnd w:id="465"/>
    </w:p>
    <w:p w14:paraId="251E7BFF" w14:textId="2FA4AACE" w:rsidR="00593E8F" w:rsidRPr="00582AFA" w:rsidRDefault="00AB03F6" w:rsidP="00AB03F6">
      <w:pPr>
        <w:pStyle w:val="Heading3"/>
        <w:rPr>
          <w:rFonts w:cs="Arial"/>
          <w:b w:val="0"/>
          <w:szCs w:val="22"/>
        </w:rPr>
      </w:pPr>
      <w:bookmarkStart w:id="468" w:name="_Toc58516314"/>
      <w:bookmarkStart w:id="469" w:name="_Toc94364799"/>
      <w:r>
        <w:rPr>
          <w:rFonts w:cs="Arial"/>
          <w:szCs w:val="22"/>
          <w:lang w:val="en-AU"/>
        </w:rPr>
        <w:t>3.1</w:t>
      </w:r>
      <w:r>
        <w:rPr>
          <w:rFonts w:cs="Arial"/>
          <w:szCs w:val="22"/>
          <w:lang w:val="en-AU"/>
        </w:rPr>
        <w:tab/>
      </w:r>
      <w:r w:rsidR="00593E8F" w:rsidRPr="00582AFA">
        <w:rPr>
          <w:rFonts w:cs="Arial"/>
          <w:szCs w:val="22"/>
        </w:rPr>
        <w:t>Special account flows</w:t>
      </w:r>
      <w:bookmarkEnd w:id="468"/>
      <w:bookmarkEnd w:id="469"/>
    </w:p>
    <w:p w14:paraId="1D87BA02" w14:textId="77777777" w:rsidR="00593E8F" w:rsidRPr="00367AE3" w:rsidRDefault="00593E8F" w:rsidP="00593E8F">
      <w:pPr>
        <w:pStyle w:val="Heading5"/>
        <w:rPr>
          <w:rFonts w:ascii="Book Antiqua" w:hAnsi="Book Antiqua" w:cs="Arial"/>
          <w:b w:val="0"/>
          <w:bCs w:val="0"/>
        </w:rPr>
      </w:pPr>
      <w:r w:rsidRPr="00923B2A">
        <w:rPr>
          <w:rFonts w:cs="Arial"/>
        </w:rPr>
        <w:t>Estimates of special account flows</w:t>
      </w:r>
    </w:p>
    <w:bookmarkEnd w:id="466"/>
    <w:p w14:paraId="0EBDD43C" w14:textId="77777777" w:rsidR="00983CFC" w:rsidRDefault="00983CFC" w:rsidP="00983CFC">
      <w:pPr>
        <w:rPr>
          <w:rFonts w:cs="Arial"/>
        </w:rPr>
      </w:pPr>
      <w:r>
        <w:rPr>
          <w:rFonts w:cs="Arial"/>
        </w:rPr>
        <w:t>Special Accounts provide a means to set aside and record amounts used for specified purposes. Table 3.1 shows the expected additions (receipts) and reductions (payments) for each account used by the ARC.</w:t>
      </w:r>
    </w:p>
    <w:p w14:paraId="09B8C3A6" w14:textId="77777777" w:rsidR="00593E8F" w:rsidRPr="00413D65" w:rsidRDefault="00593E8F" w:rsidP="00593E8F">
      <w:pPr>
        <w:pStyle w:val="TableHeading"/>
        <w:jc w:val="both"/>
        <w:rPr>
          <w:rFonts w:cs="Arial"/>
        </w:rPr>
      </w:pPr>
      <w:r w:rsidRPr="00413D65">
        <w:rPr>
          <w:rFonts w:cs="Arial"/>
        </w:rPr>
        <w:t>Table 3.1: Estimates of special account flows and balances</w:t>
      </w:r>
    </w:p>
    <w:p w14:paraId="48964609" w14:textId="117BABEF" w:rsidR="00983CFC" w:rsidRDefault="006334E7" w:rsidP="00593E8F">
      <w:pPr>
        <w:pStyle w:val="Source"/>
        <w:rPr>
          <w:rFonts w:cs="Arial"/>
        </w:rPr>
      </w:pPr>
      <w:r w:rsidRPr="006334E7">
        <w:rPr>
          <w:rFonts w:cs="Arial"/>
          <w:noProof/>
        </w:rPr>
        <w:drawing>
          <wp:inline distT="0" distB="0" distL="0" distR="0" wp14:anchorId="2B5C5AD3" wp14:editId="4E427393">
            <wp:extent cx="4912242" cy="2083543"/>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41611" cy="2096000"/>
                    </a:xfrm>
                    <a:prstGeom prst="rect">
                      <a:avLst/>
                    </a:prstGeom>
                    <a:noFill/>
                    <a:ln>
                      <a:noFill/>
                    </a:ln>
                  </pic:spPr>
                </pic:pic>
              </a:graphicData>
            </a:graphic>
          </wp:inline>
        </w:drawing>
      </w:r>
    </w:p>
    <w:p w14:paraId="1563244C" w14:textId="20E2B43F" w:rsidR="00593E8F" w:rsidRPr="00413D65" w:rsidRDefault="00593E8F" w:rsidP="00593E8F">
      <w:pPr>
        <w:pStyle w:val="Source"/>
        <w:rPr>
          <w:rFonts w:cs="Arial"/>
        </w:rPr>
      </w:pPr>
      <w:r w:rsidRPr="00413D65">
        <w:rPr>
          <w:rFonts w:cs="Arial"/>
        </w:rPr>
        <w:t>(A) = Administered</w:t>
      </w:r>
    </w:p>
    <w:p w14:paraId="716D1A6F" w14:textId="3A46F229" w:rsidR="00593E8F" w:rsidRPr="007B10D4" w:rsidRDefault="00593E8F" w:rsidP="00085397">
      <w:pPr>
        <w:pStyle w:val="SingleParagraph"/>
        <w:numPr>
          <w:ilvl w:val="0"/>
          <w:numId w:val="39"/>
        </w:numPr>
        <w:spacing w:line="240" w:lineRule="auto"/>
        <w:ind w:left="284" w:hanging="284"/>
        <w:rPr>
          <w:rFonts w:ascii="Arial" w:hAnsi="Arial" w:cs="Arial"/>
          <w:sz w:val="16"/>
          <w:szCs w:val="16"/>
        </w:rPr>
      </w:pPr>
      <w:r w:rsidRPr="00413D65">
        <w:rPr>
          <w:rFonts w:ascii="Arial" w:hAnsi="Arial" w:cs="Arial"/>
          <w:sz w:val="16"/>
          <w:szCs w:val="16"/>
        </w:rPr>
        <w:t xml:space="preserve">The ‘Receipts’ column in the table includes $2.791 million ARC's Administered annual appropriation </w:t>
      </w:r>
      <w:r w:rsidRPr="007B10D4">
        <w:rPr>
          <w:rFonts w:ascii="Arial" w:hAnsi="Arial" w:cs="Arial"/>
          <w:sz w:val="16"/>
          <w:szCs w:val="16"/>
        </w:rPr>
        <w:t>Act (No. 1), which has been credited to the special account during 2020-21.</w:t>
      </w:r>
      <w:r w:rsidRPr="007B10D4">
        <w:rPr>
          <w:rFonts w:ascii="Arial" w:hAnsi="Arial" w:cs="Arial"/>
          <w:sz w:val="16"/>
          <w:szCs w:val="16"/>
        </w:rPr>
        <w:tab/>
      </w:r>
      <w:r w:rsidRPr="007B10D4">
        <w:rPr>
          <w:rFonts w:ascii="Arial" w:hAnsi="Arial" w:cs="Arial"/>
          <w:sz w:val="16"/>
          <w:szCs w:val="16"/>
        </w:rPr>
        <w:tab/>
      </w:r>
      <w:r w:rsidRPr="007B10D4">
        <w:rPr>
          <w:rFonts w:ascii="Arial" w:hAnsi="Arial" w:cs="Arial"/>
          <w:sz w:val="16"/>
          <w:szCs w:val="16"/>
        </w:rPr>
        <w:tab/>
      </w:r>
      <w:r w:rsidRPr="007B10D4">
        <w:rPr>
          <w:rFonts w:ascii="Arial" w:hAnsi="Arial" w:cs="Arial"/>
          <w:sz w:val="16"/>
          <w:szCs w:val="16"/>
        </w:rPr>
        <w:tab/>
      </w:r>
      <w:r w:rsidRPr="007B10D4">
        <w:rPr>
          <w:rFonts w:ascii="Arial" w:hAnsi="Arial" w:cs="Arial"/>
          <w:sz w:val="16"/>
          <w:szCs w:val="16"/>
        </w:rPr>
        <w:tab/>
      </w:r>
      <w:r w:rsidRPr="007B10D4">
        <w:rPr>
          <w:rFonts w:ascii="Arial" w:hAnsi="Arial" w:cs="Arial"/>
          <w:sz w:val="16"/>
          <w:szCs w:val="16"/>
        </w:rPr>
        <w:tab/>
      </w:r>
    </w:p>
    <w:p w14:paraId="5B3F7733" w14:textId="77777777" w:rsidR="00593E8F" w:rsidRDefault="00593E8F" w:rsidP="00593E8F">
      <w:pPr>
        <w:spacing w:after="0" w:line="240" w:lineRule="auto"/>
        <w:jc w:val="left"/>
        <w:rPr>
          <w:rFonts w:ascii="Arial Bold" w:hAnsi="Arial Bold" w:cs="Arial"/>
          <w:sz w:val="22"/>
          <w:szCs w:val="22"/>
        </w:rPr>
      </w:pPr>
      <w:bookmarkStart w:id="470" w:name="_Toc58516315"/>
      <w:bookmarkEnd w:id="467"/>
      <w:r>
        <w:rPr>
          <w:rFonts w:ascii="Arial Bold" w:hAnsi="Arial Bold" w:cs="Arial"/>
          <w:sz w:val="22"/>
          <w:szCs w:val="22"/>
        </w:rPr>
        <w:br w:type="page"/>
      </w:r>
    </w:p>
    <w:p w14:paraId="2CCCD0F9" w14:textId="38BA2EBF" w:rsidR="00593E8F" w:rsidRPr="005D2079" w:rsidRDefault="00AB03F6" w:rsidP="00AB03F6">
      <w:pPr>
        <w:pStyle w:val="Heading3"/>
        <w:rPr>
          <w:rFonts w:cs="Arial"/>
          <w:szCs w:val="22"/>
        </w:rPr>
      </w:pPr>
      <w:bookmarkStart w:id="471" w:name="_Toc94364800"/>
      <w:r>
        <w:rPr>
          <w:rFonts w:cs="Arial"/>
          <w:szCs w:val="22"/>
          <w:lang w:val="en-AU"/>
        </w:rPr>
        <w:lastRenderedPageBreak/>
        <w:t>3.2</w:t>
      </w:r>
      <w:r>
        <w:rPr>
          <w:rFonts w:cs="Arial"/>
          <w:szCs w:val="22"/>
          <w:lang w:val="en-AU"/>
        </w:rPr>
        <w:tab/>
      </w:r>
      <w:r w:rsidR="00593E8F" w:rsidRPr="005D2079">
        <w:rPr>
          <w:rFonts w:cs="Arial"/>
          <w:szCs w:val="22"/>
        </w:rPr>
        <w:t>Budgeted financial statements</w:t>
      </w:r>
      <w:bookmarkEnd w:id="470"/>
      <w:bookmarkEnd w:id="471"/>
    </w:p>
    <w:p w14:paraId="48799F8C" w14:textId="77777777" w:rsidR="00593E8F" w:rsidRPr="00413D65" w:rsidRDefault="00593E8F" w:rsidP="00593E8F">
      <w:pPr>
        <w:pStyle w:val="Heading4"/>
        <w:jc w:val="both"/>
        <w:rPr>
          <w:rFonts w:cs="Arial"/>
        </w:rPr>
      </w:pPr>
      <w:r w:rsidRPr="00413D65">
        <w:rPr>
          <w:rFonts w:cs="Arial"/>
        </w:rPr>
        <w:t>3.2.1</w:t>
      </w:r>
      <w:r w:rsidRPr="00413D65">
        <w:rPr>
          <w:rFonts w:cs="Arial"/>
        </w:rPr>
        <w:tab/>
        <w:t>Analysis of budgeted financial statements</w:t>
      </w:r>
    </w:p>
    <w:p w14:paraId="7CEA9572" w14:textId="77777777" w:rsidR="00593E8F" w:rsidRPr="00F565F9" w:rsidRDefault="00593E8F" w:rsidP="00593E8F">
      <w:pPr>
        <w:spacing w:after="0" w:line="240" w:lineRule="auto"/>
        <w:rPr>
          <w:rFonts w:cs="Arial"/>
        </w:rPr>
      </w:pPr>
      <w:r w:rsidRPr="00F565F9">
        <w:rPr>
          <w:rFonts w:cs="Arial"/>
        </w:rPr>
        <w:t xml:space="preserve">The ARC’s budget estimates have not been materially adjusted since the PB Statements. </w:t>
      </w:r>
      <w:bookmarkStart w:id="472" w:name="ARC_3_2"/>
    </w:p>
    <w:p w14:paraId="4E744394" w14:textId="77777777" w:rsidR="00593E8F" w:rsidRDefault="00593E8F" w:rsidP="00593E8F">
      <w:pPr>
        <w:spacing w:after="0" w:line="240" w:lineRule="auto"/>
        <w:jc w:val="left"/>
        <w:rPr>
          <w:rFonts w:ascii="Arial" w:hAnsi="Arial" w:cs="Arial"/>
          <w:b/>
          <w:lang w:val="x-none"/>
        </w:rPr>
      </w:pPr>
    </w:p>
    <w:p w14:paraId="5D5166B2" w14:textId="77777777" w:rsidR="00593E8F" w:rsidRDefault="00593E8F" w:rsidP="00593E8F">
      <w:pPr>
        <w:spacing w:after="0" w:line="240" w:lineRule="auto"/>
        <w:jc w:val="left"/>
        <w:rPr>
          <w:rFonts w:ascii="Arial" w:hAnsi="Arial" w:cs="Arial"/>
          <w:b/>
          <w:lang w:val="x-none"/>
        </w:rPr>
      </w:pPr>
      <w:r>
        <w:rPr>
          <w:rFonts w:cs="Arial"/>
          <w:lang w:val="x-none"/>
        </w:rPr>
        <w:br w:type="page"/>
      </w:r>
    </w:p>
    <w:p w14:paraId="16DDA404" w14:textId="77777777" w:rsidR="00593E8F" w:rsidRPr="00BA1A5C" w:rsidRDefault="00593E8F" w:rsidP="00593E8F">
      <w:pPr>
        <w:pStyle w:val="Heading4"/>
        <w:jc w:val="both"/>
        <w:rPr>
          <w:rFonts w:cs="Arial"/>
        </w:rPr>
      </w:pPr>
      <w:r w:rsidRPr="00BA1A5C">
        <w:rPr>
          <w:rFonts w:cs="Arial"/>
        </w:rPr>
        <w:lastRenderedPageBreak/>
        <w:t>3.2.2</w:t>
      </w:r>
      <w:r w:rsidRPr="00BA1A5C">
        <w:rPr>
          <w:rFonts w:cs="Arial"/>
        </w:rPr>
        <w:tab/>
        <w:t>Budgeted financial statements</w:t>
      </w:r>
    </w:p>
    <w:p w14:paraId="5CA00286" w14:textId="77777777" w:rsidR="00593E8F" w:rsidRPr="00BA1A5C" w:rsidRDefault="00593E8F" w:rsidP="00593E8F">
      <w:pPr>
        <w:pStyle w:val="TableHeading"/>
        <w:jc w:val="both"/>
        <w:rPr>
          <w:rFonts w:cs="Arial"/>
          <w:snapToGrid w:val="0"/>
        </w:rPr>
      </w:pPr>
      <w:r w:rsidRPr="00BA1A5C">
        <w:rPr>
          <w:rFonts w:cs="Arial"/>
          <w:snapToGrid w:val="0"/>
        </w:rPr>
        <w:t>Table 3.2: Comprehensive income statement (showing net cost of services) for the period ended 30 June</w:t>
      </w:r>
    </w:p>
    <w:bookmarkEnd w:id="472"/>
    <w:p w14:paraId="111F9AC4" w14:textId="4849E8C4" w:rsidR="005D2BA1" w:rsidRDefault="00F9502B" w:rsidP="007B10D4">
      <w:pPr>
        <w:spacing w:after="0" w:line="240" w:lineRule="auto"/>
        <w:jc w:val="left"/>
        <w:rPr>
          <w:rFonts w:ascii="Arial" w:hAnsi="Arial" w:cs="Arial"/>
          <w:sz w:val="16"/>
        </w:rPr>
      </w:pPr>
      <w:r w:rsidRPr="00F9502B">
        <w:rPr>
          <w:rFonts w:ascii="Arial" w:hAnsi="Arial" w:cs="Arial"/>
          <w:noProof/>
          <w:sz w:val="16"/>
        </w:rPr>
        <w:drawing>
          <wp:inline distT="0" distB="0" distL="0" distR="0" wp14:anchorId="1850F1C5" wp14:editId="44299155">
            <wp:extent cx="4896485" cy="415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96485" cy="4157980"/>
                    </a:xfrm>
                    <a:prstGeom prst="rect">
                      <a:avLst/>
                    </a:prstGeom>
                    <a:noFill/>
                    <a:ln>
                      <a:noFill/>
                    </a:ln>
                  </pic:spPr>
                </pic:pic>
              </a:graphicData>
            </a:graphic>
          </wp:inline>
        </w:drawing>
      </w:r>
    </w:p>
    <w:p w14:paraId="5D8EC421" w14:textId="77777777" w:rsidR="00F9502B" w:rsidRDefault="00F9502B" w:rsidP="007B10D4">
      <w:pPr>
        <w:spacing w:after="0" w:line="240" w:lineRule="auto"/>
        <w:jc w:val="left"/>
        <w:rPr>
          <w:rFonts w:ascii="Arial" w:hAnsi="Arial" w:cs="Arial"/>
          <w:sz w:val="16"/>
        </w:rPr>
      </w:pPr>
    </w:p>
    <w:p w14:paraId="2EE71ECA" w14:textId="77777777" w:rsidR="00F9502B" w:rsidRDefault="00F9502B">
      <w:pPr>
        <w:spacing w:after="0" w:line="240" w:lineRule="auto"/>
        <w:jc w:val="left"/>
        <w:rPr>
          <w:rFonts w:ascii="Arial" w:hAnsi="Arial" w:cs="Arial"/>
          <w:sz w:val="16"/>
        </w:rPr>
      </w:pPr>
      <w:r>
        <w:rPr>
          <w:rFonts w:ascii="Arial" w:hAnsi="Arial" w:cs="Arial"/>
          <w:sz w:val="16"/>
        </w:rPr>
        <w:br w:type="page"/>
      </w:r>
    </w:p>
    <w:p w14:paraId="2D31500A" w14:textId="03C63B56" w:rsidR="00F9502B" w:rsidRPr="00F9502B" w:rsidRDefault="00F9502B" w:rsidP="00F9502B">
      <w:pPr>
        <w:pStyle w:val="TableHeading"/>
        <w:jc w:val="both"/>
        <w:rPr>
          <w:rFonts w:cs="Arial"/>
          <w:snapToGrid w:val="0"/>
          <w:lang w:val="en-AU"/>
        </w:rPr>
      </w:pPr>
      <w:r w:rsidRPr="00BA1A5C">
        <w:rPr>
          <w:rFonts w:cs="Arial"/>
          <w:snapToGrid w:val="0"/>
        </w:rPr>
        <w:lastRenderedPageBreak/>
        <w:t>Table 3.2: Comprehensive income statement (showing net cost of services) for the period ended 30 June</w:t>
      </w:r>
      <w:r>
        <w:rPr>
          <w:rFonts w:cs="Arial"/>
          <w:snapToGrid w:val="0"/>
          <w:lang w:val="en-AU"/>
        </w:rPr>
        <w:t xml:space="preserve"> (continued)</w:t>
      </w:r>
    </w:p>
    <w:p w14:paraId="6776292B" w14:textId="4855E84B" w:rsidR="00F9502B" w:rsidRDefault="00844EF2">
      <w:pPr>
        <w:spacing w:after="0" w:line="240" w:lineRule="auto"/>
        <w:jc w:val="left"/>
        <w:rPr>
          <w:rFonts w:ascii="Arial" w:hAnsi="Arial" w:cs="Arial"/>
          <w:sz w:val="16"/>
        </w:rPr>
      </w:pPr>
      <w:r w:rsidRPr="00844EF2">
        <w:rPr>
          <w:rFonts w:ascii="Arial" w:hAnsi="Arial" w:cs="Arial"/>
          <w:noProof/>
          <w:sz w:val="16"/>
        </w:rPr>
        <w:drawing>
          <wp:inline distT="0" distB="0" distL="0" distR="0" wp14:anchorId="117E363D" wp14:editId="144C06F9">
            <wp:extent cx="4896485" cy="18078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96485" cy="1807845"/>
                    </a:xfrm>
                    <a:prstGeom prst="rect">
                      <a:avLst/>
                    </a:prstGeom>
                    <a:noFill/>
                    <a:ln>
                      <a:noFill/>
                    </a:ln>
                  </pic:spPr>
                </pic:pic>
              </a:graphicData>
            </a:graphic>
          </wp:inline>
        </w:drawing>
      </w:r>
    </w:p>
    <w:p w14:paraId="7AF80785" w14:textId="01710269" w:rsidR="00593E8F" w:rsidRDefault="00593E8F" w:rsidP="007B10D4">
      <w:pPr>
        <w:spacing w:after="0" w:line="240" w:lineRule="auto"/>
        <w:jc w:val="left"/>
        <w:rPr>
          <w:rFonts w:ascii="Arial" w:hAnsi="Arial" w:cs="Arial"/>
          <w:sz w:val="16"/>
        </w:rPr>
      </w:pPr>
      <w:r w:rsidRPr="00413D65">
        <w:rPr>
          <w:rFonts w:ascii="Arial" w:hAnsi="Arial" w:cs="Arial"/>
          <w:sz w:val="16"/>
        </w:rPr>
        <w:t>Prepared on Australian Accounting Standards basis.</w:t>
      </w:r>
      <w:r w:rsidRPr="00413D65">
        <w:rPr>
          <w:rFonts w:ascii="Arial" w:hAnsi="Arial" w:cs="Arial"/>
          <w:sz w:val="16"/>
        </w:rPr>
        <w:tab/>
      </w:r>
      <w:r w:rsidRPr="00413D65">
        <w:rPr>
          <w:rFonts w:ascii="Arial" w:hAnsi="Arial" w:cs="Arial"/>
          <w:sz w:val="16"/>
        </w:rPr>
        <w:tab/>
      </w:r>
      <w:r w:rsidRPr="00413D65">
        <w:rPr>
          <w:rFonts w:ascii="Arial" w:hAnsi="Arial" w:cs="Arial"/>
          <w:sz w:val="16"/>
        </w:rPr>
        <w:tab/>
      </w:r>
      <w:r w:rsidRPr="00413D65">
        <w:rPr>
          <w:rFonts w:ascii="Arial" w:hAnsi="Arial" w:cs="Arial"/>
          <w:sz w:val="16"/>
        </w:rPr>
        <w:tab/>
      </w:r>
      <w:r w:rsidRPr="00413D65">
        <w:rPr>
          <w:rFonts w:ascii="Arial" w:hAnsi="Arial" w:cs="Arial"/>
          <w:sz w:val="16"/>
        </w:rPr>
        <w:tab/>
      </w:r>
    </w:p>
    <w:p w14:paraId="3999346A" w14:textId="363BDD2D" w:rsidR="00593E8F" w:rsidRPr="00413D65" w:rsidRDefault="00593E8F" w:rsidP="007B10D4">
      <w:pPr>
        <w:pStyle w:val="TableHeading"/>
        <w:spacing w:before="0" w:after="0"/>
        <w:ind w:left="284" w:hanging="284"/>
        <w:jc w:val="both"/>
        <w:rPr>
          <w:rFonts w:cs="Arial"/>
          <w:b w:val="0"/>
          <w:sz w:val="16"/>
          <w:lang w:val="en-AU"/>
        </w:rPr>
      </w:pPr>
      <w:r w:rsidRPr="00413D65">
        <w:rPr>
          <w:rFonts w:cs="Arial"/>
          <w:b w:val="0"/>
          <w:sz w:val="16"/>
          <w:lang w:val="en-AU"/>
        </w:rPr>
        <w:t>(a)</w:t>
      </w:r>
      <w:r>
        <w:rPr>
          <w:rFonts w:cs="Arial"/>
          <w:b w:val="0"/>
          <w:sz w:val="16"/>
          <w:lang w:val="en-AU"/>
        </w:rPr>
        <w:tab/>
      </w:r>
      <w:r w:rsidRPr="00413D65">
        <w:rPr>
          <w:rFonts w:cs="Arial"/>
          <w:b w:val="0"/>
          <w:sz w:val="16"/>
          <w:lang w:val="en-AU"/>
        </w:rPr>
        <w:t xml:space="preserve">From 2010-11, the Government introduced the net cash appropriation arrangement that provided </w:t>
      </w:r>
      <w:r w:rsidR="003F0A30">
        <w:rPr>
          <w:rFonts w:cs="Arial"/>
          <w:b w:val="0"/>
          <w:sz w:val="16"/>
          <w:lang w:val="en-AU"/>
        </w:rPr>
        <w:br/>
      </w:r>
      <w:r w:rsidRPr="00413D65">
        <w:rPr>
          <w:rFonts w:cs="Arial"/>
          <w:b w:val="0"/>
          <w:sz w:val="16"/>
          <w:lang w:val="en-AU"/>
        </w:rPr>
        <w:t xml:space="preserve">non-corporate Commonwealth entities with a separate Departmental Capital Budget (DCB) under </w:t>
      </w:r>
      <w:r w:rsidRPr="003F0A30">
        <w:rPr>
          <w:rFonts w:cs="Arial"/>
          <w:b w:val="0"/>
          <w:sz w:val="16"/>
          <w:lang w:val="en-AU"/>
        </w:rPr>
        <w:t>Appropriation Act (No.1)</w:t>
      </w:r>
      <w:r w:rsidRPr="00413D65">
        <w:rPr>
          <w:rFonts w:cs="Arial"/>
          <w:b w:val="0"/>
          <w:sz w:val="16"/>
          <w:lang w:val="en-AU"/>
        </w:rPr>
        <w:t xml:space="preserve"> or Bill (No. 3). This replaced revenue appropriations provided under </w:t>
      </w:r>
      <w:r w:rsidRPr="00704D60">
        <w:rPr>
          <w:rFonts w:cs="Arial"/>
          <w:b w:val="0"/>
          <w:sz w:val="16"/>
          <w:lang w:val="en-AU"/>
        </w:rPr>
        <w:t>Appropriation Act (No.1)</w:t>
      </w:r>
      <w:r w:rsidRPr="00413D65">
        <w:rPr>
          <w:rFonts w:cs="Arial"/>
          <w:b w:val="0"/>
          <w:sz w:val="16"/>
          <w:lang w:val="en-AU"/>
        </w:rPr>
        <w:t xml:space="preserve"> or Bill (No.3) used for depreciation/amortisation expenses. For information regarding DCB</w:t>
      </w:r>
      <w:r>
        <w:rPr>
          <w:rFonts w:cs="Arial"/>
          <w:b w:val="0"/>
          <w:sz w:val="16"/>
          <w:lang w:val="en-AU"/>
        </w:rPr>
        <w:t>s</w:t>
      </w:r>
      <w:r w:rsidRPr="00413D65">
        <w:rPr>
          <w:rFonts w:cs="Arial"/>
          <w:b w:val="0"/>
          <w:sz w:val="16"/>
          <w:lang w:val="en-AU"/>
        </w:rPr>
        <w:t>, refer to Table 3.6 Departmental Capital Budget Statement.</w:t>
      </w:r>
      <w:r w:rsidRPr="00413D65">
        <w:rPr>
          <w:rFonts w:cs="Arial"/>
          <w:b w:val="0"/>
          <w:sz w:val="16"/>
          <w:lang w:val="en-AU"/>
        </w:rPr>
        <w:tab/>
      </w:r>
      <w:r w:rsidRPr="00413D65">
        <w:rPr>
          <w:rFonts w:cs="Arial"/>
          <w:b w:val="0"/>
          <w:sz w:val="16"/>
          <w:lang w:val="en-AU"/>
        </w:rPr>
        <w:tab/>
      </w:r>
      <w:r w:rsidRPr="00413D65">
        <w:rPr>
          <w:rFonts w:cs="Arial"/>
          <w:b w:val="0"/>
          <w:sz w:val="16"/>
          <w:lang w:val="en-AU"/>
        </w:rPr>
        <w:tab/>
      </w:r>
      <w:r w:rsidRPr="00413D65">
        <w:rPr>
          <w:rFonts w:cs="Arial"/>
          <w:b w:val="0"/>
          <w:sz w:val="16"/>
          <w:lang w:val="en-AU"/>
        </w:rPr>
        <w:tab/>
      </w:r>
    </w:p>
    <w:p w14:paraId="457CA3DE" w14:textId="75F7D367" w:rsidR="00593E8F" w:rsidRPr="00413D65" w:rsidRDefault="00593E8F" w:rsidP="007B10D4">
      <w:pPr>
        <w:pStyle w:val="TableHeading"/>
        <w:spacing w:before="0" w:after="0"/>
        <w:jc w:val="both"/>
        <w:rPr>
          <w:rFonts w:cs="Arial"/>
        </w:rPr>
      </w:pPr>
      <w:r w:rsidRPr="00413D65">
        <w:rPr>
          <w:rFonts w:cs="Arial"/>
          <w:b w:val="0"/>
          <w:sz w:val="16"/>
          <w:lang w:val="en-AU"/>
        </w:rPr>
        <w:t>(b)  Applies</w:t>
      </w:r>
      <w:r w:rsidR="00E20F07">
        <w:rPr>
          <w:rFonts w:cs="Arial"/>
          <w:b w:val="0"/>
          <w:sz w:val="16"/>
          <w:lang w:val="en-AU"/>
        </w:rPr>
        <w:t xml:space="preserve"> to</w:t>
      </w:r>
      <w:r w:rsidRPr="00413D65">
        <w:rPr>
          <w:rFonts w:cs="Arial"/>
          <w:b w:val="0"/>
          <w:sz w:val="16"/>
          <w:lang w:val="en-AU"/>
        </w:rPr>
        <w:t xml:space="preserve"> leases under AASB 16 Leases.</w:t>
      </w:r>
      <w:r w:rsidRPr="00413D65">
        <w:rPr>
          <w:rFonts w:cs="Arial"/>
          <w:b w:val="0"/>
          <w:sz w:val="16"/>
          <w:lang w:val="en-AU"/>
        </w:rPr>
        <w:tab/>
      </w:r>
      <w:r w:rsidRPr="00413D65">
        <w:rPr>
          <w:rFonts w:cs="Arial"/>
          <w:b w:val="0"/>
          <w:sz w:val="16"/>
          <w:lang w:val="en-AU"/>
        </w:rPr>
        <w:tab/>
      </w:r>
      <w:r w:rsidRPr="00413D65">
        <w:rPr>
          <w:rFonts w:cs="Arial"/>
          <w:b w:val="0"/>
          <w:sz w:val="16"/>
          <w:lang w:val="en-AU"/>
        </w:rPr>
        <w:tab/>
      </w:r>
      <w:r w:rsidRPr="00413D65">
        <w:rPr>
          <w:rFonts w:cs="Arial"/>
          <w:b w:val="0"/>
          <w:sz w:val="16"/>
          <w:lang w:val="en-AU"/>
        </w:rPr>
        <w:tab/>
      </w:r>
      <w:r w:rsidRPr="00413D65">
        <w:rPr>
          <w:rFonts w:cs="Arial"/>
          <w:b w:val="0"/>
          <w:sz w:val="16"/>
          <w:lang w:val="en-AU"/>
        </w:rPr>
        <w:tab/>
      </w:r>
      <w:r w:rsidRPr="00413D65">
        <w:rPr>
          <w:rFonts w:cs="Arial"/>
        </w:rPr>
        <w:br w:type="page"/>
      </w:r>
      <w:r w:rsidRPr="00413D65">
        <w:rPr>
          <w:rFonts w:cs="Arial"/>
          <w:snapToGrid w:val="0"/>
        </w:rPr>
        <w:lastRenderedPageBreak/>
        <w:t>Table 3.3: Budgeted departmental balance sheet (as at 30 June)</w:t>
      </w:r>
    </w:p>
    <w:p w14:paraId="39142825" w14:textId="09C888E8" w:rsidR="005D2BA1" w:rsidRDefault="00922277" w:rsidP="00593E8F">
      <w:pPr>
        <w:pStyle w:val="ChartandTableFootnotenotab"/>
        <w:rPr>
          <w:rFonts w:cs="Arial"/>
        </w:rPr>
      </w:pPr>
      <w:r w:rsidRPr="00922277">
        <w:rPr>
          <w:rFonts w:cs="Arial"/>
          <w:noProof/>
        </w:rPr>
        <w:drawing>
          <wp:inline distT="0" distB="0" distL="0" distR="0" wp14:anchorId="07484A4F" wp14:editId="7E1CC585">
            <wp:extent cx="4896485" cy="537464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96485" cy="5374640"/>
                    </a:xfrm>
                    <a:prstGeom prst="rect">
                      <a:avLst/>
                    </a:prstGeom>
                    <a:noFill/>
                    <a:ln>
                      <a:noFill/>
                    </a:ln>
                  </pic:spPr>
                </pic:pic>
              </a:graphicData>
            </a:graphic>
          </wp:inline>
        </w:drawing>
      </w:r>
    </w:p>
    <w:p w14:paraId="6DB0BF6D" w14:textId="11A31974" w:rsidR="00593E8F" w:rsidRDefault="00593E8F" w:rsidP="00593E8F">
      <w:pPr>
        <w:pStyle w:val="ChartandTableFootnotenotab"/>
        <w:rPr>
          <w:rFonts w:cs="Arial"/>
        </w:rPr>
      </w:pPr>
      <w:r w:rsidRPr="00413D65">
        <w:rPr>
          <w:rFonts w:cs="Arial"/>
        </w:rPr>
        <w:t xml:space="preserve">Prepared on Australian Accounting Standards basis. </w:t>
      </w:r>
    </w:p>
    <w:p w14:paraId="6BDE91F1" w14:textId="77777777" w:rsidR="00593E8F" w:rsidRPr="00413D65" w:rsidRDefault="00593E8F" w:rsidP="00593E8F">
      <w:pPr>
        <w:pStyle w:val="ChartandTableFootnote"/>
        <w:rPr>
          <w:rFonts w:cs="Arial"/>
        </w:rPr>
      </w:pPr>
      <w:r w:rsidRPr="00413D65">
        <w:rPr>
          <w:rFonts w:cs="Arial"/>
        </w:rPr>
        <w:t>* Equity is the residual interest in assets after the deduction of liabilities.</w:t>
      </w:r>
    </w:p>
    <w:p w14:paraId="5491B1CD" w14:textId="77777777" w:rsidR="00593E8F" w:rsidRPr="00413D65" w:rsidRDefault="00593E8F" w:rsidP="00593E8F">
      <w:pPr>
        <w:pStyle w:val="TableHeading"/>
        <w:jc w:val="both"/>
        <w:rPr>
          <w:rFonts w:cs="Arial"/>
        </w:rPr>
      </w:pPr>
      <w:r w:rsidRPr="00413D65">
        <w:rPr>
          <w:rFonts w:cs="Arial"/>
        </w:rPr>
        <w:br w:type="page"/>
      </w:r>
      <w:r w:rsidRPr="00413D65">
        <w:rPr>
          <w:rFonts w:cs="Arial"/>
        </w:rPr>
        <w:lastRenderedPageBreak/>
        <w:t>Table 3.</w:t>
      </w:r>
      <w:r w:rsidRPr="00413D65">
        <w:rPr>
          <w:rFonts w:cs="Arial"/>
          <w:lang w:val="en-AU"/>
        </w:rPr>
        <w:t>4</w:t>
      </w:r>
      <w:r w:rsidRPr="00413D65">
        <w:rPr>
          <w:rFonts w:cs="Arial"/>
        </w:rPr>
        <w:t>: Departmental statement of changes in equity — summary of movement (Budget year 20</w:t>
      </w:r>
      <w:r w:rsidRPr="00413D65">
        <w:rPr>
          <w:rFonts w:cs="Arial"/>
          <w:lang w:val="en-AU"/>
        </w:rPr>
        <w:t>21</w:t>
      </w:r>
      <w:r w:rsidRPr="00413D65">
        <w:rPr>
          <w:rFonts w:cs="Arial"/>
        </w:rPr>
        <w:t>–</w:t>
      </w:r>
      <w:r w:rsidRPr="00413D65">
        <w:rPr>
          <w:rFonts w:cs="Arial"/>
          <w:lang w:val="en-AU"/>
        </w:rPr>
        <w:t>22</w:t>
      </w:r>
      <w:r w:rsidRPr="00413D65">
        <w:rPr>
          <w:rFonts w:cs="Arial"/>
        </w:rPr>
        <w:t>)</w:t>
      </w:r>
    </w:p>
    <w:p w14:paraId="79AE96EC" w14:textId="78FC8FF4" w:rsidR="005D2BA1" w:rsidRDefault="00922277" w:rsidP="00593E8F">
      <w:pPr>
        <w:pStyle w:val="ChartandTableFootnote"/>
        <w:rPr>
          <w:rFonts w:cs="Arial"/>
        </w:rPr>
      </w:pPr>
      <w:r w:rsidRPr="00922277">
        <w:rPr>
          <w:rFonts w:cs="Arial"/>
          <w:noProof/>
        </w:rPr>
        <w:drawing>
          <wp:inline distT="0" distB="0" distL="0" distR="0" wp14:anchorId="72D3FA9B" wp14:editId="6E8ED7E0">
            <wp:extent cx="4413250" cy="3363595"/>
            <wp:effectExtent l="0" t="0" r="635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413250" cy="3363595"/>
                    </a:xfrm>
                    <a:prstGeom prst="rect">
                      <a:avLst/>
                    </a:prstGeom>
                    <a:noFill/>
                    <a:ln>
                      <a:noFill/>
                    </a:ln>
                  </pic:spPr>
                </pic:pic>
              </a:graphicData>
            </a:graphic>
          </wp:inline>
        </w:drawing>
      </w:r>
    </w:p>
    <w:p w14:paraId="003F2011" w14:textId="4C4E7A17" w:rsidR="00593E8F" w:rsidRPr="00413D65" w:rsidRDefault="00593E8F" w:rsidP="00593E8F">
      <w:pPr>
        <w:pStyle w:val="ChartandTableFootnote"/>
        <w:rPr>
          <w:rFonts w:cs="Arial"/>
        </w:rPr>
      </w:pPr>
      <w:r w:rsidRPr="00413D65">
        <w:rPr>
          <w:rFonts w:cs="Arial"/>
        </w:rPr>
        <w:t>Prepared on Australian Accounting Standards basis.</w:t>
      </w:r>
    </w:p>
    <w:p w14:paraId="10BDE832" w14:textId="77777777" w:rsidR="00593E8F" w:rsidRPr="00413D65" w:rsidRDefault="00593E8F" w:rsidP="00593E8F">
      <w:pPr>
        <w:pStyle w:val="ChartandTableFootnote"/>
        <w:rPr>
          <w:rFonts w:cs="Arial"/>
        </w:rPr>
      </w:pPr>
      <w:r w:rsidRPr="00413D65">
        <w:rPr>
          <w:rFonts w:cs="Arial"/>
        </w:rPr>
        <w:tab/>
      </w:r>
    </w:p>
    <w:p w14:paraId="60818C99" w14:textId="77777777" w:rsidR="00593E8F" w:rsidRPr="00413D65" w:rsidRDefault="00593E8F" w:rsidP="00593E8F">
      <w:pPr>
        <w:pStyle w:val="TableHeading"/>
        <w:jc w:val="both"/>
        <w:rPr>
          <w:rFonts w:cs="Arial"/>
        </w:rPr>
      </w:pPr>
      <w:r w:rsidRPr="00413D65">
        <w:rPr>
          <w:rFonts w:cs="Arial"/>
          <w:lang w:val="en-AU"/>
        </w:rPr>
        <w:br w:type="page"/>
      </w:r>
      <w:r w:rsidRPr="00413D65">
        <w:rPr>
          <w:rFonts w:cs="Arial"/>
          <w:lang w:val="en-AU"/>
        </w:rPr>
        <w:lastRenderedPageBreak/>
        <w:t>Table 3.5: Budgeted departmental statement of cash flows (for the period ended 30 June)</w:t>
      </w:r>
    </w:p>
    <w:p w14:paraId="2387C70F" w14:textId="0F44656D" w:rsidR="00593E8F" w:rsidRPr="002301FE" w:rsidRDefault="00CB64A8" w:rsidP="002301FE">
      <w:pPr>
        <w:spacing w:after="0" w:line="240" w:lineRule="auto"/>
        <w:jc w:val="left"/>
        <w:rPr>
          <w:rFonts w:ascii="Arial" w:hAnsi="Arial" w:cs="Arial"/>
          <w:lang w:eastAsia="x-none"/>
        </w:rPr>
      </w:pPr>
      <w:r w:rsidRPr="00CB64A8">
        <w:rPr>
          <w:rFonts w:ascii="Arial" w:hAnsi="Arial" w:cs="Arial"/>
          <w:noProof/>
          <w:sz w:val="16"/>
        </w:rPr>
        <w:drawing>
          <wp:inline distT="0" distB="0" distL="0" distR="0" wp14:anchorId="0A664406" wp14:editId="4AC27E2D">
            <wp:extent cx="4896485" cy="65881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96485" cy="6588125"/>
                    </a:xfrm>
                    <a:prstGeom prst="rect">
                      <a:avLst/>
                    </a:prstGeom>
                    <a:noFill/>
                    <a:ln>
                      <a:noFill/>
                    </a:ln>
                  </pic:spPr>
                </pic:pic>
              </a:graphicData>
            </a:graphic>
          </wp:inline>
        </w:drawing>
      </w:r>
      <w:r w:rsidR="00593E8F" w:rsidRPr="002301FE">
        <w:rPr>
          <w:rFonts w:ascii="Arial" w:hAnsi="Arial" w:cs="Arial"/>
          <w:sz w:val="16"/>
        </w:rPr>
        <w:t>Prepared on Australian Accounting Standards basis.</w:t>
      </w:r>
      <w:r w:rsidR="00593E8F" w:rsidRPr="00413D65">
        <w:rPr>
          <w:rFonts w:cs="Arial"/>
        </w:rPr>
        <w:br w:type="page"/>
      </w:r>
    </w:p>
    <w:p w14:paraId="2AEC5E25" w14:textId="77777777" w:rsidR="00593E8F" w:rsidRPr="00413D65" w:rsidRDefault="00593E8F" w:rsidP="00593E8F">
      <w:pPr>
        <w:pStyle w:val="TableHeading"/>
        <w:rPr>
          <w:rFonts w:cs="Arial"/>
        </w:rPr>
      </w:pPr>
      <w:r w:rsidRPr="00413D65">
        <w:rPr>
          <w:rFonts w:cs="Arial"/>
        </w:rPr>
        <w:lastRenderedPageBreak/>
        <w:t>Table 3.</w:t>
      </w:r>
      <w:r w:rsidRPr="00413D65">
        <w:rPr>
          <w:rFonts w:cs="Arial"/>
          <w:lang w:val="en-AU"/>
        </w:rPr>
        <w:t>6</w:t>
      </w:r>
      <w:r w:rsidRPr="00413D65">
        <w:rPr>
          <w:rFonts w:cs="Arial"/>
        </w:rPr>
        <w:t>: Departmental capital budget statement (for the period ended 30 June)</w:t>
      </w:r>
    </w:p>
    <w:p w14:paraId="75D86095" w14:textId="64CB9EE0" w:rsidR="00593E8F" w:rsidRPr="00413D65" w:rsidRDefault="00B04FC2" w:rsidP="00937C60">
      <w:pPr>
        <w:pStyle w:val="ChartandTableFootnote"/>
        <w:tabs>
          <w:tab w:val="clear" w:pos="454"/>
        </w:tabs>
        <w:ind w:left="0" w:firstLine="0"/>
        <w:rPr>
          <w:rFonts w:cs="Arial"/>
        </w:rPr>
      </w:pPr>
      <w:r w:rsidRPr="00B04FC2">
        <w:rPr>
          <w:rFonts w:cs="Arial"/>
          <w:noProof/>
        </w:rPr>
        <w:drawing>
          <wp:inline distT="0" distB="0" distL="0" distR="0" wp14:anchorId="02D964EB" wp14:editId="7392D148">
            <wp:extent cx="4896485" cy="2932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96485" cy="2932430"/>
                    </a:xfrm>
                    <a:prstGeom prst="rect">
                      <a:avLst/>
                    </a:prstGeom>
                    <a:noFill/>
                    <a:ln>
                      <a:noFill/>
                    </a:ln>
                  </pic:spPr>
                </pic:pic>
              </a:graphicData>
            </a:graphic>
          </wp:inline>
        </w:drawing>
      </w:r>
      <w:r w:rsidR="00593E8F" w:rsidRPr="00413D65">
        <w:rPr>
          <w:rFonts w:cs="Arial"/>
        </w:rPr>
        <w:t>Prepared on Australian Accounting Standards basis.</w:t>
      </w:r>
    </w:p>
    <w:p w14:paraId="08FE1E75" w14:textId="3EA1ABBD" w:rsidR="00593E8F" w:rsidRPr="00CE04CE" w:rsidRDefault="00593E8F" w:rsidP="00085397">
      <w:pPr>
        <w:pStyle w:val="ListParagraph"/>
        <w:numPr>
          <w:ilvl w:val="0"/>
          <w:numId w:val="24"/>
        </w:numPr>
        <w:spacing w:after="200" w:line="240" w:lineRule="auto"/>
        <w:ind w:left="284" w:hanging="284"/>
        <w:jc w:val="left"/>
        <w:rPr>
          <w:rFonts w:ascii="Arial" w:hAnsi="Arial" w:cs="Arial"/>
          <w:sz w:val="16"/>
          <w:szCs w:val="16"/>
        </w:rPr>
      </w:pPr>
      <w:r w:rsidRPr="00CE04CE">
        <w:rPr>
          <w:rFonts w:ascii="Arial" w:hAnsi="Arial" w:cs="Arial"/>
          <w:sz w:val="16"/>
          <w:szCs w:val="16"/>
        </w:rPr>
        <w:t>Includes purchases from current and previous years’ DCBs.</w:t>
      </w:r>
      <w:r w:rsidRPr="00CE04CE">
        <w:rPr>
          <w:rFonts w:ascii="Arial" w:hAnsi="Arial" w:cs="Arial"/>
          <w:sz w:val="16"/>
          <w:szCs w:val="16"/>
        </w:rPr>
        <w:tab/>
      </w:r>
      <w:r w:rsidRPr="00CE04CE">
        <w:rPr>
          <w:rFonts w:ascii="Arial" w:hAnsi="Arial" w:cs="Arial"/>
          <w:sz w:val="16"/>
          <w:szCs w:val="16"/>
        </w:rPr>
        <w:tab/>
      </w:r>
      <w:r w:rsidRPr="00CE04CE">
        <w:rPr>
          <w:rFonts w:ascii="Arial" w:hAnsi="Arial" w:cs="Arial"/>
          <w:sz w:val="16"/>
          <w:szCs w:val="16"/>
        </w:rPr>
        <w:tab/>
      </w:r>
      <w:r w:rsidRPr="00CE04CE">
        <w:rPr>
          <w:rFonts w:ascii="Arial" w:hAnsi="Arial" w:cs="Arial"/>
          <w:sz w:val="16"/>
          <w:szCs w:val="16"/>
        </w:rPr>
        <w:tab/>
      </w:r>
    </w:p>
    <w:p w14:paraId="17E31864" w14:textId="77777777" w:rsidR="00593E8F" w:rsidRPr="00CE04CE" w:rsidRDefault="00593E8F" w:rsidP="00085397">
      <w:pPr>
        <w:pStyle w:val="ListParagraph"/>
        <w:numPr>
          <w:ilvl w:val="0"/>
          <w:numId w:val="24"/>
        </w:numPr>
        <w:spacing w:after="200" w:line="240" w:lineRule="auto"/>
        <w:ind w:left="284" w:hanging="284"/>
        <w:jc w:val="left"/>
        <w:rPr>
          <w:rFonts w:ascii="Arial" w:hAnsi="Arial" w:cs="Arial"/>
          <w:sz w:val="16"/>
          <w:szCs w:val="16"/>
        </w:rPr>
      </w:pPr>
      <w:r w:rsidRPr="00CE04CE">
        <w:rPr>
          <w:rFonts w:ascii="Arial" w:hAnsi="Arial" w:cs="Arial"/>
          <w:sz w:val="16"/>
          <w:szCs w:val="16"/>
        </w:rPr>
        <w:t>Includes the following s74 external receipts:</w:t>
      </w:r>
    </w:p>
    <w:p w14:paraId="7E2B7C68" w14:textId="77777777" w:rsidR="00593E8F" w:rsidRPr="00CE04CE" w:rsidRDefault="00593E8F" w:rsidP="00593E8F">
      <w:pPr>
        <w:pStyle w:val="ListParagraph"/>
        <w:spacing w:line="240" w:lineRule="auto"/>
        <w:ind w:left="284"/>
        <w:rPr>
          <w:rFonts w:ascii="Arial" w:hAnsi="Arial" w:cs="Arial"/>
          <w:sz w:val="16"/>
          <w:szCs w:val="16"/>
        </w:rPr>
      </w:pPr>
      <w:r w:rsidRPr="00CE04CE">
        <w:rPr>
          <w:rFonts w:ascii="Arial" w:hAnsi="Arial" w:cs="Arial"/>
          <w:sz w:val="16"/>
          <w:szCs w:val="16"/>
        </w:rPr>
        <w:t xml:space="preserve"> - internally developed assets, and</w:t>
      </w:r>
    </w:p>
    <w:p w14:paraId="655097F1" w14:textId="77777777" w:rsidR="00593E8F" w:rsidRPr="00CE04CE" w:rsidRDefault="00593E8F" w:rsidP="00593E8F">
      <w:pPr>
        <w:pStyle w:val="ListParagraph"/>
        <w:spacing w:line="240" w:lineRule="auto"/>
        <w:ind w:left="284"/>
        <w:rPr>
          <w:rFonts w:ascii="Arial" w:hAnsi="Arial" w:cs="Arial"/>
          <w:sz w:val="16"/>
          <w:szCs w:val="16"/>
        </w:rPr>
      </w:pPr>
      <w:r w:rsidRPr="00CE04CE">
        <w:rPr>
          <w:rFonts w:ascii="Arial" w:hAnsi="Arial" w:cs="Arial"/>
          <w:sz w:val="16"/>
          <w:szCs w:val="16"/>
        </w:rPr>
        <w:t xml:space="preserve"> - proceeds from the sale of goods and rendering of services. </w:t>
      </w:r>
    </w:p>
    <w:p w14:paraId="5FE1E39F" w14:textId="77777777" w:rsidR="00593E8F" w:rsidRPr="00413D65" w:rsidRDefault="00593E8F" w:rsidP="00593E8F">
      <w:pPr>
        <w:pStyle w:val="ChartandTableFootnote"/>
        <w:ind w:left="284" w:hanging="284"/>
        <w:rPr>
          <w:rFonts w:cs="Arial"/>
          <w:b/>
        </w:rPr>
      </w:pPr>
      <w:r w:rsidRPr="00413D65">
        <w:rPr>
          <w:rFonts w:cs="Arial"/>
        </w:rPr>
        <w:tab/>
      </w:r>
      <w:r w:rsidRPr="00413D65">
        <w:rPr>
          <w:rFonts w:cs="Arial"/>
        </w:rPr>
        <w:tab/>
      </w:r>
      <w:r w:rsidRPr="00413D65">
        <w:rPr>
          <w:rFonts w:cs="Arial"/>
        </w:rPr>
        <w:tab/>
      </w:r>
      <w:r w:rsidRPr="00413D65">
        <w:rPr>
          <w:rFonts w:cs="Arial"/>
        </w:rPr>
        <w:tab/>
      </w:r>
      <w:r w:rsidRPr="00413D65">
        <w:rPr>
          <w:rFonts w:cs="Arial"/>
        </w:rPr>
        <w:tab/>
      </w:r>
      <w:r w:rsidRPr="00413D65">
        <w:rPr>
          <w:rFonts w:cs="Arial"/>
        </w:rPr>
        <w:br w:type="page"/>
      </w:r>
    </w:p>
    <w:p w14:paraId="77E63A40" w14:textId="77777777" w:rsidR="00593E8F" w:rsidRPr="00413D65" w:rsidRDefault="00593E8F" w:rsidP="00593E8F">
      <w:pPr>
        <w:pStyle w:val="TableHeading"/>
        <w:jc w:val="both"/>
        <w:rPr>
          <w:rFonts w:cs="Arial"/>
          <w:lang w:val="en-AU"/>
        </w:rPr>
      </w:pPr>
      <w:r w:rsidRPr="00413D65">
        <w:rPr>
          <w:rFonts w:cs="Arial"/>
          <w:lang w:val="en-AU"/>
        </w:rPr>
        <w:lastRenderedPageBreak/>
        <w:t>Table 3.7: Statement of departmental asset movements (Budget year 2021–22)</w:t>
      </w:r>
    </w:p>
    <w:p w14:paraId="07E4319E" w14:textId="55A9DE9C" w:rsidR="00593E8F" w:rsidRPr="00413D65" w:rsidRDefault="00B54A24" w:rsidP="007B10D4">
      <w:pPr>
        <w:spacing w:after="0" w:line="240" w:lineRule="auto"/>
        <w:rPr>
          <w:rFonts w:ascii="Arial" w:hAnsi="Arial" w:cs="Arial"/>
          <w:sz w:val="16"/>
          <w:szCs w:val="16"/>
          <w:lang w:eastAsia="x-none"/>
        </w:rPr>
      </w:pPr>
      <w:r w:rsidRPr="00B54A24">
        <w:rPr>
          <w:rFonts w:ascii="Arial" w:hAnsi="Arial" w:cs="Arial"/>
          <w:noProof/>
          <w:sz w:val="16"/>
          <w:szCs w:val="16"/>
        </w:rPr>
        <w:drawing>
          <wp:inline distT="0" distB="0" distL="0" distR="0" wp14:anchorId="5AC58BC9" wp14:editId="14B7439F">
            <wp:extent cx="4659630" cy="442595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659630" cy="4425950"/>
                    </a:xfrm>
                    <a:prstGeom prst="rect">
                      <a:avLst/>
                    </a:prstGeom>
                    <a:noFill/>
                    <a:ln>
                      <a:noFill/>
                    </a:ln>
                  </pic:spPr>
                </pic:pic>
              </a:graphicData>
            </a:graphic>
          </wp:inline>
        </w:drawing>
      </w:r>
      <w:r w:rsidR="00593E8F" w:rsidRPr="00413D65">
        <w:rPr>
          <w:rFonts w:ascii="Arial" w:hAnsi="Arial" w:cs="Arial"/>
          <w:sz w:val="16"/>
          <w:szCs w:val="16"/>
        </w:rPr>
        <w:t>Prepared on Australian Accounting Standards basis.</w:t>
      </w:r>
    </w:p>
    <w:p w14:paraId="58503810" w14:textId="361E54BD" w:rsidR="00593E8F" w:rsidRPr="00295E82" w:rsidRDefault="00593E8F" w:rsidP="00085397">
      <w:pPr>
        <w:pStyle w:val="ListParagraph"/>
        <w:numPr>
          <w:ilvl w:val="0"/>
          <w:numId w:val="25"/>
        </w:numPr>
        <w:spacing w:after="0" w:line="240" w:lineRule="auto"/>
        <w:ind w:left="284" w:hanging="284"/>
        <w:jc w:val="left"/>
        <w:rPr>
          <w:rFonts w:ascii="Arial" w:hAnsi="Arial" w:cs="Arial"/>
          <w:sz w:val="16"/>
          <w:szCs w:val="16"/>
        </w:rPr>
      </w:pPr>
      <w:r w:rsidRPr="00295E82">
        <w:rPr>
          <w:rFonts w:ascii="Arial" w:hAnsi="Arial" w:cs="Arial"/>
          <w:sz w:val="16"/>
          <w:szCs w:val="16"/>
        </w:rPr>
        <w:t xml:space="preserve">'Appropriation ordinary annual services' refers to funding provided through </w:t>
      </w:r>
      <w:r w:rsidRPr="007B10D4">
        <w:rPr>
          <w:rFonts w:ascii="Arial" w:hAnsi="Arial" w:cs="Arial"/>
          <w:i/>
          <w:iCs/>
          <w:sz w:val="16"/>
          <w:szCs w:val="16"/>
        </w:rPr>
        <w:t xml:space="preserve">Appropriation </w:t>
      </w:r>
      <w:r w:rsidR="007B10D4" w:rsidRPr="007B10D4">
        <w:rPr>
          <w:rFonts w:ascii="Arial" w:hAnsi="Arial" w:cs="Arial"/>
          <w:i/>
          <w:iCs/>
          <w:sz w:val="16"/>
          <w:szCs w:val="16"/>
        </w:rPr>
        <w:t>Act</w:t>
      </w:r>
      <w:r w:rsidRPr="007B10D4">
        <w:rPr>
          <w:rFonts w:ascii="Arial" w:hAnsi="Arial" w:cs="Arial"/>
          <w:i/>
          <w:iCs/>
          <w:sz w:val="16"/>
          <w:szCs w:val="16"/>
        </w:rPr>
        <w:t xml:space="preserve"> (No. 1) 2021</w:t>
      </w:r>
      <w:r w:rsidR="00F01AFD">
        <w:rPr>
          <w:rFonts w:ascii="Arial" w:hAnsi="Arial" w:cs="Arial"/>
          <w:i/>
          <w:iCs/>
          <w:sz w:val="16"/>
          <w:szCs w:val="16"/>
        </w:rPr>
        <w:t>-20</w:t>
      </w:r>
      <w:r w:rsidRPr="007B10D4">
        <w:rPr>
          <w:rFonts w:ascii="Arial" w:hAnsi="Arial" w:cs="Arial"/>
          <w:i/>
          <w:iCs/>
          <w:sz w:val="16"/>
          <w:szCs w:val="16"/>
        </w:rPr>
        <w:t>22</w:t>
      </w:r>
      <w:r w:rsidRPr="00295E82">
        <w:rPr>
          <w:rFonts w:ascii="Arial" w:hAnsi="Arial" w:cs="Arial"/>
          <w:sz w:val="16"/>
          <w:szCs w:val="16"/>
        </w:rPr>
        <w:t xml:space="preserve"> for depreciation/amortisation expenses, and D</w:t>
      </w:r>
      <w:r>
        <w:rPr>
          <w:rFonts w:ascii="Arial" w:hAnsi="Arial" w:cs="Arial"/>
          <w:sz w:val="16"/>
          <w:szCs w:val="16"/>
        </w:rPr>
        <w:t>CBs</w:t>
      </w:r>
      <w:r w:rsidR="007B10D4">
        <w:rPr>
          <w:rFonts w:ascii="Arial" w:hAnsi="Arial" w:cs="Arial"/>
          <w:sz w:val="16"/>
          <w:szCs w:val="16"/>
        </w:rPr>
        <w:t>.</w:t>
      </w:r>
      <w:r w:rsidRPr="00295E82">
        <w:rPr>
          <w:rFonts w:ascii="Arial" w:hAnsi="Arial" w:cs="Arial"/>
          <w:sz w:val="16"/>
          <w:szCs w:val="16"/>
        </w:rPr>
        <w:tab/>
        <w:t>.</w:t>
      </w:r>
      <w:r w:rsidRPr="00295E82">
        <w:rPr>
          <w:rFonts w:ascii="Arial" w:hAnsi="Arial" w:cs="Arial"/>
          <w:sz w:val="16"/>
          <w:szCs w:val="16"/>
        </w:rPr>
        <w:tab/>
      </w:r>
      <w:r w:rsidRPr="00295E82">
        <w:rPr>
          <w:rFonts w:ascii="Arial" w:hAnsi="Arial" w:cs="Arial"/>
          <w:sz w:val="16"/>
          <w:szCs w:val="16"/>
        </w:rPr>
        <w:tab/>
      </w:r>
      <w:r w:rsidRPr="00295E82">
        <w:rPr>
          <w:rFonts w:ascii="Arial" w:hAnsi="Arial" w:cs="Arial"/>
          <w:sz w:val="16"/>
          <w:szCs w:val="16"/>
        </w:rPr>
        <w:tab/>
      </w:r>
      <w:r w:rsidRPr="00295E82">
        <w:rPr>
          <w:rFonts w:ascii="Arial" w:hAnsi="Arial" w:cs="Arial"/>
          <w:sz w:val="16"/>
          <w:szCs w:val="16"/>
        </w:rPr>
        <w:tab/>
      </w:r>
    </w:p>
    <w:p w14:paraId="1883AA76" w14:textId="77777777" w:rsidR="00593E8F" w:rsidRPr="00413D65" w:rsidRDefault="00593E8F" w:rsidP="00593E8F">
      <w:pPr>
        <w:pStyle w:val="ChartandTableFootnote"/>
        <w:rPr>
          <w:rFonts w:cs="Arial"/>
        </w:rPr>
      </w:pPr>
      <w:r w:rsidRPr="00413D65">
        <w:rPr>
          <w:rFonts w:cs="Arial"/>
        </w:rPr>
        <w:br w:type="page"/>
      </w:r>
    </w:p>
    <w:p w14:paraId="0E2F32E2" w14:textId="77777777" w:rsidR="00593E8F" w:rsidRPr="00413D65" w:rsidRDefault="00593E8F" w:rsidP="00593E8F">
      <w:pPr>
        <w:pStyle w:val="TableHeading"/>
        <w:jc w:val="both"/>
        <w:rPr>
          <w:rFonts w:cs="Arial"/>
        </w:rPr>
      </w:pPr>
      <w:r w:rsidRPr="00413D65">
        <w:rPr>
          <w:rFonts w:cs="Arial"/>
        </w:rPr>
        <w:lastRenderedPageBreak/>
        <w:t>Table 3.</w:t>
      </w:r>
      <w:r w:rsidRPr="00413D65">
        <w:rPr>
          <w:rFonts w:cs="Arial"/>
          <w:lang w:val="en-AU"/>
        </w:rPr>
        <w:t>8</w:t>
      </w:r>
      <w:r w:rsidRPr="00413D65">
        <w:rPr>
          <w:rFonts w:cs="Arial"/>
        </w:rPr>
        <w:t xml:space="preserve">: Schedule of budgeted income and expenses administered on behalf of Government (for the period ended 30 June) </w:t>
      </w:r>
    </w:p>
    <w:p w14:paraId="3E160489" w14:textId="1C6FF38A" w:rsidR="00593E8F" w:rsidRPr="00413D65" w:rsidRDefault="00922277" w:rsidP="00593E8F">
      <w:pPr>
        <w:pStyle w:val="Source"/>
        <w:rPr>
          <w:rFonts w:cs="Arial"/>
        </w:rPr>
      </w:pPr>
      <w:r w:rsidRPr="00922277">
        <w:rPr>
          <w:rFonts w:cs="Arial"/>
          <w:noProof/>
        </w:rPr>
        <w:drawing>
          <wp:inline distT="0" distB="0" distL="0" distR="0" wp14:anchorId="4CB8B72D" wp14:editId="30D1F984">
            <wp:extent cx="4896485" cy="3710940"/>
            <wp:effectExtent l="0" t="0" r="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96485" cy="3710940"/>
                    </a:xfrm>
                    <a:prstGeom prst="rect">
                      <a:avLst/>
                    </a:prstGeom>
                    <a:noFill/>
                    <a:ln>
                      <a:noFill/>
                    </a:ln>
                  </pic:spPr>
                </pic:pic>
              </a:graphicData>
            </a:graphic>
          </wp:inline>
        </w:drawing>
      </w:r>
      <w:r w:rsidR="00593E8F" w:rsidRPr="00413D65">
        <w:rPr>
          <w:rFonts w:cs="Arial"/>
        </w:rPr>
        <w:t>Prepared on Australian Accounting Standards basis.</w:t>
      </w:r>
    </w:p>
    <w:p w14:paraId="6DB8D562" w14:textId="77777777" w:rsidR="00593E8F" w:rsidRPr="00413D65" w:rsidRDefault="00593E8F" w:rsidP="00593E8F">
      <w:pPr>
        <w:spacing w:after="0" w:line="240" w:lineRule="auto"/>
        <w:jc w:val="left"/>
        <w:rPr>
          <w:rFonts w:ascii="Arial" w:hAnsi="Arial" w:cs="Arial"/>
          <w:b/>
          <w:color w:val="000000"/>
          <w:lang w:eastAsia="x-none"/>
        </w:rPr>
      </w:pPr>
      <w:r w:rsidRPr="00413D65">
        <w:rPr>
          <w:rFonts w:ascii="Arial" w:hAnsi="Arial" w:cs="Arial"/>
        </w:rPr>
        <w:br w:type="page"/>
      </w:r>
    </w:p>
    <w:p w14:paraId="66DEF3BB" w14:textId="6DB408F9" w:rsidR="00593E8F" w:rsidRDefault="00593E8F" w:rsidP="00593E8F">
      <w:pPr>
        <w:pStyle w:val="TableHeading"/>
        <w:jc w:val="both"/>
        <w:rPr>
          <w:rFonts w:cs="Arial"/>
        </w:rPr>
      </w:pPr>
      <w:r w:rsidRPr="00413D65">
        <w:rPr>
          <w:rFonts w:cs="Arial"/>
        </w:rPr>
        <w:lastRenderedPageBreak/>
        <w:t>Table 3.</w:t>
      </w:r>
      <w:r w:rsidRPr="00413D65">
        <w:rPr>
          <w:rFonts w:cs="Arial"/>
          <w:lang w:val="en-AU"/>
        </w:rPr>
        <w:t>9</w:t>
      </w:r>
      <w:r w:rsidRPr="00413D65">
        <w:rPr>
          <w:rFonts w:cs="Arial"/>
        </w:rPr>
        <w:t>: Schedule of budgeted assets and liabilities administered on behalf of Government (as at 30 June)</w:t>
      </w:r>
    </w:p>
    <w:p w14:paraId="2EC93716" w14:textId="39DFDA1D" w:rsidR="00937C60" w:rsidRPr="00937C60" w:rsidRDefault="003B171A" w:rsidP="00937C60">
      <w:pPr>
        <w:pStyle w:val="TableGraphic"/>
        <w:rPr>
          <w:lang w:val="x-none"/>
        </w:rPr>
      </w:pPr>
      <w:r w:rsidRPr="003B171A">
        <w:rPr>
          <w:noProof/>
          <w:lang w:val="x-none"/>
        </w:rPr>
        <w:drawing>
          <wp:inline distT="0" distB="0" distL="0" distR="0" wp14:anchorId="2610931F" wp14:editId="44C67FC6">
            <wp:extent cx="4896485" cy="307975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96485" cy="3079750"/>
                    </a:xfrm>
                    <a:prstGeom prst="rect">
                      <a:avLst/>
                    </a:prstGeom>
                    <a:noFill/>
                    <a:ln>
                      <a:noFill/>
                    </a:ln>
                  </pic:spPr>
                </pic:pic>
              </a:graphicData>
            </a:graphic>
          </wp:inline>
        </w:drawing>
      </w:r>
    </w:p>
    <w:p w14:paraId="4BA6D8BD" w14:textId="1C9A87B5" w:rsidR="00593E8F" w:rsidRPr="00413D65" w:rsidRDefault="00593E8F" w:rsidP="00937C60">
      <w:pPr>
        <w:pStyle w:val="ChartandTableFootnote"/>
        <w:tabs>
          <w:tab w:val="clear" w:pos="454"/>
        </w:tabs>
        <w:ind w:left="284"/>
        <w:rPr>
          <w:rFonts w:cs="Arial"/>
        </w:rPr>
      </w:pPr>
      <w:r w:rsidRPr="00413D65">
        <w:rPr>
          <w:rFonts w:cs="Arial"/>
        </w:rPr>
        <w:t>Prepared on Australian Accounting Standards basis.</w:t>
      </w:r>
    </w:p>
    <w:p w14:paraId="5AD5B2BC" w14:textId="77777777" w:rsidR="00593E8F" w:rsidRPr="00413D65" w:rsidRDefault="00593E8F" w:rsidP="00593E8F">
      <w:pPr>
        <w:rPr>
          <w:rFonts w:ascii="Arial" w:hAnsi="Arial" w:cs="Arial"/>
          <w:color w:val="000000"/>
          <w:lang w:eastAsia="x-none"/>
        </w:rPr>
      </w:pPr>
      <w:r w:rsidRPr="00413D65">
        <w:rPr>
          <w:rFonts w:ascii="Arial" w:hAnsi="Arial" w:cs="Arial"/>
        </w:rPr>
        <w:br w:type="page"/>
      </w:r>
    </w:p>
    <w:p w14:paraId="5336BB99" w14:textId="77777777" w:rsidR="00593E8F" w:rsidRPr="00413D65" w:rsidRDefault="00593E8F" w:rsidP="00593E8F">
      <w:pPr>
        <w:pStyle w:val="TableHeading"/>
        <w:jc w:val="both"/>
        <w:rPr>
          <w:rFonts w:cs="Arial"/>
        </w:rPr>
      </w:pPr>
      <w:r w:rsidRPr="00413D65">
        <w:rPr>
          <w:rFonts w:cs="Arial"/>
        </w:rPr>
        <w:lastRenderedPageBreak/>
        <w:t>Table 3.</w:t>
      </w:r>
      <w:r w:rsidRPr="00413D65">
        <w:rPr>
          <w:rFonts w:cs="Arial"/>
          <w:lang w:val="en-AU"/>
        </w:rPr>
        <w:t>10</w:t>
      </w:r>
      <w:r w:rsidRPr="00413D65">
        <w:rPr>
          <w:rFonts w:cs="Arial"/>
        </w:rPr>
        <w:t>: Schedule of budgeted administered cash flows (for the period ended 30 June)</w:t>
      </w:r>
    </w:p>
    <w:p w14:paraId="57BB8939" w14:textId="2176AF0F" w:rsidR="00593E8F" w:rsidRPr="00B42D05" w:rsidRDefault="00922277" w:rsidP="00593E8F">
      <w:pPr>
        <w:pStyle w:val="TableGraphic"/>
        <w:rPr>
          <w:rFonts w:ascii="Arial" w:hAnsi="Arial" w:cs="Arial"/>
          <w:i w:val="0"/>
          <w:iCs/>
          <w:color w:val="auto"/>
        </w:rPr>
      </w:pPr>
      <w:r w:rsidRPr="00922277">
        <w:rPr>
          <w:rFonts w:ascii="Arial" w:hAnsi="Arial" w:cs="Arial"/>
          <w:i w:val="0"/>
          <w:iCs/>
          <w:noProof/>
          <w:color w:val="auto"/>
          <w:sz w:val="16"/>
          <w:szCs w:val="16"/>
        </w:rPr>
        <w:drawing>
          <wp:inline distT="0" distB="0" distL="0" distR="0" wp14:anchorId="28586D1B" wp14:editId="5B7BE4C6">
            <wp:extent cx="4896485" cy="4670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896485" cy="4670425"/>
                    </a:xfrm>
                    <a:prstGeom prst="rect">
                      <a:avLst/>
                    </a:prstGeom>
                    <a:noFill/>
                    <a:ln>
                      <a:noFill/>
                    </a:ln>
                  </pic:spPr>
                </pic:pic>
              </a:graphicData>
            </a:graphic>
          </wp:inline>
        </w:drawing>
      </w:r>
      <w:r w:rsidR="00593E8F" w:rsidRPr="00B42D05">
        <w:rPr>
          <w:rFonts w:ascii="Arial" w:hAnsi="Arial" w:cs="Arial"/>
          <w:i w:val="0"/>
          <w:iCs/>
          <w:color w:val="auto"/>
          <w:sz w:val="16"/>
          <w:szCs w:val="16"/>
        </w:rPr>
        <w:t>Prepared on Australian Accounting Standards basis.</w:t>
      </w:r>
    </w:p>
    <w:p w14:paraId="008FA2A6" w14:textId="77777777" w:rsidR="005D2BA1" w:rsidRDefault="005D2BA1" w:rsidP="00593E8F">
      <w:pPr>
        <w:pStyle w:val="TableHeadingNoTable"/>
        <w:jc w:val="both"/>
        <w:rPr>
          <w:rFonts w:cs="Arial"/>
        </w:rPr>
      </w:pPr>
    </w:p>
    <w:p w14:paraId="5B1F8C5F" w14:textId="6C6F2FF4" w:rsidR="00593E8F" w:rsidRPr="00413D65" w:rsidRDefault="00593E8F" w:rsidP="00593E8F">
      <w:pPr>
        <w:pStyle w:val="TableHeadingNoTable"/>
        <w:jc w:val="both"/>
        <w:rPr>
          <w:rFonts w:cs="Arial"/>
        </w:rPr>
      </w:pPr>
      <w:r w:rsidRPr="00413D65">
        <w:rPr>
          <w:rFonts w:cs="Arial"/>
        </w:rPr>
        <w:t>Table 3.11: Administered capital budget statement (for the period ended 30 June)</w:t>
      </w:r>
    </w:p>
    <w:p w14:paraId="6458ED07" w14:textId="77777777" w:rsidR="00593E8F" w:rsidRPr="00367AE3" w:rsidRDefault="00593E8F" w:rsidP="00593E8F">
      <w:pPr>
        <w:rPr>
          <w:rFonts w:cs="Arial"/>
        </w:rPr>
      </w:pPr>
      <w:r w:rsidRPr="00367AE3">
        <w:rPr>
          <w:rFonts w:cs="Arial"/>
        </w:rPr>
        <w:t>ARC has no administered capital budget therefore Table 3.11 is not presented.</w:t>
      </w:r>
    </w:p>
    <w:p w14:paraId="428A218D" w14:textId="77777777" w:rsidR="00593E8F" w:rsidRDefault="00593E8F" w:rsidP="00593E8F">
      <w:pPr>
        <w:pStyle w:val="TableHeadingNoTable"/>
        <w:rPr>
          <w:rFonts w:cs="Arial"/>
        </w:rPr>
      </w:pPr>
    </w:p>
    <w:p w14:paraId="4835E94D" w14:textId="77777777" w:rsidR="00593E8F" w:rsidRPr="00413D65" w:rsidRDefault="00593E8F" w:rsidP="00593E8F">
      <w:pPr>
        <w:pStyle w:val="TableHeadingNoTable"/>
        <w:jc w:val="both"/>
        <w:rPr>
          <w:rFonts w:cs="Arial"/>
        </w:rPr>
      </w:pPr>
      <w:r w:rsidRPr="00413D65">
        <w:rPr>
          <w:rFonts w:cs="Arial"/>
        </w:rPr>
        <w:t>Table 3.12: Statement of administered asset movements (Budget year 2021–22)</w:t>
      </w:r>
    </w:p>
    <w:p w14:paraId="1C57CAE6" w14:textId="77777777" w:rsidR="00B42D05" w:rsidRDefault="00593E8F" w:rsidP="00593E8F">
      <w:pPr>
        <w:rPr>
          <w:rFonts w:cs="Arial"/>
        </w:rPr>
        <w:sectPr w:rsidR="00B42D05" w:rsidSect="00331D62">
          <w:headerReference w:type="default" r:id="rId145"/>
          <w:pgSz w:w="11907" w:h="16840" w:code="9"/>
          <w:pgMar w:top="2835" w:right="2098" w:bottom="2466" w:left="2098" w:header="1814" w:footer="1814" w:gutter="0"/>
          <w:cols w:space="708"/>
          <w:docGrid w:linePitch="360"/>
        </w:sectPr>
      </w:pPr>
      <w:r w:rsidRPr="00367AE3">
        <w:rPr>
          <w:rFonts w:cs="Arial"/>
        </w:rPr>
        <w:t>ARC has no administered asset movements therefore Table 3.12 is not presented.</w:t>
      </w:r>
    </w:p>
    <w:p w14:paraId="2C5842EE" w14:textId="25275BB3" w:rsidR="00484CB3" w:rsidRDefault="00C46874" w:rsidP="00E95DE7">
      <w:pPr>
        <w:pStyle w:val="Heading1"/>
        <w:rPr>
          <w:lang w:val="en-AU"/>
        </w:rPr>
      </w:pPr>
      <w:bookmarkStart w:id="473" w:name="_Toc94364801"/>
      <w:bookmarkStart w:id="474" w:name="_Toc94519343"/>
      <w:r>
        <w:lastRenderedPageBreak/>
        <w:t>Portfolio glossary</w:t>
      </w:r>
      <w:bookmarkEnd w:id="473"/>
      <w:r w:rsidR="00AB03F6">
        <w:rPr>
          <w:lang w:val="en-AU"/>
        </w:rPr>
        <w:t xml:space="preserve"> and acronyms</w:t>
      </w:r>
      <w:bookmarkEnd w:id="474"/>
    </w:p>
    <w:p w14:paraId="7423C102" w14:textId="6CACD841" w:rsidR="00AB03F6" w:rsidRPr="00AB03F6" w:rsidRDefault="00AB03F6" w:rsidP="00AB03F6">
      <w:pPr>
        <w:pStyle w:val="Heading2-TOC"/>
      </w:pPr>
      <w:bookmarkStart w:id="475" w:name="Portfolio_glossary"/>
      <w:bookmarkEnd w:id="475"/>
      <w:r>
        <w:t>Portfolio glossary</w:t>
      </w:r>
    </w:p>
    <w:tbl>
      <w:tblPr>
        <w:tblW w:w="0" w:type="auto"/>
        <w:tblLook w:val="04A0" w:firstRow="1" w:lastRow="0" w:firstColumn="1" w:lastColumn="0" w:noHBand="0" w:noVBand="1"/>
      </w:tblPr>
      <w:tblGrid>
        <w:gridCol w:w="2867"/>
        <w:gridCol w:w="4838"/>
      </w:tblGrid>
      <w:tr w:rsidR="00D46A65" w:rsidRPr="00D9493C" w14:paraId="1E8C440C" w14:textId="77777777" w:rsidTr="009D00B9">
        <w:trPr>
          <w:cantSplit/>
          <w:tblHeader/>
        </w:trPr>
        <w:tc>
          <w:tcPr>
            <w:tcW w:w="2867" w:type="dxa"/>
          </w:tcPr>
          <w:p w14:paraId="5F714590" w14:textId="77777777" w:rsidR="00D46A65" w:rsidRPr="009D00B9" w:rsidRDefault="00D46A65" w:rsidP="002B77D6">
            <w:pPr>
              <w:pStyle w:val="TableColumnHeadingLeft"/>
              <w:spacing w:before="120" w:after="120"/>
              <w:rPr>
                <w:rFonts w:ascii="Book Antiqua" w:hAnsi="Book Antiqua"/>
                <w:sz w:val="20"/>
              </w:rPr>
            </w:pPr>
            <w:r w:rsidRPr="009D00B9">
              <w:rPr>
                <w:rFonts w:ascii="Book Antiqua" w:hAnsi="Book Antiqua"/>
                <w:sz w:val="20"/>
              </w:rPr>
              <w:t>Term</w:t>
            </w:r>
          </w:p>
        </w:tc>
        <w:tc>
          <w:tcPr>
            <w:tcW w:w="4838" w:type="dxa"/>
          </w:tcPr>
          <w:p w14:paraId="17868440" w14:textId="77777777" w:rsidR="00D46A65" w:rsidRPr="009D00B9" w:rsidRDefault="00D46A65" w:rsidP="002B77D6">
            <w:pPr>
              <w:pStyle w:val="TableColumnHeadingLeft"/>
              <w:spacing w:before="120" w:after="120"/>
              <w:rPr>
                <w:rFonts w:ascii="Book Antiqua" w:hAnsi="Book Antiqua"/>
                <w:sz w:val="20"/>
              </w:rPr>
            </w:pPr>
            <w:r w:rsidRPr="009D00B9">
              <w:rPr>
                <w:rFonts w:ascii="Book Antiqua" w:hAnsi="Book Antiqua"/>
                <w:sz w:val="20"/>
              </w:rPr>
              <w:t>Meaning</w:t>
            </w:r>
          </w:p>
        </w:tc>
      </w:tr>
      <w:tr w:rsidR="00D46A65" w:rsidRPr="00D9493C" w14:paraId="556403A1" w14:textId="77777777" w:rsidTr="009D00B9">
        <w:trPr>
          <w:cantSplit/>
        </w:trPr>
        <w:tc>
          <w:tcPr>
            <w:tcW w:w="2867" w:type="dxa"/>
          </w:tcPr>
          <w:p w14:paraId="061B4E10" w14:textId="77777777" w:rsidR="00D46A65" w:rsidRPr="00D9493C" w:rsidRDefault="00D46A65" w:rsidP="002B77D6">
            <w:pPr>
              <w:jc w:val="left"/>
            </w:pPr>
            <w:r w:rsidRPr="00D9493C">
              <w:t xml:space="preserve">Accrual accounting </w:t>
            </w:r>
          </w:p>
        </w:tc>
        <w:tc>
          <w:tcPr>
            <w:tcW w:w="4838" w:type="dxa"/>
          </w:tcPr>
          <w:p w14:paraId="608E7D26" w14:textId="77777777" w:rsidR="00D46A65" w:rsidRPr="00D9493C" w:rsidRDefault="00D46A65" w:rsidP="002B77D6">
            <w:r w:rsidRPr="00D9493C">
              <w:t xml:space="preserve">System of accounting where items are brought to account and included in the financial statements as they are earned or incurred, rather than as they are received or paid. </w:t>
            </w:r>
          </w:p>
        </w:tc>
      </w:tr>
      <w:tr w:rsidR="00D46A65" w:rsidRPr="00D9493C" w14:paraId="0BDF9374" w14:textId="77777777" w:rsidTr="009D00B9">
        <w:trPr>
          <w:cantSplit/>
        </w:trPr>
        <w:tc>
          <w:tcPr>
            <w:tcW w:w="2867" w:type="dxa"/>
          </w:tcPr>
          <w:p w14:paraId="78EC15BF" w14:textId="77777777" w:rsidR="00D46A65" w:rsidRPr="00D9493C" w:rsidRDefault="00D46A65" w:rsidP="002B77D6">
            <w:pPr>
              <w:jc w:val="left"/>
            </w:pPr>
            <w:r w:rsidRPr="00D9493C">
              <w:t xml:space="preserve">Additional Estimates </w:t>
            </w:r>
          </w:p>
        </w:tc>
        <w:tc>
          <w:tcPr>
            <w:tcW w:w="4838" w:type="dxa"/>
          </w:tcPr>
          <w:p w14:paraId="140B2D8F" w14:textId="77777777" w:rsidR="00D46A65" w:rsidRPr="00D9493C" w:rsidRDefault="00D46A65" w:rsidP="002B77D6">
            <w:r w:rsidRPr="00D9493C">
              <w:t xml:space="preserve">Where amounts appropriated at Budget time are insufficient, Parliament may appropriate more funds to portfolios through the Additional Estimates Acts. </w:t>
            </w:r>
          </w:p>
        </w:tc>
      </w:tr>
      <w:tr w:rsidR="00D46A65" w:rsidRPr="00D9493C" w14:paraId="7A976B73" w14:textId="77777777" w:rsidTr="009D00B9">
        <w:trPr>
          <w:cantSplit/>
        </w:trPr>
        <w:tc>
          <w:tcPr>
            <w:tcW w:w="2867" w:type="dxa"/>
          </w:tcPr>
          <w:p w14:paraId="1B288E14" w14:textId="77777777" w:rsidR="00D46A65" w:rsidRPr="00D9493C" w:rsidRDefault="00D46A65" w:rsidP="002B77D6">
            <w:pPr>
              <w:jc w:val="left"/>
            </w:pPr>
            <w:r w:rsidRPr="00D9493C">
              <w:t xml:space="preserve">Additional Estimates Bills or Acts </w:t>
            </w:r>
          </w:p>
        </w:tc>
        <w:tc>
          <w:tcPr>
            <w:tcW w:w="4838" w:type="dxa"/>
          </w:tcPr>
          <w:p w14:paraId="7DDF4CEF" w14:textId="77777777" w:rsidR="00D46A65" w:rsidRPr="00D9493C" w:rsidRDefault="00D46A65" w:rsidP="002B77D6">
            <w:r w:rsidRPr="00D9493C">
              <w:t xml:space="preserve">These are Appropriation Bills 3 and 4, and a separate Bill for the Parliamentary Departments [Appropriations (Parliamentary Departments) Bill (No. 2)]. These Bills are introduced into Parliament sometime after the Budget Bills. </w:t>
            </w:r>
          </w:p>
        </w:tc>
      </w:tr>
      <w:tr w:rsidR="00D46A65" w:rsidRPr="00D9493C" w14:paraId="5061F421" w14:textId="77777777" w:rsidTr="009D00B9">
        <w:trPr>
          <w:cantSplit/>
        </w:trPr>
        <w:tc>
          <w:tcPr>
            <w:tcW w:w="2867" w:type="dxa"/>
          </w:tcPr>
          <w:p w14:paraId="1E021A15" w14:textId="77777777" w:rsidR="00D46A65" w:rsidRPr="00D9493C" w:rsidRDefault="00D46A65" w:rsidP="002B77D6">
            <w:pPr>
              <w:jc w:val="left"/>
            </w:pPr>
            <w:r w:rsidRPr="00D9493C">
              <w:t xml:space="preserve">Administered items </w:t>
            </w:r>
          </w:p>
        </w:tc>
        <w:tc>
          <w:tcPr>
            <w:tcW w:w="4838" w:type="dxa"/>
          </w:tcPr>
          <w:p w14:paraId="51AF627B" w14:textId="77777777" w:rsidR="00D46A65" w:rsidRPr="00D9493C" w:rsidRDefault="00D46A65" w:rsidP="002B77D6">
            <w:r w:rsidRPr="00D9493C">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D46A65" w:rsidRPr="00D9493C" w14:paraId="648EF7DE" w14:textId="77777777" w:rsidTr="009D00B9">
        <w:trPr>
          <w:cantSplit/>
        </w:trPr>
        <w:tc>
          <w:tcPr>
            <w:tcW w:w="2867" w:type="dxa"/>
          </w:tcPr>
          <w:p w14:paraId="58DF81F5" w14:textId="77777777" w:rsidR="00D46A65" w:rsidRPr="00D9493C" w:rsidRDefault="00D46A65" w:rsidP="002B77D6">
            <w:pPr>
              <w:jc w:val="left"/>
            </w:pPr>
            <w:r w:rsidRPr="00D9493C">
              <w:t xml:space="preserve">Appropriation </w:t>
            </w:r>
          </w:p>
        </w:tc>
        <w:tc>
          <w:tcPr>
            <w:tcW w:w="4838" w:type="dxa"/>
          </w:tcPr>
          <w:p w14:paraId="11898A65" w14:textId="77777777" w:rsidR="00D46A65" w:rsidRPr="00D9493C" w:rsidRDefault="00D46A65" w:rsidP="002B77D6">
            <w:r w:rsidRPr="00D9493C">
              <w:t xml:space="preserve">An authorisation by Parliament to spend moneys from the Consolidated Revenue Fund for a particular purpose. </w:t>
            </w:r>
          </w:p>
        </w:tc>
      </w:tr>
      <w:tr w:rsidR="00D46A65" w:rsidRPr="00D9493C" w14:paraId="01196BA2" w14:textId="77777777" w:rsidTr="009D00B9">
        <w:trPr>
          <w:cantSplit/>
        </w:trPr>
        <w:tc>
          <w:tcPr>
            <w:tcW w:w="2867" w:type="dxa"/>
          </w:tcPr>
          <w:p w14:paraId="5BC7DBCF" w14:textId="77777777" w:rsidR="00D46A65" w:rsidRPr="00D9493C" w:rsidRDefault="00D46A65" w:rsidP="002B77D6">
            <w:pPr>
              <w:jc w:val="left"/>
            </w:pPr>
            <w:r w:rsidRPr="00D9493C">
              <w:t xml:space="preserve">Annual Appropriation </w:t>
            </w:r>
          </w:p>
        </w:tc>
        <w:tc>
          <w:tcPr>
            <w:tcW w:w="4838" w:type="dxa"/>
          </w:tcPr>
          <w:p w14:paraId="1D487E13" w14:textId="77777777" w:rsidR="00D46A65" w:rsidRPr="00D9493C" w:rsidRDefault="00D46A65" w:rsidP="002B77D6">
            <w:r w:rsidRPr="00D9493C">
              <w:t xml:space="preserve">Two Appropriation Bills are introduced into Parliament in May and comprise the Budget for the financial year beginning 1 July. Further Bills are introduced later in the financial year as part of the additional estimates. Parliamentary departments have their own appropriations. </w:t>
            </w:r>
          </w:p>
        </w:tc>
      </w:tr>
      <w:tr w:rsidR="00D46A65" w:rsidRPr="00D9493C" w14:paraId="6D703F4A" w14:textId="77777777" w:rsidTr="009D00B9">
        <w:trPr>
          <w:cantSplit/>
        </w:trPr>
        <w:tc>
          <w:tcPr>
            <w:tcW w:w="2867" w:type="dxa"/>
          </w:tcPr>
          <w:p w14:paraId="4742D954" w14:textId="77777777" w:rsidR="00D46A65" w:rsidRPr="00D9493C" w:rsidRDefault="00D46A65" w:rsidP="002B77D6">
            <w:pPr>
              <w:jc w:val="left"/>
            </w:pPr>
            <w:r w:rsidRPr="00D9493C">
              <w:t xml:space="preserve">Assets </w:t>
            </w:r>
          </w:p>
        </w:tc>
        <w:tc>
          <w:tcPr>
            <w:tcW w:w="4838" w:type="dxa"/>
          </w:tcPr>
          <w:p w14:paraId="6A983D30" w14:textId="77777777" w:rsidR="00D46A65" w:rsidRPr="00D9493C" w:rsidRDefault="00D46A65" w:rsidP="002B77D6">
            <w:r w:rsidRPr="00D9493C">
              <w:t xml:space="preserve">Assets are physical objects and legal rights it is expected will provide benefits in the future or alternatively items of value owned by an agency. </w:t>
            </w:r>
          </w:p>
        </w:tc>
      </w:tr>
      <w:tr w:rsidR="00D46A65" w:rsidRPr="00D9493C" w14:paraId="718FA6A9" w14:textId="77777777" w:rsidTr="009D00B9">
        <w:trPr>
          <w:cantSplit/>
        </w:trPr>
        <w:tc>
          <w:tcPr>
            <w:tcW w:w="2867" w:type="dxa"/>
          </w:tcPr>
          <w:p w14:paraId="0638E675" w14:textId="77777777" w:rsidR="00D46A65" w:rsidRPr="00D9493C" w:rsidRDefault="00D46A65" w:rsidP="002B77D6">
            <w:pPr>
              <w:jc w:val="left"/>
            </w:pPr>
            <w:r w:rsidRPr="00D9493C">
              <w:lastRenderedPageBreak/>
              <w:t xml:space="preserve">Budget measure </w:t>
            </w:r>
          </w:p>
        </w:tc>
        <w:tc>
          <w:tcPr>
            <w:tcW w:w="4838" w:type="dxa"/>
          </w:tcPr>
          <w:p w14:paraId="4FEDD19F" w14:textId="77777777" w:rsidR="00D46A65" w:rsidRPr="00D9493C" w:rsidRDefault="00D46A65" w:rsidP="002B77D6">
            <w:r w:rsidRPr="00D9493C">
              <w:t xml:space="preserve">A decision by the Cabinet or ministers that has resulted in a cost or savings to outlays. </w:t>
            </w:r>
          </w:p>
        </w:tc>
      </w:tr>
      <w:tr w:rsidR="00D46A65" w:rsidRPr="00D9493C" w14:paraId="76B2E11F" w14:textId="77777777" w:rsidTr="009D00B9">
        <w:trPr>
          <w:cantSplit/>
        </w:trPr>
        <w:tc>
          <w:tcPr>
            <w:tcW w:w="2867" w:type="dxa"/>
          </w:tcPr>
          <w:p w14:paraId="2EF9A2CC" w14:textId="77777777" w:rsidR="00D46A65" w:rsidRPr="00D9493C" w:rsidRDefault="00D46A65" w:rsidP="002B77D6">
            <w:pPr>
              <w:jc w:val="left"/>
            </w:pPr>
            <w:r w:rsidRPr="00D9493C">
              <w:t xml:space="preserve">Capital expenditure </w:t>
            </w:r>
          </w:p>
        </w:tc>
        <w:tc>
          <w:tcPr>
            <w:tcW w:w="4838" w:type="dxa"/>
          </w:tcPr>
          <w:p w14:paraId="39E73A43" w14:textId="77777777" w:rsidR="00D46A65" w:rsidRPr="00D9493C" w:rsidRDefault="00D46A65" w:rsidP="002B77D6">
            <w:r w:rsidRPr="00D9493C">
              <w:t xml:space="preserve">Expenditure by an agency on capital projects, for example purchasing a building. </w:t>
            </w:r>
          </w:p>
        </w:tc>
      </w:tr>
      <w:tr w:rsidR="00D46A65" w:rsidRPr="00D9493C" w14:paraId="6928D164" w14:textId="77777777" w:rsidTr="009D00B9">
        <w:trPr>
          <w:cantSplit/>
        </w:trPr>
        <w:tc>
          <w:tcPr>
            <w:tcW w:w="2867" w:type="dxa"/>
          </w:tcPr>
          <w:p w14:paraId="477358B9" w14:textId="77777777" w:rsidR="00D46A65" w:rsidRPr="00D9493C" w:rsidRDefault="00D46A65" w:rsidP="002B77D6">
            <w:pPr>
              <w:jc w:val="left"/>
            </w:pPr>
            <w:r w:rsidRPr="00D9493C">
              <w:t xml:space="preserve">Consolidated Revenue Fund </w:t>
            </w:r>
          </w:p>
        </w:tc>
        <w:tc>
          <w:tcPr>
            <w:tcW w:w="4838" w:type="dxa"/>
          </w:tcPr>
          <w:p w14:paraId="2F1F91CA" w14:textId="77777777" w:rsidR="00D46A65" w:rsidRPr="00D9493C" w:rsidRDefault="00D46A65" w:rsidP="002B77D6">
            <w:r w:rsidRPr="00D9493C">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D46A65" w:rsidRPr="00D9493C" w14:paraId="26125EB5" w14:textId="77777777" w:rsidTr="009D00B9">
        <w:trPr>
          <w:cantSplit/>
        </w:trPr>
        <w:tc>
          <w:tcPr>
            <w:tcW w:w="2867" w:type="dxa"/>
          </w:tcPr>
          <w:p w14:paraId="5DF5CF74" w14:textId="77777777" w:rsidR="00D46A65" w:rsidRPr="00D9493C" w:rsidRDefault="00D46A65" w:rsidP="002B77D6">
            <w:pPr>
              <w:jc w:val="left"/>
            </w:pPr>
            <w:r w:rsidRPr="00D9493C">
              <w:t xml:space="preserve">Departmental items </w:t>
            </w:r>
          </w:p>
        </w:tc>
        <w:tc>
          <w:tcPr>
            <w:tcW w:w="4838" w:type="dxa"/>
          </w:tcPr>
          <w:p w14:paraId="3A248516" w14:textId="77777777" w:rsidR="00D46A65" w:rsidRPr="00D9493C" w:rsidRDefault="00D46A65" w:rsidP="002B77D6">
            <w:r w:rsidRPr="00D9493C">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D46A65" w:rsidRPr="00D9493C" w14:paraId="48F21478" w14:textId="77777777" w:rsidTr="009D00B9">
        <w:trPr>
          <w:cantSplit/>
        </w:trPr>
        <w:tc>
          <w:tcPr>
            <w:tcW w:w="2867" w:type="dxa"/>
          </w:tcPr>
          <w:p w14:paraId="29C804B2" w14:textId="77777777" w:rsidR="00D46A65" w:rsidRPr="00D9493C" w:rsidRDefault="00D46A65" w:rsidP="002B77D6">
            <w:pPr>
              <w:jc w:val="left"/>
            </w:pPr>
            <w:r w:rsidRPr="00D9493C">
              <w:t xml:space="preserve">Depreciation </w:t>
            </w:r>
          </w:p>
        </w:tc>
        <w:tc>
          <w:tcPr>
            <w:tcW w:w="4838" w:type="dxa"/>
          </w:tcPr>
          <w:p w14:paraId="7968EA51" w14:textId="77777777" w:rsidR="00D46A65" w:rsidRPr="00D9493C" w:rsidRDefault="00D46A65" w:rsidP="002B77D6">
            <w:r w:rsidRPr="00D9493C">
              <w:t xml:space="preserve">Apportionment of an asset’s capital value as an expense over its estimated useful life to take account of normal usage, obsolescence, or the passage of time. </w:t>
            </w:r>
          </w:p>
        </w:tc>
      </w:tr>
      <w:tr w:rsidR="00D46A65" w:rsidRPr="00D9493C" w14:paraId="6949D517" w14:textId="77777777" w:rsidTr="009D00B9">
        <w:trPr>
          <w:cantSplit/>
        </w:trPr>
        <w:tc>
          <w:tcPr>
            <w:tcW w:w="2867" w:type="dxa"/>
          </w:tcPr>
          <w:p w14:paraId="0A0820EE" w14:textId="77777777" w:rsidR="00D46A65" w:rsidRPr="00D9493C" w:rsidRDefault="00D46A65" w:rsidP="002B77D6">
            <w:pPr>
              <w:jc w:val="left"/>
            </w:pPr>
            <w:r w:rsidRPr="00D9493C">
              <w:t xml:space="preserve">Equity or net assets </w:t>
            </w:r>
          </w:p>
        </w:tc>
        <w:tc>
          <w:tcPr>
            <w:tcW w:w="4838" w:type="dxa"/>
          </w:tcPr>
          <w:p w14:paraId="74E3FC10" w14:textId="77777777" w:rsidR="00D46A65" w:rsidRPr="00D9493C" w:rsidRDefault="00D46A65" w:rsidP="002B77D6">
            <w:r w:rsidRPr="00D9493C">
              <w:t xml:space="preserve">Residual interest in the assets of an entity after deduction of its liabilities. </w:t>
            </w:r>
          </w:p>
        </w:tc>
      </w:tr>
      <w:tr w:rsidR="00D46A65" w:rsidRPr="00D9493C" w14:paraId="4833914D" w14:textId="77777777" w:rsidTr="009D00B9">
        <w:trPr>
          <w:cantSplit/>
        </w:trPr>
        <w:tc>
          <w:tcPr>
            <w:tcW w:w="2867" w:type="dxa"/>
          </w:tcPr>
          <w:p w14:paraId="5080C71E" w14:textId="77777777" w:rsidR="00D46A65" w:rsidRPr="00D9493C" w:rsidRDefault="00D46A65" w:rsidP="002B77D6">
            <w:pPr>
              <w:jc w:val="left"/>
            </w:pPr>
            <w:r w:rsidRPr="00D9493C">
              <w:t xml:space="preserve">Expenses </w:t>
            </w:r>
          </w:p>
        </w:tc>
        <w:tc>
          <w:tcPr>
            <w:tcW w:w="4838" w:type="dxa"/>
          </w:tcPr>
          <w:p w14:paraId="7763BC16" w14:textId="77777777" w:rsidR="00D46A65" w:rsidRPr="00D9493C" w:rsidRDefault="00D46A65" w:rsidP="002B77D6">
            <w:r w:rsidRPr="00D9493C">
              <w:t xml:space="preserve">Total value of all of the resources consumed in producing goods and services or the loss of future economic benefits in the form of reductions in assets or increases in liabilities of an entity. </w:t>
            </w:r>
          </w:p>
        </w:tc>
      </w:tr>
      <w:tr w:rsidR="00D46A65" w:rsidRPr="00D9493C" w14:paraId="1625DBF7" w14:textId="77777777" w:rsidTr="009D00B9">
        <w:trPr>
          <w:cantSplit/>
        </w:trPr>
        <w:tc>
          <w:tcPr>
            <w:tcW w:w="2867" w:type="dxa"/>
          </w:tcPr>
          <w:p w14:paraId="7D5A13CE" w14:textId="77777777" w:rsidR="00D46A65" w:rsidRPr="00D9493C" w:rsidRDefault="00D46A65" w:rsidP="002B77D6">
            <w:pPr>
              <w:jc w:val="left"/>
            </w:pPr>
            <w:r w:rsidRPr="00D9493C">
              <w:t xml:space="preserve">Fair value </w:t>
            </w:r>
          </w:p>
        </w:tc>
        <w:tc>
          <w:tcPr>
            <w:tcW w:w="4838" w:type="dxa"/>
          </w:tcPr>
          <w:p w14:paraId="03B6C811" w14:textId="77777777" w:rsidR="00D46A65" w:rsidRPr="00D9493C" w:rsidRDefault="00D46A65" w:rsidP="002B77D6">
            <w:r w:rsidRPr="00D9493C">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D46A65" w:rsidRPr="00D9493C" w14:paraId="70C34934" w14:textId="77777777" w:rsidTr="009D00B9">
        <w:trPr>
          <w:cantSplit/>
        </w:trPr>
        <w:tc>
          <w:tcPr>
            <w:tcW w:w="2867" w:type="dxa"/>
          </w:tcPr>
          <w:p w14:paraId="1B4E330E" w14:textId="77777777" w:rsidR="00D46A65" w:rsidRPr="00D9493C" w:rsidRDefault="00D46A65" w:rsidP="002B77D6">
            <w:pPr>
              <w:jc w:val="left"/>
            </w:pPr>
            <w:r w:rsidRPr="00D9493C">
              <w:lastRenderedPageBreak/>
              <w:t xml:space="preserve">Forward estimates </w:t>
            </w:r>
          </w:p>
        </w:tc>
        <w:tc>
          <w:tcPr>
            <w:tcW w:w="4838" w:type="dxa"/>
          </w:tcPr>
          <w:p w14:paraId="5BD76179" w14:textId="77777777" w:rsidR="00D46A65" w:rsidRPr="00D9493C" w:rsidRDefault="00D46A65" w:rsidP="002B77D6">
            <w:r w:rsidRPr="00D9493C">
              <w:t xml:space="preserve">A system of rolling three-year financial estimates. After the budget is passed, the first year of the forward estimates becomes the base for the next year’s budget bid, and another out-year is added to the forward estimates. </w:t>
            </w:r>
          </w:p>
        </w:tc>
      </w:tr>
      <w:tr w:rsidR="00D46A65" w:rsidRPr="00D9493C" w14:paraId="40CC33DC" w14:textId="77777777" w:rsidTr="009D00B9">
        <w:trPr>
          <w:cantSplit/>
        </w:trPr>
        <w:tc>
          <w:tcPr>
            <w:tcW w:w="2867" w:type="dxa"/>
          </w:tcPr>
          <w:p w14:paraId="0EDC3F76" w14:textId="77777777" w:rsidR="00D46A65" w:rsidRPr="00D9493C" w:rsidRDefault="00D46A65" w:rsidP="002B77D6">
            <w:pPr>
              <w:jc w:val="left"/>
            </w:pPr>
            <w:r w:rsidRPr="00D9493C">
              <w:t xml:space="preserve">Liabilities </w:t>
            </w:r>
          </w:p>
        </w:tc>
        <w:tc>
          <w:tcPr>
            <w:tcW w:w="4838" w:type="dxa"/>
          </w:tcPr>
          <w:p w14:paraId="327B572D" w14:textId="77777777" w:rsidR="00D46A65" w:rsidRPr="00D9493C" w:rsidRDefault="00D46A65" w:rsidP="002B77D6">
            <w:r w:rsidRPr="00D9493C">
              <w:t xml:space="preserve">Liabilities represent amounts owing on goods or services that have been received but not yet paid for. A liability shows the future commitment of an agency’s assets. </w:t>
            </w:r>
          </w:p>
        </w:tc>
      </w:tr>
      <w:tr w:rsidR="00D46A65" w:rsidRPr="00D9493C" w14:paraId="30668D84" w14:textId="77777777" w:rsidTr="009D00B9">
        <w:trPr>
          <w:cantSplit/>
        </w:trPr>
        <w:tc>
          <w:tcPr>
            <w:tcW w:w="2867" w:type="dxa"/>
          </w:tcPr>
          <w:p w14:paraId="74EE68F1" w14:textId="77777777" w:rsidR="00D46A65" w:rsidRPr="00D9493C" w:rsidRDefault="00D46A65" w:rsidP="002B77D6">
            <w:pPr>
              <w:jc w:val="left"/>
            </w:pPr>
            <w:r w:rsidRPr="00D9493C">
              <w:t>Net annotated appropriation (Section 74 Receipts)</w:t>
            </w:r>
          </w:p>
        </w:tc>
        <w:tc>
          <w:tcPr>
            <w:tcW w:w="4838" w:type="dxa"/>
          </w:tcPr>
          <w:p w14:paraId="793CE693" w14:textId="40B85C80" w:rsidR="00D46A65" w:rsidRPr="00D9493C" w:rsidRDefault="00D46A65" w:rsidP="002B77D6">
            <w:r w:rsidRPr="00D9493C">
              <w:t>Section 74 Receipts, also known as net annotated appropriations, are a form of appropriation which allows a department access to certain money it receives in payment of services. These monies are known as Section 74 Receipts, reflecting their authority under Section 74 of the PGPA Act.</w:t>
            </w:r>
          </w:p>
        </w:tc>
      </w:tr>
      <w:tr w:rsidR="00D46A65" w:rsidRPr="00D9493C" w14:paraId="09E4D39F" w14:textId="77777777" w:rsidTr="009D00B9">
        <w:trPr>
          <w:cantSplit/>
        </w:trPr>
        <w:tc>
          <w:tcPr>
            <w:tcW w:w="2867" w:type="dxa"/>
          </w:tcPr>
          <w:p w14:paraId="694FBB05" w14:textId="77777777" w:rsidR="00D46A65" w:rsidRPr="00D9493C" w:rsidRDefault="00D46A65" w:rsidP="002B77D6">
            <w:pPr>
              <w:jc w:val="left"/>
            </w:pPr>
            <w:r w:rsidRPr="00D9493C">
              <w:t>Official Public Account</w:t>
            </w:r>
          </w:p>
        </w:tc>
        <w:tc>
          <w:tcPr>
            <w:tcW w:w="4838" w:type="dxa"/>
          </w:tcPr>
          <w:p w14:paraId="32C6A641" w14:textId="77777777" w:rsidR="00D46A65" w:rsidRPr="00D9493C" w:rsidRDefault="00D46A65" w:rsidP="002B77D6">
            <w:r w:rsidRPr="00D9493C">
              <w:t xml:space="preserve">The Australian Government maintains a group of bank accounts at the Reserve Bank of Australia, known as the Official Public Account (OPA), the aggregate balance of which represents its daily cash position. </w:t>
            </w:r>
          </w:p>
        </w:tc>
      </w:tr>
      <w:tr w:rsidR="00D46A65" w:rsidRPr="00D9493C" w14:paraId="5891C69B" w14:textId="77777777" w:rsidTr="009D00B9">
        <w:trPr>
          <w:cantSplit/>
        </w:trPr>
        <w:tc>
          <w:tcPr>
            <w:tcW w:w="2867" w:type="dxa"/>
          </w:tcPr>
          <w:p w14:paraId="2A974398" w14:textId="77777777" w:rsidR="00D46A65" w:rsidRPr="00D9493C" w:rsidRDefault="00D46A65" w:rsidP="002B77D6">
            <w:pPr>
              <w:jc w:val="left"/>
            </w:pPr>
            <w:r w:rsidRPr="00D9493C">
              <w:t xml:space="preserve">Operating result </w:t>
            </w:r>
          </w:p>
        </w:tc>
        <w:tc>
          <w:tcPr>
            <w:tcW w:w="4838" w:type="dxa"/>
          </w:tcPr>
          <w:p w14:paraId="0808E6FA" w14:textId="77777777" w:rsidR="00D46A65" w:rsidRPr="00D9493C" w:rsidRDefault="00D46A65" w:rsidP="002B77D6">
            <w:r w:rsidRPr="00D9493C">
              <w:t xml:space="preserve">Equals revenue less expenses. </w:t>
            </w:r>
          </w:p>
        </w:tc>
      </w:tr>
      <w:tr w:rsidR="00D46A65" w:rsidRPr="00D9493C" w14:paraId="55950BD0" w14:textId="77777777" w:rsidTr="009D00B9">
        <w:trPr>
          <w:cantSplit/>
        </w:trPr>
        <w:tc>
          <w:tcPr>
            <w:tcW w:w="2867" w:type="dxa"/>
          </w:tcPr>
          <w:p w14:paraId="6B7D1494" w14:textId="77777777" w:rsidR="00D46A65" w:rsidRPr="00D9493C" w:rsidRDefault="00D46A65" w:rsidP="002B77D6">
            <w:pPr>
              <w:jc w:val="left"/>
            </w:pPr>
            <w:r w:rsidRPr="00D9493C">
              <w:t xml:space="preserve">Outcomes </w:t>
            </w:r>
          </w:p>
        </w:tc>
        <w:tc>
          <w:tcPr>
            <w:tcW w:w="4838" w:type="dxa"/>
          </w:tcPr>
          <w:p w14:paraId="388B5DAA" w14:textId="77777777" w:rsidR="00D46A65" w:rsidRPr="00D9493C" w:rsidRDefault="00D46A65" w:rsidP="002B77D6">
            <w:r w:rsidRPr="00D9493C">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D46A65" w:rsidRPr="00D9493C" w14:paraId="5BC3252B" w14:textId="77777777" w:rsidTr="009D00B9">
        <w:trPr>
          <w:cantSplit/>
        </w:trPr>
        <w:tc>
          <w:tcPr>
            <w:tcW w:w="2867" w:type="dxa"/>
          </w:tcPr>
          <w:p w14:paraId="51F30839" w14:textId="77777777" w:rsidR="00D46A65" w:rsidRPr="00D9493C" w:rsidRDefault="00D46A65" w:rsidP="002B77D6">
            <w:pPr>
              <w:jc w:val="left"/>
            </w:pPr>
            <w:r w:rsidRPr="00D9493C">
              <w:t xml:space="preserve">Portfolio Budget Statements </w:t>
            </w:r>
          </w:p>
        </w:tc>
        <w:tc>
          <w:tcPr>
            <w:tcW w:w="4838" w:type="dxa"/>
          </w:tcPr>
          <w:p w14:paraId="738F4E7E" w14:textId="77777777" w:rsidR="00D46A65" w:rsidRPr="00D9493C" w:rsidRDefault="00D46A65" w:rsidP="002B77D6">
            <w:r w:rsidRPr="00D9493C">
              <w:t xml:space="preserve">Statements prepared by portfolios to explain the budget appropriations in terms of outcomes. </w:t>
            </w:r>
          </w:p>
        </w:tc>
      </w:tr>
      <w:tr w:rsidR="00D46A65" w:rsidRPr="00D9493C" w14:paraId="02C76E2F" w14:textId="77777777" w:rsidTr="009D00B9">
        <w:trPr>
          <w:cantSplit/>
        </w:trPr>
        <w:tc>
          <w:tcPr>
            <w:tcW w:w="2867" w:type="dxa"/>
          </w:tcPr>
          <w:p w14:paraId="6875C3F3" w14:textId="77777777" w:rsidR="00D46A65" w:rsidRPr="00D9493C" w:rsidRDefault="00D46A65" w:rsidP="002B77D6">
            <w:pPr>
              <w:jc w:val="left"/>
            </w:pPr>
            <w:r w:rsidRPr="00D9493C">
              <w:rPr>
                <w:rStyle w:val="PBS16Actsitalics"/>
              </w:rPr>
              <w:t>Public Governance, Performance and Accountability Act 2013</w:t>
            </w:r>
          </w:p>
        </w:tc>
        <w:tc>
          <w:tcPr>
            <w:tcW w:w="4838" w:type="dxa"/>
          </w:tcPr>
          <w:p w14:paraId="43F40097" w14:textId="7B64B41B" w:rsidR="00D46A65" w:rsidRPr="00D9493C" w:rsidRDefault="00D46A65" w:rsidP="002B77D6">
            <w:r w:rsidRPr="00D9493C">
              <w:t xml:space="preserve">The </w:t>
            </w:r>
            <w:r w:rsidRPr="00D9493C">
              <w:rPr>
                <w:rStyle w:val="PBS16Actsitalics"/>
              </w:rPr>
              <w:t>Public Governance, Performance and Accountability Act 2013</w:t>
            </w:r>
            <w:r w:rsidRPr="00D9493C">
              <w:t xml:space="preserve"> (PGPA Act) replaced the </w:t>
            </w:r>
            <w:r w:rsidRPr="00D9493C">
              <w:rPr>
                <w:rStyle w:val="PBS16Actsitalics"/>
              </w:rPr>
              <w:t>Financial Management and Accountability (FMA) Act 1997</w:t>
            </w:r>
            <w:r w:rsidRPr="00D9493C">
              <w:t xml:space="preserve"> and the </w:t>
            </w:r>
            <w:r w:rsidRPr="00D9493C">
              <w:rPr>
                <w:rStyle w:val="PBS16Actsitalics"/>
              </w:rPr>
              <w:t>Commonwealth Authorities and Companies (CAC) Act 1997</w:t>
            </w:r>
            <w:r w:rsidRPr="00D9493C">
              <w:t xml:space="preserve"> as of 1 July 2014.</w:t>
            </w:r>
          </w:p>
        </w:tc>
      </w:tr>
      <w:tr w:rsidR="00D46A65" w:rsidRPr="00D9493C" w14:paraId="0DDB7639" w14:textId="77777777" w:rsidTr="009D00B9">
        <w:trPr>
          <w:cantSplit/>
        </w:trPr>
        <w:tc>
          <w:tcPr>
            <w:tcW w:w="2867" w:type="dxa"/>
          </w:tcPr>
          <w:p w14:paraId="37DAC5EF" w14:textId="77777777" w:rsidR="00D46A65" w:rsidRPr="00D9493C" w:rsidRDefault="00D46A65" w:rsidP="002B77D6">
            <w:pPr>
              <w:jc w:val="left"/>
            </w:pPr>
            <w:r w:rsidRPr="00D9493C">
              <w:lastRenderedPageBreak/>
              <w:t xml:space="preserve">Receipts </w:t>
            </w:r>
          </w:p>
        </w:tc>
        <w:tc>
          <w:tcPr>
            <w:tcW w:w="4838" w:type="dxa"/>
          </w:tcPr>
          <w:p w14:paraId="5EE838E4" w14:textId="77777777" w:rsidR="00D46A65" w:rsidRPr="00D9493C" w:rsidRDefault="00D46A65" w:rsidP="002B77D6">
            <w:r w:rsidRPr="00D9493C">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D46A65" w:rsidRPr="00D9493C" w14:paraId="45737815" w14:textId="77777777" w:rsidTr="009D00B9">
        <w:trPr>
          <w:cantSplit/>
        </w:trPr>
        <w:tc>
          <w:tcPr>
            <w:tcW w:w="2867" w:type="dxa"/>
          </w:tcPr>
          <w:p w14:paraId="375311B2" w14:textId="77777777" w:rsidR="00D46A65" w:rsidRPr="00D9493C" w:rsidRDefault="00D46A65" w:rsidP="002B77D6">
            <w:r w:rsidRPr="00D9493C">
              <w:t xml:space="preserve">Revenue </w:t>
            </w:r>
          </w:p>
        </w:tc>
        <w:tc>
          <w:tcPr>
            <w:tcW w:w="4838" w:type="dxa"/>
          </w:tcPr>
          <w:p w14:paraId="08DA9ADB" w14:textId="77777777" w:rsidR="00D46A65" w:rsidRPr="00D9493C" w:rsidRDefault="00D46A65" w:rsidP="002B77D6">
            <w:r w:rsidRPr="00D9493C">
              <w:t xml:space="preserve">Total value of resources earned or received to cover the production of goods and services. </w:t>
            </w:r>
          </w:p>
        </w:tc>
      </w:tr>
      <w:tr w:rsidR="00D46A65" w:rsidRPr="00D9493C" w14:paraId="1D04F9B1" w14:textId="77777777" w:rsidTr="009D00B9">
        <w:trPr>
          <w:cantSplit/>
        </w:trPr>
        <w:tc>
          <w:tcPr>
            <w:tcW w:w="2867" w:type="dxa"/>
          </w:tcPr>
          <w:p w14:paraId="79D2A421" w14:textId="77777777" w:rsidR="00D46A65" w:rsidRPr="00D9493C" w:rsidRDefault="00D46A65" w:rsidP="002B77D6">
            <w:r w:rsidRPr="00D9493C">
              <w:t>Section 74 Receipts</w:t>
            </w:r>
          </w:p>
        </w:tc>
        <w:tc>
          <w:tcPr>
            <w:tcW w:w="4838" w:type="dxa"/>
          </w:tcPr>
          <w:p w14:paraId="20EF7269" w14:textId="77777777" w:rsidR="00D46A65" w:rsidRPr="00D9493C" w:rsidRDefault="00D46A65" w:rsidP="002B77D6">
            <w:r w:rsidRPr="00D9493C">
              <w:t xml:space="preserve">See net annotated appropriation. </w:t>
            </w:r>
          </w:p>
        </w:tc>
      </w:tr>
      <w:tr w:rsidR="00D46A65" w:rsidRPr="00D9493C" w14:paraId="06ECCA7E" w14:textId="77777777" w:rsidTr="009D00B9">
        <w:trPr>
          <w:cantSplit/>
        </w:trPr>
        <w:tc>
          <w:tcPr>
            <w:tcW w:w="2867" w:type="dxa"/>
          </w:tcPr>
          <w:p w14:paraId="62EBC315" w14:textId="77777777" w:rsidR="00D46A65" w:rsidRPr="00D9493C" w:rsidRDefault="00D46A65" w:rsidP="002B77D6">
            <w:r w:rsidRPr="00D9493C">
              <w:t xml:space="preserve">Special Account </w:t>
            </w:r>
          </w:p>
        </w:tc>
        <w:tc>
          <w:tcPr>
            <w:tcW w:w="4838" w:type="dxa"/>
          </w:tcPr>
          <w:p w14:paraId="09A7D6EC" w14:textId="50AA8415" w:rsidR="00D46A65" w:rsidRPr="00D9493C" w:rsidRDefault="00D46A65" w:rsidP="002B77D6">
            <w:r w:rsidRPr="00D9493C">
              <w:t>Balances existing within the Consolidated Revenue Fund (CR</w:t>
            </w:r>
            <w:r w:rsidR="00476386">
              <w:t>F</w:t>
            </w:r>
            <w:r w:rsidRPr="00D9493C">
              <w:t>)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or through an Act of Parliament (referred to in s80 of the PGPA Act).</w:t>
            </w:r>
          </w:p>
        </w:tc>
      </w:tr>
      <w:tr w:rsidR="00D46A65" w:rsidRPr="00D9493C" w14:paraId="7C69BAE1" w14:textId="77777777" w:rsidTr="009D00B9">
        <w:trPr>
          <w:cantSplit/>
        </w:trPr>
        <w:tc>
          <w:tcPr>
            <w:tcW w:w="2867" w:type="dxa"/>
          </w:tcPr>
          <w:p w14:paraId="45210470" w14:textId="77777777" w:rsidR="00D46A65" w:rsidRPr="00D9493C" w:rsidRDefault="00D46A65" w:rsidP="002B77D6">
            <w:pPr>
              <w:jc w:val="left"/>
            </w:pPr>
            <w:r w:rsidRPr="00D9493C">
              <w:t xml:space="preserve">Special Appropriations (including Standing Appropriations) </w:t>
            </w:r>
          </w:p>
        </w:tc>
        <w:tc>
          <w:tcPr>
            <w:tcW w:w="4838" w:type="dxa"/>
          </w:tcPr>
          <w:p w14:paraId="1EB40D2A" w14:textId="77777777" w:rsidR="00D46A65" w:rsidRPr="00D9493C" w:rsidRDefault="00D46A65" w:rsidP="002B77D6">
            <w:r w:rsidRPr="00D9493C">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D9493C">
              <w:noBreakHyphen/>
              <w:t xml:space="preserve">category consisting of ongoing special appropriations — the amount appropriated will depend on circumstances specified in the legislation. </w:t>
            </w:r>
          </w:p>
        </w:tc>
      </w:tr>
    </w:tbl>
    <w:p w14:paraId="354FE885" w14:textId="77777777" w:rsidR="007679DB" w:rsidRDefault="007679DB" w:rsidP="00484CB3"/>
    <w:p w14:paraId="20CA3E79" w14:textId="36FEF9B8" w:rsidR="007679DB" w:rsidRDefault="007679DB" w:rsidP="00484CB3">
      <w:pPr>
        <w:sectPr w:rsidR="007679DB" w:rsidSect="00F40899">
          <w:headerReference w:type="default" r:id="rId146"/>
          <w:footerReference w:type="even" r:id="rId147"/>
          <w:footerReference w:type="default" r:id="rId148"/>
          <w:footerReference w:type="first" r:id="rId149"/>
          <w:type w:val="oddPage"/>
          <w:pgSz w:w="11907" w:h="16840" w:code="9"/>
          <w:pgMar w:top="2835" w:right="2098" w:bottom="2466" w:left="2098" w:header="1814" w:footer="1814" w:gutter="0"/>
          <w:cols w:space="708"/>
          <w:titlePg/>
          <w:docGrid w:linePitch="360"/>
        </w:sectPr>
      </w:pPr>
    </w:p>
    <w:p w14:paraId="2781CADE" w14:textId="3FEC80CF" w:rsidR="00162231" w:rsidRPr="00C70ED6" w:rsidRDefault="00162231" w:rsidP="00AB03F6">
      <w:pPr>
        <w:pStyle w:val="Heading2-TOC"/>
      </w:pPr>
      <w:bookmarkStart w:id="476" w:name="index"/>
      <w:bookmarkStart w:id="477" w:name="Portfolio_acronyms"/>
      <w:bookmarkStart w:id="478" w:name="_Toc94364802"/>
      <w:bookmarkEnd w:id="476"/>
      <w:bookmarkEnd w:id="477"/>
      <w:r w:rsidRPr="00C70ED6">
        <w:lastRenderedPageBreak/>
        <w:t xml:space="preserve">Portfolio </w:t>
      </w:r>
      <w:r w:rsidR="008A4312">
        <w:t>a</w:t>
      </w:r>
      <w:r w:rsidRPr="00C70ED6">
        <w:t>cronyms</w:t>
      </w:r>
      <w:bookmarkEnd w:id="478"/>
    </w:p>
    <w:tbl>
      <w:tblPr>
        <w:tblW w:w="8045" w:type="dxa"/>
        <w:tblInd w:w="93" w:type="dxa"/>
        <w:tblLayout w:type="fixed"/>
        <w:tblLook w:val="04A0" w:firstRow="1" w:lastRow="0" w:firstColumn="1" w:lastColumn="0" w:noHBand="0" w:noVBand="1"/>
      </w:tblPr>
      <w:tblGrid>
        <w:gridCol w:w="1644"/>
        <w:gridCol w:w="6401"/>
      </w:tblGrid>
      <w:tr w:rsidR="00162231" w:rsidRPr="00D9493C" w14:paraId="4E677DDC" w14:textId="77777777" w:rsidTr="002B77D6">
        <w:trPr>
          <w:trHeight w:val="300"/>
          <w:tblHeader/>
        </w:trPr>
        <w:tc>
          <w:tcPr>
            <w:tcW w:w="1644" w:type="dxa"/>
            <w:shd w:val="clear" w:color="auto" w:fill="auto"/>
            <w:noWrap/>
            <w:vAlign w:val="center"/>
          </w:tcPr>
          <w:p w14:paraId="395079BF" w14:textId="77777777" w:rsidR="00162231" w:rsidRPr="00D9493C" w:rsidRDefault="00162231" w:rsidP="002B77D6">
            <w:pPr>
              <w:pStyle w:val="PBS16Glossary"/>
              <w:rPr>
                <w:b/>
              </w:rPr>
            </w:pPr>
            <w:r w:rsidRPr="00D9493C">
              <w:rPr>
                <w:b/>
              </w:rPr>
              <w:t>Term</w:t>
            </w:r>
          </w:p>
        </w:tc>
        <w:tc>
          <w:tcPr>
            <w:tcW w:w="6401" w:type="dxa"/>
            <w:shd w:val="clear" w:color="auto" w:fill="auto"/>
            <w:vAlign w:val="center"/>
          </w:tcPr>
          <w:p w14:paraId="5F5B58B8" w14:textId="77777777" w:rsidR="00162231" w:rsidRPr="00D9493C" w:rsidRDefault="00162231" w:rsidP="002B77D6">
            <w:pPr>
              <w:pStyle w:val="PBS16Glossary"/>
              <w:rPr>
                <w:b/>
              </w:rPr>
            </w:pPr>
            <w:r w:rsidRPr="00D9493C">
              <w:rPr>
                <w:b/>
              </w:rPr>
              <w:t>Definition</w:t>
            </w:r>
          </w:p>
        </w:tc>
      </w:tr>
      <w:tr w:rsidR="00162231" w:rsidRPr="00D9493C" w14:paraId="29412F39" w14:textId="77777777" w:rsidTr="002B77D6">
        <w:trPr>
          <w:trHeight w:val="300"/>
        </w:trPr>
        <w:tc>
          <w:tcPr>
            <w:tcW w:w="1644" w:type="dxa"/>
            <w:shd w:val="clear" w:color="auto" w:fill="auto"/>
            <w:noWrap/>
            <w:vAlign w:val="center"/>
          </w:tcPr>
          <w:p w14:paraId="735433CA" w14:textId="77777777" w:rsidR="00162231" w:rsidRPr="00D9493C" w:rsidRDefault="00162231" w:rsidP="002B77D6">
            <w:pPr>
              <w:pStyle w:val="PBS16Glossary"/>
            </w:pPr>
            <w:r>
              <w:t>ABS</w:t>
            </w:r>
          </w:p>
        </w:tc>
        <w:tc>
          <w:tcPr>
            <w:tcW w:w="6401" w:type="dxa"/>
            <w:shd w:val="clear" w:color="auto" w:fill="auto"/>
            <w:vAlign w:val="center"/>
          </w:tcPr>
          <w:p w14:paraId="0053C88B" w14:textId="77777777" w:rsidR="00162231" w:rsidRPr="00D9493C" w:rsidRDefault="00162231" w:rsidP="002B77D6">
            <w:pPr>
              <w:pStyle w:val="PBS16Glossary"/>
            </w:pPr>
            <w:r>
              <w:t>Australian Bureau of Statistics</w:t>
            </w:r>
          </w:p>
        </w:tc>
      </w:tr>
      <w:tr w:rsidR="00162231" w:rsidRPr="00D9493C" w14:paraId="2955789B" w14:textId="77777777" w:rsidTr="002B77D6">
        <w:trPr>
          <w:trHeight w:val="300"/>
        </w:trPr>
        <w:tc>
          <w:tcPr>
            <w:tcW w:w="1644" w:type="dxa"/>
            <w:shd w:val="clear" w:color="auto" w:fill="auto"/>
            <w:noWrap/>
            <w:vAlign w:val="center"/>
          </w:tcPr>
          <w:p w14:paraId="44BD766C" w14:textId="77777777" w:rsidR="00162231" w:rsidRPr="00D9493C" w:rsidRDefault="00162231" w:rsidP="002B77D6">
            <w:pPr>
              <w:pStyle w:val="PBS16Glossary"/>
            </w:pPr>
            <w:r w:rsidRPr="00D9493C">
              <w:t>AC</w:t>
            </w:r>
          </w:p>
        </w:tc>
        <w:tc>
          <w:tcPr>
            <w:tcW w:w="6401" w:type="dxa"/>
            <w:shd w:val="clear" w:color="auto" w:fill="auto"/>
            <w:vAlign w:val="center"/>
          </w:tcPr>
          <w:p w14:paraId="3374F7DC" w14:textId="77777777" w:rsidR="00162231" w:rsidRPr="00D9493C" w:rsidRDefault="00162231" w:rsidP="002B77D6">
            <w:pPr>
              <w:pStyle w:val="PBS16Glossary"/>
            </w:pPr>
            <w:r w:rsidRPr="00D9493C">
              <w:t>Companion of the Order of Australia</w:t>
            </w:r>
          </w:p>
        </w:tc>
      </w:tr>
      <w:tr w:rsidR="00162231" w:rsidRPr="00D9493C" w14:paraId="2C5A0CDE" w14:textId="77777777" w:rsidTr="002B77D6">
        <w:trPr>
          <w:trHeight w:val="300"/>
        </w:trPr>
        <w:tc>
          <w:tcPr>
            <w:tcW w:w="1644" w:type="dxa"/>
            <w:shd w:val="clear" w:color="auto" w:fill="auto"/>
            <w:noWrap/>
            <w:vAlign w:val="center"/>
          </w:tcPr>
          <w:p w14:paraId="4F00A94D" w14:textId="77777777" w:rsidR="00162231" w:rsidRPr="00D9493C" w:rsidRDefault="00162231" w:rsidP="002B77D6">
            <w:pPr>
              <w:pStyle w:val="PBS16Glossary"/>
            </w:pPr>
            <w:r w:rsidRPr="00D9493C">
              <w:t>ACARA</w:t>
            </w:r>
          </w:p>
        </w:tc>
        <w:tc>
          <w:tcPr>
            <w:tcW w:w="6401" w:type="dxa"/>
            <w:shd w:val="clear" w:color="auto" w:fill="auto"/>
            <w:vAlign w:val="center"/>
          </w:tcPr>
          <w:p w14:paraId="676BC464" w14:textId="77777777" w:rsidR="00162231" w:rsidRPr="00D9493C" w:rsidRDefault="00162231" w:rsidP="002B77D6">
            <w:pPr>
              <w:pStyle w:val="PBS16Glossary"/>
            </w:pPr>
            <w:r w:rsidRPr="00D9493C">
              <w:t>Australian Curriculum, Assessment and Reporting Authority</w:t>
            </w:r>
          </w:p>
        </w:tc>
      </w:tr>
      <w:tr w:rsidR="00162231" w:rsidRPr="00D9493C" w14:paraId="680D4DBD" w14:textId="77777777" w:rsidTr="002B77D6">
        <w:trPr>
          <w:trHeight w:val="300"/>
        </w:trPr>
        <w:tc>
          <w:tcPr>
            <w:tcW w:w="1644" w:type="dxa"/>
            <w:shd w:val="clear" w:color="auto" w:fill="auto"/>
            <w:noWrap/>
            <w:vAlign w:val="center"/>
          </w:tcPr>
          <w:p w14:paraId="15AC60A4" w14:textId="77777777" w:rsidR="00162231" w:rsidRPr="00D9493C" w:rsidRDefault="00162231" w:rsidP="002B77D6">
            <w:pPr>
              <w:pStyle w:val="PBS16Glossary"/>
            </w:pPr>
            <w:r>
              <w:t>ACCS</w:t>
            </w:r>
          </w:p>
        </w:tc>
        <w:tc>
          <w:tcPr>
            <w:tcW w:w="6401" w:type="dxa"/>
            <w:shd w:val="clear" w:color="auto" w:fill="auto"/>
            <w:vAlign w:val="center"/>
          </w:tcPr>
          <w:p w14:paraId="11042BB4" w14:textId="77777777" w:rsidR="00162231" w:rsidRPr="00D9493C" w:rsidRDefault="00162231" w:rsidP="002B77D6">
            <w:pPr>
              <w:pStyle w:val="PBS16Glossary"/>
            </w:pPr>
            <w:r>
              <w:t>Additional Child Care Subsidy</w:t>
            </w:r>
          </w:p>
        </w:tc>
      </w:tr>
      <w:tr w:rsidR="00162231" w:rsidRPr="00D9493C" w14:paraId="0422FC02" w14:textId="77777777" w:rsidTr="002B77D6">
        <w:trPr>
          <w:trHeight w:val="300"/>
        </w:trPr>
        <w:tc>
          <w:tcPr>
            <w:tcW w:w="1644" w:type="dxa"/>
            <w:shd w:val="clear" w:color="auto" w:fill="auto"/>
            <w:noWrap/>
            <w:vAlign w:val="center"/>
          </w:tcPr>
          <w:p w14:paraId="616C3216" w14:textId="77777777" w:rsidR="00162231" w:rsidRPr="00D9493C" w:rsidRDefault="00162231" w:rsidP="002B77D6">
            <w:pPr>
              <w:pStyle w:val="PBS16Glossary"/>
            </w:pPr>
            <w:r w:rsidRPr="00D9493C">
              <w:t>ACSF</w:t>
            </w:r>
          </w:p>
        </w:tc>
        <w:tc>
          <w:tcPr>
            <w:tcW w:w="6401" w:type="dxa"/>
            <w:shd w:val="clear" w:color="auto" w:fill="auto"/>
            <w:vAlign w:val="center"/>
          </w:tcPr>
          <w:p w14:paraId="0ECA5B73" w14:textId="77777777" w:rsidR="00162231" w:rsidRPr="00D9493C" w:rsidRDefault="00162231" w:rsidP="002B77D6">
            <w:pPr>
              <w:pStyle w:val="PBS16Glossary"/>
            </w:pPr>
            <w:r w:rsidRPr="00D9493C">
              <w:t>Australian Core Skills Framework</w:t>
            </w:r>
          </w:p>
        </w:tc>
      </w:tr>
      <w:tr w:rsidR="00162231" w:rsidRPr="00D9493C" w14:paraId="7A2094C9" w14:textId="77777777" w:rsidTr="002B77D6">
        <w:trPr>
          <w:trHeight w:val="300"/>
        </w:trPr>
        <w:tc>
          <w:tcPr>
            <w:tcW w:w="1644" w:type="dxa"/>
            <w:shd w:val="clear" w:color="auto" w:fill="auto"/>
            <w:noWrap/>
            <w:vAlign w:val="center"/>
          </w:tcPr>
          <w:p w14:paraId="4D2A992A" w14:textId="77777777" w:rsidR="00162231" w:rsidRPr="00D9493C" w:rsidRDefault="00162231" w:rsidP="002B77D6">
            <w:pPr>
              <w:pStyle w:val="PBS16Glossary"/>
            </w:pPr>
            <w:r w:rsidRPr="00D9493C">
              <w:t>AITSL</w:t>
            </w:r>
          </w:p>
        </w:tc>
        <w:tc>
          <w:tcPr>
            <w:tcW w:w="6401" w:type="dxa"/>
            <w:shd w:val="clear" w:color="auto" w:fill="auto"/>
            <w:vAlign w:val="center"/>
          </w:tcPr>
          <w:p w14:paraId="7642C230" w14:textId="77777777" w:rsidR="00162231" w:rsidRPr="00D9493C" w:rsidRDefault="00162231" w:rsidP="002B77D6">
            <w:pPr>
              <w:pStyle w:val="PBS16Glossary"/>
            </w:pPr>
            <w:r w:rsidRPr="00D9493C">
              <w:t>Australian Institute for Teaching and School Leadership</w:t>
            </w:r>
          </w:p>
        </w:tc>
      </w:tr>
      <w:tr w:rsidR="00162231" w:rsidRPr="00D9493C" w14:paraId="55B8DB9C" w14:textId="77777777" w:rsidTr="002B77D6">
        <w:trPr>
          <w:trHeight w:val="300"/>
        </w:trPr>
        <w:tc>
          <w:tcPr>
            <w:tcW w:w="1644" w:type="dxa"/>
            <w:shd w:val="clear" w:color="auto" w:fill="auto"/>
            <w:noWrap/>
            <w:vAlign w:val="center"/>
          </w:tcPr>
          <w:p w14:paraId="4EF8CBD8" w14:textId="77777777" w:rsidR="00162231" w:rsidRPr="00D9493C" w:rsidRDefault="00162231" w:rsidP="002B77D6">
            <w:pPr>
              <w:pStyle w:val="PBS16Glossary"/>
            </w:pPr>
            <w:r w:rsidRPr="00D9493C">
              <w:t>AM</w:t>
            </w:r>
          </w:p>
        </w:tc>
        <w:tc>
          <w:tcPr>
            <w:tcW w:w="6401" w:type="dxa"/>
            <w:shd w:val="clear" w:color="auto" w:fill="auto"/>
            <w:vAlign w:val="center"/>
          </w:tcPr>
          <w:p w14:paraId="39B0FBCE" w14:textId="77777777" w:rsidR="00162231" w:rsidRPr="00D9493C" w:rsidRDefault="00162231" w:rsidP="002B77D6">
            <w:pPr>
              <w:pStyle w:val="PBS16Glossary"/>
            </w:pPr>
            <w:r w:rsidRPr="00D9493C">
              <w:t>Member of the Order of Australia</w:t>
            </w:r>
          </w:p>
        </w:tc>
      </w:tr>
      <w:tr w:rsidR="00162231" w:rsidRPr="00D9493C" w14:paraId="74617955" w14:textId="77777777" w:rsidTr="002B77D6">
        <w:trPr>
          <w:cantSplit/>
          <w:trHeight w:val="300"/>
        </w:trPr>
        <w:tc>
          <w:tcPr>
            <w:tcW w:w="1644" w:type="dxa"/>
            <w:shd w:val="clear" w:color="auto" w:fill="auto"/>
            <w:vAlign w:val="center"/>
            <w:hideMark/>
          </w:tcPr>
          <w:p w14:paraId="2FCDDE58" w14:textId="77777777" w:rsidR="00162231" w:rsidRPr="00D9493C" w:rsidRDefault="00162231" w:rsidP="002B77D6">
            <w:pPr>
              <w:pStyle w:val="PBS16Glossary"/>
            </w:pPr>
            <w:r w:rsidRPr="00D9493C">
              <w:t>AMSI</w:t>
            </w:r>
          </w:p>
        </w:tc>
        <w:tc>
          <w:tcPr>
            <w:tcW w:w="6401" w:type="dxa"/>
            <w:shd w:val="clear" w:color="auto" w:fill="auto"/>
            <w:vAlign w:val="center"/>
            <w:hideMark/>
          </w:tcPr>
          <w:p w14:paraId="07D79450" w14:textId="77777777" w:rsidR="00162231" w:rsidRPr="00D9493C" w:rsidRDefault="00162231" w:rsidP="002B77D6">
            <w:pPr>
              <w:pStyle w:val="PBS16Glossary"/>
            </w:pPr>
            <w:r w:rsidRPr="00D9493C">
              <w:t>Australian Mathematical Sciences Institute</w:t>
            </w:r>
          </w:p>
        </w:tc>
      </w:tr>
      <w:tr w:rsidR="00162231" w:rsidRPr="00D9493C" w14:paraId="17F81F04" w14:textId="77777777" w:rsidTr="002B77D6">
        <w:trPr>
          <w:trHeight w:val="300"/>
        </w:trPr>
        <w:tc>
          <w:tcPr>
            <w:tcW w:w="1644" w:type="dxa"/>
            <w:shd w:val="clear" w:color="auto" w:fill="auto"/>
            <w:noWrap/>
            <w:vAlign w:val="center"/>
          </w:tcPr>
          <w:p w14:paraId="5A789B87" w14:textId="77777777" w:rsidR="00162231" w:rsidRPr="00D9493C" w:rsidRDefault="00162231" w:rsidP="002B77D6">
            <w:pPr>
              <w:pStyle w:val="PBS16Glossary"/>
            </w:pPr>
            <w:r w:rsidRPr="00D9493C">
              <w:t>ARC</w:t>
            </w:r>
          </w:p>
        </w:tc>
        <w:tc>
          <w:tcPr>
            <w:tcW w:w="6401" w:type="dxa"/>
            <w:shd w:val="clear" w:color="auto" w:fill="auto"/>
            <w:noWrap/>
            <w:vAlign w:val="bottom"/>
          </w:tcPr>
          <w:p w14:paraId="5FF36860" w14:textId="77777777" w:rsidR="00162231" w:rsidRPr="00D9493C" w:rsidRDefault="00162231" w:rsidP="002B77D6">
            <w:pPr>
              <w:pStyle w:val="PBS16Glossary"/>
            </w:pPr>
            <w:r w:rsidRPr="00D9493C">
              <w:t>Australian Research Council</w:t>
            </w:r>
          </w:p>
        </w:tc>
      </w:tr>
      <w:tr w:rsidR="00162231" w:rsidRPr="00D9493C" w14:paraId="0E2B4259" w14:textId="77777777" w:rsidTr="002B77D6">
        <w:trPr>
          <w:cantSplit/>
          <w:trHeight w:val="300"/>
        </w:trPr>
        <w:tc>
          <w:tcPr>
            <w:tcW w:w="1644" w:type="dxa"/>
            <w:shd w:val="clear" w:color="auto" w:fill="auto"/>
            <w:vAlign w:val="center"/>
          </w:tcPr>
          <w:p w14:paraId="24CAA4C3" w14:textId="77777777" w:rsidR="00162231" w:rsidRPr="00D9493C" w:rsidRDefault="00162231" w:rsidP="002B77D6">
            <w:pPr>
              <w:pStyle w:val="PBS16Glossary"/>
            </w:pPr>
            <w:r w:rsidRPr="00D9493C">
              <w:t>ASQA</w:t>
            </w:r>
          </w:p>
        </w:tc>
        <w:tc>
          <w:tcPr>
            <w:tcW w:w="6401" w:type="dxa"/>
            <w:shd w:val="clear" w:color="auto" w:fill="auto"/>
            <w:vAlign w:val="center"/>
          </w:tcPr>
          <w:p w14:paraId="0D1F8B2F" w14:textId="77777777" w:rsidR="00162231" w:rsidRPr="00D9493C" w:rsidRDefault="00162231" w:rsidP="002B77D6">
            <w:pPr>
              <w:pStyle w:val="PBS16Glossary"/>
            </w:pPr>
            <w:r w:rsidRPr="00D9493C">
              <w:t>Australian Skills Quality Authority</w:t>
            </w:r>
          </w:p>
        </w:tc>
      </w:tr>
      <w:tr w:rsidR="00162231" w:rsidRPr="00D9493C" w14:paraId="0F66A456" w14:textId="77777777" w:rsidTr="002B77D6">
        <w:trPr>
          <w:cantSplit/>
          <w:trHeight w:val="300"/>
        </w:trPr>
        <w:tc>
          <w:tcPr>
            <w:tcW w:w="1644" w:type="dxa"/>
            <w:shd w:val="clear" w:color="auto" w:fill="auto"/>
            <w:vAlign w:val="center"/>
          </w:tcPr>
          <w:p w14:paraId="2C9D139F" w14:textId="77777777" w:rsidR="00162231" w:rsidRPr="00D9493C" w:rsidRDefault="00162231" w:rsidP="002B77D6">
            <w:pPr>
              <w:pStyle w:val="PBS16Glossary"/>
            </w:pPr>
            <w:r>
              <w:t>BAC</w:t>
            </w:r>
          </w:p>
        </w:tc>
        <w:tc>
          <w:tcPr>
            <w:tcW w:w="6401" w:type="dxa"/>
            <w:shd w:val="clear" w:color="auto" w:fill="auto"/>
            <w:vAlign w:val="center"/>
          </w:tcPr>
          <w:p w14:paraId="21067296" w14:textId="77777777" w:rsidR="00162231" w:rsidRPr="00D9493C" w:rsidRDefault="00162231" w:rsidP="002B77D6">
            <w:pPr>
              <w:pStyle w:val="PBS16Glossary"/>
            </w:pPr>
            <w:r>
              <w:t>Boosting Apprenticeship Commencements</w:t>
            </w:r>
          </w:p>
        </w:tc>
      </w:tr>
      <w:tr w:rsidR="00162231" w:rsidRPr="00D9493C" w14:paraId="4B7FA50D" w14:textId="77777777" w:rsidTr="002B77D6">
        <w:trPr>
          <w:cantSplit/>
          <w:trHeight w:val="300"/>
        </w:trPr>
        <w:tc>
          <w:tcPr>
            <w:tcW w:w="1644" w:type="dxa"/>
            <w:shd w:val="clear" w:color="auto" w:fill="auto"/>
            <w:vAlign w:val="center"/>
          </w:tcPr>
          <w:p w14:paraId="6FBB216D" w14:textId="77777777" w:rsidR="00162231" w:rsidRPr="00D9493C" w:rsidRDefault="00162231" w:rsidP="002B77D6">
            <w:pPr>
              <w:pStyle w:val="PBS16Glossary"/>
            </w:pPr>
            <w:r>
              <w:t>CCCF</w:t>
            </w:r>
          </w:p>
        </w:tc>
        <w:tc>
          <w:tcPr>
            <w:tcW w:w="6401" w:type="dxa"/>
            <w:shd w:val="clear" w:color="auto" w:fill="auto"/>
            <w:vAlign w:val="center"/>
          </w:tcPr>
          <w:p w14:paraId="78FE368D" w14:textId="77777777" w:rsidR="00162231" w:rsidRPr="00D9493C" w:rsidRDefault="00162231" w:rsidP="002B77D6">
            <w:pPr>
              <w:pStyle w:val="PBS16Glossary"/>
            </w:pPr>
            <w:r>
              <w:t>Community Child Care Fund</w:t>
            </w:r>
          </w:p>
        </w:tc>
      </w:tr>
      <w:tr w:rsidR="00162231" w:rsidRPr="00D9493C" w14:paraId="65684365" w14:textId="77777777" w:rsidTr="002B77D6">
        <w:trPr>
          <w:cantSplit/>
          <w:trHeight w:val="300"/>
        </w:trPr>
        <w:tc>
          <w:tcPr>
            <w:tcW w:w="1644" w:type="dxa"/>
            <w:shd w:val="clear" w:color="auto" w:fill="auto"/>
            <w:vAlign w:val="center"/>
          </w:tcPr>
          <w:p w14:paraId="7AEBB7DD" w14:textId="77777777" w:rsidR="00162231" w:rsidRPr="00D9493C" w:rsidRDefault="00162231" w:rsidP="002B77D6">
            <w:pPr>
              <w:pStyle w:val="PBS16Glossary"/>
            </w:pPr>
            <w:r w:rsidRPr="00D9493C">
              <w:t>CCS</w:t>
            </w:r>
          </w:p>
        </w:tc>
        <w:tc>
          <w:tcPr>
            <w:tcW w:w="6401" w:type="dxa"/>
            <w:shd w:val="clear" w:color="auto" w:fill="auto"/>
            <w:vAlign w:val="center"/>
          </w:tcPr>
          <w:p w14:paraId="3FF998D0" w14:textId="77777777" w:rsidR="00162231" w:rsidRPr="00D9493C" w:rsidRDefault="00162231" w:rsidP="002B77D6">
            <w:pPr>
              <w:pStyle w:val="PBS16Glossary"/>
            </w:pPr>
            <w:r w:rsidRPr="00D9493C">
              <w:t>Child Care Subsidy</w:t>
            </w:r>
          </w:p>
        </w:tc>
      </w:tr>
      <w:tr w:rsidR="00162231" w:rsidRPr="00D9493C" w14:paraId="38ECF6E9" w14:textId="77777777" w:rsidTr="002B77D6">
        <w:trPr>
          <w:cantSplit/>
          <w:trHeight w:val="300"/>
        </w:trPr>
        <w:tc>
          <w:tcPr>
            <w:tcW w:w="1644" w:type="dxa"/>
            <w:shd w:val="clear" w:color="auto" w:fill="auto"/>
            <w:vAlign w:val="center"/>
          </w:tcPr>
          <w:p w14:paraId="6BEE5FBE" w14:textId="77777777" w:rsidR="00162231" w:rsidRPr="00D9493C" w:rsidRDefault="00162231" w:rsidP="002B77D6">
            <w:pPr>
              <w:pStyle w:val="PBS16Glossary"/>
            </w:pPr>
            <w:r w:rsidRPr="00D9493C">
              <w:t>COPE</w:t>
            </w:r>
          </w:p>
        </w:tc>
        <w:tc>
          <w:tcPr>
            <w:tcW w:w="6401" w:type="dxa"/>
            <w:shd w:val="clear" w:color="auto" w:fill="auto"/>
            <w:vAlign w:val="center"/>
          </w:tcPr>
          <w:p w14:paraId="32DBE500" w14:textId="77777777" w:rsidR="00162231" w:rsidRPr="00D9493C" w:rsidRDefault="00162231" w:rsidP="002B77D6">
            <w:pPr>
              <w:pStyle w:val="PBS16Glossary"/>
            </w:pPr>
            <w:r w:rsidRPr="00D9493C">
              <w:t>Commonwealth own-purpose expense</w:t>
            </w:r>
          </w:p>
        </w:tc>
      </w:tr>
      <w:tr w:rsidR="00162231" w:rsidRPr="00D9493C" w14:paraId="393013F0" w14:textId="77777777" w:rsidTr="002B77D6">
        <w:trPr>
          <w:cantSplit/>
          <w:trHeight w:val="300"/>
        </w:trPr>
        <w:tc>
          <w:tcPr>
            <w:tcW w:w="1644" w:type="dxa"/>
            <w:shd w:val="clear" w:color="auto" w:fill="auto"/>
            <w:vAlign w:val="center"/>
          </w:tcPr>
          <w:p w14:paraId="75C90E2D" w14:textId="77777777" w:rsidR="00162231" w:rsidRPr="00D9493C" w:rsidRDefault="00162231" w:rsidP="002B77D6">
            <w:pPr>
              <w:pStyle w:val="PBS16Glossary"/>
            </w:pPr>
            <w:r w:rsidRPr="00D9493C">
              <w:t>CRF</w:t>
            </w:r>
          </w:p>
        </w:tc>
        <w:tc>
          <w:tcPr>
            <w:tcW w:w="6401" w:type="dxa"/>
            <w:shd w:val="clear" w:color="auto" w:fill="auto"/>
            <w:vAlign w:val="center"/>
          </w:tcPr>
          <w:p w14:paraId="3D31C3C4" w14:textId="77777777" w:rsidR="00162231" w:rsidRPr="00D9493C" w:rsidRDefault="00162231" w:rsidP="002B77D6">
            <w:pPr>
              <w:pStyle w:val="PBS16Glossary"/>
            </w:pPr>
            <w:r w:rsidRPr="00D9493C">
              <w:t>Consolidated Revenue Fund</w:t>
            </w:r>
          </w:p>
        </w:tc>
      </w:tr>
      <w:tr w:rsidR="00162231" w:rsidRPr="00D9493C" w14:paraId="69376E5B" w14:textId="77777777" w:rsidTr="002B77D6">
        <w:trPr>
          <w:cantSplit/>
          <w:trHeight w:val="300"/>
        </w:trPr>
        <w:tc>
          <w:tcPr>
            <w:tcW w:w="1644" w:type="dxa"/>
            <w:shd w:val="clear" w:color="auto" w:fill="auto"/>
            <w:vAlign w:val="center"/>
            <w:hideMark/>
          </w:tcPr>
          <w:p w14:paraId="0479C0F2" w14:textId="77777777" w:rsidR="00162231" w:rsidRPr="00D9493C" w:rsidRDefault="00162231" w:rsidP="002B77D6">
            <w:pPr>
              <w:pStyle w:val="PBS16Glossary"/>
            </w:pPr>
            <w:r w:rsidRPr="00D9493C">
              <w:t>DCB</w:t>
            </w:r>
          </w:p>
        </w:tc>
        <w:tc>
          <w:tcPr>
            <w:tcW w:w="6401" w:type="dxa"/>
            <w:shd w:val="clear" w:color="auto" w:fill="auto"/>
            <w:vAlign w:val="center"/>
            <w:hideMark/>
          </w:tcPr>
          <w:p w14:paraId="4DEBC6D3" w14:textId="77777777" w:rsidR="00162231" w:rsidRPr="00D9493C" w:rsidRDefault="00162231" w:rsidP="002B77D6">
            <w:pPr>
              <w:pStyle w:val="PBS16Glossary"/>
            </w:pPr>
            <w:r w:rsidRPr="00D9493C">
              <w:t>Departmental Capital Budget</w:t>
            </w:r>
          </w:p>
        </w:tc>
      </w:tr>
      <w:tr w:rsidR="00162231" w:rsidRPr="00D9493C" w14:paraId="687B9159" w14:textId="77777777" w:rsidTr="002B77D6">
        <w:trPr>
          <w:cantSplit/>
          <w:trHeight w:val="300"/>
        </w:trPr>
        <w:tc>
          <w:tcPr>
            <w:tcW w:w="1644" w:type="dxa"/>
            <w:shd w:val="clear" w:color="auto" w:fill="auto"/>
            <w:vAlign w:val="center"/>
          </w:tcPr>
          <w:p w14:paraId="0E9193DF" w14:textId="77777777" w:rsidR="00162231" w:rsidRPr="00D9493C" w:rsidRDefault="00162231" w:rsidP="002B77D6">
            <w:pPr>
              <w:pStyle w:val="PBS16Glossary"/>
            </w:pPr>
            <w:r>
              <w:t>DESE</w:t>
            </w:r>
          </w:p>
        </w:tc>
        <w:tc>
          <w:tcPr>
            <w:tcW w:w="6401" w:type="dxa"/>
            <w:shd w:val="clear" w:color="auto" w:fill="auto"/>
            <w:vAlign w:val="center"/>
          </w:tcPr>
          <w:p w14:paraId="01E27A54" w14:textId="77777777" w:rsidR="00162231" w:rsidRPr="00D9493C" w:rsidRDefault="00162231" w:rsidP="002B77D6">
            <w:pPr>
              <w:pStyle w:val="PBS16Glossary"/>
            </w:pPr>
            <w:r>
              <w:t>Department of Education, Skills and Employment</w:t>
            </w:r>
          </w:p>
        </w:tc>
      </w:tr>
      <w:tr w:rsidR="00162231" w:rsidRPr="00D9493C" w14:paraId="1BEDB311" w14:textId="77777777" w:rsidTr="002B77D6">
        <w:trPr>
          <w:cantSplit/>
          <w:trHeight w:val="300"/>
        </w:trPr>
        <w:tc>
          <w:tcPr>
            <w:tcW w:w="1644" w:type="dxa"/>
            <w:shd w:val="clear" w:color="auto" w:fill="auto"/>
            <w:vAlign w:val="center"/>
          </w:tcPr>
          <w:p w14:paraId="6784034F" w14:textId="77777777" w:rsidR="00162231" w:rsidRPr="00D9493C" w:rsidRDefault="00162231" w:rsidP="002B77D6">
            <w:pPr>
              <w:pStyle w:val="PBS16Glossary"/>
            </w:pPr>
            <w:r w:rsidRPr="00D9493C">
              <w:t>DLSF</w:t>
            </w:r>
          </w:p>
        </w:tc>
        <w:tc>
          <w:tcPr>
            <w:tcW w:w="6401" w:type="dxa"/>
            <w:shd w:val="clear" w:color="auto" w:fill="auto"/>
            <w:vAlign w:val="center"/>
          </w:tcPr>
          <w:p w14:paraId="4E7FE7D5" w14:textId="77777777" w:rsidR="00162231" w:rsidRPr="00D9493C" w:rsidRDefault="00162231" w:rsidP="002B77D6">
            <w:pPr>
              <w:pStyle w:val="PBS16Glossary"/>
            </w:pPr>
            <w:r w:rsidRPr="00D9493C">
              <w:t>Digital Literacy Skills Framework</w:t>
            </w:r>
          </w:p>
        </w:tc>
      </w:tr>
      <w:tr w:rsidR="00162231" w:rsidRPr="00D9493C" w14:paraId="6EF95465" w14:textId="77777777" w:rsidTr="002B77D6">
        <w:trPr>
          <w:cantSplit/>
          <w:trHeight w:val="300"/>
        </w:trPr>
        <w:tc>
          <w:tcPr>
            <w:tcW w:w="1644" w:type="dxa"/>
            <w:shd w:val="clear" w:color="auto" w:fill="auto"/>
            <w:vAlign w:val="center"/>
            <w:hideMark/>
          </w:tcPr>
          <w:p w14:paraId="08FB611B" w14:textId="77777777" w:rsidR="00162231" w:rsidRPr="00D9493C" w:rsidRDefault="00162231" w:rsidP="002B77D6">
            <w:pPr>
              <w:pStyle w:val="PBS16Glossary"/>
            </w:pPr>
            <w:r w:rsidRPr="00D9493C">
              <w:t>ELLA</w:t>
            </w:r>
          </w:p>
        </w:tc>
        <w:tc>
          <w:tcPr>
            <w:tcW w:w="6401" w:type="dxa"/>
            <w:shd w:val="clear" w:color="auto" w:fill="auto"/>
            <w:vAlign w:val="center"/>
            <w:hideMark/>
          </w:tcPr>
          <w:p w14:paraId="2EC8F8B0" w14:textId="77777777" w:rsidR="00162231" w:rsidRPr="00D9493C" w:rsidRDefault="00162231" w:rsidP="002B77D6">
            <w:pPr>
              <w:pStyle w:val="PBS16Glossary"/>
            </w:pPr>
            <w:r w:rsidRPr="00D9493C">
              <w:t>Early Learning Languages Australia</w:t>
            </w:r>
          </w:p>
        </w:tc>
      </w:tr>
      <w:tr w:rsidR="00162231" w:rsidRPr="00D9493C" w14:paraId="77662387" w14:textId="77777777" w:rsidTr="002B77D6">
        <w:trPr>
          <w:cantSplit/>
          <w:trHeight w:val="300"/>
        </w:trPr>
        <w:tc>
          <w:tcPr>
            <w:tcW w:w="1644" w:type="dxa"/>
            <w:shd w:val="clear" w:color="auto" w:fill="auto"/>
            <w:vAlign w:val="center"/>
          </w:tcPr>
          <w:p w14:paraId="6E27AC70" w14:textId="77777777" w:rsidR="00162231" w:rsidRPr="00D9493C" w:rsidRDefault="00162231" w:rsidP="002B77D6">
            <w:pPr>
              <w:pStyle w:val="PBS16Glossary"/>
            </w:pPr>
            <w:r w:rsidRPr="00D9493C">
              <w:t>ELLIC</w:t>
            </w:r>
          </w:p>
        </w:tc>
        <w:tc>
          <w:tcPr>
            <w:tcW w:w="6401" w:type="dxa"/>
            <w:shd w:val="clear" w:color="auto" w:fill="auto"/>
            <w:vAlign w:val="center"/>
          </w:tcPr>
          <w:p w14:paraId="030F275F" w14:textId="77777777" w:rsidR="00162231" w:rsidRPr="00D9493C" w:rsidRDefault="00162231" w:rsidP="002B77D6">
            <w:pPr>
              <w:pStyle w:val="PBS16Glossary"/>
            </w:pPr>
            <w:r w:rsidRPr="00D9493C">
              <w:t>English Language Learning for Indigenous Children</w:t>
            </w:r>
          </w:p>
        </w:tc>
      </w:tr>
      <w:tr w:rsidR="00162231" w:rsidRPr="00D9493C" w14:paraId="063979D4" w14:textId="77777777" w:rsidTr="002B77D6">
        <w:trPr>
          <w:cantSplit/>
          <w:trHeight w:val="300"/>
        </w:trPr>
        <w:tc>
          <w:tcPr>
            <w:tcW w:w="1644" w:type="dxa"/>
            <w:shd w:val="clear" w:color="auto" w:fill="auto"/>
            <w:vAlign w:val="center"/>
          </w:tcPr>
          <w:p w14:paraId="246DDED8" w14:textId="77777777" w:rsidR="00162231" w:rsidRPr="00D9493C" w:rsidRDefault="00162231" w:rsidP="002B77D6">
            <w:pPr>
              <w:pStyle w:val="PBS16Glossary"/>
            </w:pPr>
            <w:r w:rsidRPr="00D9493C">
              <w:t>ERA</w:t>
            </w:r>
          </w:p>
        </w:tc>
        <w:tc>
          <w:tcPr>
            <w:tcW w:w="6401" w:type="dxa"/>
            <w:shd w:val="clear" w:color="auto" w:fill="auto"/>
            <w:vAlign w:val="center"/>
          </w:tcPr>
          <w:p w14:paraId="260AC522" w14:textId="77777777" w:rsidR="00162231" w:rsidRPr="00D9493C" w:rsidRDefault="00162231" w:rsidP="002B77D6">
            <w:pPr>
              <w:pStyle w:val="PBS16Glossary"/>
            </w:pPr>
            <w:r w:rsidRPr="00D9493C">
              <w:t xml:space="preserve">Excellence in Research </w:t>
            </w:r>
            <w:r>
              <w:t>for</w:t>
            </w:r>
            <w:r w:rsidRPr="00D9493C">
              <w:t xml:space="preserve"> Australia</w:t>
            </w:r>
          </w:p>
        </w:tc>
      </w:tr>
      <w:tr w:rsidR="00162231" w:rsidRPr="00D9493C" w14:paraId="34EAEA36" w14:textId="77777777" w:rsidTr="002B77D6">
        <w:trPr>
          <w:cantSplit/>
          <w:trHeight w:val="300"/>
        </w:trPr>
        <w:tc>
          <w:tcPr>
            <w:tcW w:w="1644" w:type="dxa"/>
            <w:shd w:val="clear" w:color="auto" w:fill="auto"/>
            <w:vAlign w:val="center"/>
          </w:tcPr>
          <w:p w14:paraId="660370A3" w14:textId="77777777" w:rsidR="00162231" w:rsidRPr="00D9493C" w:rsidRDefault="00162231" w:rsidP="002B77D6">
            <w:pPr>
              <w:pStyle w:val="PBS16Glossary"/>
            </w:pPr>
            <w:r w:rsidRPr="00D9493C">
              <w:t>ESOS Act</w:t>
            </w:r>
          </w:p>
        </w:tc>
        <w:tc>
          <w:tcPr>
            <w:tcW w:w="6401" w:type="dxa"/>
            <w:shd w:val="clear" w:color="auto" w:fill="auto"/>
            <w:vAlign w:val="center"/>
          </w:tcPr>
          <w:p w14:paraId="2D050704" w14:textId="77777777" w:rsidR="00162231" w:rsidRPr="00D9493C" w:rsidRDefault="00162231" w:rsidP="002B77D6">
            <w:pPr>
              <w:pStyle w:val="PBS16Glossary"/>
              <w:rPr>
                <w:i/>
              </w:rPr>
            </w:pPr>
            <w:r w:rsidRPr="00D9493C">
              <w:rPr>
                <w:i/>
              </w:rPr>
              <w:t>Education Services for Overseas Students Act 2000</w:t>
            </w:r>
          </w:p>
        </w:tc>
      </w:tr>
      <w:tr w:rsidR="00162231" w:rsidRPr="00D9493C" w14:paraId="1D5BD4BA" w14:textId="77777777" w:rsidTr="002B77D6">
        <w:trPr>
          <w:trHeight w:val="300"/>
        </w:trPr>
        <w:tc>
          <w:tcPr>
            <w:tcW w:w="1644" w:type="dxa"/>
            <w:shd w:val="clear" w:color="auto" w:fill="auto"/>
            <w:noWrap/>
            <w:vAlign w:val="center"/>
            <w:hideMark/>
          </w:tcPr>
          <w:p w14:paraId="3327F794" w14:textId="77777777" w:rsidR="00162231" w:rsidRPr="00D9493C" w:rsidRDefault="00162231" w:rsidP="002B77D6">
            <w:pPr>
              <w:pStyle w:val="PBS16Glossary"/>
            </w:pPr>
            <w:r w:rsidRPr="00D9493C">
              <w:t>GST</w:t>
            </w:r>
          </w:p>
        </w:tc>
        <w:tc>
          <w:tcPr>
            <w:tcW w:w="6401" w:type="dxa"/>
            <w:shd w:val="clear" w:color="auto" w:fill="auto"/>
            <w:vAlign w:val="center"/>
            <w:hideMark/>
          </w:tcPr>
          <w:p w14:paraId="1F51BA11" w14:textId="77777777" w:rsidR="00162231" w:rsidRPr="00D9493C" w:rsidRDefault="00162231" w:rsidP="002B77D6">
            <w:pPr>
              <w:pStyle w:val="PBS16Glossary"/>
            </w:pPr>
            <w:r w:rsidRPr="00D9493C">
              <w:t>Goods and Services Tax</w:t>
            </w:r>
          </w:p>
        </w:tc>
      </w:tr>
      <w:tr w:rsidR="00162231" w:rsidRPr="00D9493C" w14:paraId="4CA0A42D" w14:textId="77777777" w:rsidTr="002B77D6">
        <w:trPr>
          <w:cantSplit/>
          <w:trHeight w:val="300"/>
        </w:trPr>
        <w:tc>
          <w:tcPr>
            <w:tcW w:w="1644" w:type="dxa"/>
            <w:shd w:val="clear" w:color="auto" w:fill="auto"/>
            <w:vAlign w:val="center"/>
            <w:hideMark/>
          </w:tcPr>
          <w:p w14:paraId="66FCA009" w14:textId="77777777" w:rsidR="00162231" w:rsidRPr="00D9493C" w:rsidRDefault="00162231" w:rsidP="002B77D6">
            <w:pPr>
              <w:pStyle w:val="PBS16Glossary"/>
            </w:pPr>
            <w:r w:rsidRPr="00D9493C">
              <w:t>HELP</w:t>
            </w:r>
          </w:p>
        </w:tc>
        <w:tc>
          <w:tcPr>
            <w:tcW w:w="6401" w:type="dxa"/>
            <w:shd w:val="clear" w:color="auto" w:fill="auto"/>
            <w:vAlign w:val="center"/>
            <w:hideMark/>
          </w:tcPr>
          <w:p w14:paraId="04946984" w14:textId="77777777" w:rsidR="00162231" w:rsidRPr="00D9493C" w:rsidRDefault="00162231" w:rsidP="002B77D6">
            <w:pPr>
              <w:pStyle w:val="PBS16Glossary"/>
            </w:pPr>
            <w:r w:rsidRPr="00D9493C">
              <w:t>Higher Education Loan Program</w:t>
            </w:r>
          </w:p>
        </w:tc>
      </w:tr>
      <w:tr w:rsidR="00162231" w:rsidRPr="00D9493C" w14:paraId="5A37F7E3" w14:textId="77777777" w:rsidTr="002B77D6">
        <w:trPr>
          <w:cantSplit/>
          <w:trHeight w:val="300"/>
        </w:trPr>
        <w:tc>
          <w:tcPr>
            <w:tcW w:w="1644" w:type="dxa"/>
            <w:shd w:val="clear" w:color="auto" w:fill="auto"/>
            <w:vAlign w:val="center"/>
          </w:tcPr>
          <w:p w14:paraId="49C7272B" w14:textId="77777777" w:rsidR="00162231" w:rsidRPr="00D9493C" w:rsidRDefault="00162231" w:rsidP="002B77D6">
            <w:pPr>
              <w:pStyle w:val="PBS16Glossary"/>
            </w:pPr>
            <w:r w:rsidRPr="00D9493C">
              <w:t>low SES</w:t>
            </w:r>
          </w:p>
        </w:tc>
        <w:tc>
          <w:tcPr>
            <w:tcW w:w="6401" w:type="dxa"/>
            <w:shd w:val="clear" w:color="auto" w:fill="auto"/>
            <w:vAlign w:val="center"/>
          </w:tcPr>
          <w:p w14:paraId="783667C5" w14:textId="77777777" w:rsidR="00162231" w:rsidRPr="00D9493C" w:rsidRDefault="00162231" w:rsidP="002B77D6">
            <w:pPr>
              <w:pStyle w:val="PBS16Glossary"/>
            </w:pPr>
            <w:r w:rsidRPr="00D9493C">
              <w:t>Low socio-economic status</w:t>
            </w:r>
          </w:p>
        </w:tc>
      </w:tr>
      <w:tr w:rsidR="00162231" w:rsidRPr="00D9493C" w14:paraId="119C6E7F" w14:textId="77777777" w:rsidTr="002B77D6">
        <w:trPr>
          <w:cantSplit/>
          <w:trHeight w:val="300"/>
        </w:trPr>
        <w:tc>
          <w:tcPr>
            <w:tcW w:w="1644" w:type="dxa"/>
            <w:shd w:val="clear" w:color="auto" w:fill="auto"/>
            <w:vAlign w:val="center"/>
            <w:hideMark/>
          </w:tcPr>
          <w:p w14:paraId="302D9B1A" w14:textId="77777777" w:rsidR="00162231" w:rsidRPr="00D9493C" w:rsidRDefault="00162231" w:rsidP="002B77D6">
            <w:pPr>
              <w:pStyle w:val="PBS16Glossary"/>
            </w:pPr>
            <w:r w:rsidRPr="00D9493C">
              <w:t xml:space="preserve">MYEFO </w:t>
            </w:r>
          </w:p>
        </w:tc>
        <w:tc>
          <w:tcPr>
            <w:tcW w:w="6401" w:type="dxa"/>
            <w:shd w:val="clear" w:color="auto" w:fill="auto"/>
            <w:vAlign w:val="center"/>
            <w:hideMark/>
          </w:tcPr>
          <w:p w14:paraId="60A413E7" w14:textId="77777777" w:rsidR="00162231" w:rsidRPr="00D9493C" w:rsidRDefault="00162231" w:rsidP="002B77D6">
            <w:pPr>
              <w:pStyle w:val="PBS16Glossary"/>
            </w:pPr>
            <w:r w:rsidRPr="00D9493C">
              <w:t>Mid-Year Economic and Fiscal Outlook</w:t>
            </w:r>
          </w:p>
        </w:tc>
      </w:tr>
      <w:tr w:rsidR="00162231" w:rsidRPr="00D9493C" w14:paraId="3EC26FF8" w14:textId="77777777" w:rsidTr="002B77D6">
        <w:trPr>
          <w:cantSplit/>
          <w:trHeight w:val="300"/>
        </w:trPr>
        <w:tc>
          <w:tcPr>
            <w:tcW w:w="1644" w:type="dxa"/>
            <w:shd w:val="clear" w:color="auto" w:fill="auto"/>
            <w:vAlign w:val="center"/>
          </w:tcPr>
          <w:p w14:paraId="3947AEFE" w14:textId="77777777" w:rsidR="00162231" w:rsidRPr="00D9493C" w:rsidRDefault="00162231" w:rsidP="002B77D6">
            <w:pPr>
              <w:pStyle w:val="PBS16Glossary"/>
            </w:pPr>
            <w:r>
              <w:t>NAP</w:t>
            </w:r>
          </w:p>
        </w:tc>
        <w:tc>
          <w:tcPr>
            <w:tcW w:w="6401" w:type="dxa"/>
            <w:shd w:val="clear" w:color="auto" w:fill="auto"/>
            <w:vAlign w:val="center"/>
          </w:tcPr>
          <w:p w14:paraId="0E110A3D" w14:textId="77777777" w:rsidR="00162231" w:rsidRPr="00D9493C" w:rsidRDefault="00162231" w:rsidP="002B77D6">
            <w:pPr>
              <w:pStyle w:val="PBS16Glossary"/>
            </w:pPr>
            <w:r>
              <w:t>National Assessment Program</w:t>
            </w:r>
          </w:p>
        </w:tc>
      </w:tr>
      <w:tr w:rsidR="00162231" w:rsidRPr="00D9493C" w14:paraId="3AE589A1" w14:textId="77777777" w:rsidTr="002B77D6">
        <w:trPr>
          <w:trHeight w:val="300"/>
        </w:trPr>
        <w:tc>
          <w:tcPr>
            <w:tcW w:w="1644" w:type="dxa"/>
            <w:shd w:val="clear" w:color="auto" w:fill="auto"/>
            <w:noWrap/>
            <w:vAlign w:val="center"/>
          </w:tcPr>
          <w:p w14:paraId="444E6492" w14:textId="77777777" w:rsidR="00162231" w:rsidRPr="00D9493C" w:rsidRDefault="00162231" w:rsidP="002B77D6">
            <w:pPr>
              <w:pStyle w:val="PBS16Glossary"/>
            </w:pPr>
            <w:r>
              <w:t>NAPLAN</w:t>
            </w:r>
          </w:p>
        </w:tc>
        <w:tc>
          <w:tcPr>
            <w:tcW w:w="6401" w:type="dxa"/>
            <w:shd w:val="clear" w:color="auto" w:fill="auto"/>
            <w:vAlign w:val="center"/>
          </w:tcPr>
          <w:p w14:paraId="0E7508F6" w14:textId="77777777" w:rsidR="00162231" w:rsidRPr="00D9493C" w:rsidRDefault="00162231" w:rsidP="002B77D6">
            <w:pPr>
              <w:pStyle w:val="PBS16Glossary"/>
            </w:pPr>
            <w:r>
              <w:t>National Assessment Program—Literacy and Numeracy</w:t>
            </w:r>
          </w:p>
        </w:tc>
      </w:tr>
      <w:tr w:rsidR="00162231" w:rsidRPr="00D9493C" w14:paraId="5FDF853D" w14:textId="77777777" w:rsidTr="002B77D6">
        <w:trPr>
          <w:trHeight w:val="300"/>
        </w:trPr>
        <w:tc>
          <w:tcPr>
            <w:tcW w:w="1644" w:type="dxa"/>
            <w:shd w:val="clear" w:color="auto" w:fill="auto"/>
            <w:noWrap/>
            <w:vAlign w:val="center"/>
          </w:tcPr>
          <w:p w14:paraId="12DDAB2D" w14:textId="77777777" w:rsidR="00162231" w:rsidRPr="00D9493C" w:rsidRDefault="00162231" w:rsidP="002B77D6">
            <w:pPr>
              <w:pStyle w:val="PBS16Glossary"/>
            </w:pPr>
            <w:r w:rsidRPr="00D9493C">
              <w:t>NCGP</w:t>
            </w:r>
          </w:p>
        </w:tc>
        <w:tc>
          <w:tcPr>
            <w:tcW w:w="6401" w:type="dxa"/>
            <w:shd w:val="clear" w:color="auto" w:fill="auto"/>
            <w:vAlign w:val="center"/>
          </w:tcPr>
          <w:p w14:paraId="5CFC8DFA" w14:textId="77777777" w:rsidR="00162231" w:rsidRPr="00D9493C" w:rsidRDefault="00162231" w:rsidP="002B77D6">
            <w:pPr>
              <w:pStyle w:val="PBS16Glossary"/>
            </w:pPr>
            <w:r w:rsidRPr="00D9493C">
              <w:t>National Competitive Grants Program</w:t>
            </w:r>
          </w:p>
        </w:tc>
      </w:tr>
      <w:tr w:rsidR="00162231" w:rsidRPr="00D9493C" w14:paraId="78CB77EF" w14:textId="77777777" w:rsidTr="002B77D6">
        <w:trPr>
          <w:trHeight w:val="300"/>
        </w:trPr>
        <w:tc>
          <w:tcPr>
            <w:tcW w:w="1644" w:type="dxa"/>
            <w:shd w:val="clear" w:color="auto" w:fill="auto"/>
            <w:noWrap/>
            <w:vAlign w:val="center"/>
          </w:tcPr>
          <w:p w14:paraId="1D0751B3" w14:textId="77777777" w:rsidR="00162231" w:rsidRPr="00D9493C" w:rsidRDefault="00162231" w:rsidP="002B77D6">
            <w:pPr>
              <w:pStyle w:val="PBS16Glossary"/>
            </w:pPr>
            <w:r w:rsidRPr="00D9493C">
              <w:t>NCI</w:t>
            </w:r>
          </w:p>
        </w:tc>
        <w:tc>
          <w:tcPr>
            <w:tcW w:w="6401" w:type="dxa"/>
            <w:shd w:val="clear" w:color="auto" w:fill="auto"/>
            <w:vAlign w:val="center"/>
          </w:tcPr>
          <w:p w14:paraId="3CD60004" w14:textId="77777777" w:rsidR="00162231" w:rsidRPr="00D9493C" w:rsidRDefault="00162231" w:rsidP="002B77D6">
            <w:pPr>
              <w:pStyle w:val="PBS16Glossary"/>
            </w:pPr>
            <w:r w:rsidRPr="00D9493C">
              <w:t>National Careers Institute</w:t>
            </w:r>
          </w:p>
        </w:tc>
      </w:tr>
      <w:tr w:rsidR="00162231" w:rsidRPr="00D9493C" w14:paraId="7B8580A2" w14:textId="77777777" w:rsidTr="002B77D6">
        <w:trPr>
          <w:trHeight w:val="300"/>
        </w:trPr>
        <w:tc>
          <w:tcPr>
            <w:tcW w:w="1644" w:type="dxa"/>
            <w:shd w:val="clear" w:color="auto" w:fill="auto"/>
            <w:noWrap/>
            <w:vAlign w:val="center"/>
          </w:tcPr>
          <w:p w14:paraId="30C50DE7" w14:textId="77777777" w:rsidR="00162231" w:rsidRPr="00D9493C" w:rsidRDefault="00162231" w:rsidP="002B77D6">
            <w:pPr>
              <w:pStyle w:val="PBS16Glossary"/>
            </w:pPr>
            <w:r>
              <w:t>NEIS</w:t>
            </w:r>
          </w:p>
        </w:tc>
        <w:tc>
          <w:tcPr>
            <w:tcW w:w="6401" w:type="dxa"/>
            <w:shd w:val="clear" w:color="auto" w:fill="auto"/>
            <w:vAlign w:val="center"/>
          </w:tcPr>
          <w:p w14:paraId="12B316FC" w14:textId="77777777" w:rsidR="00162231" w:rsidRPr="00D9493C" w:rsidRDefault="00162231" w:rsidP="002B77D6">
            <w:pPr>
              <w:pStyle w:val="PBS16Glossary"/>
            </w:pPr>
            <w:r>
              <w:t>New Enterprise Incentive Scheme</w:t>
            </w:r>
          </w:p>
        </w:tc>
      </w:tr>
      <w:tr w:rsidR="00162231" w:rsidRPr="00D9493C" w14:paraId="3E5EA404" w14:textId="77777777" w:rsidTr="002B77D6">
        <w:trPr>
          <w:trHeight w:val="300"/>
        </w:trPr>
        <w:tc>
          <w:tcPr>
            <w:tcW w:w="1644" w:type="dxa"/>
            <w:shd w:val="clear" w:color="auto" w:fill="auto"/>
            <w:noWrap/>
            <w:vAlign w:val="center"/>
          </w:tcPr>
          <w:p w14:paraId="4BA4C4CE" w14:textId="77777777" w:rsidR="00162231" w:rsidRPr="00D9493C" w:rsidRDefault="00162231" w:rsidP="002B77D6">
            <w:pPr>
              <w:pStyle w:val="PBS16Glossary"/>
            </w:pPr>
            <w:r w:rsidRPr="00D9493C">
              <w:t>NSC</w:t>
            </w:r>
          </w:p>
        </w:tc>
        <w:tc>
          <w:tcPr>
            <w:tcW w:w="6401" w:type="dxa"/>
            <w:shd w:val="clear" w:color="auto" w:fill="auto"/>
            <w:vAlign w:val="center"/>
          </w:tcPr>
          <w:p w14:paraId="0B1EF9B7" w14:textId="77777777" w:rsidR="00162231" w:rsidRPr="00D9493C" w:rsidRDefault="00162231" w:rsidP="002B77D6">
            <w:pPr>
              <w:pStyle w:val="PBS16Glossary"/>
            </w:pPr>
            <w:r w:rsidRPr="00D9493C">
              <w:t>National Skills Commission</w:t>
            </w:r>
          </w:p>
        </w:tc>
      </w:tr>
      <w:tr w:rsidR="00162231" w:rsidRPr="00D9493C" w14:paraId="4B3F8524" w14:textId="77777777" w:rsidTr="002B77D6">
        <w:trPr>
          <w:trHeight w:val="300"/>
        </w:trPr>
        <w:tc>
          <w:tcPr>
            <w:tcW w:w="1644" w:type="dxa"/>
            <w:shd w:val="clear" w:color="auto" w:fill="auto"/>
            <w:noWrap/>
            <w:vAlign w:val="center"/>
          </w:tcPr>
          <w:p w14:paraId="4FC712AE" w14:textId="77777777" w:rsidR="00162231" w:rsidRPr="00D9493C" w:rsidRDefault="00162231" w:rsidP="002B77D6">
            <w:pPr>
              <w:pStyle w:val="PBS16Glossary"/>
            </w:pPr>
            <w:r>
              <w:lastRenderedPageBreak/>
              <w:t>NUHEP</w:t>
            </w:r>
          </w:p>
        </w:tc>
        <w:tc>
          <w:tcPr>
            <w:tcW w:w="6401" w:type="dxa"/>
            <w:shd w:val="clear" w:color="auto" w:fill="auto"/>
            <w:vAlign w:val="center"/>
          </w:tcPr>
          <w:p w14:paraId="23248643" w14:textId="77777777" w:rsidR="00162231" w:rsidRPr="00D9493C" w:rsidRDefault="00162231" w:rsidP="002B77D6">
            <w:pPr>
              <w:pStyle w:val="PBS16Glossary"/>
            </w:pPr>
            <w:r>
              <w:t>Non-University Higher Education Provider</w:t>
            </w:r>
          </w:p>
        </w:tc>
      </w:tr>
      <w:tr w:rsidR="00162231" w:rsidRPr="00D9493C" w14:paraId="5EAA8337" w14:textId="77777777" w:rsidTr="002B77D6">
        <w:trPr>
          <w:cantSplit/>
          <w:trHeight w:val="300"/>
        </w:trPr>
        <w:tc>
          <w:tcPr>
            <w:tcW w:w="1644" w:type="dxa"/>
            <w:shd w:val="clear" w:color="auto" w:fill="auto"/>
            <w:vAlign w:val="center"/>
            <w:hideMark/>
          </w:tcPr>
          <w:p w14:paraId="5EE396E2" w14:textId="77777777" w:rsidR="00162231" w:rsidRPr="00D9493C" w:rsidRDefault="00162231" w:rsidP="002B77D6">
            <w:pPr>
              <w:pStyle w:val="PBS16Glossary"/>
            </w:pPr>
            <w:r w:rsidRPr="00D9493C">
              <w:t>OPA</w:t>
            </w:r>
          </w:p>
        </w:tc>
        <w:tc>
          <w:tcPr>
            <w:tcW w:w="6401" w:type="dxa"/>
            <w:shd w:val="clear" w:color="auto" w:fill="auto"/>
            <w:vAlign w:val="center"/>
            <w:hideMark/>
          </w:tcPr>
          <w:p w14:paraId="5C205004" w14:textId="77777777" w:rsidR="00162231" w:rsidRPr="00D9493C" w:rsidRDefault="00162231" w:rsidP="002B77D6">
            <w:pPr>
              <w:pStyle w:val="PBS16Glossary"/>
            </w:pPr>
            <w:r w:rsidRPr="00D9493C">
              <w:t>Official Public Account</w:t>
            </w:r>
          </w:p>
        </w:tc>
      </w:tr>
      <w:tr w:rsidR="00162231" w:rsidRPr="00D9493C" w14:paraId="1D9913DD" w14:textId="77777777" w:rsidTr="002B77D6">
        <w:trPr>
          <w:trHeight w:val="300"/>
        </w:trPr>
        <w:tc>
          <w:tcPr>
            <w:tcW w:w="1644" w:type="dxa"/>
            <w:shd w:val="clear" w:color="auto" w:fill="auto"/>
            <w:noWrap/>
            <w:vAlign w:val="center"/>
            <w:hideMark/>
          </w:tcPr>
          <w:p w14:paraId="4E78C60C" w14:textId="77777777" w:rsidR="00162231" w:rsidRPr="00D9493C" w:rsidRDefault="00162231" w:rsidP="002B77D6">
            <w:pPr>
              <w:pStyle w:val="PBS16Glossary"/>
            </w:pPr>
            <w:r w:rsidRPr="00D9493C">
              <w:t>PAES</w:t>
            </w:r>
          </w:p>
        </w:tc>
        <w:tc>
          <w:tcPr>
            <w:tcW w:w="6401" w:type="dxa"/>
            <w:shd w:val="clear" w:color="auto" w:fill="auto"/>
            <w:noWrap/>
            <w:vAlign w:val="bottom"/>
            <w:hideMark/>
          </w:tcPr>
          <w:p w14:paraId="0A5297E0" w14:textId="77777777" w:rsidR="00162231" w:rsidRPr="00D9493C" w:rsidRDefault="00162231" w:rsidP="002B77D6">
            <w:pPr>
              <w:pStyle w:val="PBS16Glossary"/>
            </w:pPr>
            <w:r w:rsidRPr="00D9493C">
              <w:t>Portfolio Additional Estimates Statements</w:t>
            </w:r>
          </w:p>
        </w:tc>
      </w:tr>
      <w:tr w:rsidR="00162231" w:rsidRPr="00D9493C" w14:paraId="74090A6A" w14:textId="77777777" w:rsidTr="002B77D6">
        <w:trPr>
          <w:cantSplit/>
          <w:trHeight w:val="300"/>
        </w:trPr>
        <w:tc>
          <w:tcPr>
            <w:tcW w:w="1644" w:type="dxa"/>
            <w:shd w:val="clear" w:color="auto" w:fill="auto"/>
            <w:vAlign w:val="center"/>
            <w:hideMark/>
          </w:tcPr>
          <w:p w14:paraId="149BD490" w14:textId="77777777" w:rsidR="00162231" w:rsidRPr="00D9493C" w:rsidRDefault="00162231" w:rsidP="002B77D6">
            <w:pPr>
              <w:pStyle w:val="PBS16Glossary"/>
            </w:pPr>
            <w:r w:rsidRPr="00D9493C">
              <w:t>PBS</w:t>
            </w:r>
          </w:p>
        </w:tc>
        <w:tc>
          <w:tcPr>
            <w:tcW w:w="6401" w:type="dxa"/>
            <w:shd w:val="clear" w:color="auto" w:fill="auto"/>
            <w:vAlign w:val="center"/>
            <w:hideMark/>
          </w:tcPr>
          <w:p w14:paraId="39365288" w14:textId="77777777" w:rsidR="00162231" w:rsidRPr="00D9493C" w:rsidRDefault="00162231" w:rsidP="002B77D6">
            <w:pPr>
              <w:pStyle w:val="PBS16Glossary"/>
            </w:pPr>
            <w:r w:rsidRPr="00D9493C">
              <w:t>Portfolio Budget Statements</w:t>
            </w:r>
          </w:p>
        </w:tc>
      </w:tr>
      <w:tr w:rsidR="00162231" w:rsidRPr="00D9493C" w14:paraId="50F50BB1" w14:textId="77777777" w:rsidTr="002B77D6">
        <w:trPr>
          <w:cantSplit/>
          <w:trHeight w:val="300"/>
        </w:trPr>
        <w:tc>
          <w:tcPr>
            <w:tcW w:w="1644" w:type="dxa"/>
            <w:shd w:val="clear" w:color="auto" w:fill="auto"/>
            <w:vAlign w:val="center"/>
            <w:hideMark/>
          </w:tcPr>
          <w:p w14:paraId="19E16AA3" w14:textId="77777777" w:rsidR="00162231" w:rsidRPr="00D9493C" w:rsidRDefault="00162231" w:rsidP="002B77D6">
            <w:pPr>
              <w:pStyle w:val="PBS16Glossary"/>
            </w:pPr>
            <w:r w:rsidRPr="00D9493C">
              <w:t>PGPA Act</w:t>
            </w:r>
          </w:p>
        </w:tc>
        <w:tc>
          <w:tcPr>
            <w:tcW w:w="6401" w:type="dxa"/>
            <w:shd w:val="clear" w:color="auto" w:fill="auto"/>
            <w:vAlign w:val="center"/>
            <w:hideMark/>
          </w:tcPr>
          <w:p w14:paraId="77C4B8DE" w14:textId="77777777" w:rsidR="00162231" w:rsidRPr="00D9493C" w:rsidRDefault="00162231" w:rsidP="002B77D6">
            <w:pPr>
              <w:pStyle w:val="PBS16Glossary"/>
              <w:rPr>
                <w:rStyle w:val="PBS16Actsitalics"/>
              </w:rPr>
            </w:pPr>
            <w:r w:rsidRPr="00D9493C">
              <w:rPr>
                <w:rStyle w:val="PBS16Actsitalics"/>
              </w:rPr>
              <w:t>Public Governance, Performance and Accountability Act 2013</w:t>
            </w:r>
          </w:p>
        </w:tc>
      </w:tr>
      <w:tr w:rsidR="00162231" w:rsidRPr="00D9493C" w14:paraId="52783134" w14:textId="77777777" w:rsidTr="002B77D6">
        <w:trPr>
          <w:cantSplit/>
          <w:trHeight w:val="300"/>
        </w:trPr>
        <w:tc>
          <w:tcPr>
            <w:tcW w:w="1644" w:type="dxa"/>
            <w:shd w:val="clear" w:color="auto" w:fill="auto"/>
            <w:vAlign w:val="center"/>
          </w:tcPr>
          <w:p w14:paraId="63CE66A1" w14:textId="77777777" w:rsidR="00162231" w:rsidRPr="00D9493C" w:rsidRDefault="00162231" w:rsidP="002B77D6">
            <w:pPr>
              <w:pStyle w:val="PBS16Glossary"/>
            </w:pPr>
            <w:r w:rsidRPr="00D9493C">
              <w:t>ROU</w:t>
            </w:r>
          </w:p>
        </w:tc>
        <w:tc>
          <w:tcPr>
            <w:tcW w:w="6401" w:type="dxa"/>
            <w:shd w:val="clear" w:color="auto" w:fill="auto"/>
            <w:vAlign w:val="center"/>
          </w:tcPr>
          <w:p w14:paraId="00442CD2" w14:textId="77777777" w:rsidR="00162231" w:rsidRPr="00D9493C" w:rsidRDefault="00162231" w:rsidP="002B77D6">
            <w:pPr>
              <w:pStyle w:val="PBS16Glossary"/>
            </w:pPr>
            <w:r w:rsidRPr="00D9493C">
              <w:t>Right of use</w:t>
            </w:r>
          </w:p>
        </w:tc>
      </w:tr>
      <w:tr w:rsidR="00162231" w:rsidRPr="00D9493C" w14:paraId="69DA8325" w14:textId="77777777" w:rsidTr="002B77D6">
        <w:trPr>
          <w:cantSplit/>
          <w:trHeight w:val="300"/>
        </w:trPr>
        <w:tc>
          <w:tcPr>
            <w:tcW w:w="1644" w:type="dxa"/>
            <w:shd w:val="clear" w:color="auto" w:fill="auto"/>
            <w:vAlign w:val="center"/>
          </w:tcPr>
          <w:p w14:paraId="68048B94" w14:textId="77777777" w:rsidR="00162231" w:rsidRPr="00D9493C" w:rsidRDefault="00162231" w:rsidP="002B77D6">
            <w:pPr>
              <w:pStyle w:val="PBS16Glossary"/>
            </w:pPr>
            <w:r w:rsidRPr="00D9493C">
              <w:t>SEE</w:t>
            </w:r>
          </w:p>
        </w:tc>
        <w:tc>
          <w:tcPr>
            <w:tcW w:w="6401" w:type="dxa"/>
            <w:shd w:val="clear" w:color="auto" w:fill="auto"/>
            <w:vAlign w:val="center"/>
          </w:tcPr>
          <w:p w14:paraId="116BA661" w14:textId="77777777" w:rsidR="00162231" w:rsidRPr="00D9493C" w:rsidRDefault="00162231" w:rsidP="002B77D6">
            <w:pPr>
              <w:pStyle w:val="PBS16Glossary"/>
            </w:pPr>
            <w:r w:rsidRPr="00D9493C">
              <w:t>Skills for Education and Employment</w:t>
            </w:r>
          </w:p>
        </w:tc>
      </w:tr>
      <w:tr w:rsidR="00162231" w:rsidRPr="00D9493C" w14:paraId="3F8A44B2" w14:textId="77777777" w:rsidTr="002B77D6">
        <w:trPr>
          <w:cantSplit/>
          <w:trHeight w:val="300"/>
        </w:trPr>
        <w:tc>
          <w:tcPr>
            <w:tcW w:w="1644" w:type="dxa"/>
            <w:shd w:val="clear" w:color="auto" w:fill="auto"/>
            <w:vAlign w:val="center"/>
            <w:hideMark/>
          </w:tcPr>
          <w:p w14:paraId="7EE60D36" w14:textId="77777777" w:rsidR="00162231" w:rsidRPr="00D9493C" w:rsidRDefault="00162231" w:rsidP="002B77D6">
            <w:pPr>
              <w:pStyle w:val="PBS16Glossary"/>
            </w:pPr>
            <w:r w:rsidRPr="00D9493C">
              <w:t>SOETM</w:t>
            </w:r>
          </w:p>
        </w:tc>
        <w:tc>
          <w:tcPr>
            <w:tcW w:w="6401" w:type="dxa"/>
            <w:shd w:val="clear" w:color="auto" w:fill="auto"/>
            <w:vAlign w:val="center"/>
            <w:hideMark/>
          </w:tcPr>
          <w:p w14:paraId="5A95CA99" w14:textId="77777777" w:rsidR="00162231" w:rsidRPr="00D9493C" w:rsidRDefault="00162231" w:rsidP="002B77D6">
            <w:pPr>
              <w:pStyle w:val="PBS16Glossary"/>
            </w:pPr>
            <w:r w:rsidRPr="00D9493C">
              <w:t>Services for Other Entities and Trust Moneys</w:t>
            </w:r>
          </w:p>
        </w:tc>
      </w:tr>
      <w:tr w:rsidR="00162231" w:rsidRPr="00D9493C" w14:paraId="68C27484" w14:textId="77777777" w:rsidTr="002B77D6">
        <w:trPr>
          <w:cantSplit/>
          <w:trHeight w:val="300"/>
        </w:trPr>
        <w:tc>
          <w:tcPr>
            <w:tcW w:w="1644" w:type="dxa"/>
            <w:shd w:val="clear" w:color="auto" w:fill="auto"/>
            <w:vAlign w:val="center"/>
            <w:hideMark/>
          </w:tcPr>
          <w:p w14:paraId="367A36D5" w14:textId="77777777" w:rsidR="00162231" w:rsidRPr="00D9493C" w:rsidRDefault="00162231" w:rsidP="002B77D6">
            <w:pPr>
              <w:pStyle w:val="PBS16Glossary"/>
            </w:pPr>
            <w:r w:rsidRPr="00D9493C">
              <w:t>STEM</w:t>
            </w:r>
          </w:p>
        </w:tc>
        <w:tc>
          <w:tcPr>
            <w:tcW w:w="6401" w:type="dxa"/>
            <w:shd w:val="clear" w:color="auto" w:fill="auto"/>
            <w:vAlign w:val="center"/>
            <w:hideMark/>
          </w:tcPr>
          <w:p w14:paraId="09965EE0" w14:textId="77777777" w:rsidR="00162231" w:rsidRPr="00D9493C" w:rsidRDefault="00162231" w:rsidP="002B77D6">
            <w:pPr>
              <w:pStyle w:val="PBS16Glossary"/>
            </w:pPr>
            <w:r w:rsidRPr="00D9493C">
              <w:t>Science, technology, engineering and mathematics</w:t>
            </w:r>
          </w:p>
        </w:tc>
      </w:tr>
      <w:tr w:rsidR="00162231" w:rsidRPr="00D9493C" w14:paraId="38960C04" w14:textId="77777777" w:rsidTr="002B77D6">
        <w:trPr>
          <w:cantSplit/>
          <w:trHeight w:val="300"/>
        </w:trPr>
        <w:tc>
          <w:tcPr>
            <w:tcW w:w="1644" w:type="dxa"/>
            <w:shd w:val="clear" w:color="auto" w:fill="auto"/>
            <w:vAlign w:val="center"/>
          </w:tcPr>
          <w:p w14:paraId="06FCCE30" w14:textId="77777777" w:rsidR="00162231" w:rsidRPr="00D9493C" w:rsidRDefault="00162231" w:rsidP="002B77D6">
            <w:pPr>
              <w:pStyle w:val="PBS16Glossary"/>
            </w:pPr>
            <w:r w:rsidRPr="00D9493C">
              <w:t>TEQSA</w:t>
            </w:r>
          </w:p>
        </w:tc>
        <w:tc>
          <w:tcPr>
            <w:tcW w:w="6401" w:type="dxa"/>
            <w:shd w:val="clear" w:color="auto" w:fill="auto"/>
            <w:vAlign w:val="center"/>
          </w:tcPr>
          <w:p w14:paraId="2B7EBFEF" w14:textId="77777777" w:rsidR="00162231" w:rsidRPr="00D9493C" w:rsidRDefault="00162231" w:rsidP="002B77D6">
            <w:pPr>
              <w:pStyle w:val="PBS16Glossary"/>
            </w:pPr>
            <w:r w:rsidRPr="00D9493C">
              <w:t>Tertiary Education Quality and Standards Agency</w:t>
            </w:r>
          </w:p>
        </w:tc>
      </w:tr>
      <w:tr w:rsidR="00162231" w:rsidRPr="00D9493C" w14:paraId="1E576B89" w14:textId="77777777" w:rsidTr="002B77D6">
        <w:trPr>
          <w:cantSplit/>
          <w:trHeight w:val="300"/>
        </w:trPr>
        <w:tc>
          <w:tcPr>
            <w:tcW w:w="1644" w:type="dxa"/>
            <w:shd w:val="clear" w:color="auto" w:fill="auto"/>
            <w:vAlign w:val="center"/>
          </w:tcPr>
          <w:p w14:paraId="6F57C746" w14:textId="77777777" w:rsidR="00162231" w:rsidRPr="00D9493C" w:rsidRDefault="00162231" w:rsidP="002B77D6">
            <w:pPr>
              <w:pStyle w:val="PBS16Glossary"/>
            </w:pPr>
            <w:r>
              <w:t>TRA</w:t>
            </w:r>
          </w:p>
        </w:tc>
        <w:tc>
          <w:tcPr>
            <w:tcW w:w="6401" w:type="dxa"/>
            <w:shd w:val="clear" w:color="auto" w:fill="auto"/>
            <w:vAlign w:val="center"/>
          </w:tcPr>
          <w:p w14:paraId="1584AFC2" w14:textId="77777777" w:rsidR="00162231" w:rsidRPr="00D9493C" w:rsidRDefault="00162231" w:rsidP="002B77D6">
            <w:pPr>
              <w:pStyle w:val="PBS16Glossary"/>
            </w:pPr>
            <w:r>
              <w:t>Trades Recognition Australia</w:t>
            </w:r>
          </w:p>
        </w:tc>
      </w:tr>
      <w:tr w:rsidR="00162231" w:rsidRPr="00D9493C" w14:paraId="1E6A4AA7" w14:textId="77777777" w:rsidTr="002B77D6">
        <w:trPr>
          <w:cantSplit/>
          <w:trHeight w:val="300"/>
        </w:trPr>
        <w:tc>
          <w:tcPr>
            <w:tcW w:w="1644" w:type="dxa"/>
            <w:shd w:val="clear" w:color="auto" w:fill="auto"/>
            <w:vAlign w:val="center"/>
          </w:tcPr>
          <w:p w14:paraId="1AC53A3E" w14:textId="77777777" w:rsidR="00162231" w:rsidRPr="00D9493C" w:rsidRDefault="00162231" w:rsidP="002B77D6">
            <w:pPr>
              <w:pStyle w:val="PBS16Glossary"/>
            </w:pPr>
            <w:r w:rsidRPr="00D9493C">
              <w:t>TtW</w:t>
            </w:r>
          </w:p>
        </w:tc>
        <w:tc>
          <w:tcPr>
            <w:tcW w:w="6401" w:type="dxa"/>
            <w:shd w:val="clear" w:color="auto" w:fill="auto"/>
            <w:vAlign w:val="center"/>
          </w:tcPr>
          <w:p w14:paraId="1B581D57" w14:textId="77777777" w:rsidR="00162231" w:rsidRPr="00D9493C" w:rsidRDefault="00162231" w:rsidP="002B77D6">
            <w:pPr>
              <w:pStyle w:val="PBS16Glossary"/>
            </w:pPr>
            <w:r w:rsidRPr="00D9493C">
              <w:t>Transition to Work</w:t>
            </w:r>
          </w:p>
        </w:tc>
      </w:tr>
      <w:tr w:rsidR="00162231" w:rsidRPr="00D9493C" w14:paraId="7D7F1E87" w14:textId="77777777" w:rsidTr="002B77D6">
        <w:trPr>
          <w:cantSplit/>
          <w:trHeight w:val="300"/>
        </w:trPr>
        <w:tc>
          <w:tcPr>
            <w:tcW w:w="1644" w:type="dxa"/>
            <w:shd w:val="clear" w:color="auto" w:fill="auto"/>
            <w:vAlign w:val="center"/>
          </w:tcPr>
          <w:p w14:paraId="6EBEBD69" w14:textId="77777777" w:rsidR="00162231" w:rsidRPr="00D9493C" w:rsidRDefault="00162231" w:rsidP="002B77D6">
            <w:pPr>
              <w:pStyle w:val="PBS16Glossary"/>
            </w:pPr>
            <w:r w:rsidRPr="00D9493C">
              <w:t>USI</w:t>
            </w:r>
          </w:p>
        </w:tc>
        <w:tc>
          <w:tcPr>
            <w:tcW w:w="6401" w:type="dxa"/>
            <w:shd w:val="clear" w:color="auto" w:fill="auto"/>
            <w:vAlign w:val="center"/>
          </w:tcPr>
          <w:p w14:paraId="26754FB2" w14:textId="77777777" w:rsidR="00162231" w:rsidRPr="00D9493C" w:rsidRDefault="00162231" w:rsidP="002B77D6">
            <w:pPr>
              <w:pStyle w:val="PBS16Glossary"/>
            </w:pPr>
            <w:r w:rsidRPr="00D9493C">
              <w:t>Unique Student Identifier</w:t>
            </w:r>
          </w:p>
        </w:tc>
      </w:tr>
      <w:tr w:rsidR="00162231" w:rsidRPr="00D9493C" w14:paraId="7C9E19DD" w14:textId="77777777" w:rsidTr="002B77D6">
        <w:trPr>
          <w:cantSplit/>
          <w:trHeight w:val="300"/>
        </w:trPr>
        <w:tc>
          <w:tcPr>
            <w:tcW w:w="1644" w:type="dxa"/>
            <w:shd w:val="clear" w:color="auto" w:fill="auto"/>
            <w:vAlign w:val="center"/>
            <w:hideMark/>
          </w:tcPr>
          <w:p w14:paraId="10C30A18" w14:textId="77777777" w:rsidR="00162231" w:rsidRPr="00D9493C" w:rsidRDefault="00162231" w:rsidP="002B77D6">
            <w:pPr>
              <w:pStyle w:val="PBS16Glossary"/>
            </w:pPr>
            <w:r w:rsidRPr="00D9493C">
              <w:t>VET</w:t>
            </w:r>
          </w:p>
        </w:tc>
        <w:tc>
          <w:tcPr>
            <w:tcW w:w="6401" w:type="dxa"/>
            <w:shd w:val="clear" w:color="auto" w:fill="auto"/>
            <w:vAlign w:val="center"/>
            <w:hideMark/>
          </w:tcPr>
          <w:p w14:paraId="256707AC" w14:textId="77777777" w:rsidR="00162231" w:rsidRPr="00D9493C" w:rsidRDefault="00162231" w:rsidP="002B77D6">
            <w:pPr>
              <w:pStyle w:val="PBS16Glossary"/>
            </w:pPr>
            <w:r w:rsidRPr="00D9493C">
              <w:t>Vocational Education and Training</w:t>
            </w:r>
          </w:p>
        </w:tc>
      </w:tr>
      <w:tr w:rsidR="00162231" w:rsidRPr="00D9493C" w14:paraId="7013CCD8" w14:textId="77777777" w:rsidTr="002B77D6">
        <w:trPr>
          <w:cantSplit/>
          <w:trHeight w:val="300"/>
        </w:trPr>
        <w:tc>
          <w:tcPr>
            <w:tcW w:w="1644" w:type="dxa"/>
            <w:shd w:val="clear" w:color="auto" w:fill="auto"/>
            <w:vAlign w:val="center"/>
          </w:tcPr>
          <w:p w14:paraId="58531EF5" w14:textId="77777777" w:rsidR="00162231" w:rsidRPr="00D9493C" w:rsidRDefault="00162231" w:rsidP="002B77D6">
            <w:pPr>
              <w:pStyle w:val="PBS16Glossary"/>
            </w:pPr>
            <w:r w:rsidRPr="00D9493C">
              <w:t>VET FEE-HELP</w:t>
            </w:r>
          </w:p>
        </w:tc>
        <w:tc>
          <w:tcPr>
            <w:tcW w:w="6401" w:type="dxa"/>
            <w:shd w:val="clear" w:color="auto" w:fill="auto"/>
            <w:vAlign w:val="center"/>
          </w:tcPr>
          <w:p w14:paraId="07D77799" w14:textId="77777777" w:rsidR="00162231" w:rsidRPr="00D9493C" w:rsidRDefault="00162231" w:rsidP="002B77D6">
            <w:pPr>
              <w:pStyle w:val="PBS16Glossary"/>
            </w:pPr>
            <w:r w:rsidRPr="00D9493C">
              <w:t xml:space="preserve">Former loans scheme for VET students </w:t>
            </w:r>
          </w:p>
        </w:tc>
      </w:tr>
      <w:tr w:rsidR="00162231" w:rsidRPr="008C7BC9" w14:paraId="0158869B" w14:textId="77777777" w:rsidTr="002B77D6">
        <w:trPr>
          <w:cantSplit/>
          <w:trHeight w:val="300"/>
        </w:trPr>
        <w:tc>
          <w:tcPr>
            <w:tcW w:w="1644" w:type="dxa"/>
            <w:shd w:val="clear" w:color="auto" w:fill="auto"/>
            <w:vAlign w:val="center"/>
          </w:tcPr>
          <w:p w14:paraId="42A67760" w14:textId="77777777" w:rsidR="00162231" w:rsidRPr="00D9493C" w:rsidRDefault="00162231" w:rsidP="002B77D6">
            <w:pPr>
              <w:pStyle w:val="PBS16Glossary"/>
            </w:pPr>
            <w:r w:rsidRPr="00D9493C">
              <w:t>VSL</w:t>
            </w:r>
          </w:p>
        </w:tc>
        <w:tc>
          <w:tcPr>
            <w:tcW w:w="6401" w:type="dxa"/>
            <w:shd w:val="clear" w:color="auto" w:fill="auto"/>
            <w:vAlign w:val="center"/>
          </w:tcPr>
          <w:p w14:paraId="073E6FED" w14:textId="77777777" w:rsidR="00162231" w:rsidRDefault="00162231" w:rsidP="002B77D6">
            <w:pPr>
              <w:pStyle w:val="PBS16Glossary"/>
            </w:pPr>
            <w:r w:rsidRPr="00D9493C">
              <w:t>VET Student Loans</w:t>
            </w:r>
          </w:p>
        </w:tc>
      </w:tr>
    </w:tbl>
    <w:p w14:paraId="4607E852" w14:textId="77777777" w:rsidR="00376E4F" w:rsidRPr="00C2240B" w:rsidRDefault="00376E4F" w:rsidP="00C2240B"/>
    <w:sectPr w:rsidR="00376E4F" w:rsidRPr="00C2240B" w:rsidSect="005A601A">
      <w:headerReference w:type="even" r:id="rId150"/>
      <w:headerReference w:type="default" r:id="rId151"/>
      <w:headerReference w:type="first" r:id="rId152"/>
      <w:footerReference w:type="first" r:id="rId153"/>
      <w:type w:val="oddPage"/>
      <w:pgSz w:w="11907" w:h="16840"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078F8" w14:textId="77777777" w:rsidR="00100A2C" w:rsidRDefault="00100A2C" w:rsidP="00F51DAC">
      <w:pPr>
        <w:spacing w:after="0" w:line="240" w:lineRule="auto"/>
      </w:pPr>
      <w:r>
        <w:separator/>
      </w:r>
    </w:p>
  </w:endnote>
  <w:endnote w:type="continuationSeparator" w:id="0">
    <w:p w14:paraId="2856B229" w14:textId="77777777" w:rsidR="00100A2C" w:rsidRDefault="00100A2C" w:rsidP="00F51DAC">
      <w:pPr>
        <w:spacing w:after="0" w:line="240" w:lineRule="auto"/>
      </w:pPr>
      <w:r>
        <w:continuationSeparator/>
      </w:r>
    </w:p>
  </w:endnote>
  <w:endnote w:type="continuationNotice" w:id="1">
    <w:p w14:paraId="3C8A19A0" w14:textId="77777777" w:rsidR="00100A2C" w:rsidRDefault="00100A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5F3F3" w14:textId="203489DE" w:rsidR="00100A2C" w:rsidRDefault="00100A2C">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58E50" w14:textId="3DF3BD93" w:rsidR="00100A2C" w:rsidRPr="006E442F" w:rsidRDefault="00100A2C" w:rsidP="006E442F">
    <w:pPr>
      <w:pStyle w:val="FooterOdd"/>
      <w:rPr>
        <w:b/>
        <w:bCs/>
      </w:rPr>
    </w:pPr>
    <w:r>
      <w:rPr>
        <w:lang w:val="en-AU"/>
      </w:rPr>
      <w:t xml:space="preserve">Contents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w:t>
    </w:r>
    <w:r w:rsidRPr="00ED6CC1">
      <w:rPr>
        <w:b/>
        <w:bC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1A2B7" w14:textId="3123759A" w:rsidR="00100A2C" w:rsidRPr="006E442F" w:rsidRDefault="00100A2C" w:rsidP="006E442F">
    <w:pPr>
      <w:pStyle w:val="FooterOdd"/>
      <w:rPr>
        <w:b/>
        <w:bCs/>
      </w:rPr>
    </w:pPr>
    <w:r>
      <w:rPr>
        <w:lang w:val="en-AU"/>
      </w:rPr>
      <w:fldChar w:fldCharType="begin"/>
    </w:r>
    <w:r>
      <w:rPr>
        <w:lang w:val="en-AU"/>
      </w:rPr>
      <w:instrText xml:space="preserve"> STYLEREF  "Heading 1 - No TOC"  \* MERGEFORMAT </w:instrText>
    </w:r>
    <w:r>
      <w:rPr>
        <w:lang w:val="en-AU"/>
      </w:rPr>
      <w:fldChar w:fldCharType="separate"/>
    </w:r>
    <w:r w:rsidR="002A6A6F" w:rsidRPr="002A6A6F">
      <w:rPr>
        <w:noProof/>
      </w:rPr>
      <w:t>User Guide</w:t>
    </w:r>
    <w:r>
      <w:rPr>
        <w:lang w:val="en-AU"/>
      </w:rPr>
      <w:fldChar w:fldCharType="end"/>
    </w:r>
    <w:r>
      <w:rPr>
        <w:lang w:val="en-AU"/>
      </w:rPr>
      <w:t xml:space="preserve">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Pr="006E442F">
      <w:rPr>
        <w:b/>
        <w:bCs/>
        <w:noProof/>
      </w:rPr>
      <w:t>vii</w:t>
    </w:r>
    <w:r w:rsidRPr="006E442F">
      <w:rPr>
        <w:b/>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31D78" w14:textId="2E29FC54" w:rsidR="00100A2C" w:rsidRPr="00AD1AB5" w:rsidRDefault="00100A2C" w:rsidP="00AD1AB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FF613" w14:textId="14347F47" w:rsidR="00100A2C" w:rsidRPr="006E442F" w:rsidRDefault="00100A2C" w:rsidP="006E442F">
    <w:pPr>
      <w:pStyle w:val="FooterOdd"/>
      <w:rPr>
        <w:b/>
        <w:bCs/>
      </w:rPr>
    </w:pPr>
    <w:r>
      <w:rPr>
        <w:lang w:val="en-AU"/>
      </w:rPr>
      <w:t xml:space="preserve">Portfolio Overview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w:t>
    </w:r>
    <w:r w:rsidRPr="00ED6CC1">
      <w:rPr>
        <w:b/>
        <w:bCs/>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C6804" w14:textId="5836358B" w:rsidR="00100A2C" w:rsidRPr="00B766AA" w:rsidRDefault="00100A2C" w:rsidP="002A6A6F">
    <w:pPr>
      <w:pStyle w:val="FooterOdd"/>
      <w:jc w:val="left"/>
    </w:pP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w:t>
    </w:r>
    <w:r w:rsidRPr="00ED6CC1">
      <w:rPr>
        <w:b/>
        <w:bCs/>
        <w:noProof/>
      </w:rPr>
      <w:fldChar w:fldCharType="end"/>
    </w:r>
    <w:r>
      <w:rPr>
        <w:b/>
        <w:bCs/>
        <w:noProof/>
        <w:lang w:val="en-AU"/>
      </w:rPr>
      <w:t xml:space="preserve"> </w:t>
    </w:r>
    <w:r>
      <w:rPr>
        <w:lang w:val="en-AU"/>
      </w:rPr>
      <w:t xml:space="preserve">| </w:t>
    </w:r>
    <w:r>
      <w:rPr>
        <w:lang w:val="en-AU"/>
      </w:rPr>
      <w:fldChar w:fldCharType="begin"/>
    </w:r>
    <w:r>
      <w:rPr>
        <w:lang w:val="en-AU"/>
      </w:rPr>
      <w:instrText xml:space="preserve"> STYLEREF  "Heading 1 - No TOC"  \* MERGEFORMAT </w:instrText>
    </w:r>
    <w:r>
      <w:rPr>
        <w:lang w:val="en-AU"/>
      </w:rPr>
      <w:fldChar w:fldCharType="separate"/>
    </w:r>
    <w:r w:rsidR="002A6A6F">
      <w:rPr>
        <w:noProof/>
        <w:lang w:val="en-AU"/>
      </w:rPr>
      <w:t>Portfolio overview</w:t>
    </w:r>
    <w:r>
      <w:rPr>
        <w:lang w:val="en-AU"/>
      </w:rPr>
      <w:fldChar w:fldCharType="end"/>
    </w:r>
    <w:r>
      <w:rPr>
        <w:lang w:val="en-AU"/>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41834" w14:textId="433AF446" w:rsidR="002A6A6F" w:rsidRPr="00B766AA" w:rsidRDefault="002A6A6F" w:rsidP="002A6A6F">
    <w:pPr>
      <w:pStyle w:val="FooterOdd"/>
    </w:pP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w:t>
    </w:r>
    <w:r w:rsidRPr="00ED6CC1">
      <w:rPr>
        <w:b/>
        <w:bCs/>
        <w:noProof/>
      </w:rPr>
      <w:fldChar w:fldCharType="end"/>
    </w:r>
    <w:r>
      <w:rPr>
        <w:b/>
        <w:bCs/>
        <w:noProof/>
        <w:lang w:val="en-AU"/>
      </w:rPr>
      <w:t xml:space="preserve"> </w:t>
    </w:r>
    <w:r>
      <w:rPr>
        <w:lang w:val="en-AU"/>
      </w:rPr>
      <w:t xml:space="preserve">| </w:t>
    </w:r>
    <w:r>
      <w:rPr>
        <w:lang w:val="en-AU"/>
      </w:rPr>
      <w:fldChar w:fldCharType="begin"/>
    </w:r>
    <w:r>
      <w:rPr>
        <w:lang w:val="en-AU"/>
      </w:rPr>
      <w:instrText xml:space="preserve"> STYLEREF  "Heading 1 - No TOC"  \* MERGEFORMAT </w:instrText>
    </w:r>
    <w:r>
      <w:rPr>
        <w:lang w:val="en-AU"/>
      </w:rPr>
      <w:fldChar w:fldCharType="separate"/>
    </w:r>
    <w:r>
      <w:rPr>
        <w:noProof/>
        <w:lang w:val="en-AU"/>
      </w:rPr>
      <w:t>Portfolio overview</w:t>
    </w:r>
    <w:r>
      <w:rPr>
        <w:lang w:val="en-AU"/>
      </w:rPr>
      <w:fldChar w:fldCharType="end"/>
    </w:r>
    <w:r>
      <w:rPr>
        <w:lang w:val="en-AU"/>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86F5" w14:textId="7A138297" w:rsidR="00100A2C" w:rsidRPr="00F33D2A" w:rsidRDefault="00100A2C" w:rsidP="004C04C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0E49" w14:textId="1EC1B065" w:rsidR="00100A2C" w:rsidRPr="00F33D2A" w:rsidRDefault="00100A2C" w:rsidP="00ED6CC1">
    <w:pPr>
      <w:pStyle w:val="FooterOdd"/>
    </w:pPr>
    <w:r>
      <w:rPr>
        <w:lang w:val="en-AU"/>
      </w:rPr>
      <w:t xml:space="preserve"> </w:t>
    </w:r>
    <w:r>
      <w:rPr>
        <w:lang w:val="en-AU"/>
      </w:rPr>
      <w:fldChar w:fldCharType="begin"/>
    </w:r>
    <w:r>
      <w:rPr>
        <w:lang w:val="en-AU"/>
      </w:rPr>
      <w:instrText xml:space="preserve"> STYLEREF  "Heading 1 - No TOC"  \* MERGEFORMAT </w:instrText>
    </w:r>
    <w:r>
      <w:rPr>
        <w:lang w:val="en-AU"/>
      </w:rPr>
      <w:fldChar w:fldCharType="separate"/>
    </w:r>
    <w:r w:rsidR="002A6A6F">
      <w:rPr>
        <w:noProof/>
        <w:lang w:val="en-AU"/>
      </w:rPr>
      <w:t>Department of Education, Skills and Employment</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Pr="00ED6CC1">
      <w:rPr>
        <w:b/>
        <w:bCs/>
        <w:noProof/>
      </w:rPr>
      <w:t>7</w:t>
    </w:r>
    <w:r w:rsidRPr="00ED6CC1">
      <w:rPr>
        <w:b/>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046A5" w14:textId="56175E87" w:rsidR="00100A2C" w:rsidRDefault="00100A2C" w:rsidP="006E442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Pr="006E442F">
      <w:rPr>
        <w:b/>
        <w:bCs w:val="0"/>
        <w:noProof/>
      </w:rPr>
      <w:t>38</w:t>
    </w:r>
    <w:r w:rsidRPr="006E442F">
      <w:rPr>
        <w:b/>
        <w:bCs w:val="0"/>
        <w:noProof/>
      </w:rPr>
      <w:fldChar w:fldCharType="end"/>
    </w:r>
    <w:r>
      <w:rPr>
        <w:noProof/>
      </w:rPr>
      <w:t xml:space="preserve"> | </w:t>
    </w:r>
    <w:r>
      <w:t>Department of Education, Skills and Employment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0D89E" w14:textId="15C0F2C1" w:rsidR="00100A2C" w:rsidRPr="006E442F" w:rsidRDefault="00100A2C" w:rsidP="006E442F">
    <w:pPr>
      <w:pStyle w:val="FooterOdd"/>
      <w:rPr>
        <w:b/>
        <w:bCs/>
      </w:rPr>
    </w:pPr>
    <w:r>
      <w:rPr>
        <w:lang w:val="en-AU"/>
      </w:rPr>
      <w:t xml:space="preserve">Department of Education, Skills and Employment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Pr="006E442F">
      <w:rPr>
        <w:b/>
        <w:bCs/>
        <w:noProof/>
      </w:rPr>
      <w:t>37</w:t>
    </w:r>
    <w:r w:rsidRPr="006E442F">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CB6F" w14:textId="171BC4BF" w:rsidR="00100A2C" w:rsidRPr="006E442F" w:rsidRDefault="00100A2C" w:rsidP="0059350C">
    <w:pPr>
      <w:pStyle w:val="FooterOdd"/>
      <w:rPr>
        <w:b/>
        <w:bCs/>
      </w:rPr>
    </w:pPr>
    <w:r w:rsidRPr="006E442F">
      <w:rPr>
        <w:b/>
        <w:bCs/>
        <w:lang w:val="en-AU"/>
      </w:rPr>
      <w:t xml:space="preserve">Page </w:t>
    </w:r>
    <w:r w:rsidRPr="006E442F">
      <w:rPr>
        <w:b/>
        <w:bCs/>
      </w:rPr>
      <w:fldChar w:fldCharType="begin"/>
    </w:r>
    <w:r w:rsidRPr="006E442F">
      <w:rPr>
        <w:b/>
        <w:bCs/>
      </w:rPr>
      <w:instrText xml:space="preserve"> COMMENTS  \* MERGEFORMAT </w:instrText>
    </w:r>
    <w:r w:rsidRPr="006E442F">
      <w:rPr>
        <w:b/>
        <w:bCs/>
      </w:rPr>
      <w:fldChar w:fldCharType="end"/>
    </w:r>
    <w:r w:rsidRPr="006E442F">
      <w:rPr>
        <w:rStyle w:val="PageNumber"/>
        <w:b/>
        <w:bCs/>
      </w:rPr>
      <w:fldChar w:fldCharType="begin"/>
    </w:r>
    <w:r w:rsidRPr="006E442F">
      <w:rPr>
        <w:rStyle w:val="PageNumber"/>
        <w:b/>
        <w:bCs/>
      </w:rPr>
      <w:instrText xml:space="preserve"> PAGE </w:instrText>
    </w:r>
    <w:r w:rsidRPr="006E442F">
      <w:rPr>
        <w:rStyle w:val="PageNumber"/>
        <w:b/>
        <w:bCs/>
      </w:rPr>
      <w:fldChar w:fldCharType="separate"/>
    </w:r>
    <w:r w:rsidRPr="006E442F">
      <w:rPr>
        <w:rStyle w:val="PageNumber"/>
        <w:b/>
        <w:bCs/>
        <w:noProof/>
      </w:rPr>
      <w:t>iii</w:t>
    </w:r>
    <w:r w:rsidRPr="006E442F">
      <w:rPr>
        <w:rStyle w:val="PageNumber"/>
        <w:b/>
        <w:bCs/>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B06C1" w14:textId="0F35C069" w:rsidR="00100A2C" w:rsidRPr="00F33D2A" w:rsidRDefault="00100A2C" w:rsidP="00ED6CC1">
    <w:pPr>
      <w:pStyle w:val="FooterOdd"/>
    </w:pPr>
    <w:r>
      <w:rPr>
        <w:lang w:val="en-AU"/>
      </w:rPr>
      <w:t xml:space="preserve"> </w:t>
    </w:r>
    <w:r>
      <w:rPr>
        <w:lang w:val="en-AU"/>
      </w:rPr>
      <w:fldChar w:fldCharType="begin"/>
    </w:r>
    <w:r>
      <w:rPr>
        <w:lang w:val="en-AU"/>
      </w:rPr>
      <w:instrText xml:space="preserve"> STYLEREF  "Heading 1 - No TOC"  \* MERGEFORMAT </w:instrText>
    </w:r>
    <w:r>
      <w:rPr>
        <w:lang w:val="en-AU"/>
      </w:rPr>
      <w:fldChar w:fldCharType="separate"/>
    </w:r>
    <w:r w:rsidR="002A6A6F">
      <w:rPr>
        <w:noProof/>
        <w:lang w:val="en-AU"/>
      </w:rPr>
      <w:t>Department of Education, Skills and Employment</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w:t>
    </w:r>
    <w:r w:rsidRPr="00ED6CC1">
      <w:rPr>
        <w:b/>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C8D47" w14:textId="0C74DF56" w:rsidR="00100A2C" w:rsidRPr="003A05DA" w:rsidRDefault="00100A2C" w:rsidP="003A05DA">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10</w:t>
    </w:r>
    <w:r w:rsidRPr="006E442F">
      <w:rPr>
        <w:b/>
        <w:bCs w:val="0"/>
        <w:noProof/>
      </w:rPr>
      <w:fldChar w:fldCharType="end"/>
    </w:r>
    <w:r>
      <w:rPr>
        <w:noProof/>
      </w:rPr>
      <w:t xml:space="preserve"> | </w:t>
    </w:r>
    <w:r>
      <w:t>Department of Education, Skills and Employment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F9C59" w14:textId="7BD05CF1" w:rsidR="00100A2C" w:rsidRDefault="00100A2C" w:rsidP="003A05DA">
    <w:pPr>
      <w:pStyle w:val="FooterOdd"/>
    </w:pPr>
    <w:r>
      <w:rPr>
        <w:lang w:val="en-AU"/>
      </w:rPr>
      <w:t xml:space="preserve">Department of Education, Skills and Employment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9</w:t>
    </w:r>
    <w:r w:rsidRPr="00ED6CC1">
      <w:rPr>
        <w:b/>
        <w:bCs/>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8E86" w14:textId="77777777" w:rsidR="00100A2C" w:rsidRPr="00B42A65" w:rsidRDefault="00100A2C" w:rsidP="004C04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02515" w14:textId="61DFAE4D" w:rsidR="00100A2C" w:rsidRPr="007B10D4" w:rsidRDefault="00100A2C" w:rsidP="007B10D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9F96B" w14:textId="77777777" w:rsidR="00100A2C" w:rsidRPr="00C70E3A" w:rsidRDefault="00100A2C" w:rsidP="00C70E3A">
    <w:pPr>
      <w:pStyle w:val="FooterOdd"/>
      <w:rPr>
        <w:lang w:val="en-AU"/>
      </w:rPr>
    </w:pPr>
    <w:r>
      <w:rPr>
        <w:lang w:val="en-AU"/>
      </w:rPr>
      <w:t xml:space="preserve">Australian Research Council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77</w:t>
    </w:r>
    <w:r w:rsidRPr="00ED6CC1">
      <w:rPr>
        <w:b/>
        <w:bC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32C36" w14:textId="7E3E4ACE" w:rsidR="00100A2C" w:rsidRPr="00050FE6" w:rsidRDefault="00100A2C" w:rsidP="00376E4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50</w:t>
    </w:r>
    <w:r w:rsidRPr="006E442F">
      <w:rPr>
        <w:b/>
        <w:bCs w:val="0"/>
        <w:noProof/>
      </w:rPr>
      <w:fldChar w:fldCharType="end"/>
    </w:r>
    <w:r>
      <w:rPr>
        <w:noProof/>
      </w:rPr>
      <w:t xml:space="preserve"> | </w:t>
    </w:r>
    <w:r>
      <w:t xml:space="preserve">Australian Research Council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D01D0" w14:textId="4F295FE7" w:rsidR="00100A2C" w:rsidRPr="00B42D05" w:rsidRDefault="00100A2C" w:rsidP="00B42D05">
    <w:pPr>
      <w:pStyle w:val="FooterOdd"/>
      <w:rPr>
        <w:lang w:val="en-AU"/>
      </w:rPr>
    </w:pPr>
    <w:r>
      <w:rPr>
        <w:lang w:val="en-AU"/>
      </w:rPr>
      <w:t xml:space="preserve">Australian Research Council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9</w:t>
    </w:r>
    <w:r w:rsidRPr="00ED6CC1">
      <w:rPr>
        <w:b/>
        <w:bC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36B2B" w14:textId="77777777" w:rsidR="00100A2C" w:rsidRPr="00050FE6" w:rsidRDefault="00100A2C" w:rsidP="00050FE6">
    <w:pPr>
      <w:pStyle w:val="Footer"/>
      <w:rPr>
        <w:lang w:val="en-AU"/>
      </w:rP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F6E6" w14:textId="3FE0E2E1" w:rsidR="00100A2C" w:rsidRPr="00050FE6" w:rsidRDefault="00100A2C" w:rsidP="00376E4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rPr>
      <w:t>50</w:t>
    </w:r>
    <w:r w:rsidRPr="006E442F">
      <w:rPr>
        <w:b/>
        <w:bCs w:val="0"/>
        <w:noProof/>
      </w:rPr>
      <w:fldChar w:fldCharType="end"/>
    </w:r>
    <w:r>
      <w:rPr>
        <w:noProof/>
      </w:rPr>
      <w:t xml:space="preserve"> | </w:t>
    </w:r>
    <w:r>
      <w:t>Portfolio glossary and acronyms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5E284" w14:textId="77777777" w:rsidR="002A6A6F" w:rsidRDefault="002A6A6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0F7E8" w14:textId="792CE775" w:rsidR="00100A2C" w:rsidRPr="00B42D05" w:rsidRDefault="00100A2C" w:rsidP="00B42D05">
    <w:pPr>
      <w:pStyle w:val="FooterOdd"/>
      <w:rPr>
        <w:lang w:val="en-AU"/>
      </w:rPr>
    </w:pPr>
    <w:r>
      <w:rPr>
        <w:lang w:val="en-AU"/>
      </w:rPr>
      <w:t xml:space="preserve">Portfolio glossary and acronyms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9</w:t>
    </w:r>
    <w:r w:rsidRPr="00ED6CC1">
      <w:rPr>
        <w:b/>
        <w:bCs/>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E34C" w14:textId="77777777" w:rsidR="00100A2C" w:rsidRPr="00B42D05" w:rsidRDefault="00100A2C" w:rsidP="00225146">
    <w:pPr>
      <w:pStyle w:val="FooterOdd"/>
      <w:rPr>
        <w:lang w:val="en-AU"/>
      </w:rPr>
    </w:pPr>
    <w:r>
      <w:rPr>
        <w:lang w:val="en-AU"/>
      </w:rPr>
      <w:t xml:space="preserve">Portfolio glossary and acronyms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101</w:t>
    </w:r>
    <w:r w:rsidRPr="00ED6CC1">
      <w:rPr>
        <w:b/>
        <w:bCs/>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C2F4F" w14:textId="6C2332A9" w:rsidR="00100A2C" w:rsidRPr="003A05DA" w:rsidRDefault="00100A2C" w:rsidP="003A05DA">
    <w:pPr>
      <w:pStyle w:val="FooterOdd"/>
    </w:pPr>
    <w:r>
      <w:rPr>
        <w:lang w:val="en-AU"/>
      </w:rPr>
      <w:t xml:space="preserve">Portfolio glossary and acronyms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55</w:t>
    </w:r>
    <w:r w:rsidRPr="00ED6CC1">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26D1" w14:textId="7D72F6CB" w:rsidR="00100A2C" w:rsidRDefault="00100A2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CA1B9" w14:textId="6EA5EC89" w:rsidR="00100A2C" w:rsidRDefault="00100A2C" w:rsidP="006E442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Pr="006E442F">
      <w:rPr>
        <w:b/>
        <w:bCs w:val="0"/>
        <w:noProof/>
      </w:rPr>
      <w:t>38</w:t>
    </w:r>
    <w:r w:rsidRPr="006E442F">
      <w:rPr>
        <w:b/>
        <w:bCs w:val="0"/>
        <w:noProof/>
      </w:rPr>
      <w:fldChar w:fldCharType="end"/>
    </w:r>
    <w:r>
      <w:rPr>
        <w:noProof/>
      </w:rPr>
      <w:t xml:space="preserve"> | </w:t>
    </w:r>
    <w:r w:rsidR="002A6A6F">
      <w:fldChar w:fldCharType="begin"/>
    </w:r>
    <w:r w:rsidR="002A6A6F">
      <w:instrText>STYLEREF  "Heading 1 - No TOC"  \* MERGEFORMAT</w:instrText>
    </w:r>
    <w:r w:rsidR="002A6A6F">
      <w:fldChar w:fldCharType="separate"/>
    </w:r>
    <w:r w:rsidR="002A6A6F">
      <w:rPr>
        <w:noProof/>
      </w:rPr>
      <w:t>User Guide</w:t>
    </w:r>
    <w:r w:rsidR="002A6A6F">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D4ACD" w14:textId="7D410760" w:rsidR="00100A2C" w:rsidRDefault="00100A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928C6" w14:textId="02A65B3A" w:rsidR="00100A2C" w:rsidRPr="00341098" w:rsidRDefault="00100A2C" w:rsidP="006E442F">
    <w:pPr>
      <w:pStyle w:val="FooterEven"/>
      <w:rPr>
        <w:b/>
        <w:bCs w:val="0"/>
      </w:rPr>
    </w:pPr>
    <w:r w:rsidRPr="00341098">
      <w:rPr>
        <w:rStyle w:val="PageNumber"/>
        <w:b/>
        <w:bCs w:val="0"/>
      </w:rPr>
      <w:t xml:space="preserve">Page </w:t>
    </w:r>
    <w:r w:rsidRPr="00341098">
      <w:rPr>
        <w:rStyle w:val="PageNumber"/>
        <w:b/>
        <w:bCs w:val="0"/>
      </w:rPr>
      <w:fldChar w:fldCharType="begin"/>
    </w:r>
    <w:r w:rsidRPr="00341098">
      <w:rPr>
        <w:rStyle w:val="PageNumber"/>
        <w:b/>
        <w:bCs w:val="0"/>
      </w:rPr>
      <w:instrText xml:space="preserve"> PAGE </w:instrText>
    </w:r>
    <w:r w:rsidRPr="00341098">
      <w:rPr>
        <w:rStyle w:val="PageNumber"/>
        <w:b/>
        <w:bCs w:val="0"/>
      </w:rPr>
      <w:fldChar w:fldCharType="separate"/>
    </w:r>
    <w:r w:rsidRPr="00341098">
      <w:rPr>
        <w:rStyle w:val="PageNumber"/>
        <w:b/>
        <w:bCs w:val="0"/>
        <w:noProof/>
      </w:rPr>
      <w:t>iv</w:t>
    </w:r>
    <w:r w:rsidRPr="00341098">
      <w:rPr>
        <w:rStyle w:val="PageNumber"/>
        <w:b/>
        <w:bCs w:val="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328C1" w14:textId="17DBD3ED" w:rsidR="00100A2C" w:rsidRPr="006E442F" w:rsidRDefault="00100A2C" w:rsidP="006E442F">
    <w:pPr>
      <w:pStyle w:val="FooterOdd"/>
      <w:rPr>
        <w:b/>
        <w:bCs/>
      </w:rPr>
    </w:pPr>
    <w:r>
      <w:rPr>
        <w:lang w:val="en-AU"/>
      </w:rPr>
      <w:t xml:space="preserve">C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rPr>
      <w:t>7</w:t>
    </w:r>
    <w:r w:rsidRPr="00ED6CC1">
      <w:rPr>
        <w:b/>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607BF" w14:textId="72B5BE88" w:rsidR="00100A2C" w:rsidRDefault="00100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C106D" w14:textId="77777777" w:rsidR="00100A2C" w:rsidRDefault="00100A2C" w:rsidP="00F51DAC">
      <w:pPr>
        <w:spacing w:after="0" w:line="240" w:lineRule="auto"/>
      </w:pPr>
      <w:r>
        <w:separator/>
      </w:r>
    </w:p>
  </w:footnote>
  <w:footnote w:type="continuationSeparator" w:id="0">
    <w:p w14:paraId="4CEB4383" w14:textId="77777777" w:rsidR="00100A2C" w:rsidRDefault="00100A2C" w:rsidP="00F51DAC">
      <w:pPr>
        <w:spacing w:after="0" w:line="240" w:lineRule="auto"/>
      </w:pPr>
      <w:r>
        <w:continuationSeparator/>
      </w:r>
    </w:p>
  </w:footnote>
  <w:footnote w:type="continuationNotice" w:id="1">
    <w:p w14:paraId="5D17F813" w14:textId="77777777" w:rsidR="00100A2C" w:rsidRDefault="00100A2C">
      <w:pPr>
        <w:spacing w:after="0" w:line="240" w:lineRule="auto"/>
      </w:pPr>
    </w:p>
  </w:footnote>
  <w:footnote w:id="2">
    <w:p w14:paraId="761418A1" w14:textId="1B970116" w:rsidR="00100A2C" w:rsidRPr="00455927" w:rsidRDefault="00100A2C">
      <w:pPr>
        <w:pStyle w:val="FootnoteText"/>
        <w:rPr>
          <w:sz w:val="18"/>
          <w:szCs w:val="18"/>
        </w:rPr>
      </w:pPr>
      <w:r w:rsidRPr="00455927">
        <w:rPr>
          <w:rStyle w:val="FootnoteReference"/>
          <w:sz w:val="18"/>
          <w:szCs w:val="18"/>
        </w:rPr>
        <w:footnoteRef/>
      </w:r>
      <w:r w:rsidRPr="00455927">
        <w:rPr>
          <w:sz w:val="18"/>
          <w:szCs w:val="18"/>
        </w:rPr>
        <w:t xml:space="preserve"> The Australian National University is not part of the general government sector or included in the Commonwealth general government sector fiscal estimates and does not have a chapter in the PB Statements or PAES.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0E17F" w14:textId="37953EE1" w:rsidR="00100A2C" w:rsidRDefault="00100A2C">
    <w:pPr>
      <w:pStyle w:val="HeaderEven"/>
    </w:pPr>
    <w:r>
      <w:t xml:space="preserve">Part C:  Agency Additional Estimates Statements — Agency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6159E" w14:textId="7705F37D" w:rsidR="00100A2C" w:rsidRPr="006E442F" w:rsidRDefault="00100A2C" w:rsidP="006E442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61634" w14:textId="0D5FBFCE" w:rsidR="00100A2C" w:rsidRDefault="00100A2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D6CF6" w14:textId="420F5305" w:rsidR="00100A2C" w:rsidRDefault="00100A2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499B8C22" w14:textId="77777777" w:rsidTr="002B77D6">
      <w:trPr>
        <w:trHeight w:hRule="exact" w:val="340"/>
      </w:trPr>
      <w:tc>
        <w:tcPr>
          <w:tcW w:w="7797" w:type="dxa"/>
        </w:tcPr>
        <w:p w14:paraId="351D8C49" w14:textId="72E1881F" w:rsidR="00100A2C" w:rsidRDefault="00100A2C" w:rsidP="00925624">
          <w:pPr>
            <w:pStyle w:val="HeaderEven"/>
            <w:ind w:left="-113"/>
          </w:pPr>
          <w:r w:rsidRPr="000635BE">
            <w:rPr>
              <w:rFonts w:ascii="Arial Bold" w:hAnsi="Arial Bold"/>
              <w:b/>
              <w:bCs/>
              <w:noProof/>
              <w:position w:val="-10"/>
            </w:rPr>
            <w:drawing>
              <wp:inline distT="0" distB="0" distL="0" distR="0" wp14:anchorId="6F5BD65B" wp14:editId="2F8D0289">
                <wp:extent cx="989308" cy="223483"/>
                <wp:effectExtent l="0" t="0" r="190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Pr>
              <w:noProof/>
            </w:rPr>
            <w:t>Portfolio Additional Estimates Statements 2021–22</w:t>
          </w:r>
          <w:r>
            <w:fldChar w:fldCharType="end"/>
          </w:r>
        </w:p>
      </w:tc>
    </w:tr>
  </w:tbl>
  <w:p w14:paraId="017B1DDE" w14:textId="153E7444" w:rsidR="00100A2C" w:rsidRPr="00925624" w:rsidRDefault="00100A2C" w:rsidP="009256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08BE2" w14:textId="0A02D0D5" w:rsidR="00100A2C" w:rsidRPr="00223D0B" w:rsidRDefault="00100A2C" w:rsidP="00223D0B">
    <w:pPr>
      <w:pStyle w:val="HeaderOdd"/>
    </w:pPr>
    <w:r>
      <w:fldChar w:fldCharType="begin"/>
    </w:r>
    <w:r>
      <w:instrText>STYLEREF  "TP Heading 1"</w:instrText>
    </w:r>
    <w:r>
      <w:fldChar w:fldCharType="separate"/>
    </w:r>
    <w:r>
      <w:rPr>
        <w:noProof/>
      </w:rPr>
      <w:t>Portfolio Additional Estimates Statements 2021–22</w:t>
    </w:r>
    <w:r>
      <w:fldChar w:fldCharType="end"/>
    </w:r>
    <w:r>
      <w:t xml:space="preserve">  |  </w:t>
    </w:r>
    <w:r w:rsidRPr="000635BE">
      <w:rPr>
        <w:rFonts w:ascii="Arial Bold" w:hAnsi="Arial Bold"/>
        <w:b/>
        <w:bCs/>
        <w:noProof/>
        <w:position w:val="-10"/>
      </w:rPr>
      <w:drawing>
        <wp:inline distT="0" distB="0" distL="0" distR="0" wp14:anchorId="28C5E3AA" wp14:editId="4ABBB1CC">
          <wp:extent cx="989308" cy="223483"/>
          <wp:effectExtent l="0" t="0" r="190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9D1CE" w14:textId="2D203975" w:rsidR="00100A2C" w:rsidRDefault="00100A2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DDE74" w14:textId="178D3F74" w:rsidR="00100A2C" w:rsidRDefault="00100A2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A90D6" w14:textId="48C23922" w:rsidR="00100A2C" w:rsidRDefault="00100A2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4CD1C426" w14:textId="77777777" w:rsidTr="002B77D6">
      <w:trPr>
        <w:trHeight w:hRule="exact" w:val="340"/>
      </w:trPr>
      <w:tc>
        <w:tcPr>
          <w:tcW w:w="7797" w:type="dxa"/>
        </w:tcPr>
        <w:p w14:paraId="26314FDE" w14:textId="797C60BB" w:rsidR="00100A2C" w:rsidRDefault="00100A2C" w:rsidP="007679DB">
          <w:pPr>
            <w:pStyle w:val="HeaderEven"/>
            <w:ind w:left="-113"/>
          </w:pPr>
          <w:r w:rsidRPr="000635BE">
            <w:rPr>
              <w:rFonts w:ascii="Arial Bold" w:hAnsi="Arial Bold"/>
              <w:b/>
              <w:bCs/>
              <w:noProof/>
              <w:position w:val="-10"/>
            </w:rPr>
            <w:drawing>
              <wp:inline distT="0" distB="0" distL="0" distR="0" wp14:anchorId="265ED11B" wp14:editId="1E88B07C">
                <wp:extent cx="989308" cy="223483"/>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p>
      </w:tc>
    </w:tr>
  </w:tbl>
  <w:p w14:paraId="61F74DEB" w14:textId="41CACEF7" w:rsidR="00100A2C" w:rsidRPr="007679DB" w:rsidRDefault="00100A2C" w:rsidP="007679DB">
    <w:pPr>
      <w:pStyle w:val="HeaderEven"/>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4D8170C0" w14:textId="77777777" w:rsidTr="002B77D6">
      <w:trPr>
        <w:trHeight w:hRule="exact" w:val="340"/>
      </w:trPr>
      <w:tc>
        <w:tcPr>
          <w:tcW w:w="7797" w:type="dxa"/>
        </w:tcPr>
        <w:p w14:paraId="3AEDBD3C" w14:textId="655D57BE" w:rsidR="00100A2C" w:rsidRDefault="00100A2C" w:rsidP="007679DB">
          <w:pPr>
            <w:pStyle w:val="HeaderOdd"/>
          </w:pPr>
          <w:r>
            <w:fldChar w:fldCharType="begin"/>
          </w:r>
          <w:r>
            <w:instrText>STYLEREF  "TP Heading 1"</w:instrText>
          </w:r>
          <w:r>
            <w:fldChar w:fldCharType="separate"/>
          </w:r>
          <w:r w:rsidR="002A6A6F">
            <w:rPr>
              <w:noProof/>
            </w:rPr>
            <w:t>Portfolio Additional Estimates Statements 2021–22</w:t>
          </w:r>
          <w:r>
            <w:fldChar w:fldCharType="end"/>
          </w:r>
          <w:r>
            <w:t xml:space="preserve">  |  </w:t>
          </w:r>
          <w:r w:rsidRPr="000635BE">
            <w:rPr>
              <w:rFonts w:ascii="Arial Bold" w:hAnsi="Arial Bold"/>
              <w:b/>
              <w:bCs/>
              <w:noProof/>
              <w:position w:val="-10"/>
            </w:rPr>
            <w:drawing>
              <wp:inline distT="0" distB="0" distL="0" distR="0" wp14:anchorId="56E029A6" wp14:editId="70AABC83">
                <wp:extent cx="989308" cy="223483"/>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11435DB7" w14:textId="172E38E8" w:rsidR="00100A2C" w:rsidRPr="007679DB" w:rsidRDefault="00100A2C" w:rsidP="007679DB">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D05D5" w14:textId="6A3B17B6" w:rsidR="00100A2C" w:rsidRDefault="00100A2C">
    <w:pPr>
      <w:framePr w:wrap="around" w:vAnchor="page" w:hAnchor="margin" w:x="14460" w:y="7939" w:anchorLock="1"/>
    </w:pPr>
    <w:r>
      <w:fldChar w:fldCharType="begin"/>
    </w:r>
    <w:r>
      <w:instrText xml:space="preserve"> TITLE  \* MERGEFORMAT </w:instrText>
    </w:r>
    <w:r>
      <w:fldChar w:fldCharType="end"/>
    </w:r>
  </w:p>
  <w:p w14:paraId="37759159" w14:textId="77777777" w:rsidR="00100A2C" w:rsidRDefault="00100A2C">
    <w:pPr>
      <w:pStyle w:val="HeaderOdd"/>
    </w:pPr>
    <w:r>
      <w:t>Part C:  Agency Additional Estimates Statements — Agency name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F83F3" w14:textId="44DC0D44" w:rsidR="00100A2C" w:rsidRDefault="00100A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438EB634" w14:textId="77777777" w:rsidTr="002B77D6">
      <w:trPr>
        <w:trHeight w:hRule="exact" w:val="340"/>
      </w:trPr>
      <w:tc>
        <w:tcPr>
          <w:tcW w:w="7797" w:type="dxa"/>
        </w:tcPr>
        <w:p w14:paraId="0CD78825" w14:textId="03322747" w:rsidR="00100A2C" w:rsidRDefault="00100A2C" w:rsidP="009B4248">
          <w:pPr>
            <w:pStyle w:val="HeaderEven"/>
            <w:ind w:left="-113"/>
          </w:pPr>
          <w:r w:rsidRPr="000635BE">
            <w:rPr>
              <w:rFonts w:ascii="Arial Bold" w:hAnsi="Arial Bold"/>
              <w:b/>
              <w:bCs/>
              <w:noProof/>
              <w:position w:val="-10"/>
            </w:rPr>
            <w:drawing>
              <wp:inline distT="0" distB="0" distL="0" distR="0" wp14:anchorId="54F0BCA9" wp14:editId="32827C15">
                <wp:extent cx="989308" cy="223483"/>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p>
      </w:tc>
    </w:tr>
  </w:tbl>
  <w:p w14:paraId="623EED2E" w14:textId="6907E71A" w:rsidR="00100A2C" w:rsidRPr="009B4248" w:rsidRDefault="00100A2C" w:rsidP="009B424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650192F7" w14:textId="77777777" w:rsidTr="002B77D6">
      <w:trPr>
        <w:trHeight w:hRule="exact" w:val="340"/>
      </w:trPr>
      <w:tc>
        <w:tcPr>
          <w:tcW w:w="7797" w:type="dxa"/>
        </w:tcPr>
        <w:p w14:paraId="39469CFE" w14:textId="41B68695" w:rsidR="00100A2C" w:rsidRDefault="00100A2C" w:rsidP="007679DB">
          <w:pPr>
            <w:pStyle w:val="HeaderOdd"/>
          </w:pPr>
          <w:r>
            <w:fldChar w:fldCharType="begin"/>
          </w:r>
          <w:r>
            <w:instrText>STYLEREF  "TP Heading 1"</w:instrText>
          </w:r>
          <w:r>
            <w:fldChar w:fldCharType="separate"/>
          </w:r>
          <w:r w:rsidR="002A6A6F">
            <w:rPr>
              <w:noProof/>
            </w:rPr>
            <w:t>Portfolio Additional Estimates Statements 2021–22</w:t>
          </w:r>
          <w:r>
            <w:fldChar w:fldCharType="end"/>
          </w:r>
          <w:r>
            <w:t xml:space="preserve">  |  </w:t>
          </w:r>
          <w:r w:rsidRPr="000635BE">
            <w:rPr>
              <w:rFonts w:ascii="Arial Bold" w:hAnsi="Arial Bold"/>
              <w:b/>
              <w:bCs/>
              <w:noProof/>
              <w:position w:val="-10"/>
            </w:rPr>
            <w:drawing>
              <wp:inline distT="0" distB="0" distL="0" distR="0" wp14:anchorId="086FEDA4" wp14:editId="48FC733C">
                <wp:extent cx="989308" cy="22348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4EA60292" w14:textId="1A510DA9" w:rsidR="00100A2C" w:rsidRPr="007679DB" w:rsidRDefault="00100A2C" w:rsidP="007679D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7BFE" w14:textId="78A4A2EC" w:rsidR="00100A2C" w:rsidRDefault="00100A2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CDF3F" w14:textId="40290F4F" w:rsidR="00100A2C" w:rsidRDefault="00100A2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A64DE" w14:textId="023D1F7F" w:rsidR="00100A2C" w:rsidRDefault="00100A2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3405D0DF" w14:textId="77777777" w:rsidTr="002B77D6">
      <w:trPr>
        <w:trHeight w:hRule="exact" w:val="340"/>
      </w:trPr>
      <w:tc>
        <w:tcPr>
          <w:tcW w:w="7797" w:type="dxa"/>
        </w:tcPr>
        <w:p w14:paraId="7FB3E930" w14:textId="0C28BCED" w:rsidR="00100A2C" w:rsidRDefault="00100A2C" w:rsidP="004E6DF0">
          <w:pPr>
            <w:pStyle w:val="HeaderEven"/>
            <w:ind w:left="-113"/>
          </w:pPr>
          <w:r w:rsidRPr="000635BE">
            <w:rPr>
              <w:rFonts w:ascii="Arial Bold" w:hAnsi="Arial Bold"/>
              <w:b/>
              <w:bCs/>
              <w:noProof/>
              <w:position w:val="-10"/>
            </w:rPr>
            <w:drawing>
              <wp:inline distT="0" distB="0" distL="0" distR="0" wp14:anchorId="5E2ACD5B" wp14:editId="2B150DCD">
                <wp:extent cx="989308" cy="223483"/>
                <wp:effectExtent l="0" t="0" r="190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p>
      </w:tc>
    </w:tr>
  </w:tbl>
  <w:p w14:paraId="3048CEA5" w14:textId="1D7A8102" w:rsidR="00100A2C" w:rsidRPr="004E6DF0" w:rsidRDefault="00100A2C" w:rsidP="004E6DF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4145A" w14:textId="0980F156" w:rsidR="00100A2C" w:rsidRPr="00DD0CE6" w:rsidRDefault="00100A2C" w:rsidP="00DD0CE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51532" w14:textId="77777777" w:rsidR="00100A2C" w:rsidRPr="00484CB3" w:rsidRDefault="00100A2C" w:rsidP="00484CB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7A0F6DC3" w14:textId="77777777" w:rsidTr="002B77D6">
      <w:trPr>
        <w:trHeight w:hRule="exact" w:val="340"/>
      </w:trPr>
      <w:tc>
        <w:tcPr>
          <w:tcW w:w="7797" w:type="dxa"/>
        </w:tcPr>
        <w:p w14:paraId="5B522983" w14:textId="0E3F5DD1" w:rsidR="00100A2C" w:rsidRDefault="00100A2C" w:rsidP="004E6DF0">
          <w:pPr>
            <w:pStyle w:val="HeaderEven"/>
            <w:ind w:left="-113"/>
          </w:pPr>
          <w:r w:rsidRPr="000635BE">
            <w:rPr>
              <w:rFonts w:ascii="Arial Bold" w:hAnsi="Arial Bold"/>
              <w:b/>
              <w:bCs/>
              <w:noProof/>
              <w:position w:val="-10"/>
            </w:rPr>
            <w:drawing>
              <wp:inline distT="0" distB="0" distL="0" distR="0" wp14:anchorId="4B2019C7" wp14:editId="2989D1D8">
                <wp:extent cx="989308" cy="223483"/>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p>
      </w:tc>
    </w:tr>
  </w:tbl>
  <w:p w14:paraId="3CF2D69D" w14:textId="77777777" w:rsidR="00100A2C" w:rsidRPr="004E6DF0" w:rsidRDefault="00100A2C" w:rsidP="004E6D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545A" w14:textId="77777777" w:rsidR="002A6A6F" w:rsidRDefault="002A6A6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6B2CDCC9" w14:textId="77777777" w:rsidTr="00276E41">
      <w:trPr>
        <w:trHeight w:hRule="exact" w:val="340"/>
      </w:trPr>
      <w:tc>
        <w:tcPr>
          <w:tcW w:w="7797" w:type="dxa"/>
        </w:tcPr>
        <w:p w14:paraId="23A77B2B" w14:textId="778B429F" w:rsidR="00100A2C" w:rsidRDefault="00100A2C" w:rsidP="00DD0CE6">
          <w:pPr>
            <w:pStyle w:val="HeaderEven"/>
            <w:ind w:left="-113"/>
            <w:jc w:val="right"/>
          </w:pPr>
          <w:r w:rsidRPr="000635BE">
            <w:rPr>
              <w:rFonts w:ascii="Arial Bold" w:hAnsi="Arial Bold"/>
              <w:b/>
              <w:bCs/>
              <w:noProof/>
              <w:position w:val="-10"/>
            </w:rPr>
            <w:drawing>
              <wp:inline distT="0" distB="0" distL="0" distR="0" wp14:anchorId="6EF5FF59" wp14:editId="6E51F0B1">
                <wp:extent cx="989308" cy="223483"/>
                <wp:effectExtent l="0" t="0" r="190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p>
      </w:tc>
    </w:tr>
  </w:tbl>
  <w:p w14:paraId="331F05C1" w14:textId="77777777" w:rsidR="00100A2C" w:rsidRPr="004E6DF0" w:rsidRDefault="00100A2C" w:rsidP="00DD0CE6">
    <w:pPr>
      <w:pStyle w:val="Header"/>
    </w:pPr>
  </w:p>
  <w:p w14:paraId="482C84F8" w14:textId="77777777" w:rsidR="00100A2C" w:rsidRPr="00DD0CE6" w:rsidRDefault="00100A2C" w:rsidP="00DD0CE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2995E1AB" w14:textId="77777777" w:rsidTr="002B77D6">
      <w:trPr>
        <w:trHeight w:hRule="exact" w:val="340"/>
      </w:trPr>
      <w:tc>
        <w:tcPr>
          <w:tcW w:w="7797" w:type="dxa"/>
        </w:tcPr>
        <w:p w14:paraId="2EF935E8" w14:textId="23F5C605" w:rsidR="00100A2C" w:rsidRDefault="00100A2C" w:rsidP="004E6DF0">
          <w:pPr>
            <w:pStyle w:val="HeaderOdd"/>
          </w:pPr>
          <w:r>
            <w:fldChar w:fldCharType="begin"/>
          </w:r>
          <w:r>
            <w:instrText>STYLEREF  "TP Heading 1"</w:instrText>
          </w:r>
          <w:r>
            <w:fldChar w:fldCharType="separate"/>
          </w:r>
          <w:r w:rsidR="002A6A6F">
            <w:rPr>
              <w:noProof/>
            </w:rPr>
            <w:t>Portfolio Additional Estimates Statements 2021–22</w:t>
          </w:r>
          <w:r>
            <w:fldChar w:fldCharType="end"/>
          </w:r>
          <w:r>
            <w:t xml:space="preserve">  |  </w:t>
          </w:r>
          <w:r w:rsidRPr="000635BE">
            <w:rPr>
              <w:rFonts w:ascii="Arial Bold" w:hAnsi="Arial Bold"/>
              <w:b/>
              <w:bCs/>
              <w:noProof/>
              <w:position w:val="-10"/>
            </w:rPr>
            <w:drawing>
              <wp:inline distT="0" distB="0" distL="0" distR="0" wp14:anchorId="5AB5AF7F" wp14:editId="071A762E">
                <wp:extent cx="989308" cy="223483"/>
                <wp:effectExtent l="0" t="0" r="190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75FF3589" w14:textId="77777777" w:rsidR="00100A2C" w:rsidRPr="004E6DF0" w:rsidRDefault="00100A2C" w:rsidP="004E6DF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3D5B924D" w14:textId="77777777" w:rsidTr="002B77D6">
      <w:trPr>
        <w:trHeight w:hRule="exact" w:val="340"/>
      </w:trPr>
      <w:tc>
        <w:tcPr>
          <w:tcW w:w="7797" w:type="dxa"/>
        </w:tcPr>
        <w:p w14:paraId="2C0455C8" w14:textId="23436447" w:rsidR="00100A2C" w:rsidRDefault="00100A2C" w:rsidP="004E6DF0">
          <w:pPr>
            <w:pStyle w:val="HeaderEven"/>
            <w:ind w:left="-113"/>
          </w:pPr>
          <w:r w:rsidRPr="000635BE">
            <w:rPr>
              <w:rFonts w:ascii="Arial Bold" w:hAnsi="Arial Bold"/>
              <w:b/>
              <w:bCs/>
              <w:noProof/>
              <w:position w:val="-10"/>
            </w:rPr>
            <w:drawing>
              <wp:inline distT="0" distB="0" distL="0" distR="0" wp14:anchorId="7D087A19" wp14:editId="49410106">
                <wp:extent cx="989308" cy="223483"/>
                <wp:effectExtent l="0" t="0" r="1905"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p>
      </w:tc>
    </w:tr>
  </w:tbl>
  <w:p w14:paraId="1BE319E2" w14:textId="5BBF4BFD" w:rsidR="00100A2C" w:rsidRDefault="00100A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100A2C" w14:paraId="76639421" w14:textId="77777777" w:rsidTr="002B77D6">
      <w:trPr>
        <w:trHeight w:hRule="exact" w:val="340"/>
      </w:trPr>
      <w:tc>
        <w:tcPr>
          <w:tcW w:w="7797" w:type="dxa"/>
        </w:tcPr>
        <w:p w14:paraId="66BCDC7D" w14:textId="4FA55B7B" w:rsidR="00100A2C" w:rsidRDefault="00100A2C" w:rsidP="004E6DF0">
          <w:pPr>
            <w:pStyle w:val="HeaderOdd"/>
          </w:pPr>
          <w:r>
            <w:fldChar w:fldCharType="begin"/>
          </w:r>
          <w:r>
            <w:instrText>STYLEREF  "TP Heading 1"</w:instrText>
          </w:r>
          <w:r>
            <w:fldChar w:fldCharType="separate"/>
          </w:r>
          <w:r>
            <w:rPr>
              <w:noProof/>
            </w:rPr>
            <w:t>Portfolio Additional Estimates Statements 2021–22</w:t>
          </w:r>
          <w:r>
            <w:fldChar w:fldCharType="end"/>
          </w:r>
          <w:r>
            <w:t xml:space="preserve">  |  </w:t>
          </w:r>
          <w:r w:rsidRPr="000635BE">
            <w:rPr>
              <w:rFonts w:ascii="Arial Bold" w:hAnsi="Arial Bold"/>
              <w:b/>
              <w:bCs/>
              <w:noProof/>
              <w:position w:val="-10"/>
            </w:rPr>
            <w:drawing>
              <wp:inline distT="0" distB="0" distL="0" distR="0" wp14:anchorId="6536A554" wp14:editId="7C7184B8">
                <wp:extent cx="989308" cy="223483"/>
                <wp:effectExtent l="0" t="0" r="1905"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199C75D9" w14:textId="3A906BF7" w:rsidR="00100A2C" w:rsidRPr="004E6DF0" w:rsidRDefault="00100A2C" w:rsidP="004E6DF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69F2F" w14:textId="5B8F0A9E" w:rsidR="00100A2C" w:rsidRPr="00484CB3" w:rsidRDefault="00100A2C" w:rsidP="00F40899">
    <w:pPr>
      <w:pStyle w:val="Header"/>
      <w:jc w:val="right"/>
    </w:pPr>
    <w:r w:rsidRPr="000635BE">
      <w:rPr>
        <w:rFonts w:ascii="Arial Bold" w:hAnsi="Arial Bold"/>
        <w:b/>
        <w:bCs/>
        <w:noProof/>
        <w:position w:val="-10"/>
      </w:rPr>
      <w:drawing>
        <wp:inline distT="0" distB="0" distL="0" distR="0" wp14:anchorId="1C5EF08C" wp14:editId="013EF677">
          <wp:extent cx="989308" cy="223483"/>
          <wp:effectExtent l="0" t="0" r="190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STYLEREF  "TP Heading 1"</w:instrText>
    </w:r>
    <w:r>
      <w:fldChar w:fldCharType="separate"/>
    </w:r>
    <w:r w:rsidR="002A6A6F">
      <w:rPr>
        <w:noProof/>
      </w:rPr>
      <w:t>Portfolio Additional Estimates Statements 2021–22</w:t>
    </w:r>
    <w:r>
      <w:fldChar w:fldCharType="end"/>
    </w:r>
    <w:bookmarkStart w:id="479" w:name="_Toc449255752"/>
    <w:bookmarkStart w:id="480" w:name="_Toc460918631"/>
    <w:bookmarkStart w:id="481" w:name="_Toc490972395"/>
    <w:bookmarkEnd w:id="479"/>
    <w:bookmarkEnd w:id="480"/>
    <w:bookmarkEnd w:id="48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B7667" w14:textId="1DCE0775" w:rsidR="00100A2C" w:rsidRDefault="00100A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A19D" w14:textId="66365D94" w:rsidR="00100A2C" w:rsidRPr="00F53464" w:rsidRDefault="00100A2C" w:rsidP="00F53464">
    <w:pPr>
      <w:pStyle w:val="Header"/>
      <w:jc w:val="center"/>
    </w:pPr>
    <w:r>
      <w:rPr>
        <w:noProof/>
        <w:lang w:val="en-AU"/>
      </w:rPr>
      <w:drawing>
        <wp:inline distT="0" distB="0" distL="0" distR="0" wp14:anchorId="6CD6CECC" wp14:editId="07C84CF8">
          <wp:extent cx="880110" cy="690245"/>
          <wp:effectExtent l="0" t="0" r="0" b="0"/>
          <wp:docPr id="2" name="Picture 13"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0DCBB" w14:textId="7D6DAC2A" w:rsidR="00100A2C" w:rsidRPr="00F53464" w:rsidRDefault="00100A2C" w:rsidP="00F5346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92672" w14:textId="38FFEFFD" w:rsidR="00100A2C" w:rsidRDefault="00100A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35DB4" w14:textId="2655DABA" w:rsidR="00100A2C" w:rsidRDefault="00100A2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7C0E7" w14:textId="26272F52" w:rsidR="00100A2C" w:rsidRDefault="00100A2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13B3"/>
    <w:multiLevelType w:val="hybridMultilevel"/>
    <w:tmpl w:val="F836C27E"/>
    <w:lvl w:ilvl="0" w:tplc="719ABA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696A0B"/>
    <w:multiLevelType w:val="hybridMultilevel"/>
    <w:tmpl w:val="0790A338"/>
    <w:lvl w:ilvl="0" w:tplc="2C96F952">
      <w:start w:val="1"/>
      <w:numFmt w:val="bullet"/>
      <w:pStyle w:val="PBSLinkedProgbullet"/>
      <w:lvlText w:val=""/>
      <w:lvlJc w:val="left"/>
      <w:pPr>
        <w:ind w:left="360" w:hanging="360"/>
      </w:pPr>
      <w:rPr>
        <w:rFonts w:ascii="Symbol" w:hAnsi="Symbol" w:cs="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2A4E399F"/>
    <w:multiLevelType w:val="hybridMultilevel"/>
    <w:tmpl w:val="B4A0F934"/>
    <w:lvl w:ilvl="0" w:tplc="58B0A8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5" w15:restartNumberingAfterBreak="0">
    <w:nsid w:val="2CF97A92"/>
    <w:multiLevelType w:val="hybridMultilevel"/>
    <w:tmpl w:val="3C0016F8"/>
    <w:lvl w:ilvl="0" w:tplc="743EF9A6">
      <w:start w:val="1"/>
      <w:numFmt w:val="bullet"/>
      <w:pStyle w:val="PBS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176184"/>
    <w:multiLevelType w:val="hybridMultilevel"/>
    <w:tmpl w:val="369684BA"/>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11" w15:restartNumberingAfterBreak="0">
    <w:nsid w:val="4AAA1C5A"/>
    <w:multiLevelType w:val="hybridMultilevel"/>
    <w:tmpl w:val="51209812"/>
    <w:lvl w:ilvl="0" w:tplc="3CE0B7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5B1E17"/>
    <w:multiLevelType w:val="hybridMultilevel"/>
    <w:tmpl w:val="248456D0"/>
    <w:lvl w:ilvl="0" w:tplc="719ABA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E031587"/>
    <w:multiLevelType w:val="hybridMultilevel"/>
    <w:tmpl w:val="51209812"/>
    <w:lvl w:ilvl="0" w:tplc="3CE0B7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536E5F30"/>
    <w:multiLevelType w:val="hybridMultilevel"/>
    <w:tmpl w:val="D3FE5038"/>
    <w:lvl w:ilvl="0" w:tplc="3CE0B7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7"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77EA1"/>
    <w:multiLevelType w:val="hybridMultilevel"/>
    <w:tmpl w:val="1E40CBD4"/>
    <w:lvl w:ilvl="0" w:tplc="182822A4">
      <w:start w:val="1"/>
      <w:numFmt w:val="lowerLetter"/>
      <w:pStyle w:val="ChartandTableFootnoteAlpha"/>
      <w:lvlText w:val="(%1)"/>
      <w:lvlJc w:val="left"/>
      <w:pPr>
        <w:tabs>
          <w:tab w:val="num" w:pos="397"/>
        </w:tabs>
        <w:ind w:left="397" w:hanging="397"/>
      </w:pPr>
      <w:rPr>
        <w:rFonts w:ascii="Arial" w:hAnsi="Arial" w:hint="default"/>
        <w:b w:val="0"/>
        <w:i w:val="0"/>
        <w:color w:val="auto"/>
        <w:sz w:val="16"/>
        <w:szCs w:val="16"/>
      </w:rPr>
    </w:lvl>
    <w:lvl w:ilvl="1" w:tplc="0C090019" w:tentative="1">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19"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0" w15:restartNumberingAfterBreak="0">
    <w:nsid w:val="6CAD7A4A"/>
    <w:multiLevelType w:val="hybridMultilevel"/>
    <w:tmpl w:val="1F9AD18A"/>
    <w:lvl w:ilvl="0" w:tplc="384C0464">
      <w:start w:val="1"/>
      <w:numFmt w:val="decimal"/>
      <w:pStyle w:val="PBSTableListNumber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F014B5C"/>
    <w:multiLevelType w:val="hybridMultilevel"/>
    <w:tmpl w:val="574E9E8E"/>
    <w:lvl w:ilvl="0" w:tplc="0C090001">
      <w:start w:val="1"/>
      <w:numFmt w:val="bullet"/>
      <w:lvlText w:val=""/>
      <w:lvlJc w:val="left"/>
      <w:pPr>
        <w:ind w:left="720" w:hanging="360"/>
      </w:pPr>
      <w:rPr>
        <w:rFonts w:ascii="Symbol" w:hAnsi="Symbol" w:hint="default"/>
      </w:rPr>
    </w:lvl>
    <w:lvl w:ilvl="1" w:tplc="2D3CAD68">
      <w:start w:val="1"/>
      <w:numFmt w:val="bullet"/>
      <w:pStyle w:val="PBS16BulletList4"/>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16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6FB83F62"/>
    <w:multiLevelType w:val="hybridMultilevel"/>
    <w:tmpl w:val="79FE8E5E"/>
    <w:lvl w:ilvl="0" w:tplc="0C090001">
      <w:start w:val="1"/>
      <w:numFmt w:val="bullet"/>
      <w:lvlText w:val=""/>
      <w:lvlJc w:val="left"/>
      <w:pPr>
        <w:ind w:left="720" w:hanging="360"/>
      </w:pPr>
      <w:rPr>
        <w:rFonts w:ascii="Symbol" w:hAnsi="Symbol" w:hint="default"/>
      </w:rPr>
    </w:lvl>
    <w:lvl w:ilvl="1" w:tplc="4A728566">
      <w:start w:val="3"/>
      <w:numFmt w:val="bullet"/>
      <w:pStyle w:val="PBS16BulletList3"/>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5" w15:restartNumberingAfterBreak="0">
    <w:nsid w:val="767710FE"/>
    <w:multiLevelType w:val="hybridMultilevel"/>
    <w:tmpl w:val="0F92A6AE"/>
    <w:lvl w:ilvl="0" w:tplc="719ABA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6B1249E"/>
    <w:multiLevelType w:val="hybridMultilevel"/>
    <w:tmpl w:val="DA7EA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75080C"/>
    <w:multiLevelType w:val="hybridMultilevel"/>
    <w:tmpl w:val="2236C3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8"/>
    <w:lvlOverride w:ilvl="0">
      <w:startOverride w:val="1"/>
    </w:lvlOverride>
  </w:num>
  <w:num w:numId="3">
    <w:abstractNumId w:val="18"/>
    <w:lvlOverride w:ilvl="0">
      <w:startOverride w:val="1"/>
    </w:lvlOverride>
  </w:num>
  <w:num w:numId="4">
    <w:abstractNumId w:val="18"/>
    <w:lvlOverride w:ilvl="0">
      <w:startOverride w:val="1"/>
    </w:lvlOverride>
  </w:num>
  <w:num w:numId="5">
    <w:abstractNumId w:val="18"/>
    <w:lvlOverride w:ilvl="0">
      <w:startOverride w:val="1"/>
    </w:lvlOverride>
  </w:num>
  <w:num w:numId="6">
    <w:abstractNumId w:val="26"/>
  </w:num>
  <w:num w:numId="7">
    <w:abstractNumId w:val="1"/>
  </w:num>
  <w:num w:numId="8">
    <w:abstractNumId w:val="5"/>
  </w:num>
  <w:num w:numId="9">
    <w:abstractNumId w:val="10"/>
  </w:num>
  <w:num w:numId="10">
    <w:abstractNumId w:val="19"/>
  </w:num>
  <w:num w:numId="11">
    <w:abstractNumId w:val="24"/>
  </w:num>
  <w:num w:numId="12">
    <w:abstractNumId w:val="4"/>
  </w:num>
  <w:num w:numId="13">
    <w:abstractNumId w:val="16"/>
  </w:num>
  <w:num w:numId="14">
    <w:abstractNumId w:val="9"/>
  </w:num>
  <w:num w:numId="15">
    <w:abstractNumId w:val="17"/>
  </w:num>
  <w:num w:numId="16">
    <w:abstractNumId w:val="22"/>
    <w:lvlOverride w:ilvl="0">
      <w:startOverride w:val="1"/>
    </w:lvlOverride>
  </w:num>
  <w:num w:numId="17">
    <w:abstractNumId w:val="7"/>
  </w:num>
  <w:num w:numId="18">
    <w:abstractNumId w:val="6"/>
  </w:num>
  <w:num w:numId="19">
    <w:abstractNumId w:val="14"/>
  </w:num>
  <w:num w:numId="20">
    <w:abstractNumId w:val="23"/>
  </w:num>
  <w:num w:numId="21">
    <w:abstractNumId w:val="21"/>
  </w:num>
  <w:num w:numId="22">
    <w:abstractNumId w:val="20"/>
  </w:num>
  <w:num w:numId="23">
    <w:abstractNumId w:val="2"/>
  </w:num>
  <w:num w:numId="24">
    <w:abstractNumId w:val="25"/>
  </w:num>
  <w:num w:numId="25">
    <w:abstractNumId w:val="3"/>
  </w:num>
  <w:num w:numId="26">
    <w:abstractNumId w:val="18"/>
    <w:lvlOverride w:ilvl="0">
      <w:startOverride w:val="1"/>
    </w:lvlOverride>
  </w:num>
  <w:num w:numId="27">
    <w:abstractNumId w:val="18"/>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8"/>
    <w:lvlOverride w:ilvl="0">
      <w:startOverride w:val="1"/>
    </w:lvlOverride>
  </w:num>
  <w:num w:numId="32">
    <w:abstractNumId w:val="18"/>
    <w:lvlOverride w:ilvl="0">
      <w:startOverride w:val="1"/>
    </w:lvlOverride>
  </w:num>
  <w:num w:numId="33">
    <w:abstractNumId w:val="18"/>
    <w:lvlOverride w:ilvl="0">
      <w:startOverride w:val="1"/>
    </w:lvlOverride>
  </w:num>
  <w:num w:numId="34">
    <w:abstractNumId w:val="9"/>
  </w:num>
  <w:num w:numId="35">
    <w:abstractNumId w:val="15"/>
  </w:num>
  <w:num w:numId="36">
    <w:abstractNumId w:val="0"/>
  </w:num>
  <w:num w:numId="37">
    <w:abstractNumId w:val="12"/>
  </w:num>
  <w:num w:numId="38">
    <w:abstractNumId w:val="11"/>
  </w:num>
  <w:num w:numId="39">
    <w:abstractNumId w:val="13"/>
  </w:num>
  <w:num w:numId="40">
    <w:abstractNumId w:val="18"/>
    <w:lvlOverride w:ilvl="0">
      <w:startOverride w:val="1"/>
    </w:lvlOverride>
  </w:num>
  <w:num w:numId="41">
    <w:abstractNumId w:val="27"/>
  </w:num>
  <w:num w:numId="42">
    <w:abstractNumId w:val="18"/>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evenAndOddHeaders/>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DAC"/>
    <w:rsid w:val="00000D3C"/>
    <w:rsid w:val="00002C16"/>
    <w:rsid w:val="00004333"/>
    <w:rsid w:val="00004CE4"/>
    <w:rsid w:val="0000552F"/>
    <w:rsid w:val="00005E29"/>
    <w:rsid w:val="00007854"/>
    <w:rsid w:val="00007B03"/>
    <w:rsid w:val="00011789"/>
    <w:rsid w:val="000201ED"/>
    <w:rsid w:val="000267FC"/>
    <w:rsid w:val="0002711F"/>
    <w:rsid w:val="00032626"/>
    <w:rsid w:val="000331CD"/>
    <w:rsid w:val="00034F19"/>
    <w:rsid w:val="00035159"/>
    <w:rsid w:val="00037677"/>
    <w:rsid w:val="0004015F"/>
    <w:rsid w:val="00041661"/>
    <w:rsid w:val="00050FE6"/>
    <w:rsid w:val="00052762"/>
    <w:rsid w:val="00052CB7"/>
    <w:rsid w:val="000541F6"/>
    <w:rsid w:val="00055C3D"/>
    <w:rsid w:val="00057B87"/>
    <w:rsid w:val="000628DB"/>
    <w:rsid w:val="00065897"/>
    <w:rsid w:val="00065CCC"/>
    <w:rsid w:val="000662DC"/>
    <w:rsid w:val="000663E4"/>
    <w:rsid w:val="00066C8B"/>
    <w:rsid w:val="00067EDD"/>
    <w:rsid w:val="00070E92"/>
    <w:rsid w:val="000732DA"/>
    <w:rsid w:val="00075C2E"/>
    <w:rsid w:val="0007721A"/>
    <w:rsid w:val="0008032A"/>
    <w:rsid w:val="00081A0B"/>
    <w:rsid w:val="00081E07"/>
    <w:rsid w:val="0008347E"/>
    <w:rsid w:val="00084EF4"/>
    <w:rsid w:val="00085397"/>
    <w:rsid w:val="00085419"/>
    <w:rsid w:val="0008765D"/>
    <w:rsid w:val="0009010F"/>
    <w:rsid w:val="00091B76"/>
    <w:rsid w:val="00097F41"/>
    <w:rsid w:val="000A3249"/>
    <w:rsid w:val="000A3DB0"/>
    <w:rsid w:val="000A3DD8"/>
    <w:rsid w:val="000B3FCA"/>
    <w:rsid w:val="000B4F23"/>
    <w:rsid w:val="000B5080"/>
    <w:rsid w:val="000B5844"/>
    <w:rsid w:val="000B6397"/>
    <w:rsid w:val="000B70F2"/>
    <w:rsid w:val="000B763D"/>
    <w:rsid w:val="000B7E32"/>
    <w:rsid w:val="000C0433"/>
    <w:rsid w:val="000C3374"/>
    <w:rsid w:val="000C3730"/>
    <w:rsid w:val="000C6C70"/>
    <w:rsid w:val="000D06B5"/>
    <w:rsid w:val="000D289E"/>
    <w:rsid w:val="000D3382"/>
    <w:rsid w:val="000D4B0D"/>
    <w:rsid w:val="000D4D96"/>
    <w:rsid w:val="000D6DEF"/>
    <w:rsid w:val="000D7280"/>
    <w:rsid w:val="000E33CD"/>
    <w:rsid w:val="000E74DC"/>
    <w:rsid w:val="000E7591"/>
    <w:rsid w:val="000F0E03"/>
    <w:rsid w:val="000F37E6"/>
    <w:rsid w:val="000F4281"/>
    <w:rsid w:val="000F47B8"/>
    <w:rsid w:val="000F5EC0"/>
    <w:rsid w:val="000F6716"/>
    <w:rsid w:val="000F734C"/>
    <w:rsid w:val="001000AA"/>
    <w:rsid w:val="00100A2C"/>
    <w:rsid w:val="0010221E"/>
    <w:rsid w:val="00102414"/>
    <w:rsid w:val="0010438C"/>
    <w:rsid w:val="00106558"/>
    <w:rsid w:val="00107B98"/>
    <w:rsid w:val="00107F3E"/>
    <w:rsid w:val="0011166C"/>
    <w:rsid w:val="001116DE"/>
    <w:rsid w:val="00112C0F"/>
    <w:rsid w:val="001130AC"/>
    <w:rsid w:val="0011449A"/>
    <w:rsid w:val="00114E90"/>
    <w:rsid w:val="00123BFB"/>
    <w:rsid w:val="0012506F"/>
    <w:rsid w:val="001252AA"/>
    <w:rsid w:val="00126251"/>
    <w:rsid w:val="001262AB"/>
    <w:rsid w:val="001268F7"/>
    <w:rsid w:val="0013199F"/>
    <w:rsid w:val="00134C11"/>
    <w:rsid w:val="00135C33"/>
    <w:rsid w:val="00136507"/>
    <w:rsid w:val="00136E15"/>
    <w:rsid w:val="0013756B"/>
    <w:rsid w:val="00137600"/>
    <w:rsid w:val="00140F6E"/>
    <w:rsid w:val="00141D77"/>
    <w:rsid w:val="001435AE"/>
    <w:rsid w:val="001436E5"/>
    <w:rsid w:val="00143E98"/>
    <w:rsid w:val="00145FF1"/>
    <w:rsid w:val="00146A38"/>
    <w:rsid w:val="0014702B"/>
    <w:rsid w:val="00147274"/>
    <w:rsid w:val="0014792A"/>
    <w:rsid w:val="00147BF2"/>
    <w:rsid w:val="00150DB4"/>
    <w:rsid w:val="00151AAB"/>
    <w:rsid w:val="001528B8"/>
    <w:rsid w:val="001546BB"/>
    <w:rsid w:val="00162231"/>
    <w:rsid w:val="0016555F"/>
    <w:rsid w:val="0016570D"/>
    <w:rsid w:val="00165861"/>
    <w:rsid w:val="00165D31"/>
    <w:rsid w:val="00166AB8"/>
    <w:rsid w:val="001744B6"/>
    <w:rsid w:val="00175180"/>
    <w:rsid w:val="0017574E"/>
    <w:rsid w:val="00176054"/>
    <w:rsid w:val="001774DD"/>
    <w:rsid w:val="001779AF"/>
    <w:rsid w:val="00180E14"/>
    <w:rsid w:val="0018239C"/>
    <w:rsid w:val="00183126"/>
    <w:rsid w:val="0018448B"/>
    <w:rsid w:val="00186F6C"/>
    <w:rsid w:val="0018719D"/>
    <w:rsid w:val="001878E0"/>
    <w:rsid w:val="00187EB0"/>
    <w:rsid w:val="00192802"/>
    <w:rsid w:val="0019340E"/>
    <w:rsid w:val="00193BFE"/>
    <w:rsid w:val="00193CBF"/>
    <w:rsid w:val="00195563"/>
    <w:rsid w:val="001965E2"/>
    <w:rsid w:val="001A186D"/>
    <w:rsid w:val="001A1C55"/>
    <w:rsid w:val="001A5FE0"/>
    <w:rsid w:val="001B18CE"/>
    <w:rsid w:val="001B1E37"/>
    <w:rsid w:val="001C2722"/>
    <w:rsid w:val="001C5388"/>
    <w:rsid w:val="001C53F2"/>
    <w:rsid w:val="001C7715"/>
    <w:rsid w:val="001D0211"/>
    <w:rsid w:val="001D1D26"/>
    <w:rsid w:val="001D24AA"/>
    <w:rsid w:val="001D3974"/>
    <w:rsid w:val="001D4659"/>
    <w:rsid w:val="001D491D"/>
    <w:rsid w:val="001E1BB6"/>
    <w:rsid w:val="001E2260"/>
    <w:rsid w:val="001E42EB"/>
    <w:rsid w:val="001E4A2D"/>
    <w:rsid w:val="001E5518"/>
    <w:rsid w:val="001E7047"/>
    <w:rsid w:val="001F0092"/>
    <w:rsid w:val="001F177B"/>
    <w:rsid w:val="001F46A6"/>
    <w:rsid w:val="001F54C3"/>
    <w:rsid w:val="001F766E"/>
    <w:rsid w:val="00200B41"/>
    <w:rsid w:val="0020141B"/>
    <w:rsid w:val="002028ED"/>
    <w:rsid w:val="00202CDF"/>
    <w:rsid w:val="00202F2A"/>
    <w:rsid w:val="0020754F"/>
    <w:rsid w:val="002126C6"/>
    <w:rsid w:val="00213A28"/>
    <w:rsid w:val="002167E2"/>
    <w:rsid w:val="002213FF"/>
    <w:rsid w:val="0022164F"/>
    <w:rsid w:val="00221A4B"/>
    <w:rsid w:val="00221A5A"/>
    <w:rsid w:val="00221E2A"/>
    <w:rsid w:val="00223058"/>
    <w:rsid w:val="0022327D"/>
    <w:rsid w:val="00223D0B"/>
    <w:rsid w:val="00225146"/>
    <w:rsid w:val="00227527"/>
    <w:rsid w:val="00230083"/>
    <w:rsid w:val="002301FE"/>
    <w:rsid w:val="002322E9"/>
    <w:rsid w:val="00233AE8"/>
    <w:rsid w:val="002354AC"/>
    <w:rsid w:val="0023608E"/>
    <w:rsid w:val="00237039"/>
    <w:rsid w:val="00237396"/>
    <w:rsid w:val="00237790"/>
    <w:rsid w:val="00237D1A"/>
    <w:rsid w:val="002406AD"/>
    <w:rsid w:val="0024247A"/>
    <w:rsid w:val="00242560"/>
    <w:rsid w:val="00243449"/>
    <w:rsid w:val="00243A1A"/>
    <w:rsid w:val="00244E40"/>
    <w:rsid w:val="00246884"/>
    <w:rsid w:val="00250F15"/>
    <w:rsid w:val="00251908"/>
    <w:rsid w:val="00251ACA"/>
    <w:rsid w:val="00252DC2"/>
    <w:rsid w:val="002556A0"/>
    <w:rsid w:val="00257363"/>
    <w:rsid w:val="0026051F"/>
    <w:rsid w:val="002640F5"/>
    <w:rsid w:val="002650C4"/>
    <w:rsid w:val="00265634"/>
    <w:rsid w:val="00265BE1"/>
    <w:rsid w:val="00265D80"/>
    <w:rsid w:val="0026624F"/>
    <w:rsid w:val="002675D2"/>
    <w:rsid w:val="00270269"/>
    <w:rsid w:val="00272B20"/>
    <w:rsid w:val="002730FD"/>
    <w:rsid w:val="00273E70"/>
    <w:rsid w:val="00273FA5"/>
    <w:rsid w:val="00274EB3"/>
    <w:rsid w:val="00276E41"/>
    <w:rsid w:val="0028230B"/>
    <w:rsid w:val="0028272C"/>
    <w:rsid w:val="00285DA9"/>
    <w:rsid w:val="00286697"/>
    <w:rsid w:val="00286F97"/>
    <w:rsid w:val="00294BCA"/>
    <w:rsid w:val="002961BB"/>
    <w:rsid w:val="002A0E57"/>
    <w:rsid w:val="002A14ED"/>
    <w:rsid w:val="002A2A2C"/>
    <w:rsid w:val="002A57C2"/>
    <w:rsid w:val="002A6A6F"/>
    <w:rsid w:val="002A70ED"/>
    <w:rsid w:val="002B365E"/>
    <w:rsid w:val="002B3A10"/>
    <w:rsid w:val="002B77D6"/>
    <w:rsid w:val="002C01AF"/>
    <w:rsid w:val="002C0D06"/>
    <w:rsid w:val="002C2651"/>
    <w:rsid w:val="002C4053"/>
    <w:rsid w:val="002C48C5"/>
    <w:rsid w:val="002C505F"/>
    <w:rsid w:val="002C6D88"/>
    <w:rsid w:val="002C781F"/>
    <w:rsid w:val="002D1B14"/>
    <w:rsid w:val="002D394D"/>
    <w:rsid w:val="002D53A9"/>
    <w:rsid w:val="002D5545"/>
    <w:rsid w:val="002D67E4"/>
    <w:rsid w:val="002D68E9"/>
    <w:rsid w:val="002D69C3"/>
    <w:rsid w:val="002D78B8"/>
    <w:rsid w:val="002E07C0"/>
    <w:rsid w:val="002E474B"/>
    <w:rsid w:val="002E5E71"/>
    <w:rsid w:val="002E692E"/>
    <w:rsid w:val="002E7484"/>
    <w:rsid w:val="002E7751"/>
    <w:rsid w:val="002F0A95"/>
    <w:rsid w:val="002F2861"/>
    <w:rsid w:val="002F36D9"/>
    <w:rsid w:val="002F433E"/>
    <w:rsid w:val="002F4441"/>
    <w:rsid w:val="002F4513"/>
    <w:rsid w:val="002F50B3"/>
    <w:rsid w:val="00300F90"/>
    <w:rsid w:val="00304E76"/>
    <w:rsid w:val="00306FF4"/>
    <w:rsid w:val="00307A5C"/>
    <w:rsid w:val="00311E53"/>
    <w:rsid w:val="00314333"/>
    <w:rsid w:val="003203F2"/>
    <w:rsid w:val="00323672"/>
    <w:rsid w:val="00324FE3"/>
    <w:rsid w:val="00325A5A"/>
    <w:rsid w:val="00327424"/>
    <w:rsid w:val="00327DD2"/>
    <w:rsid w:val="00327E10"/>
    <w:rsid w:val="003316C0"/>
    <w:rsid w:val="00331D62"/>
    <w:rsid w:val="003336A6"/>
    <w:rsid w:val="00333EF1"/>
    <w:rsid w:val="003349B6"/>
    <w:rsid w:val="0033504E"/>
    <w:rsid w:val="00336EAC"/>
    <w:rsid w:val="00337167"/>
    <w:rsid w:val="00340F32"/>
    <w:rsid w:val="00341098"/>
    <w:rsid w:val="00343210"/>
    <w:rsid w:val="0034347C"/>
    <w:rsid w:val="0035086F"/>
    <w:rsid w:val="00350ED8"/>
    <w:rsid w:val="00351674"/>
    <w:rsid w:val="0035349C"/>
    <w:rsid w:val="003553EB"/>
    <w:rsid w:val="00355DD1"/>
    <w:rsid w:val="00356D02"/>
    <w:rsid w:val="003577D6"/>
    <w:rsid w:val="00360D95"/>
    <w:rsid w:val="00360F76"/>
    <w:rsid w:val="0036285B"/>
    <w:rsid w:val="00363058"/>
    <w:rsid w:val="0036637F"/>
    <w:rsid w:val="00366694"/>
    <w:rsid w:val="00366C10"/>
    <w:rsid w:val="00367025"/>
    <w:rsid w:val="00367CEE"/>
    <w:rsid w:val="00370629"/>
    <w:rsid w:val="003709E5"/>
    <w:rsid w:val="0037114D"/>
    <w:rsid w:val="00371666"/>
    <w:rsid w:val="00371CA8"/>
    <w:rsid w:val="0037373B"/>
    <w:rsid w:val="00373DCC"/>
    <w:rsid w:val="0037496B"/>
    <w:rsid w:val="00374AD3"/>
    <w:rsid w:val="003756BD"/>
    <w:rsid w:val="00376E4F"/>
    <w:rsid w:val="00376EB6"/>
    <w:rsid w:val="003829CC"/>
    <w:rsid w:val="00384AC4"/>
    <w:rsid w:val="00390354"/>
    <w:rsid w:val="0039113F"/>
    <w:rsid w:val="0039195F"/>
    <w:rsid w:val="00391CDB"/>
    <w:rsid w:val="00391DEE"/>
    <w:rsid w:val="0039259E"/>
    <w:rsid w:val="00393289"/>
    <w:rsid w:val="00394651"/>
    <w:rsid w:val="00394741"/>
    <w:rsid w:val="003962BF"/>
    <w:rsid w:val="00396EDD"/>
    <w:rsid w:val="003979CC"/>
    <w:rsid w:val="00397AD9"/>
    <w:rsid w:val="003A05DA"/>
    <w:rsid w:val="003A1C3B"/>
    <w:rsid w:val="003B171A"/>
    <w:rsid w:val="003B2CD5"/>
    <w:rsid w:val="003B3A5A"/>
    <w:rsid w:val="003B7884"/>
    <w:rsid w:val="003C0E26"/>
    <w:rsid w:val="003C330B"/>
    <w:rsid w:val="003C4535"/>
    <w:rsid w:val="003C5C6A"/>
    <w:rsid w:val="003C62F4"/>
    <w:rsid w:val="003C66AA"/>
    <w:rsid w:val="003C7D75"/>
    <w:rsid w:val="003D0235"/>
    <w:rsid w:val="003D13FD"/>
    <w:rsid w:val="003D23BD"/>
    <w:rsid w:val="003D672A"/>
    <w:rsid w:val="003E04C8"/>
    <w:rsid w:val="003E078A"/>
    <w:rsid w:val="003E0A1C"/>
    <w:rsid w:val="003E364D"/>
    <w:rsid w:val="003E4BAB"/>
    <w:rsid w:val="003E5422"/>
    <w:rsid w:val="003E5B6A"/>
    <w:rsid w:val="003E6876"/>
    <w:rsid w:val="003F00E0"/>
    <w:rsid w:val="003F0A30"/>
    <w:rsid w:val="003F1ABB"/>
    <w:rsid w:val="00401D29"/>
    <w:rsid w:val="004030D5"/>
    <w:rsid w:val="004033E0"/>
    <w:rsid w:val="004079BC"/>
    <w:rsid w:val="00411D6F"/>
    <w:rsid w:val="004153A4"/>
    <w:rsid w:val="00417601"/>
    <w:rsid w:val="00417671"/>
    <w:rsid w:val="00417F08"/>
    <w:rsid w:val="00420013"/>
    <w:rsid w:val="00422025"/>
    <w:rsid w:val="00422E0D"/>
    <w:rsid w:val="0042389B"/>
    <w:rsid w:val="004249BD"/>
    <w:rsid w:val="00426D9F"/>
    <w:rsid w:val="0042737D"/>
    <w:rsid w:val="00430179"/>
    <w:rsid w:val="0043340E"/>
    <w:rsid w:val="004345E7"/>
    <w:rsid w:val="004465BA"/>
    <w:rsid w:val="00447FEF"/>
    <w:rsid w:val="00450271"/>
    <w:rsid w:val="004503FA"/>
    <w:rsid w:val="0045248B"/>
    <w:rsid w:val="004533BA"/>
    <w:rsid w:val="00455218"/>
    <w:rsid w:val="00455927"/>
    <w:rsid w:val="00456A63"/>
    <w:rsid w:val="00456F09"/>
    <w:rsid w:val="00457A4E"/>
    <w:rsid w:val="004600AE"/>
    <w:rsid w:val="00465F46"/>
    <w:rsid w:val="004665E9"/>
    <w:rsid w:val="00466B70"/>
    <w:rsid w:val="00467AA6"/>
    <w:rsid w:val="00470D18"/>
    <w:rsid w:val="004712B7"/>
    <w:rsid w:val="004726ED"/>
    <w:rsid w:val="0047566D"/>
    <w:rsid w:val="0047633F"/>
    <w:rsid w:val="00476386"/>
    <w:rsid w:val="004775B2"/>
    <w:rsid w:val="004776BF"/>
    <w:rsid w:val="004825D1"/>
    <w:rsid w:val="00484590"/>
    <w:rsid w:val="00484CB3"/>
    <w:rsid w:val="0048620D"/>
    <w:rsid w:val="0049039B"/>
    <w:rsid w:val="00490828"/>
    <w:rsid w:val="00491628"/>
    <w:rsid w:val="004927A7"/>
    <w:rsid w:val="00493DA6"/>
    <w:rsid w:val="00494B08"/>
    <w:rsid w:val="004A2942"/>
    <w:rsid w:val="004A3120"/>
    <w:rsid w:val="004A541E"/>
    <w:rsid w:val="004A5D4C"/>
    <w:rsid w:val="004A6255"/>
    <w:rsid w:val="004A666A"/>
    <w:rsid w:val="004B0B95"/>
    <w:rsid w:val="004B1DC1"/>
    <w:rsid w:val="004B2086"/>
    <w:rsid w:val="004B2864"/>
    <w:rsid w:val="004B31C5"/>
    <w:rsid w:val="004B4149"/>
    <w:rsid w:val="004B54F0"/>
    <w:rsid w:val="004C04CB"/>
    <w:rsid w:val="004C0BD7"/>
    <w:rsid w:val="004C2278"/>
    <w:rsid w:val="004C2587"/>
    <w:rsid w:val="004C4F3E"/>
    <w:rsid w:val="004C5100"/>
    <w:rsid w:val="004C7038"/>
    <w:rsid w:val="004D17C6"/>
    <w:rsid w:val="004D3381"/>
    <w:rsid w:val="004D3886"/>
    <w:rsid w:val="004D3E2B"/>
    <w:rsid w:val="004D418D"/>
    <w:rsid w:val="004D46D7"/>
    <w:rsid w:val="004D47F9"/>
    <w:rsid w:val="004D70FE"/>
    <w:rsid w:val="004E017C"/>
    <w:rsid w:val="004E1872"/>
    <w:rsid w:val="004E3104"/>
    <w:rsid w:val="004E4187"/>
    <w:rsid w:val="004E53EE"/>
    <w:rsid w:val="004E6546"/>
    <w:rsid w:val="004E6DF0"/>
    <w:rsid w:val="004F14E4"/>
    <w:rsid w:val="004F677F"/>
    <w:rsid w:val="005000C7"/>
    <w:rsid w:val="00500554"/>
    <w:rsid w:val="00501047"/>
    <w:rsid w:val="00501173"/>
    <w:rsid w:val="005013B5"/>
    <w:rsid w:val="00502B76"/>
    <w:rsid w:val="00503886"/>
    <w:rsid w:val="005042A4"/>
    <w:rsid w:val="005070C9"/>
    <w:rsid w:val="0051094F"/>
    <w:rsid w:val="00512831"/>
    <w:rsid w:val="0051350D"/>
    <w:rsid w:val="005151B0"/>
    <w:rsid w:val="0051627E"/>
    <w:rsid w:val="00517FEC"/>
    <w:rsid w:val="00520ECC"/>
    <w:rsid w:val="0052227C"/>
    <w:rsid w:val="00523531"/>
    <w:rsid w:val="005269F0"/>
    <w:rsid w:val="00533B16"/>
    <w:rsid w:val="00536AE3"/>
    <w:rsid w:val="00541613"/>
    <w:rsid w:val="00541BE0"/>
    <w:rsid w:val="00542689"/>
    <w:rsid w:val="005433AF"/>
    <w:rsid w:val="00543489"/>
    <w:rsid w:val="00543672"/>
    <w:rsid w:val="005440CF"/>
    <w:rsid w:val="00544CC4"/>
    <w:rsid w:val="00545927"/>
    <w:rsid w:val="00547016"/>
    <w:rsid w:val="00547069"/>
    <w:rsid w:val="00547CBE"/>
    <w:rsid w:val="00550253"/>
    <w:rsid w:val="00552630"/>
    <w:rsid w:val="00552885"/>
    <w:rsid w:val="005554F9"/>
    <w:rsid w:val="00557137"/>
    <w:rsid w:val="005575CB"/>
    <w:rsid w:val="00560F10"/>
    <w:rsid w:val="0056239E"/>
    <w:rsid w:val="00564C0F"/>
    <w:rsid w:val="00566D0D"/>
    <w:rsid w:val="005724F4"/>
    <w:rsid w:val="00574D0D"/>
    <w:rsid w:val="00575269"/>
    <w:rsid w:val="00575F90"/>
    <w:rsid w:val="005762FE"/>
    <w:rsid w:val="00576609"/>
    <w:rsid w:val="00581034"/>
    <w:rsid w:val="00581C9A"/>
    <w:rsid w:val="00584EEB"/>
    <w:rsid w:val="0058529C"/>
    <w:rsid w:val="005852E3"/>
    <w:rsid w:val="005866EE"/>
    <w:rsid w:val="00587E84"/>
    <w:rsid w:val="0059222D"/>
    <w:rsid w:val="005925A8"/>
    <w:rsid w:val="00592CAE"/>
    <w:rsid w:val="0059339B"/>
    <w:rsid w:val="0059350C"/>
    <w:rsid w:val="00593B0B"/>
    <w:rsid w:val="00593E8F"/>
    <w:rsid w:val="005941AC"/>
    <w:rsid w:val="005966D0"/>
    <w:rsid w:val="00596C82"/>
    <w:rsid w:val="005A03A8"/>
    <w:rsid w:val="005A4A29"/>
    <w:rsid w:val="005A601A"/>
    <w:rsid w:val="005A698A"/>
    <w:rsid w:val="005B1BC8"/>
    <w:rsid w:val="005B1F84"/>
    <w:rsid w:val="005B25DC"/>
    <w:rsid w:val="005B2FBA"/>
    <w:rsid w:val="005B3016"/>
    <w:rsid w:val="005B3509"/>
    <w:rsid w:val="005B3EA0"/>
    <w:rsid w:val="005B5124"/>
    <w:rsid w:val="005B574A"/>
    <w:rsid w:val="005C00E8"/>
    <w:rsid w:val="005C237B"/>
    <w:rsid w:val="005C42CC"/>
    <w:rsid w:val="005D1C4E"/>
    <w:rsid w:val="005D2BA1"/>
    <w:rsid w:val="005D48A6"/>
    <w:rsid w:val="005D73BF"/>
    <w:rsid w:val="005D78DB"/>
    <w:rsid w:val="005E5C4A"/>
    <w:rsid w:val="005F247C"/>
    <w:rsid w:val="005F2824"/>
    <w:rsid w:val="005F3411"/>
    <w:rsid w:val="005F375D"/>
    <w:rsid w:val="005F384B"/>
    <w:rsid w:val="005F3DC1"/>
    <w:rsid w:val="005F6D5F"/>
    <w:rsid w:val="005F71AF"/>
    <w:rsid w:val="00601739"/>
    <w:rsid w:val="00601A87"/>
    <w:rsid w:val="006030AA"/>
    <w:rsid w:val="00604771"/>
    <w:rsid w:val="00611EEB"/>
    <w:rsid w:val="00615C44"/>
    <w:rsid w:val="00615F20"/>
    <w:rsid w:val="00617C2B"/>
    <w:rsid w:val="00621956"/>
    <w:rsid w:val="006223A7"/>
    <w:rsid w:val="00622A38"/>
    <w:rsid w:val="00623714"/>
    <w:rsid w:val="00626AFD"/>
    <w:rsid w:val="00626D29"/>
    <w:rsid w:val="00627082"/>
    <w:rsid w:val="006325AA"/>
    <w:rsid w:val="006334E7"/>
    <w:rsid w:val="0063528A"/>
    <w:rsid w:val="00636853"/>
    <w:rsid w:val="00637E41"/>
    <w:rsid w:val="00641164"/>
    <w:rsid w:val="0064123B"/>
    <w:rsid w:val="00641257"/>
    <w:rsid w:val="006415D4"/>
    <w:rsid w:val="00642EC1"/>
    <w:rsid w:val="00643B7D"/>
    <w:rsid w:val="0064402F"/>
    <w:rsid w:val="006447EE"/>
    <w:rsid w:val="00645F0F"/>
    <w:rsid w:val="006465A9"/>
    <w:rsid w:val="00650545"/>
    <w:rsid w:val="00650FD3"/>
    <w:rsid w:val="00654B5B"/>
    <w:rsid w:val="00657431"/>
    <w:rsid w:val="006579E5"/>
    <w:rsid w:val="0066225A"/>
    <w:rsid w:val="006632B1"/>
    <w:rsid w:val="006641EE"/>
    <w:rsid w:val="006665FC"/>
    <w:rsid w:val="00674914"/>
    <w:rsid w:val="00674FF1"/>
    <w:rsid w:val="00676BA4"/>
    <w:rsid w:val="006778BC"/>
    <w:rsid w:val="00682961"/>
    <w:rsid w:val="00682ED4"/>
    <w:rsid w:val="0068602E"/>
    <w:rsid w:val="00686F5C"/>
    <w:rsid w:val="006916F5"/>
    <w:rsid w:val="006930EB"/>
    <w:rsid w:val="00693269"/>
    <w:rsid w:val="0069350C"/>
    <w:rsid w:val="006955A9"/>
    <w:rsid w:val="0069646D"/>
    <w:rsid w:val="006A2FB6"/>
    <w:rsid w:val="006A362E"/>
    <w:rsid w:val="006A4182"/>
    <w:rsid w:val="006A5D92"/>
    <w:rsid w:val="006B0100"/>
    <w:rsid w:val="006B085F"/>
    <w:rsid w:val="006B1CBD"/>
    <w:rsid w:val="006B3603"/>
    <w:rsid w:val="006B5F3D"/>
    <w:rsid w:val="006C14DE"/>
    <w:rsid w:val="006C4446"/>
    <w:rsid w:val="006C4D86"/>
    <w:rsid w:val="006D5166"/>
    <w:rsid w:val="006E16D5"/>
    <w:rsid w:val="006E2555"/>
    <w:rsid w:val="006E26A4"/>
    <w:rsid w:val="006E31ED"/>
    <w:rsid w:val="006E442F"/>
    <w:rsid w:val="006E4CE9"/>
    <w:rsid w:val="006E7940"/>
    <w:rsid w:val="006E7CCA"/>
    <w:rsid w:val="006F19D3"/>
    <w:rsid w:val="006F1CDF"/>
    <w:rsid w:val="006F23BE"/>
    <w:rsid w:val="006F3D69"/>
    <w:rsid w:val="006F4FF8"/>
    <w:rsid w:val="006F580B"/>
    <w:rsid w:val="006F5877"/>
    <w:rsid w:val="006F7895"/>
    <w:rsid w:val="00700164"/>
    <w:rsid w:val="007008EC"/>
    <w:rsid w:val="00701B3C"/>
    <w:rsid w:val="0070202A"/>
    <w:rsid w:val="00703CC6"/>
    <w:rsid w:val="00704D60"/>
    <w:rsid w:val="00705DF7"/>
    <w:rsid w:val="00705FA7"/>
    <w:rsid w:val="00706A98"/>
    <w:rsid w:val="00706C4D"/>
    <w:rsid w:val="00706E56"/>
    <w:rsid w:val="00710147"/>
    <w:rsid w:val="0071086F"/>
    <w:rsid w:val="00710B72"/>
    <w:rsid w:val="00714397"/>
    <w:rsid w:val="007146CA"/>
    <w:rsid w:val="0071608B"/>
    <w:rsid w:val="00717F97"/>
    <w:rsid w:val="007201ED"/>
    <w:rsid w:val="0072079A"/>
    <w:rsid w:val="007227D5"/>
    <w:rsid w:val="00725558"/>
    <w:rsid w:val="00726A60"/>
    <w:rsid w:val="0072718A"/>
    <w:rsid w:val="00733403"/>
    <w:rsid w:val="007347F7"/>
    <w:rsid w:val="007356B6"/>
    <w:rsid w:val="00736CCD"/>
    <w:rsid w:val="0073762B"/>
    <w:rsid w:val="00737875"/>
    <w:rsid w:val="00740D0C"/>
    <w:rsid w:val="00742CB6"/>
    <w:rsid w:val="00743335"/>
    <w:rsid w:val="007434AE"/>
    <w:rsid w:val="0075306B"/>
    <w:rsid w:val="00753125"/>
    <w:rsid w:val="00754E60"/>
    <w:rsid w:val="0075500F"/>
    <w:rsid w:val="00755EB5"/>
    <w:rsid w:val="00762635"/>
    <w:rsid w:val="00763035"/>
    <w:rsid w:val="007637BF"/>
    <w:rsid w:val="007641B5"/>
    <w:rsid w:val="007644BB"/>
    <w:rsid w:val="0076466B"/>
    <w:rsid w:val="007651FA"/>
    <w:rsid w:val="00766B5A"/>
    <w:rsid w:val="0076711B"/>
    <w:rsid w:val="007679DB"/>
    <w:rsid w:val="00767EA7"/>
    <w:rsid w:val="0077308A"/>
    <w:rsid w:val="00775E78"/>
    <w:rsid w:val="00776A74"/>
    <w:rsid w:val="00776C93"/>
    <w:rsid w:val="00776CAC"/>
    <w:rsid w:val="0078466D"/>
    <w:rsid w:val="00785D3F"/>
    <w:rsid w:val="00786CB9"/>
    <w:rsid w:val="007949D6"/>
    <w:rsid w:val="007963D7"/>
    <w:rsid w:val="00796F35"/>
    <w:rsid w:val="00797BBD"/>
    <w:rsid w:val="00797E8B"/>
    <w:rsid w:val="00797F8C"/>
    <w:rsid w:val="007A0EE0"/>
    <w:rsid w:val="007A29F8"/>
    <w:rsid w:val="007A369D"/>
    <w:rsid w:val="007A3931"/>
    <w:rsid w:val="007A46ED"/>
    <w:rsid w:val="007B10D4"/>
    <w:rsid w:val="007B1343"/>
    <w:rsid w:val="007B3A30"/>
    <w:rsid w:val="007B3DA1"/>
    <w:rsid w:val="007B4EA6"/>
    <w:rsid w:val="007B59FB"/>
    <w:rsid w:val="007C0488"/>
    <w:rsid w:val="007C0692"/>
    <w:rsid w:val="007C071D"/>
    <w:rsid w:val="007C23BC"/>
    <w:rsid w:val="007C521E"/>
    <w:rsid w:val="007C5C63"/>
    <w:rsid w:val="007D18F8"/>
    <w:rsid w:val="007D25AD"/>
    <w:rsid w:val="007D49E4"/>
    <w:rsid w:val="007D5358"/>
    <w:rsid w:val="007D6137"/>
    <w:rsid w:val="007D742F"/>
    <w:rsid w:val="007D74C9"/>
    <w:rsid w:val="007E27D2"/>
    <w:rsid w:val="007E3A67"/>
    <w:rsid w:val="007E57DC"/>
    <w:rsid w:val="007E6445"/>
    <w:rsid w:val="007E742A"/>
    <w:rsid w:val="007F19BF"/>
    <w:rsid w:val="007F1B6A"/>
    <w:rsid w:val="007F4DD1"/>
    <w:rsid w:val="007F7756"/>
    <w:rsid w:val="00800904"/>
    <w:rsid w:val="00801D0C"/>
    <w:rsid w:val="008036F7"/>
    <w:rsid w:val="008041B6"/>
    <w:rsid w:val="008044CD"/>
    <w:rsid w:val="00805D3A"/>
    <w:rsid w:val="00810DB8"/>
    <w:rsid w:val="00811E3C"/>
    <w:rsid w:val="00813025"/>
    <w:rsid w:val="0081460B"/>
    <w:rsid w:val="00814BD2"/>
    <w:rsid w:val="008154D5"/>
    <w:rsid w:val="00815915"/>
    <w:rsid w:val="0082225F"/>
    <w:rsid w:val="00824F5A"/>
    <w:rsid w:val="008251FF"/>
    <w:rsid w:val="008252CB"/>
    <w:rsid w:val="0083015C"/>
    <w:rsid w:val="00832013"/>
    <w:rsid w:val="0083291B"/>
    <w:rsid w:val="008337CE"/>
    <w:rsid w:val="00833935"/>
    <w:rsid w:val="00835338"/>
    <w:rsid w:val="00835DDC"/>
    <w:rsid w:val="00837B87"/>
    <w:rsid w:val="008404C1"/>
    <w:rsid w:val="0084262E"/>
    <w:rsid w:val="00842C17"/>
    <w:rsid w:val="00844EF2"/>
    <w:rsid w:val="00845E3E"/>
    <w:rsid w:val="00847DED"/>
    <w:rsid w:val="0085031C"/>
    <w:rsid w:val="0085098A"/>
    <w:rsid w:val="00852752"/>
    <w:rsid w:val="00852D9F"/>
    <w:rsid w:val="00852F42"/>
    <w:rsid w:val="008534F9"/>
    <w:rsid w:val="008541D5"/>
    <w:rsid w:val="008542D9"/>
    <w:rsid w:val="00854421"/>
    <w:rsid w:val="00857CA7"/>
    <w:rsid w:val="00860617"/>
    <w:rsid w:val="00862EE9"/>
    <w:rsid w:val="00863373"/>
    <w:rsid w:val="008712FF"/>
    <w:rsid w:val="00871C50"/>
    <w:rsid w:val="008745EC"/>
    <w:rsid w:val="0087618B"/>
    <w:rsid w:val="008828CE"/>
    <w:rsid w:val="00883588"/>
    <w:rsid w:val="008846DB"/>
    <w:rsid w:val="00885F5C"/>
    <w:rsid w:val="00896C2F"/>
    <w:rsid w:val="008A0393"/>
    <w:rsid w:val="008A06A4"/>
    <w:rsid w:val="008A1B43"/>
    <w:rsid w:val="008A2182"/>
    <w:rsid w:val="008A2605"/>
    <w:rsid w:val="008A32AA"/>
    <w:rsid w:val="008A37AB"/>
    <w:rsid w:val="008A4312"/>
    <w:rsid w:val="008A43F2"/>
    <w:rsid w:val="008A5F47"/>
    <w:rsid w:val="008A6813"/>
    <w:rsid w:val="008A753F"/>
    <w:rsid w:val="008B195A"/>
    <w:rsid w:val="008B1AFA"/>
    <w:rsid w:val="008B2129"/>
    <w:rsid w:val="008B4900"/>
    <w:rsid w:val="008B7C04"/>
    <w:rsid w:val="008C0CE8"/>
    <w:rsid w:val="008C0D2B"/>
    <w:rsid w:val="008C1504"/>
    <w:rsid w:val="008C18A5"/>
    <w:rsid w:val="008C2A26"/>
    <w:rsid w:val="008C521E"/>
    <w:rsid w:val="008C552A"/>
    <w:rsid w:val="008C7082"/>
    <w:rsid w:val="008D0B22"/>
    <w:rsid w:val="008D30B9"/>
    <w:rsid w:val="008D3959"/>
    <w:rsid w:val="008D4221"/>
    <w:rsid w:val="008D4F88"/>
    <w:rsid w:val="008D6A75"/>
    <w:rsid w:val="008E15E2"/>
    <w:rsid w:val="008E1967"/>
    <w:rsid w:val="008E25FD"/>
    <w:rsid w:val="008E3BFF"/>
    <w:rsid w:val="008E728F"/>
    <w:rsid w:val="008F48B7"/>
    <w:rsid w:val="008F754F"/>
    <w:rsid w:val="0090206F"/>
    <w:rsid w:val="009025EC"/>
    <w:rsid w:val="009111C4"/>
    <w:rsid w:val="009138A0"/>
    <w:rsid w:val="00913A7A"/>
    <w:rsid w:val="00914A3E"/>
    <w:rsid w:val="009157A4"/>
    <w:rsid w:val="00916CC5"/>
    <w:rsid w:val="00922240"/>
    <w:rsid w:val="00922277"/>
    <w:rsid w:val="009223F8"/>
    <w:rsid w:val="009251D2"/>
    <w:rsid w:val="00925624"/>
    <w:rsid w:val="0092657C"/>
    <w:rsid w:val="00931DE0"/>
    <w:rsid w:val="00933282"/>
    <w:rsid w:val="009335FC"/>
    <w:rsid w:val="00933704"/>
    <w:rsid w:val="009348BF"/>
    <w:rsid w:val="009351F3"/>
    <w:rsid w:val="00936B35"/>
    <w:rsid w:val="00937B21"/>
    <w:rsid w:val="00937C60"/>
    <w:rsid w:val="00941438"/>
    <w:rsid w:val="00941A17"/>
    <w:rsid w:val="00943311"/>
    <w:rsid w:val="00944929"/>
    <w:rsid w:val="00945357"/>
    <w:rsid w:val="00945FEB"/>
    <w:rsid w:val="0095283F"/>
    <w:rsid w:val="00954669"/>
    <w:rsid w:val="00954822"/>
    <w:rsid w:val="00954B04"/>
    <w:rsid w:val="00954B7B"/>
    <w:rsid w:val="00954BEA"/>
    <w:rsid w:val="00960353"/>
    <w:rsid w:val="0096209A"/>
    <w:rsid w:val="0096313B"/>
    <w:rsid w:val="009639AC"/>
    <w:rsid w:val="00966AA9"/>
    <w:rsid w:val="0096764F"/>
    <w:rsid w:val="00970776"/>
    <w:rsid w:val="0097363F"/>
    <w:rsid w:val="009739F7"/>
    <w:rsid w:val="009758F8"/>
    <w:rsid w:val="0097614B"/>
    <w:rsid w:val="00976C31"/>
    <w:rsid w:val="00977DD5"/>
    <w:rsid w:val="00977F39"/>
    <w:rsid w:val="00980B2C"/>
    <w:rsid w:val="00980F8F"/>
    <w:rsid w:val="00982760"/>
    <w:rsid w:val="0098343F"/>
    <w:rsid w:val="00983CFC"/>
    <w:rsid w:val="009844AA"/>
    <w:rsid w:val="009848C0"/>
    <w:rsid w:val="00985DDF"/>
    <w:rsid w:val="009932F5"/>
    <w:rsid w:val="00993E34"/>
    <w:rsid w:val="00995A6E"/>
    <w:rsid w:val="00995FC0"/>
    <w:rsid w:val="009A0EDB"/>
    <w:rsid w:val="009A4D07"/>
    <w:rsid w:val="009A6E95"/>
    <w:rsid w:val="009A79C1"/>
    <w:rsid w:val="009B0EC3"/>
    <w:rsid w:val="009B4248"/>
    <w:rsid w:val="009B4F32"/>
    <w:rsid w:val="009B51A2"/>
    <w:rsid w:val="009B5F07"/>
    <w:rsid w:val="009C0F2F"/>
    <w:rsid w:val="009C33E9"/>
    <w:rsid w:val="009C5015"/>
    <w:rsid w:val="009C5BFF"/>
    <w:rsid w:val="009D00B9"/>
    <w:rsid w:val="009D2566"/>
    <w:rsid w:val="009D43BE"/>
    <w:rsid w:val="009D4599"/>
    <w:rsid w:val="009D4B20"/>
    <w:rsid w:val="009D54F9"/>
    <w:rsid w:val="009D5529"/>
    <w:rsid w:val="009D5E5D"/>
    <w:rsid w:val="009D5FE2"/>
    <w:rsid w:val="009D6893"/>
    <w:rsid w:val="009D6FDC"/>
    <w:rsid w:val="009D76DE"/>
    <w:rsid w:val="009D7D47"/>
    <w:rsid w:val="009E1B5D"/>
    <w:rsid w:val="009E512C"/>
    <w:rsid w:val="009E5300"/>
    <w:rsid w:val="009E6C51"/>
    <w:rsid w:val="009E70F0"/>
    <w:rsid w:val="009F015F"/>
    <w:rsid w:val="009F363C"/>
    <w:rsid w:val="009F5CC1"/>
    <w:rsid w:val="009F6B24"/>
    <w:rsid w:val="00A01EEE"/>
    <w:rsid w:val="00A0524E"/>
    <w:rsid w:val="00A06078"/>
    <w:rsid w:val="00A073FD"/>
    <w:rsid w:val="00A10F6A"/>
    <w:rsid w:val="00A110CB"/>
    <w:rsid w:val="00A1234B"/>
    <w:rsid w:val="00A142CD"/>
    <w:rsid w:val="00A14ABA"/>
    <w:rsid w:val="00A156A3"/>
    <w:rsid w:val="00A21879"/>
    <w:rsid w:val="00A245CE"/>
    <w:rsid w:val="00A24674"/>
    <w:rsid w:val="00A25E7B"/>
    <w:rsid w:val="00A25F36"/>
    <w:rsid w:val="00A260E0"/>
    <w:rsid w:val="00A264F0"/>
    <w:rsid w:val="00A26E2B"/>
    <w:rsid w:val="00A3097B"/>
    <w:rsid w:val="00A309AA"/>
    <w:rsid w:val="00A323B4"/>
    <w:rsid w:val="00A32C0D"/>
    <w:rsid w:val="00A357EB"/>
    <w:rsid w:val="00A35A23"/>
    <w:rsid w:val="00A40EBD"/>
    <w:rsid w:val="00A411EE"/>
    <w:rsid w:val="00A417DF"/>
    <w:rsid w:val="00A502EA"/>
    <w:rsid w:val="00A5258B"/>
    <w:rsid w:val="00A55F1D"/>
    <w:rsid w:val="00A56190"/>
    <w:rsid w:val="00A57588"/>
    <w:rsid w:val="00A577E7"/>
    <w:rsid w:val="00A61DFC"/>
    <w:rsid w:val="00A64635"/>
    <w:rsid w:val="00A657FF"/>
    <w:rsid w:val="00A6684A"/>
    <w:rsid w:val="00A67479"/>
    <w:rsid w:val="00A67A9C"/>
    <w:rsid w:val="00A703A6"/>
    <w:rsid w:val="00A7055A"/>
    <w:rsid w:val="00A71499"/>
    <w:rsid w:val="00A71B28"/>
    <w:rsid w:val="00A73170"/>
    <w:rsid w:val="00A804ED"/>
    <w:rsid w:val="00A80B49"/>
    <w:rsid w:val="00A81706"/>
    <w:rsid w:val="00A81944"/>
    <w:rsid w:val="00A81E21"/>
    <w:rsid w:val="00A84050"/>
    <w:rsid w:val="00A87546"/>
    <w:rsid w:val="00A90993"/>
    <w:rsid w:val="00A90F84"/>
    <w:rsid w:val="00A920F2"/>
    <w:rsid w:val="00A93112"/>
    <w:rsid w:val="00A9394D"/>
    <w:rsid w:val="00A93C8E"/>
    <w:rsid w:val="00A94F3F"/>
    <w:rsid w:val="00AA0C62"/>
    <w:rsid w:val="00AA0CA3"/>
    <w:rsid w:val="00AA24D4"/>
    <w:rsid w:val="00AA31E3"/>
    <w:rsid w:val="00AA5656"/>
    <w:rsid w:val="00AB03F6"/>
    <w:rsid w:val="00AB1C54"/>
    <w:rsid w:val="00AB2DC2"/>
    <w:rsid w:val="00AB2F5F"/>
    <w:rsid w:val="00AC26EA"/>
    <w:rsid w:val="00AC32A4"/>
    <w:rsid w:val="00AC331E"/>
    <w:rsid w:val="00AC3CB2"/>
    <w:rsid w:val="00AC530C"/>
    <w:rsid w:val="00AD097A"/>
    <w:rsid w:val="00AD12B9"/>
    <w:rsid w:val="00AD1826"/>
    <w:rsid w:val="00AD1AB5"/>
    <w:rsid w:val="00AD3B76"/>
    <w:rsid w:val="00AD5DD4"/>
    <w:rsid w:val="00AE1BC5"/>
    <w:rsid w:val="00AE21E2"/>
    <w:rsid w:val="00AE22AB"/>
    <w:rsid w:val="00AE29BE"/>
    <w:rsid w:val="00AE3E81"/>
    <w:rsid w:val="00AE6133"/>
    <w:rsid w:val="00AE7172"/>
    <w:rsid w:val="00AF18AD"/>
    <w:rsid w:val="00AF1AC3"/>
    <w:rsid w:val="00AF2D4D"/>
    <w:rsid w:val="00AF2DC9"/>
    <w:rsid w:val="00AF309F"/>
    <w:rsid w:val="00AF489C"/>
    <w:rsid w:val="00B04FC2"/>
    <w:rsid w:val="00B06B8E"/>
    <w:rsid w:val="00B07921"/>
    <w:rsid w:val="00B12ED5"/>
    <w:rsid w:val="00B133E0"/>
    <w:rsid w:val="00B13D65"/>
    <w:rsid w:val="00B15017"/>
    <w:rsid w:val="00B15344"/>
    <w:rsid w:val="00B208BE"/>
    <w:rsid w:val="00B22435"/>
    <w:rsid w:val="00B22D58"/>
    <w:rsid w:val="00B23D94"/>
    <w:rsid w:val="00B316B3"/>
    <w:rsid w:val="00B32A68"/>
    <w:rsid w:val="00B3505B"/>
    <w:rsid w:val="00B37BBE"/>
    <w:rsid w:val="00B40DFE"/>
    <w:rsid w:val="00B42D05"/>
    <w:rsid w:val="00B43376"/>
    <w:rsid w:val="00B43532"/>
    <w:rsid w:val="00B4522C"/>
    <w:rsid w:val="00B50972"/>
    <w:rsid w:val="00B54A24"/>
    <w:rsid w:val="00B55190"/>
    <w:rsid w:val="00B55D66"/>
    <w:rsid w:val="00B567F0"/>
    <w:rsid w:val="00B57EC6"/>
    <w:rsid w:val="00B57FA0"/>
    <w:rsid w:val="00B60748"/>
    <w:rsid w:val="00B60934"/>
    <w:rsid w:val="00B61446"/>
    <w:rsid w:val="00B62490"/>
    <w:rsid w:val="00B62847"/>
    <w:rsid w:val="00B644DD"/>
    <w:rsid w:val="00B64E47"/>
    <w:rsid w:val="00B653B8"/>
    <w:rsid w:val="00B728E5"/>
    <w:rsid w:val="00B72EC4"/>
    <w:rsid w:val="00B7550E"/>
    <w:rsid w:val="00B801C8"/>
    <w:rsid w:val="00B808BA"/>
    <w:rsid w:val="00B808E9"/>
    <w:rsid w:val="00B80993"/>
    <w:rsid w:val="00B81CD9"/>
    <w:rsid w:val="00B82E6F"/>
    <w:rsid w:val="00B83C78"/>
    <w:rsid w:val="00B85A9C"/>
    <w:rsid w:val="00B908BF"/>
    <w:rsid w:val="00B91F85"/>
    <w:rsid w:val="00B93F52"/>
    <w:rsid w:val="00B94BE6"/>
    <w:rsid w:val="00BA0C30"/>
    <w:rsid w:val="00BA1B7B"/>
    <w:rsid w:val="00BA60CC"/>
    <w:rsid w:val="00BA764F"/>
    <w:rsid w:val="00BA7716"/>
    <w:rsid w:val="00BA7825"/>
    <w:rsid w:val="00BB21C5"/>
    <w:rsid w:val="00BB2350"/>
    <w:rsid w:val="00BB331E"/>
    <w:rsid w:val="00BB4CEC"/>
    <w:rsid w:val="00BB60DD"/>
    <w:rsid w:val="00BB69AF"/>
    <w:rsid w:val="00BC1334"/>
    <w:rsid w:val="00BC2329"/>
    <w:rsid w:val="00BC6F84"/>
    <w:rsid w:val="00BD31BA"/>
    <w:rsid w:val="00BD3FDE"/>
    <w:rsid w:val="00BD48EE"/>
    <w:rsid w:val="00BD4BDA"/>
    <w:rsid w:val="00BD507F"/>
    <w:rsid w:val="00BD663D"/>
    <w:rsid w:val="00BD6A8C"/>
    <w:rsid w:val="00BE0F28"/>
    <w:rsid w:val="00BE1A2C"/>
    <w:rsid w:val="00BE31AF"/>
    <w:rsid w:val="00BF131D"/>
    <w:rsid w:val="00BF478F"/>
    <w:rsid w:val="00BF519A"/>
    <w:rsid w:val="00BF5E8A"/>
    <w:rsid w:val="00BF6508"/>
    <w:rsid w:val="00BF696F"/>
    <w:rsid w:val="00BF6E4F"/>
    <w:rsid w:val="00BF70A6"/>
    <w:rsid w:val="00C01C8D"/>
    <w:rsid w:val="00C05445"/>
    <w:rsid w:val="00C05D7E"/>
    <w:rsid w:val="00C072EA"/>
    <w:rsid w:val="00C0794D"/>
    <w:rsid w:val="00C10DE5"/>
    <w:rsid w:val="00C11FBD"/>
    <w:rsid w:val="00C12315"/>
    <w:rsid w:val="00C12363"/>
    <w:rsid w:val="00C12510"/>
    <w:rsid w:val="00C12CE2"/>
    <w:rsid w:val="00C135CC"/>
    <w:rsid w:val="00C144AB"/>
    <w:rsid w:val="00C174E0"/>
    <w:rsid w:val="00C20167"/>
    <w:rsid w:val="00C2199C"/>
    <w:rsid w:val="00C21F25"/>
    <w:rsid w:val="00C21F7A"/>
    <w:rsid w:val="00C2240B"/>
    <w:rsid w:val="00C22EF2"/>
    <w:rsid w:val="00C23934"/>
    <w:rsid w:val="00C23CB3"/>
    <w:rsid w:val="00C247A2"/>
    <w:rsid w:val="00C24F1D"/>
    <w:rsid w:val="00C25480"/>
    <w:rsid w:val="00C25A16"/>
    <w:rsid w:val="00C25AC1"/>
    <w:rsid w:val="00C25D35"/>
    <w:rsid w:val="00C264AC"/>
    <w:rsid w:val="00C277BC"/>
    <w:rsid w:val="00C33583"/>
    <w:rsid w:val="00C33871"/>
    <w:rsid w:val="00C42434"/>
    <w:rsid w:val="00C4383A"/>
    <w:rsid w:val="00C46874"/>
    <w:rsid w:val="00C47491"/>
    <w:rsid w:val="00C47C8B"/>
    <w:rsid w:val="00C50259"/>
    <w:rsid w:val="00C50FF7"/>
    <w:rsid w:val="00C52588"/>
    <w:rsid w:val="00C53FD3"/>
    <w:rsid w:val="00C61E74"/>
    <w:rsid w:val="00C66148"/>
    <w:rsid w:val="00C672C8"/>
    <w:rsid w:val="00C70E3A"/>
    <w:rsid w:val="00C70ED6"/>
    <w:rsid w:val="00C7148E"/>
    <w:rsid w:val="00C71726"/>
    <w:rsid w:val="00C73746"/>
    <w:rsid w:val="00C762EF"/>
    <w:rsid w:val="00C76E53"/>
    <w:rsid w:val="00C810C0"/>
    <w:rsid w:val="00C81870"/>
    <w:rsid w:val="00C81AD1"/>
    <w:rsid w:val="00C8459D"/>
    <w:rsid w:val="00C87BC0"/>
    <w:rsid w:val="00C90396"/>
    <w:rsid w:val="00C915A2"/>
    <w:rsid w:val="00C933CE"/>
    <w:rsid w:val="00C97848"/>
    <w:rsid w:val="00CA3527"/>
    <w:rsid w:val="00CA3B2B"/>
    <w:rsid w:val="00CA4ACB"/>
    <w:rsid w:val="00CA5591"/>
    <w:rsid w:val="00CA5993"/>
    <w:rsid w:val="00CA6362"/>
    <w:rsid w:val="00CA7A03"/>
    <w:rsid w:val="00CB0B94"/>
    <w:rsid w:val="00CB0C07"/>
    <w:rsid w:val="00CB1A8A"/>
    <w:rsid w:val="00CB315D"/>
    <w:rsid w:val="00CB3F14"/>
    <w:rsid w:val="00CB5427"/>
    <w:rsid w:val="00CB64A8"/>
    <w:rsid w:val="00CC0EC0"/>
    <w:rsid w:val="00CC1331"/>
    <w:rsid w:val="00CC4E56"/>
    <w:rsid w:val="00CC7FF7"/>
    <w:rsid w:val="00CD2237"/>
    <w:rsid w:val="00CD34DA"/>
    <w:rsid w:val="00CD3EF1"/>
    <w:rsid w:val="00CD61FC"/>
    <w:rsid w:val="00CD6FA0"/>
    <w:rsid w:val="00CE1F4A"/>
    <w:rsid w:val="00CE7428"/>
    <w:rsid w:val="00CF087B"/>
    <w:rsid w:val="00CF12B6"/>
    <w:rsid w:val="00CF3431"/>
    <w:rsid w:val="00CF4272"/>
    <w:rsid w:val="00CF4AB5"/>
    <w:rsid w:val="00CF751C"/>
    <w:rsid w:val="00CF7D58"/>
    <w:rsid w:val="00D0316C"/>
    <w:rsid w:val="00D036D3"/>
    <w:rsid w:val="00D129EE"/>
    <w:rsid w:val="00D1390F"/>
    <w:rsid w:val="00D141D4"/>
    <w:rsid w:val="00D16DED"/>
    <w:rsid w:val="00D174B4"/>
    <w:rsid w:val="00D20281"/>
    <w:rsid w:val="00D209CC"/>
    <w:rsid w:val="00D2288C"/>
    <w:rsid w:val="00D2423F"/>
    <w:rsid w:val="00D24B5F"/>
    <w:rsid w:val="00D258E5"/>
    <w:rsid w:val="00D27336"/>
    <w:rsid w:val="00D3140F"/>
    <w:rsid w:val="00D315BE"/>
    <w:rsid w:val="00D32D05"/>
    <w:rsid w:val="00D33068"/>
    <w:rsid w:val="00D333D3"/>
    <w:rsid w:val="00D34855"/>
    <w:rsid w:val="00D35407"/>
    <w:rsid w:val="00D35707"/>
    <w:rsid w:val="00D403DE"/>
    <w:rsid w:val="00D416DE"/>
    <w:rsid w:val="00D46A65"/>
    <w:rsid w:val="00D47F7B"/>
    <w:rsid w:val="00D50B85"/>
    <w:rsid w:val="00D50CF5"/>
    <w:rsid w:val="00D5132F"/>
    <w:rsid w:val="00D51CA4"/>
    <w:rsid w:val="00D52F41"/>
    <w:rsid w:val="00D53CC4"/>
    <w:rsid w:val="00D56FA6"/>
    <w:rsid w:val="00D5737A"/>
    <w:rsid w:val="00D57F9F"/>
    <w:rsid w:val="00D6004E"/>
    <w:rsid w:val="00D60197"/>
    <w:rsid w:val="00D61A7A"/>
    <w:rsid w:val="00D62BC6"/>
    <w:rsid w:val="00D63685"/>
    <w:rsid w:val="00D67E17"/>
    <w:rsid w:val="00D71AEE"/>
    <w:rsid w:val="00D72565"/>
    <w:rsid w:val="00D73975"/>
    <w:rsid w:val="00D758BB"/>
    <w:rsid w:val="00D75CBC"/>
    <w:rsid w:val="00D76BF7"/>
    <w:rsid w:val="00D774A9"/>
    <w:rsid w:val="00D7785C"/>
    <w:rsid w:val="00D82D30"/>
    <w:rsid w:val="00D83F01"/>
    <w:rsid w:val="00D85DDE"/>
    <w:rsid w:val="00D87696"/>
    <w:rsid w:val="00D908C3"/>
    <w:rsid w:val="00D9401B"/>
    <w:rsid w:val="00D944F1"/>
    <w:rsid w:val="00D948BC"/>
    <w:rsid w:val="00D954A8"/>
    <w:rsid w:val="00D95DEB"/>
    <w:rsid w:val="00DA17C1"/>
    <w:rsid w:val="00DA36F9"/>
    <w:rsid w:val="00DA7FB6"/>
    <w:rsid w:val="00DB1012"/>
    <w:rsid w:val="00DB2C89"/>
    <w:rsid w:val="00DB37D8"/>
    <w:rsid w:val="00DB3B0D"/>
    <w:rsid w:val="00DB4DFC"/>
    <w:rsid w:val="00DB4FE0"/>
    <w:rsid w:val="00DB60BB"/>
    <w:rsid w:val="00DB71E2"/>
    <w:rsid w:val="00DB733B"/>
    <w:rsid w:val="00DC3F7A"/>
    <w:rsid w:val="00DC46F5"/>
    <w:rsid w:val="00DC57B0"/>
    <w:rsid w:val="00DC6C39"/>
    <w:rsid w:val="00DC6CA8"/>
    <w:rsid w:val="00DC6E89"/>
    <w:rsid w:val="00DC76E4"/>
    <w:rsid w:val="00DC7AD0"/>
    <w:rsid w:val="00DD0374"/>
    <w:rsid w:val="00DD0CE6"/>
    <w:rsid w:val="00DD243B"/>
    <w:rsid w:val="00DD3FDE"/>
    <w:rsid w:val="00DD4744"/>
    <w:rsid w:val="00DD5B0C"/>
    <w:rsid w:val="00DD620A"/>
    <w:rsid w:val="00DD667D"/>
    <w:rsid w:val="00DD66BD"/>
    <w:rsid w:val="00DE0C3B"/>
    <w:rsid w:val="00DE17C7"/>
    <w:rsid w:val="00DE2037"/>
    <w:rsid w:val="00DE2964"/>
    <w:rsid w:val="00DE30DD"/>
    <w:rsid w:val="00DE4BDD"/>
    <w:rsid w:val="00DE4BFE"/>
    <w:rsid w:val="00DE5865"/>
    <w:rsid w:val="00DE5930"/>
    <w:rsid w:val="00DE77E0"/>
    <w:rsid w:val="00DE7FD7"/>
    <w:rsid w:val="00DF37B3"/>
    <w:rsid w:val="00DF4003"/>
    <w:rsid w:val="00DF416E"/>
    <w:rsid w:val="00DF686C"/>
    <w:rsid w:val="00DF7D6A"/>
    <w:rsid w:val="00E040C1"/>
    <w:rsid w:val="00E07355"/>
    <w:rsid w:val="00E14944"/>
    <w:rsid w:val="00E158E5"/>
    <w:rsid w:val="00E15CF3"/>
    <w:rsid w:val="00E17503"/>
    <w:rsid w:val="00E20F07"/>
    <w:rsid w:val="00E2105B"/>
    <w:rsid w:val="00E21891"/>
    <w:rsid w:val="00E24C33"/>
    <w:rsid w:val="00E25360"/>
    <w:rsid w:val="00E25909"/>
    <w:rsid w:val="00E26676"/>
    <w:rsid w:val="00E27AAF"/>
    <w:rsid w:val="00E317EC"/>
    <w:rsid w:val="00E31A86"/>
    <w:rsid w:val="00E40CD0"/>
    <w:rsid w:val="00E41155"/>
    <w:rsid w:val="00E41681"/>
    <w:rsid w:val="00E41895"/>
    <w:rsid w:val="00E44ABF"/>
    <w:rsid w:val="00E44DCB"/>
    <w:rsid w:val="00E47069"/>
    <w:rsid w:val="00E47FA0"/>
    <w:rsid w:val="00E50FBE"/>
    <w:rsid w:val="00E53E7C"/>
    <w:rsid w:val="00E54C19"/>
    <w:rsid w:val="00E57D3D"/>
    <w:rsid w:val="00E6008A"/>
    <w:rsid w:val="00E613E6"/>
    <w:rsid w:val="00E63756"/>
    <w:rsid w:val="00E63FC5"/>
    <w:rsid w:val="00E655D9"/>
    <w:rsid w:val="00E65AAB"/>
    <w:rsid w:val="00E65CEF"/>
    <w:rsid w:val="00E73750"/>
    <w:rsid w:val="00E73A27"/>
    <w:rsid w:val="00E7419D"/>
    <w:rsid w:val="00E75F2E"/>
    <w:rsid w:val="00E766AE"/>
    <w:rsid w:val="00E81CE6"/>
    <w:rsid w:val="00E83AB7"/>
    <w:rsid w:val="00E863EB"/>
    <w:rsid w:val="00E87912"/>
    <w:rsid w:val="00E9083B"/>
    <w:rsid w:val="00E95167"/>
    <w:rsid w:val="00E95DE7"/>
    <w:rsid w:val="00E97015"/>
    <w:rsid w:val="00E971F3"/>
    <w:rsid w:val="00EA3D0D"/>
    <w:rsid w:val="00EA3FDB"/>
    <w:rsid w:val="00EA468A"/>
    <w:rsid w:val="00EA64B7"/>
    <w:rsid w:val="00EA6DF8"/>
    <w:rsid w:val="00EA759A"/>
    <w:rsid w:val="00EB3946"/>
    <w:rsid w:val="00EB56C0"/>
    <w:rsid w:val="00EB5BA0"/>
    <w:rsid w:val="00EB5F9B"/>
    <w:rsid w:val="00EB6B95"/>
    <w:rsid w:val="00EB7896"/>
    <w:rsid w:val="00EC4790"/>
    <w:rsid w:val="00EC73D1"/>
    <w:rsid w:val="00ED0235"/>
    <w:rsid w:val="00ED0644"/>
    <w:rsid w:val="00ED5D96"/>
    <w:rsid w:val="00ED6CC1"/>
    <w:rsid w:val="00EE2C73"/>
    <w:rsid w:val="00EE330C"/>
    <w:rsid w:val="00EE34BE"/>
    <w:rsid w:val="00EE444B"/>
    <w:rsid w:val="00EE4DE0"/>
    <w:rsid w:val="00EE4E08"/>
    <w:rsid w:val="00EF0578"/>
    <w:rsid w:val="00EF0627"/>
    <w:rsid w:val="00EF475F"/>
    <w:rsid w:val="00EF65C9"/>
    <w:rsid w:val="00F01AFD"/>
    <w:rsid w:val="00F045E6"/>
    <w:rsid w:val="00F04801"/>
    <w:rsid w:val="00F05A8F"/>
    <w:rsid w:val="00F05CAE"/>
    <w:rsid w:val="00F06690"/>
    <w:rsid w:val="00F0682F"/>
    <w:rsid w:val="00F11EF2"/>
    <w:rsid w:val="00F12136"/>
    <w:rsid w:val="00F13F98"/>
    <w:rsid w:val="00F14437"/>
    <w:rsid w:val="00F14FB7"/>
    <w:rsid w:val="00F16B1B"/>
    <w:rsid w:val="00F20D6E"/>
    <w:rsid w:val="00F21894"/>
    <w:rsid w:val="00F21C42"/>
    <w:rsid w:val="00F229C0"/>
    <w:rsid w:val="00F2604E"/>
    <w:rsid w:val="00F342E3"/>
    <w:rsid w:val="00F36897"/>
    <w:rsid w:val="00F40899"/>
    <w:rsid w:val="00F46218"/>
    <w:rsid w:val="00F46D63"/>
    <w:rsid w:val="00F4754E"/>
    <w:rsid w:val="00F50B89"/>
    <w:rsid w:val="00F51330"/>
    <w:rsid w:val="00F51DAC"/>
    <w:rsid w:val="00F527BC"/>
    <w:rsid w:val="00F531EF"/>
    <w:rsid w:val="00F53464"/>
    <w:rsid w:val="00F549F9"/>
    <w:rsid w:val="00F54D50"/>
    <w:rsid w:val="00F55232"/>
    <w:rsid w:val="00F55261"/>
    <w:rsid w:val="00F561A3"/>
    <w:rsid w:val="00F61A3B"/>
    <w:rsid w:val="00F64C02"/>
    <w:rsid w:val="00F6598C"/>
    <w:rsid w:val="00F65BC3"/>
    <w:rsid w:val="00F72EBD"/>
    <w:rsid w:val="00F74359"/>
    <w:rsid w:val="00F74562"/>
    <w:rsid w:val="00F76AB0"/>
    <w:rsid w:val="00F82D79"/>
    <w:rsid w:val="00F84592"/>
    <w:rsid w:val="00F84A3C"/>
    <w:rsid w:val="00F8568F"/>
    <w:rsid w:val="00F862B3"/>
    <w:rsid w:val="00F8636B"/>
    <w:rsid w:val="00F874E0"/>
    <w:rsid w:val="00F93912"/>
    <w:rsid w:val="00F94AF4"/>
    <w:rsid w:val="00F9502B"/>
    <w:rsid w:val="00F955EA"/>
    <w:rsid w:val="00F95E91"/>
    <w:rsid w:val="00F95F5E"/>
    <w:rsid w:val="00F97634"/>
    <w:rsid w:val="00F97FB9"/>
    <w:rsid w:val="00FA4915"/>
    <w:rsid w:val="00FA5561"/>
    <w:rsid w:val="00FA6879"/>
    <w:rsid w:val="00FA6B9A"/>
    <w:rsid w:val="00FA7FC8"/>
    <w:rsid w:val="00FB1F01"/>
    <w:rsid w:val="00FB2AE1"/>
    <w:rsid w:val="00FB3A2C"/>
    <w:rsid w:val="00FB4644"/>
    <w:rsid w:val="00FB47DF"/>
    <w:rsid w:val="00FB5695"/>
    <w:rsid w:val="00FB6D56"/>
    <w:rsid w:val="00FC21D2"/>
    <w:rsid w:val="00FC3D02"/>
    <w:rsid w:val="00FC430E"/>
    <w:rsid w:val="00FC4DAD"/>
    <w:rsid w:val="00FC5CDE"/>
    <w:rsid w:val="00FD1569"/>
    <w:rsid w:val="00FD2564"/>
    <w:rsid w:val="00FD351B"/>
    <w:rsid w:val="00FD41BB"/>
    <w:rsid w:val="00FE1321"/>
    <w:rsid w:val="00FE2B5B"/>
    <w:rsid w:val="00FE3073"/>
    <w:rsid w:val="00FE494F"/>
    <w:rsid w:val="00FE4A38"/>
    <w:rsid w:val="00FF55CF"/>
    <w:rsid w:val="00FF6286"/>
    <w:rsid w:val="03734958"/>
    <w:rsid w:val="05C1A492"/>
    <w:rsid w:val="24C26D38"/>
    <w:rsid w:val="29427201"/>
    <w:rsid w:val="3483C328"/>
    <w:rsid w:val="39ADDE66"/>
    <w:rsid w:val="3C3B3F17"/>
    <w:rsid w:val="5D09F9C5"/>
    <w:rsid w:val="6644AA57"/>
    <w:rsid w:val="6D43DD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3B41D97"/>
  <w15:chartTrackingRefBased/>
  <w15:docId w15:val="{C914BEFF-A0F3-49DB-9DA8-0FF8F6CD1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635"/>
    <w:pPr>
      <w:spacing w:after="240" w:line="260" w:lineRule="exact"/>
      <w:jc w:val="both"/>
    </w:pPr>
    <w:rPr>
      <w:rFonts w:ascii="Book Antiqua" w:hAnsi="Book Antiqua"/>
    </w:rPr>
  </w:style>
  <w:style w:type="paragraph" w:styleId="Heading1">
    <w:name w:val="heading 1"/>
    <w:basedOn w:val="Normal"/>
    <w:next w:val="Normal"/>
    <w:link w:val="Heading1Char"/>
    <w:qFormat/>
    <w:rsid w:val="00355DD1"/>
    <w:pPr>
      <w:keepNext/>
      <w:spacing w:line="240" w:lineRule="auto"/>
      <w:jc w:val="center"/>
      <w:outlineLvl w:val="0"/>
    </w:pPr>
    <w:rPr>
      <w:rFonts w:ascii="Arial Bold" w:hAnsi="Arial Bold"/>
      <w:b/>
      <w:kern w:val="28"/>
      <w:sz w:val="36"/>
      <w:lang w:val="x-none"/>
    </w:rPr>
  </w:style>
  <w:style w:type="paragraph" w:styleId="Heading2">
    <w:name w:val="heading 2"/>
    <w:basedOn w:val="Normal"/>
    <w:next w:val="Normal"/>
    <w:link w:val="Heading2Char"/>
    <w:qFormat/>
    <w:rsid w:val="00355DD1"/>
    <w:pPr>
      <w:keepNext/>
      <w:spacing w:before="240" w:line="240" w:lineRule="auto"/>
      <w:jc w:val="left"/>
      <w:outlineLvl w:val="1"/>
    </w:pPr>
    <w:rPr>
      <w:rFonts w:ascii="Arial" w:hAnsi="Arial"/>
      <w:b/>
      <w:sz w:val="26"/>
      <w:lang w:val="x-none"/>
    </w:rPr>
  </w:style>
  <w:style w:type="paragraph" w:styleId="Heading3">
    <w:name w:val="heading 3"/>
    <w:basedOn w:val="Normal"/>
    <w:next w:val="Normal"/>
    <w:link w:val="Heading3Char"/>
    <w:qFormat/>
    <w:rsid w:val="005E5C4A"/>
    <w:pPr>
      <w:keepNext/>
      <w:tabs>
        <w:tab w:val="left" w:pos="709"/>
      </w:tabs>
      <w:spacing w:before="120" w:after="120" w:line="240" w:lineRule="auto"/>
      <w:jc w:val="left"/>
      <w:outlineLvl w:val="2"/>
    </w:pPr>
    <w:rPr>
      <w:rFonts w:ascii="Arial Bold" w:hAnsi="Arial Bold"/>
      <w:b/>
      <w:sz w:val="22"/>
      <w:lang w:val="x-none"/>
    </w:rPr>
  </w:style>
  <w:style w:type="paragraph" w:styleId="Heading4">
    <w:name w:val="heading 4"/>
    <w:basedOn w:val="Normal"/>
    <w:next w:val="Normal"/>
    <w:link w:val="Heading4Char"/>
    <w:qFormat/>
    <w:rsid w:val="005E5C4A"/>
    <w:pPr>
      <w:keepNext/>
      <w:tabs>
        <w:tab w:val="left" w:pos="709"/>
      </w:tabs>
      <w:spacing w:after="120" w:line="240" w:lineRule="auto"/>
      <w:jc w:val="left"/>
      <w:outlineLvl w:val="3"/>
    </w:pPr>
    <w:rPr>
      <w:rFonts w:ascii="Arial" w:hAnsi="Arial"/>
      <w:b/>
      <w:lang w:val="x-none"/>
    </w:rPr>
  </w:style>
  <w:style w:type="paragraph" w:styleId="Heading5">
    <w:name w:val="heading 5"/>
    <w:basedOn w:val="Normal"/>
    <w:next w:val="Normal"/>
    <w:link w:val="Heading5Char"/>
    <w:qFormat/>
    <w:rsid w:val="00A64635"/>
    <w:pPr>
      <w:keepNext/>
      <w:spacing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paragraph" w:styleId="Heading7">
    <w:name w:val="heading 7"/>
    <w:basedOn w:val="Heading6"/>
    <w:next w:val="Normal"/>
    <w:link w:val="Heading7Char"/>
    <w:unhideWhenUsed/>
    <w:qFormat/>
    <w:rsid w:val="00593E8F"/>
    <w:pPr>
      <w:keepLines w:val="0"/>
      <w:spacing w:before="120" w:after="60" w:line="240" w:lineRule="atLeast"/>
      <w:jc w:val="left"/>
      <w:outlineLvl w:val="6"/>
    </w:pPr>
    <w:rPr>
      <w:rFonts w:ascii="Arial" w:hAnsi="Arial"/>
      <w:b/>
      <w:bCs/>
      <w:i w:val="0"/>
      <w:iCs w:val="0"/>
      <w:color w:val="auto"/>
      <w:szCs w:val="22"/>
      <w:lang w:val="en-AU"/>
    </w:rPr>
  </w:style>
  <w:style w:type="paragraph" w:styleId="Heading8">
    <w:name w:val="heading 8"/>
    <w:basedOn w:val="HeadingBase"/>
    <w:next w:val="Normal"/>
    <w:link w:val="Heading8Char"/>
    <w:unhideWhenUsed/>
    <w:qFormat/>
    <w:rsid w:val="00593E8F"/>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5A601A"/>
    <w:pPr>
      <w:numPr>
        <w:numId w:val="27"/>
      </w:numPr>
      <w:spacing w:after="20" w:line="240" w:lineRule="auto"/>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355DD1"/>
    <w:rPr>
      <w:rFonts w:ascii="Arial Bold" w:hAnsi="Arial Bold"/>
      <w:b/>
      <w:kern w:val="28"/>
      <w:sz w:val="36"/>
      <w:lang w:val="x-none"/>
    </w:rPr>
  </w:style>
  <w:style w:type="character" w:customStyle="1" w:styleId="Heading2Char">
    <w:name w:val="Heading 2 Char"/>
    <w:link w:val="Heading2"/>
    <w:rsid w:val="00355DD1"/>
    <w:rPr>
      <w:rFonts w:ascii="Arial" w:hAnsi="Arial"/>
      <w:b/>
      <w:sz w:val="26"/>
      <w:lang w:val="x-none"/>
    </w:rPr>
  </w:style>
  <w:style w:type="character" w:customStyle="1" w:styleId="Heading3Char">
    <w:name w:val="Heading 3 Char"/>
    <w:link w:val="Heading3"/>
    <w:rsid w:val="005E5C4A"/>
    <w:rPr>
      <w:rFonts w:ascii="Arial Bold" w:hAnsi="Arial Bold"/>
      <w:b/>
      <w:sz w:val="22"/>
      <w:lang w:val="x-none"/>
    </w:rPr>
  </w:style>
  <w:style w:type="character" w:customStyle="1" w:styleId="Heading4Char">
    <w:name w:val="Heading 4 Char"/>
    <w:link w:val="Heading4"/>
    <w:rsid w:val="005E5C4A"/>
    <w:rPr>
      <w:rFonts w:ascii="Arial" w:hAnsi="Arial"/>
      <w:b/>
      <w:lang w:val="x-none"/>
    </w:rPr>
  </w:style>
  <w:style w:type="character" w:customStyle="1" w:styleId="Heading5Char">
    <w:name w:val="Heading 5 Char"/>
    <w:link w:val="Heading5"/>
    <w:rsid w:val="00A64635"/>
    <w:rPr>
      <w:rFonts w:ascii="Arial" w:hAnsi="Arial" w:cs="Times New Roman"/>
      <w:b/>
      <w:bCs/>
      <w:iCs/>
      <w:sz w:val="20"/>
      <w:szCs w:val="26"/>
      <w:lang w:eastAsia="en-AU"/>
    </w:rPr>
  </w:style>
  <w:style w:type="paragraph" w:styleId="TOC2">
    <w:name w:val="toc 2"/>
    <w:basedOn w:val="Normal"/>
    <w:next w:val="Normal"/>
    <w:uiPriority w:val="39"/>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A64635"/>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uiPriority w:val="39"/>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uiPriority w:val="99"/>
    <w:rsid w:val="0059350C"/>
    <w:pPr>
      <w:tabs>
        <w:tab w:val="center" w:pos="4153"/>
        <w:tab w:val="right" w:pos="8306"/>
      </w:tabs>
      <w:spacing w:after="0" w:line="240" w:lineRule="auto"/>
      <w:jc w:val="center"/>
    </w:pPr>
    <w:rPr>
      <w:rFonts w:ascii="Arial" w:hAnsi="Arial"/>
      <w:sz w:val="18"/>
      <w:lang w:val="x-none"/>
    </w:rPr>
  </w:style>
  <w:style w:type="character" w:customStyle="1" w:styleId="FooterChar">
    <w:name w:val="Footer Char"/>
    <w:link w:val="Footer"/>
    <w:uiPriority w:val="99"/>
    <w:rsid w:val="0059350C"/>
    <w:rPr>
      <w:rFonts w:ascii="Arial" w:hAnsi="Arial"/>
      <w:sz w:val="18"/>
      <w:lang w:val="x-none"/>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5E5C4A"/>
    <w:pPr>
      <w:keepNext/>
      <w:spacing w:after="360" w:line="240" w:lineRule="auto"/>
      <w:jc w:val="center"/>
    </w:pPr>
    <w:rPr>
      <w:rFonts w:ascii="Arial Bold" w:hAnsi="Arial Bold"/>
      <w:b/>
      <w:sz w:val="36"/>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925624"/>
    <w:pPr>
      <w:spacing w:after="0" w:line="240" w:lineRule="auto"/>
      <w:jc w:val="left"/>
    </w:pPr>
    <w:rPr>
      <w:rFonts w:ascii="Arial" w:hAnsi="Arial"/>
      <w:sz w:val="18"/>
    </w:rPr>
  </w:style>
  <w:style w:type="paragraph" w:customStyle="1" w:styleId="HeaderOdd">
    <w:name w:val="Header Odd"/>
    <w:basedOn w:val="Normal"/>
    <w:link w:val="HeaderOddChar"/>
    <w:rsid w:val="007679DB"/>
    <w:pPr>
      <w:spacing w:after="0" w:line="240" w:lineRule="auto"/>
      <w:jc w:val="right"/>
    </w:pPr>
    <w:rPr>
      <w:rFonts w:ascii="Arial" w:hAnsi="Arial"/>
      <w:sz w:val="18"/>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5E5C4A"/>
    <w:pPr>
      <w:spacing w:before="240" w:line="240" w:lineRule="auto"/>
      <w:jc w:val="center"/>
    </w:pPr>
    <w:rPr>
      <w:rFonts w:ascii="Arial Bold" w:hAnsi="Arial Bold" w:cs="Arial"/>
      <w:b/>
      <w:sz w:val="52"/>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9C33E9"/>
    <w:pPr>
      <w:tabs>
        <w:tab w:val="left" w:pos="454"/>
      </w:tabs>
      <w:spacing w:after="0" w:line="240" w:lineRule="auto"/>
      <w:ind w:left="454" w:hanging="45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1B18CE"/>
    <w:pPr>
      <w:keepNext/>
      <w:spacing w:after="0" w:line="240" w:lineRule="auto"/>
      <w:ind w:left="1134" w:right="1134"/>
      <w:jc w:val="center"/>
    </w:pPr>
    <w:rPr>
      <w:rFonts w:asciiTheme="majorHAnsi" w:hAnsiTheme="majorHAnsi" w:cstheme="majorHAnsi"/>
      <w:sz w:val="32"/>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1B18CE"/>
    <w:rPr>
      <w:bCs/>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F045E6"/>
    <w:rPr>
      <w:b w:val="0"/>
      <w:color w:val="auto"/>
      <w:u w:val="non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qFormat/>
    <w:rsid w:val="00A64635"/>
    <w:pPr>
      <w:numPr>
        <w:numId w:val="1"/>
      </w:numPr>
    </w:pPr>
    <w:rPr>
      <w:lang w:val="x-none"/>
    </w:rPr>
  </w:style>
  <w:style w:type="character" w:customStyle="1" w:styleId="BulletChar">
    <w:name w:val="Bullet Char"/>
    <w:link w:val="Bullet"/>
    <w:rsid w:val="00A64635"/>
    <w:rPr>
      <w:rFonts w:ascii="Book Antiqua" w:hAnsi="Book Antiqua"/>
      <w:lang w:val="x-none"/>
    </w:rPr>
  </w:style>
  <w:style w:type="paragraph" w:customStyle="1" w:styleId="Dash">
    <w:name w:val="Dash"/>
    <w:basedOn w:val="Normal"/>
    <w:link w:val="DashChar"/>
    <w:qFormat/>
    <w:rsid w:val="00A64635"/>
    <w:pPr>
      <w:numPr>
        <w:ilvl w:val="1"/>
        <w:numId w:val="1"/>
      </w:numPr>
    </w:pPr>
    <w:rPr>
      <w:lang w:val="x-none"/>
    </w:rPr>
  </w:style>
  <w:style w:type="character" w:customStyle="1" w:styleId="DashChar">
    <w:name w:val="Dash Char"/>
    <w:link w:val="Dash"/>
    <w:rsid w:val="00A64635"/>
    <w:rPr>
      <w:rFonts w:ascii="Book Antiqua" w:hAnsi="Book Antiqua"/>
      <w:lang w:val="x-none"/>
    </w:rPr>
  </w:style>
  <w:style w:type="paragraph" w:customStyle="1" w:styleId="DoubleDot">
    <w:name w:val="Double Dot"/>
    <w:basedOn w:val="Normal"/>
    <w:link w:val="DoubleDotChar"/>
    <w:rsid w:val="00A64635"/>
    <w:pPr>
      <w:numPr>
        <w:ilvl w:val="2"/>
        <w:numId w:val="1"/>
      </w:numPr>
    </w:pPr>
    <w:rPr>
      <w:lang w:val="x-none"/>
    </w:rPr>
  </w:style>
  <w:style w:type="character" w:customStyle="1" w:styleId="DoubleDotChar">
    <w:name w:val="Double Dot Char"/>
    <w:link w:val="DoubleDot"/>
    <w:rsid w:val="00A64635"/>
    <w:rPr>
      <w:rFonts w:ascii="Book Antiqua" w:hAnsi="Book Antiqua"/>
      <w:lang w:val="x-none"/>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unhideWhenUsed/>
    <w:rsid w:val="001A186D"/>
    <w:rPr>
      <w:lang w:val="x-none" w:eastAsia="x-none"/>
    </w:rPr>
  </w:style>
  <w:style w:type="character" w:customStyle="1" w:styleId="CommentTextChar">
    <w:name w:val="Comment Text Char"/>
    <w:link w:val="CommentText"/>
    <w:uiPriority w:val="99"/>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192802"/>
    <w:pPr>
      <w:jc w:val="both"/>
    </w:pPr>
    <w:rPr>
      <w:rFonts w:ascii="Book Antiqua" w:hAnsi="Book Antiqua"/>
    </w:rPr>
  </w:style>
  <w:style w:type="character" w:customStyle="1" w:styleId="ChartandTableFootnoteChar">
    <w:name w:val="Chart and Table Footnote Char"/>
    <w:link w:val="ChartandTableFootnote"/>
    <w:rsid w:val="009C33E9"/>
    <w:rPr>
      <w:rFonts w:ascii="Arial" w:hAnsi="Arial"/>
      <w:sz w:val="16"/>
    </w:rPr>
  </w:style>
  <w:style w:type="paragraph" w:styleId="BodyText">
    <w:name w:val="Body Text"/>
    <w:basedOn w:val="Normal"/>
    <w:link w:val="BodyTextChar"/>
    <w:qFormat/>
    <w:rsid w:val="00AE29BE"/>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jc w:val="left"/>
    </w:pPr>
    <w:rPr>
      <w:rFonts w:ascii="Cambria" w:eastAsia="Calibri" w:hAnsi="Cambria"/>
      <w:color w:val="000000"/>
      <w:sz w:val="24"/>
      <w:szCs w:val="24"/>
      <w:lang w:eastAsia="en-US"/>
    </w:rPr>
  </w:style>
  <w:style w:type="paragraph" w:customStyle="1" w:styleId="TableHeadingcontinued">
    <w:name w:val="Table Heading (continued)"/>
    <w:basedOn w:val="TableHeading"/>
    <w:rsid w:val="003B7884"/>
    <w:rPr>
      <w:snapToGrid w:val="0"/>
    </w:rPr>
  </w:style>
  <w:style w:type="paragraph" w:customStyle="1" w:styleId="ChartandTableFootnote-Dash">
    <w:name w:val="Chart and Table Footnote - Dash"/>
    <w:basedOn w:val="Source"/>
    <w:rsid w:val="009C33E9"/>
    <w:pPr>
      <w:tabs>
        <w:tab w:val="clear" w:pos="284"/>
        <w:tab w:val="left" w:pos="680"/>
      </w:tabs>
      <w:ind w:left="681" w:hanging="284"/>
    </w:pPr>
  </w:style>
  <w:style w:type="paragraph" w:customStyle="1" w:styleId="Heading1-NoTOC">
    <w:name w:val="Heading 1 - No TOC"/>
    <w:basedOn w:val="Heading1"/>
    <w:rsid w:val="00842C17"/>
    <w:pPr>
      <w:spacing w:after="360"/>
      <w:outlineLvl w:val="9"/>
    </w:pPr>
  </w:style>
  <w:style w:type="paragraph" w:customStyle="1" w:styleId="Heading2-NoTOC">
    <w:name w:val="Heading 2 - No TOC"/>
    <w:rsid w:val="00DF686C"/>
    <w:pPr>
      <w:spacing w:before="240" w:after="240"/>
    </w:pPr>
    <w:rPr>
      <w:rFonts w:ascii="Arial" w:hAnsi="Arial"/>
      <w:b/>
      <w:sz w:val="26"/>
    </w:rPr>
  </w:style>
  <w:style w:type="paragraph" w:customStyle="1" w:styleId="PartHeading-NoTOC">
    <w:name w:val="Part Heading - No TOC"/>
    <w:basedOn w:val="PartHeading"/>
    <w:rsid w:val="005E5C4A"/>
    <w:rPr>
      <w:smallCaps/>
    </w:rPr>
  </w:style>
  <w:style w:type="paragraph" w:customStyle="1" w:styleId="Heading1-LVL2">
    <w:name w:val="Heading 1 - LVL2"/>
    <w:basedOn w:val="Heading1"/>
    <w:rsid w:val="00E95DE7"/>
  </w:style>
  <w:style w:type="paragraph" w:customStyle="1" w:styleId="Heading2-TOC">
    <w:name w:val="Heading 2 - TOC"/>
    <w:rsid w:val="004C0BD7"/>
    <w:pPr>
      <w:spacing w:before="360" w:after="360"/>
      <w:outlineLvl w:val="1"/>
    </w:pPr>
    <w:rPr>
      <w:rFonts w:ascii="Arial" w:hAnsi="Arial"/>
      <w:b/>
      <w:sz w:val="30"/>
    </w:rPr>
  </w:style>
  <w:style w:type="paragraph" w:styleId="Revision">
    <w:name w:val="Revision"/>
    <w:hidden/>
    <w:uiPriority w:val="99"/>
    <w:semiHidden/>
    <w:rsid w:val="007E57DC"/>
    <w:rPr>
      <w:rFonts w:ascii="Book Antiqua" w:hAnsi="Book Antiqua"/>
    </w:rPr>
  </w:style>
  <w:style w:type="paragraph" w:customStyle="1" w:styleId="FooterOdd">
    <w:name w:val="Footer Odd"/>
    <w:basedOn w:val="Footer"/>
    <w:qFormat/>
    <w:rsid w:val="0059350C"/>
    <w:pPr>
      <w:pBdr>
        <w:top w:val="single" w:sz="4" w:space="10" w:color="auto"/>
      </w:pBdr>
      <w:jc w:val="right"/>
    </w:pPr>
  </w:style>
  <w:style w:type="paragraph" w:customStyle="1" w:styleId="FooterEven">
    <w:name w:val="Footer Even"/>
    <w:basedOn w:val="Footer"/>
    <w:qFormat/>
    <w:rsid w:val="006E442F"/>
    <w:pPr>
      <w:pBdr>
        <w:top w:val="single" w:sz="4" w:space="10" w:color="auto"/>
      </w:pBdr>
      <w:jc w:val="left"/>
    </w:pPr>
    <w:rPr>
      <w:bCs/>
      <w:lang w:val="en-AU"/>
    </w:rPr>
  </w:style>
  <w:style w:type="table" w:styleId="TableGrid">
    <w:name w:val="Table Grid"/>
    <w:basedOn w:val="TableNormal"/>
    <w:rsid w:val="00925624"/>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2F433E"/>
    <w:pPr>
      <w:ind w:left="720"/>
      <w:contextualSpacing/>
    </w:pPr>
  </w:style>
  <w:style w:type="paragraph" w:styleId="FootnoteText">
    <w:name w:val="footnote text"/>
    <w:basedOn w:val="Normal"/>
    <w:link w:val="FootnoteTextChar"/>
    <w:uiPriority w:val="99"/>
    <w:unhideWhenUsed/>
    <w:rsid w:val="0026624F"/>
    <w:pPr>
      <w:spacing w:after="0" w:line="240" w:lineRule="auto"/>
    </w:pPr>
  </w:style>
  <w:style w:type="character" w:customStyle="1" w:styleId="FootnoteTextChar">
    <w:name w:val="Footnote Text Char"/>
    <w:basedOn w:val="DefaultParagraphFont"/>
    <w:link w:val="FootnoteText"/>
    <w:uiPriority w:val="99"/>
    <w:rsid w:val="0026624F"/>
    <w:rPr>
      <w:rFonts w:ascii="Book Antiqua" w:hAnsi="Book Antiqua"/>
    </w:rPr>
  </w:style>
  <w:style w:type="character" w:styleId="FootnoteReference">
    <w:name w:val="footnote reference"/>
    <w:basedOn w:val="DefaultParagraphFont"/>
    <w:uiPriority w:val="99"/>
    <w:unhideWhenUsed/>
    <w:rsid w:val="0026624F"/>
    <w:rPr>
      <w:vertAlign w:val="superscript"/>
    </w:rPr>
  </w:style>
  <w:style w:type="character" w:customStyle="1" w:styleId="PBS16Actsitalics">
    <w:name w:val="PBS16 Acts (italics)"/>
    <w:basedOn w:val="DefaultParagraphFont"/>
    <w:uiPriority w:val="1"/>
    <w:rsid w:val="00D46A65"/>
    <w:rPr>
      <w:i/>
    </w:rPr>
  </w:style>
  <w:style w:type="table" w:customStyle="1" w:styleId="TableGrid1">
    <w:name w:val="Table Grid1"/>
    <w:basedOn w:val="TableNormal"/>
    <w:next w:val="TableGrid"/>
    <w:uiPriority w:val="59"/>
    <w:rsid w:val="0039113F"/>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EE4DE0"/>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F4754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4754E"/>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F4754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customStyle="1" w:styleId="PBSTableListBullet">
    <w:name w:val="PBS Table List Bullet"/>
    <w:basedOn w:val="Normal"/>
    <w:rsid w:val="007D6137"/>
    <w:pPr>
      <w:numPr>
        <w:numId w:val="8"/>
      </w:numPr>
      <w:spacing w:before="60" w:after="60" w:line="240" w:lineRule="auto"/>
      <w:ind w:left="253" w:hanging="184"/>
      <w:jc w:val="left"/>
    </w:pPr>
    <w:rPr>
      <w:rFonts w:ascii="Arial" w:hAnsi="Arial" w:cs="Arial"/>
      <w:sz w:val="16"/>
      <w:szCs w:val="16"/>
    </w:rPr>
  </w:style>
  <w:style w:type="paragraph" w:customStyle="1" w:styleId="PBSLinkedProgHeading">
    <w:name w:val="PBS Linked Prog Heading"/>
    <w:basedOn w:val="Normal"/>
    <w:qFormat/>
    <w:rsid w:val="00CA5591"/>
    <w:pPr>
      <w:keepNext/>
      <w:spacing w:before="60" w:after="60" w:line="240" w:lineRule="exact"/>
    </w:pPr>
    <w:rPr>
      <w:rFonts w:ascii="Arial" w:hAnsi="Arial" w:cs="Arial"/>
      <w:b/>
      <w:sz w:val="16"/>
      <w:szCs w:val="16"/>
    </w:rPr>
  </w:style>
  <w:style w:type="paragraph" w:customStyle="1" w:styleId="PBSLinkedProgHeading2">
    <w:name w:val="PBS Linked Prog Heading 2"/>
    <w:basedOn w:val="PBSLinkedProgHeading"/>
    <w:qFormat/>
    <w:rsid w:val="00CA5591"/>
    <w:pPr>
      <w:keepNext w:val="0"/>
    </w:pPr>
  </w:style>
  <w:style w:type="paragraph" w:customStyle="1" w:styleId="PBSLinkedProgNormal">
    <w:name w:val="PBS Linked Prog Normal"/>
    <w:basedOn w:val="Normal"/>
    <w:qFormat/>
    <w:rsid w:val="00CA5591"/>
    <w:pPr>
      <w:spacing w:before="60" w:after="60" w:line="240" w:lineRule="exact"/>
    </w:pPr>
    <w:rPr>
      <w:rFonts w:ascii="Arial" w:hAnsi="Arial" w:cs="Arial"/>
      <w:sz w:val="16"/>
      <w:szCs w:val="16"/>
    </w:rPr>
  </w:style>
  <w:style w:type="paragraph" w:customStyle="1" w:styleId="PBSLinkedProgbullet">
    <w:name w:val="PBS Linked Prog bullet"/>
    <w:basedOn w:val="PBSTableListBullet"/>
    <w:qFormat/>
    <w:rsid w:val="007D6137"/>
    <w:pPr>
      <w:numPr>
        <w:numId w:val="7"/>
      </w:numPr>
      <w:ind w:left="253" w:hanging="184"/>
    </w:pPr>
  </w:style>
  <w:style w:type="paragraph" w:customStyle="1" w:styleId="PBS16Glossary">
    <w:name w:val="PBS16 Glossary"/>
    <w:basedOn w:val="Normal"/>
    <w:rsid w:val="00162231"/>
    <w:pPr>
      <w:spacing w:before="40" w:after="40" w:line="240" w:lineRule="atLeast"/>
      <w:jc w:val="left"/>
    </w:pPr>
    <w:rPr>
      <w:sz w:val="18"/>
      <w:szCs w:val="18"/>
    </w:rPr>
  </w:style>
  <w:style w:type="character" w:styleId="UnresolvedMention">
    <w:name w:val="Unresolved Mention"/>
    <w:basedOn w:val="DefaultParagraphFont"/>
    <w:uiPriority w:val="99"/>
    <w:unhideWhenUsed/>
    <w:rsid w:val="00542689"/>
    <w:rPr>
      <w:color w:val="605E5C"/>
      <w:shd w:val="clear" w:color="auto" w:fill="E1DFDD"/>
    </w:rPr>
  </w:style>
  <w:style w:type="paragraph" w:styleId="TOC4">
    <w:name w:val="toc 4"/>
    <w:basedOn w:val="Normal"/>
    <w:next w:val="Normal"/>
    <w:autoRedefine/>
    <w:uiPriority w:val="39"/>
    <w:unhideWhenUsed/>
    <w:rsid w:val="00637E41"/>
    <w:pPr>
      <w:spacing w:after="100"/>
      <w:ind w:left="600"/>
    </w:pPr>
  </w:style>
  <w:style w:type="paragraph" w:styleId="TOC5">
    <w:name w:val="toc 5"/>
    <w:basedOn w:val="Normal"/>
    <w:next w:val="Normal"/>
    <w:autoRedefine/>
    <w:uiPriority w:val="39"/>
    <w:unhideWhenUsed/>
    <w:rsid w:val="00637E41"/>
    <w:pPr>
      <w:spacing w:after="100"/>
      <w:ind w:left="800"/>
    </w:pPr>
  </w:style>
  <w:style w:type="character" w:customStyle="1" w:styleId="Heading7Char">
    <w:name w:val="Heading 7 Char"/>
    <w:basedOn w:val="DefaultParagraphFont"/>
    <w:link w:val="Heading7"/>
    <w:rsid w:val="00593E8F"/>
    <w:rPr>
      <w:rFonts w:ascii="Arial" w:hAnsi="Arial"/>
      <w:b/>
      <w:bCs/>
      <w:szCs w:val="22"/>
    </w:rPr>
  </w:style>
  <w:style w:type="character" w:customStyle="1" w:styleId="Heading8Char">
    <w:name w:val="Heading 8 Char"/>
    <w:basedOn w:val="DefaultParagraphFont"/>
    <w:link w:val="Heading8"/>
    <w:rsid w:val="00593E8F"/>
    <w:rPr>
      <w:rFonts w:ascii="Times New Roman" w:hAnsi="Times New Roman"/>
      <w:i/>
      <w:iCs/>
      <w:sz w:val="16"/>
      <w:szCs w:val="24"/>
    </w:rPr>
  </w:style>
  <w:style w:type="paragraph" w:customStyle="1" w:styleId="ChartSecondHeading">
    <w:name w:val="Chart Second Heading"/>
    <w:basedOn w:val="HeadingBase"/>
    <w:next w:val="ChartGraphic"/>
    <w:rsid w:val="00593E8F"/>
    <w:pPr>
      <w:spacing w:before="60"/>
      <w:jc w:val="center"/>
    </w:pPr>
    <w:rPr>
      <w:sz w:val="20"/>
    </w:rPr>
  </w:style>
  <w:style w:type="paragraph" w:customStyle="1" w:styleId="HeadingBase">
    <w:name w:val="Heading Base"/>
    <w:link w:val="HeadingBaseChar"/>
    <w:rsid w:val="00593E8F"/>
    <w:pPr>
      <w:keepNext/>
    </w:pPr>
    <w:rPr>
      <w:rFonts w:ascii="Arial" w:hAnsi="Arial"/>
      <w:sz w:val="24"/>
    </w:rPr>
  </w:style>
  <w:style w:type="paragraph" w:customStyle="1" w:styleId="AlphaParagraph">
    <w:name w:val="Alpha Paragraph"/>
    <w:basedOn w:val="Normal"/>
    <w:rsid w:val="00593E8F"/>
    <w:pPr>
      <w:numPr>
        <w:numId w:val="9"/>
      </w:numPr>
    </w:pPr>
  </w:style>
  <w:style w:type="paragraph" w:customStyle="1" w:styleId="AppendixHeading">
    <w:name w:val="Appendix Heading"/>
    <w:basedOn w:val="HeadingBase"/>
    <w:semiHidden/>
    <w:rsid w:val="00593E8F"/>
    <w:pPr>
      <w:spacing w:after="240"/>
      <w:jc w:val="center"/>
      <w:outlineLvl w:val="3"/>
    </w:pPr>
    <w:rPr>
      <w:b/>
      <w:smallCaps/>
      <w:sz w:val="30"/>
    </w:rPr>
  </w:style>
  <w:style w:type="paragraph" w:customStyle="1" w:styleId="BoxText">
    <w:name w:val="Box Text"/>
    <w:basedOn w:val="BoxTextBase"/>
    <w:rsid w:val="00593E8F"/>
    <w:pPr>
      <w:spacing w:line="240" w:lineRule="auto"/>
    </w:pPr>
  </w:style>
  <w:style w:type="paragraph" w:customStyle="1" w:styleId="BoxHeading">
    <w:name w:val="Box Heading"/>
    <w:basedOn w:val="HeadingBase"/>
    <w:next w:val="BoxText"/>
    <w:rsid w:val="00593E8F"/>
    <w:pPr>
      <w:spacing w:before="120" w:after="120"/>
    </w:pPr>
    <w:rPr>
      <w:b/>
      <w:sz w:val="20"/>
    </w:rPr>
  </w:style>
  <w:style w:type="paragraph" w:customStyle="1" w:styleId="ChartandTableFootnoteAlphaSmall">
    <w:name w:val="Chart and Table Footnote Alpha Small"/>
    <w:basedOn w:val="HeadingBase"/>
    <w:next w:val="Normal"/>
    <w:rsid w:val="00593E8F"/>
    <w:pPr>
      <w:numPr>
        <w:numId w:val="10"/>
      </w:numPr>
      <w:tabs>
        <w:tab w:val="clear" w:pos="284"/>
        <w:tab w:val="num" w:pos="705"/>
      </w:tabs>
      <w:ind w:left="705" w:hanging="705"/>
      <w:jc w:val="both"/>
    </w:pPr>
    <w:rPr>
      <w:sz w:val="15"/>
    </w:rPr>
  </w:style>
  <w:style w:type="paragraph" w:customStyle="1" w:styleId="ChartandTableFootnoteSmall">
    <w:name w:val="Chart and Table Footnote Small"/>
    <w:basedOn w:val="HeadingBase"/>
    <w:next w:val="Normal"/>
    <w:rsid w:val="00593E8F"/>
    <w:pPr>
      <w:tabs>
        <w:tab w:val="left" w:pos="284"/>
      </w:tabs>
      <w:jc w:val="both"/>
    </w:pPr>
    <w:rPr>
      <w:sz w:val="15"/>
    </w:rPr>
  </w:style>
  <w:style w:type="paragraph" w:customStyle="1" w:styleId="BoxBullet">
    <w:name w:val="Box Bullet"/>
    <w:basedOn w:val="BoxText"/>
    <w:rsid w:val="00593E8F"/>
    <w:pPr>
      <w:numPr>
        <w:numId w:val="13"/>
      </w:numPr>
    </w:pPr>
  </w:style>
  <w:style w:type="paragraph" w:customStyle="1" w:styleId="Classification">
    <w:name w:val="Classification"/>
    <w:basedOn w:val="HeadingBase"/>
    <w:rsid w:val="00593E8F"/>
    <w:pPr>
      <w:jc w:val="center"/>
    </w:pPr>
    <w:rPr>
      <w:b/>
      <w:smallCaps/>
    </w:rPr>
  </w:style>
  <w:style w:type="character" w:customStyle="1" w:styleId="HiddenSequenceCode">
    <w:name w:val="Hidden Sequence Code"/>
    <w:semiHidden/>
    <w:rsid w:val="00593E8F"/>
    <w:rPr>
      <w:rFonts w:ascii="Times New Roman" w:hAnsi="Times New Roman"/>
      <w:vanish/>
      <w:sz w:val="16"/>
    </w:rPr>
  </w:style>
  <w:style w:type="paragraph" w:customStyle="1" w:styleId="NoteTableHeading">
    <w:name w:val="Note Table Heading"/>
    <w:basedOn w:val="HeadingBase"/>
    <w:next w:val="TableGraphic"/>
    <w:semiHidden/>
    <w:rsid w:val="00593E8F"/>
    <w:pPr>
      <w:spacing w:before="240"/>
    </w:pPr>
    <w:rPr>
      <w:b/>
      <w:sz w:val="20"/>
    </w:rPr>
  </w:style>
  <w:style w:type="paragraph" w:customStyle="1" w:styleId="TableTextBase">
    <w:name w:val="Table Text Base"/>
    <w:basedOn w:val="Normal"/>
    <w:link w:val="TableTextBaseChar"/>
    <w:rsid w:val="00593E8F"/>
    <w:pPr>
      <w:spacing w:before="60" w:after="60" w:line="240" w:lineRule="auto"/>
      <w:jc w:val="left"/>
    </w:pPr>
    <w:rPr>
      <w:rFonts w:ascii="Arial" w:hAnsi="Arial"/>
      <w:sz w:val="18"/>
    </w:rPr>
  </w:style>
  <w:style w:type="paragraph" w:customStyle="1" w:styleId="TableColumnHeadingBase">
    <w:name w:val="Table Column Heading Base"/>
    <w:basedOn w:val="Normal"/>
    <w:rsid w:val="00593E8F"/>
    <w:pPr>
      <w:spacing w:before="60" w:after="60" w:line="240" w:lineRule="auto"/>
      <w:jc w:val="left"/>
    </w:pPr>
    <w:rPr>
      <w:rFonts w:ascii="Arial" w:hAnsi="Arial"/>
      <w:b/>
    </w:rPr>
  </w:style>
  <w:style w:type="paragraph" w:customStyle="1" w:styleId="TableTextLeft">
    <w:name w:val="Table Text Left"/>
    <w:basedOn w:val="TableTextBase"/>
    <w:link w:val="TableTextLeftChar"/>
    <w:rsid w:val="00593E8F"/>
  </w:style>
  <w:style w:type="paragraph" w:customStyle="1" w:styleId="TableTextRight">
    <w:name w:val="Table Text Right"/>
    <w:basedOn w:val="TableTextBase"/>
    <w:rsid w:val="00593E8F"/>
    <w:pPr>
      <w:jc w:val="right"/>
    </w:pPr>
  </w:style>
  <w:style w:type="paragraph" w:customStyle="1" w:styleId="TableTextCentred">
    <w:name w:val="Table Text Centred"/>
    <w:basedOn w:val="TableTextBase"/>
    <w:rsid w:val="00593E8F"/>
    <w:pPr>
      <w:jc w:val="center"/>
    </w:pPr>
  </w:style>
  <w:style w:type="paragraph" w:customStyle="1" w:styleId="TableTextIndented">
    <w:name w:val="Table Text Indented"/>
    <w:basedOn w:val="TableTextBase"/>
    <w:rsid w:val="00593E8F"/>
    <w:pPr>
      <w:ind w:left="284"/>
    </w:pPr>
  </w:style>
  <w:style w:type="paragraph" w:customStyle="1" w:styleId="Exampletextbullet">
    <w:name w:val="Example text bullet"/>
    <w:basedOn w:val="Exampletext0"/>
    <w:rsid w:val="00593E8F"/>
    <w:pPr>
      <w:numPr>
        <w:numId w:val="11"/>
      </w:numPr>
    </w:pPr>
    <w:rPr>
      <w:lang w:eastAsia="x-none"/>
    </w:rPr>
  </w:style>
  <w:style w:type="paragraph" w:customStyle="1" w:styleId="TableHeadingcontinued0">
    <w:name w:val="Table Heading continued"/>
    <w:basedOn w:val="HeadingBase"/>
    <w:next w:val="TableGraphic"/>
    <w:rsid w:val="00593E8F"/>
    <w:pPr>
      <w:spacing w:before="120" w:after="20"/>
    </w:pPr>
    <w:rPr>
      <w:rFonts w:ascii="Arial Bold" w:hAnsi="Arial Bold"/>
      <w:b/>
      <w:sz w:val="20"/>
    </w:rPr>
  </w:style>
  <w:style w:type="paragraph" w:customStyle="1" w:styleId="HeaderBase">
    <w:name w:val="Header Base"/>
    <w:rsid w:val="00593E8F"/>
    <w:rPr>
      <w:rFonts w:ascii="Book Antiqua" w:hAnsi="Book Antiqua"/>
      <w:i/>
    </w:rPr>
  </w:style>
  <w:style w:type="paragraph" w:customStyle="1" w:styleId="FooterBase">
    <w:name w:val="Footer Base"/>
    <w:rsid w:val="00593E8F"/>
    <w:pPr>
      <w:jc w:val="center"/>
    </w:pPr>
    <w:rPr>
      <w:rFonts w:ascii="Arial" w:hAnsi="Arial"/>
    </w:rPr>
  </w:style>
  <w:style w:type="paragraph" w:styleId="Caption">
    <w:name w:val="caption"/>
    <w:basedOn w:val="Normal"/>
    <w:next w:val="Normal"/>
    <w:qFormat/>
    <w:rsid w:val="00593E8F"/>
    <w:rPr>
      <w:b/>
      <w:bCs/>
    </w:rPr>
  </w:style>
  <w:style w:type="paragraph" w:styleId="DocumentMap">
    <w:name w:val="Document Map"/>
    <w:basedOn w:val="Normal"/>
    <w:link w:val="DocumentMapChar"/>
    <w:semiHidden/>
    <w:rsid w:val="00593E8F"/>
    <w:pPr>
      <w:shd w:val="clear" w:color="auto" w:fill="000080"/>
    </w:pPr>
    <w:rPr>
      <w:rFonts w:ascii="Tahoma" w:hAnsi="Tahoma" w:cs="Tahoma"/>
    </w:rPr>
  </w:style>
  <w:style w:type="character" w:customStyle="1" w:styleId="DocumentMapChar">
    <w:name w:val="Document Map Char"/>
    <w:basedOn w:val="DefaultParagraphFont"/>
    <w:link w:val="DocumentMap"/>
    <w:semiHidden/>
    <w:rsid w:val="00593E8F"/>
    <w:rPr>
      <w:rFonts w:ascii="Tahoma" w:hAnsi="Tahoma" w:cs="Tahoma"/>
      <w:shd w:val="clear" w:color="auto" w:fill="000080"/>
    </w:rPr>
  </w:style>
  <w:style w:type="character" w:styleId="EndnoteReference">
    <w:name w:val="endnote reference"/>
    <w:semiHidden/>
    <w:rsid w:val="00593E8F"/>
    <w:rPr>
      <w:vertAlign w:val="superscript"/>
    </w:rPr>
  </w:style>
  <w:style w:type="paragraph" w:styleId="EndnoteText">
    <w:name w:val="endnote text"/>
    <w:basedOn w:val="Normal"/>
    <w:link w:val="EndnoteTextChar"/>
    <w:semiHidden/>
    <w:rsid w:val="00593E8F"/>
  </w:style>
  <w:style w:type="character" w:customStyle="1" w:styleId="EndnoteTextChar">
    <w:name w:val="Endnote Text Char"/>
    <w:basedOn w:val="DefaultParagraphFont"/>
    <w:link w:val="EndnoteText"/>
    <w:semiHidden/>
    <w:rsid w:val="00593E8F"/>
    <w:rPr>
      <w:rFonts w:ascii="Book Antiqua" w:hAnsi="Book Antiqua"/>
    </w:rPr>
  </w:style>
  <w:style w:type="paragraph" w:styleId="Index1">
    <w:name w:val="index 1"/>
    <w:basedOn w:val="Normal"/>
    <w:next w:val="Normal"/>
    <w:autoRedefine/>
    <w:semiHidden/>
    <w:rsid w:val="00593E8F"/>
    <w:pPr>
      <w:ind w:left="200" w:hanging="200"/>
    </w:pPr>
  </w:style>
  <w:style w:type="paragraph" w:styleId="Index2">
    <w:name w:val="index 2"/>
    <w:basedOn w:val="Normal"/>
    <w:next w:val="Normal"/>
    <w:autoRedefine/>
    <w:semiHidden/>
    <w:rsid w:val="00593E8F"/>
    <w:pPr>
      <w:ind w:left="400" w:hanging="200"/>
    </w:pPr>
  </w:style>
  <w:style w:type="paragraph" w:styleId="Index3">
    <w:name w:val="index 3"/>
    <w:basedOn w:val="Normal"/>
    <w:next w:val="Normal"/>
    <w:autoRedefine/>
    <w:semiHidden/>
    <w:rsid w:val="00593E8F"/>
    <w:pPr>
      <w:ind w:left="600" w:hanging="200"/>
    </w:pPr>
  </w:style>
  <w:style w:type="paragraph" w:styleId="Index4">
    <w:name w:val="index 4"/>
    <w:basedOn w:val="Normal"/>
    <w:next w:val="Normal"/>
    <w:autoRedefine/>
    <w:semiHidden/>
    <w:rsid w:val="00593E8F"/>
    <w:pPr>
      <w:ind w:left="800" w:hanging="200"/>
    </w:pPr>
  </w:style>
  <w:style w:type="paragraph" w:styleId="Index5">
    <w:name w:val="index 5"/>
    <w:basedOn w:val="Normal"/>
    <w:next w:val="Normal"/>
    <w:autoRedefine/>
    <w:semiHidden/>
    <w:rsid w:val="00593E8F"/>
    <w:pPr>
      <w:ind w:left="1000" w:hanging="200"/>
    </w:pPr>
  </w:style>
  <w:style w:type="paragraph" w:styleId="Index6">
    <w:name w:val="index 6"/>
    <w:basedOn w:val="Normal"/>
    <w:next w:val="Normal"/>
    <w:autoRedefine/>
    <w:semiHidden/>
    <w:rsid w:val="00593E8F"/>
    <w:pPr>
      <w:ind w:left="1200" w:hanging="200"/>
    </w:pPr>
  </w:style>
  <w:style w:type="paragraph" w:styleId="Index7">
    <w:name w:val="index 7"/>
    <w:basedOn w:val="Normal"/>
    <w:next w:val="Normal"/>
    <w:autoRedefine/>
    <w:semiHidden/>
    <w:rsid w:val="00593E8F"/>
    <w:pPr>
      <w:ind w:left="1400" w:hanging="200"/>
    </w:pPr>
  </w:style>
  <w:style w:type="paragraph" w:styleId="Index8">
    <w:name w:val="index 8"/>
    <w:basedOn w:val="Normal"/>
    <w:next w:val="Normal"/>
    <w:autoRedefine/>
    <w:semiHidden/>
    <w:rsid w:val="00593E8F"/>
    <w:pPr>
      <w:ind w:left="1600" w:hanging="200"/>
    </w:pPr>
  </w:style>
  <w:style w:type="paragraph" w:styleId="Index9">
    <w:name w:val="index 9"/>
    <w:basedOn w:val="Normal"/>
    <w:next w:val="Normal"/>
    <w:autoRedefine/>
    <w:semiHidden/>
    <w:rsid w:val="00593E8F"/>
    <w:pPr>
      <w:ind w:left="1800" w:hanging="200"/>
    </w:pPr>
  </w:style>
  <w:style w:type="paragraph" w:styleId="IndexHeading">
    <w:name w:val="index heading"/>
    <w:basedOn w:val="Normal"/>
    <w:next w:val="Index1"/>
    <w:semiHidden/>
    <w:rsid w:val="00593E8F"/>
    <w:rPr>
      <w:rFonts w:ascii="Arial" w:hAnsi="Arial" w:cs="Arial"/>
      <w:b/>
      <w:bCs/>
    </w:rPr>
  </w:style>
  <w:style w:type="paragraph" w:styleId="MacroText">
    <w:name w:val="macro"/>
    <w:link w:val="MacroTextChar"/>
    <w:semiHidden/>
    <w:rsid w:val="00593E8F"/>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character" w:customStyle="1" w:styleId="MacroTextChar">
    <w:name w:val="Macro Text Char"/>
    <w:basedOn w:val="DefaultParagraphFont"/>
    <w:link w:val="MacroText"/>
    <w:semiHidden/>
    <w:rsid w:val="00593E8F"/>
    <w:rPr>
      <w:rFonts w:ascii="Courier New" w:hAnsi="Courier New" w:cs="Courier New"/>
    </w:rPr>
  </w:style>
  <w:style w:type="paragraph" w:styleId="TableofAuthorities">
    <w:name w:val="table of authorities"/>
    <w:basedOn w:val="Normal"/>
    <w:next w:val="Normal"/>
    <w:semiHidden/>
    <w:rsid w:val="00593E8F"/>
    <w:pPr>
      <w:ind w:left="200" w:hanging="200"/>
    </w:pPr>
  </w:style>
  <w:style w:type="paragraph" w:styleId="TableofFigures">
    <w:name w:val="table of figures"/>
    <w:basedOn w:val="Normal"/>
    <w:next w:val="Normal"/>
    <w:semiHidden/>
    <w:rsid w:val="00593E8F"/>
  </w:style>
  <w:style w:type="paragraph" w:styleId="TOAHeading">
    <w:name w:val="toa heading"/>
    <w:basedOn w:val="Normal"/>
    <w:next w:val="Normal"/>
    <w:semiHidden/>
    <w:rsid w:val="00593E8F"/>
    <w:pPr>
      <w:spacing w:before="120"/>
    </w:pPr>
    <w:rPr>
      <w:rFonts w:ascii="Arial" w:hAnsi="Arial" w:cs="Arial"/>
      <w:b/>
      <w:bCs/>
      <w:sz w:val="24"/>
      <w:szCs w:val="24"/>
    </w:rPr>
  </w:style>
  <w:style w:type="paragraph" w:styleId="TOC6">
    <w:name w:val="toc 6"/>
    <w:basedOn w:val="Normal"/>
    <w:next w:val="Normal"/>
    <w:autoRedefine/>
    <w:semiHidden/>
    <w:rsid w:val="00593E8F"/>
    <w:pPr>
      <w:ind w:left="1000"/>
    </w:pPr>
  </w:style>
  <w:style w:type="paragraph" w:styleId="TOC7">
    <w:name w:val="toc 7"/>
    <w:basedOn w:val="Normal"/>
    <w:next w:val="Normal"/>
    <w:autoRedefine/>
    <w:semiHidden/>
    <w:rsid w:val="00593E8F"/>
    <w:pPr>
      <w:ind w:left="1200"/>
    </w:pPr>
  </w:style>
  <w:style w:type="paragraph" w:styleId="TOC8">
    <w:name w:val="toc 8"/>
    <w:basedOn w:val="Normal"/>
    <w:next w:val="Normal"/>
    <w:autoRedefine/>
    <w:semiHidden/>
    <w:rsid w:val="00593E8F"/>
    <w:pPr>
      <w:ind w:left="1400"/>
    </w:pPr>
  </w:style>
  <w:style w:type="paragraph" w:styleId="TOC9">
    <w:name w:val="toc 9"/>
    <w:basedOn w:val="Normal"/>
    <w:next w:val="Normal"/>
    <w:autoRedefine/>
    <w:semiHidden/>
    <w:rsid w:val="00593E8F"/>
    <w:pPr>
      <w:ind w:left="1600"/>
    </w:pPr>
  </w:style>
  <w:style w:type="paragraph" w:customStyle="1" w:styleId="FileProperties">
    <w:name w:val="File Properties"/>
    <w:basedOn w:val="Normal"/>
    <w:rsid w:val="00593E8F"/>
    <w:rPr>
      <w:i/>
    </w:rPr>
  </w:style>
  <w:style w:type="character" w:customStyle="1" w:styleId="FramedHeader">
    <w:name w:val="Framed Header"/>
    <w:rsid w:val="00593E8F"/>
    <w:rPr>
      <w:rFonts w:ascii="Book Antiqua" w:hAnsi="Book Antiqua"/>
      <w:i/>
      <w:dstrike w:val="0"/>
      <w:color w:val="auto"/>
      <w:sz w:val="18"/>
      <w:vertAlign w:val="baseline"/>
    </w:rPr>
  </w:style>
  <w:style w:type="paragraph" w:styleId="NormalIndent">
    <w:name w:val="Normal Indent"/>
    <w:basedOn w:val="Normal"/>
    <w:rsid w:val="00593E8F"/>
    <w:pPr>
      <w:ind w:left="567"/>
    </w:pPr>
  </w:style>
  <w:style w:type="paragraph" w:customStyle="1" w:styleId="BlockedQuotation">
    <w:name w:val="Blocked Quotation"/>
    <w:basedOn w:val="Normal"/>
    <w:semiHidden/>
    <w:rsid w:val="00593E8F"/>
    <w:pPr>
      <w:ind w:left="567"/>
    </w:pPr>
  </w:style>
  <w:style w:type="paragraph" w:customStyle="1" w:styleId="ChartMainHeading">
    <w:name w:val="Chart Main Heading"/>
    <w:basedOn w:val="Normal"/>
    <w:next w:val="ChartGraphic"/>
    <w:rsid w:val="00593E8F"/>
    <w:pPr>
      <w:keepNext/>
      <w:spacing w:before="120" w:after="20" w:line="240" w:lineRule="auto"/>
      <w:jc w:val="center"/>
    </w:pPr>
    <w:rPr>
      <w:rFonts w:ascii="Arial" w:hAnsi="Arial"/>
      <w:b/>
    </w:rPr>
  </w:style>
  <w:style w:type="paragraph" w:customStyle="1" w:styleId="Title2ndLevel">
    <w:name w:val="Title 2nd Level"/>
    <w:basedOn w:val="Title"/>
    <w:rsid w:val="00593E8F"/>
    <w:pPr>
      <w:spacing w:line="240" w:lineRule="auto"/>
    </w:pPr>
    <w:rPr>
      <w:rFonts w:cs="Arial"/>
      <w:caps w:val="0"/>
      <w:smallCaps/>
      <w:sz w:val="24"/>
      <w:lang w:val="en-AU"/>
    </w:rPr>
  </w:style>
  <w:style w:type="paragraph" w:customStyle="1" w:styleId="Title3rdLevel">
    <w:name w:val="Title 3rd Level"/>
    <w:basedOn w:val="Normal"/>
    <w:next w:val="Title"/>
    <w:rsid w:val="00593E8F"/>
    <w:pPr>
      <w:jc w:val="center"/>
    </w:pPr>
    <w:rPr>
      <w:rFonts w:ascii="Arial" w:hAnsi="Arial"/>
      <w:caps/>
    </w:rPr>
  </w:style>
  <w:style w:type="paragraph" w:customStyle="1" w:styleId="Part">
    <w:name w:val="Part"/>
    <w:basedOn w:val="Title"/>
    <w:next w:val="Normal"/>
    <w:rsid w:val="00593E8F"/>
    <w:pPr>
      <w:spacing w:line="240" w:lineRule="auto"/>
    </w:pPr>
    <w:rPr>
      <w:rFonts w:cs="Arial"/>
      <w:lang w:val="en-AU"/>
    </w:rPr>
  </w:style>
  <w:style w:type="paragraph" w:customStyle="1" w:styleId="TableHeadingNoTable">
    <w:name w:val="Table Heading No Table"/>
    <w:basedOn w:val="TableHeading"/>
    <w:next w:val="Normal"/>
    <w:rsid w:val="00593E8F"/>
    <w:pPr>
      <w:spacing w:after="240"/>
    </w:pPr>
    <w:rPr>
      <w:color w:val="000000"/>
      <w:lang w:val="en-AU" w:eastAsia="x-none"/>
    </w:rPr>
  </w:style>
  <w:style w:type="paragraph" w:customStyle="1" w:styleId="TransmittalAddressee">
    <w:name w:val="Transmittal Addressee"/>
    <w:basedOn w:val="Normal"/>
    <w:rsid w:val="00593E8F"/>
    <w:pPr>
      <w:spacing w:after="0"/>
    </w:pPr>
  </w:style>
  <w:style w:type="paragraph" w:customStyle="1" w:styleId="TransmittalStyle1">
    <w:name w:val="Transmittal Style 1"/>
    <w:basedOn w:val="HeadingBase"/>
    <w:rsid w:val="00593E8F"/>
    <w:pPr>
      <w:spacing w:after="60"/>
      <w:jc w:val="right"/>
    </w:pPr>
    <w:rPr>
      <w:b/>
      <w:smallCaps/>
    </w:rPr>
  </w:style>
  <w:style w:type="paragraph" w:customStyle="1" w:styleId="TransmittalStyle2">
    <w:name w:val="Transmittal Style 2"/>
    <w:basedOn w:val="HeadingBase"/>
    <w:rsid w:val="00593E8F"/>
    <w:pPr>
      <w:spacing w:before="60" w:after="60"/>
      <w:jc w:val="right"/>
    </w:pPr>
    <w:rPr>
      <w:rFonts w:ascii="Helvetica" w:hAnsi="Helvetica"/>
      <w:b/>
      <w:caps/>
      <w:sz w:val="16"/>
    </w:rPr>
  </w:style>
  <w:style w:type="paragraph" w:customStyle="1" w:styleId="UserGuidelevelTOC">
    <w:name w:val="UserGuide level TOC"/>
    <w:basedOn w:val="HeadingBase"/>
    <w:next w:val="Normal"/>
    <w:rsid w:val="00593E8F"/>
    <w:pPr>
      <w:spacing w:before="360" w:after="360"/>
    </w:pPr>
    <w:rPr>
      <w:sz w:val="30"/>
    </w:rPr>
  </w:style>
  <w:style w:type="paragraph" w:customStyle="1" w:styleId="TableTextJustified0">
    <w:name w:val="Table Text Justified"/>
    <w:basedOn w:val="TableTextBase"/>
    <w:rsid w:val="00593E8F"/>
    <w:pPr>
      <w:jc w:val="both"/>
    </w:pPr>
  </w:style>
  <w:style w:type="paragraph" w:customStyle="1" w:styleId="DepartmentSubtitle">
    <w:name w:val="Department Subtitle"/>
    <w:basedOn w:val="Department"/>
    <w:rsid w:val="00593E8F"/>
    <w:pPr>
      <w:spacing w:line="240" w:lineRule="auto"/>
      <w:jc w:val="center"/>
    </w:pPr>
    <w:rPr>
      <w:sz w:val="44"/>
    </w:rPr>
  </w:style>
  <w:style w:type="paragraph" w:customStyle="1" w:styleId="Crest">
    <w:name w:val="Crest"/>
    <w:basedOn w:val="Normal"/>
    <w:next w:val="TransmittalStyle1"/>
    <w:semiHidden/>
    <w:rsid w:val="00593E8F"/>
    <w:pPr>
      <w:spacing w:after="0" w:line="240" w:lineRule="auto"/>
      <w:jc w:val="center"/>
    </w:pPr>
  </w:style>
  <w:style w:type="paragraph" w:customStyle="1" w:styleId="Heading1noTOC">
    <w:name w:val="Heading 1 no TOC"/>
    <w:basedOn w:val="Heading1"/>
    <w:rsid w:val="00593E8F"/>
    <w:pPr>
      <w:spacing w:after="360"/>
    </w:pPr>
    <w:rPr>
      <w:rFonts w:ascii="Arial" w:hAnsi="Arial"/>
      <w:smallCaps/>
      <w:sz w:val="34"/>
      <w:lang w:val="en-AU"/>
    </w:rPr>
  </w:style>
  <w:style w:type="paragraph" w:customStyle="1" w:styleId="TableColumnOutgroupHeading">
    <w:name w:val="Table Column Outgroup Heading"/>
    <w:basedOn w:val="Normal"/>
    <w:rsid w:val="00593E8F"/>
    <w:pPr>
      <w:spacing w:before="60" w:after="120" w:line="240" w:lineRule="auto"/>
      <w:jc w:val="left"/>
    </w:pPr>
    <w:rPr>
      <w:b/>
      <w:sz w:val="22"/>
    </w:rPr>
  </w:style>
  <w:style w:type="paragraph" w:customStyle="1" w:styleId="TableColumnOutgroupSubheading">
    <w:name w:val="Table Column Outgroup Subheading"/>
    <w:basedOn w:val="Normal"/>
    <w:rsid w:val="00593E8F"/>
    <w:pPr>
      <w:spacing w:before="60" w:after="120" w:line="240" w:lineRule="auto"/>
      <w:jc w:val="center"/>
    </w:pPr>
  </w:style>
  <w:style w:type="paragraph" w:customStyle="1" w:styleId="TableTextBullet">
    <w:name w:val="Table Text Bullet"/>
    <w:basedOn w:val="TableTextBase"/>
    <w:rsid w:val="00593E8F"/>
    <w:pPr>
      <w:numPr>
        <w:numId w:val="12"/>
      </w:numPr>
      <w:tabs>
        <w:tab w:val="clear" w:pos="284"/>
      </w:tabs>
      <w:ind w:left="720" w:hanging="360"/>
    </w:pPr>
  </w:style>
  <w:style w:type="paragraph" w:customStyle="1" w:styleId="Exampletextdash">
    <w:name w:val="Example text dash"/>
    <w:basedOn w:val="Exampletextbullet"/>
    <w:rsid w:val="00593E8F"/>
    <w:pPr>
      <w:numPr>
        <w:ilvl w:val="1"/>
      </w:numPr>
    </w:pPr>
  </w:style>
  <w:style w:type="character" w:customStyle="1" w:styleId="HeadingBaseChar">
    <w:name w:val="Heading Base Char"/>
    <w:link w:val="HeadingBase"/>
    <w:rsid w:val="00593E8F"/>
    <w:rPr>
      <w:rFonts w:ascii="Arial" w:hAnsi="Arial"/>
      <w:sz w:val="24"/>
    </w:rPr>
  </w:style>
  <w:style w:type="character" w:customStyle="1" w:styleId="TableTextBaseChar">
    <w:name w:val="Table Text Base Char"/>
    <w:link w:val="TableTextBase"/>
    <w:rsid w:val="00593E8F"/>
    <w:rPr>
      <w:rFonts w:ascii="Arial" w:hAnsi="Arial"/>
      <w:sz w:val="18"/>
    </w:rPr>
  </w:style>
  <w:style w:type="character" w:customStyle="1" w:styleId="TableTextLeftChar">
    <w:name w:val="Table Text Left Char"/>
    <w:link w:val="TableTextLeft"/>
    <w:rsid w:val="00593E8F"/>
    <w:rPr>
      <w:rFonts w:ascii="Arial" w:hAnsi="Arial"/>
      <w:sz w:val="18"/>
    </w:rPr>
  </w:style>
  <w:style w:type="paragraph" w:customStyle="1" w:styleId="TableTextDash">
    <w:name w:val="Table Text Dash"/>
    <w:basedOn w:val="TableTextBase"/>
    <w:rsid w:val="00593E8F"/>
    <w:pPr>
      <w:numPr>
        <w:ilvl w:val="1"/>
        <w:numId w:val="12"/>
      </w:numPr>
      <w:tabs>
        <w:tab w:val="clear" w:pos="851"/>
      </w:tabs>
      <w:ind w:left="720" w:hanging="360"/>
    </w:pPr>
  </w:style>
  <w:style w:type="paragraph" w:customStyle="1" w:styleId="BoxTextBase">
    <w:name w:val="Box Text Base"/>
    <w:basedOn w:val="Normal"/>
    <w:rsid w:val="00593E8F"/>
    <w:pPr>
      <w:spacing w:after="120"/>
    </w:pPr>
    <w:rPr>
      <w:color w:val="000000"/>
    </w:rPr>
  </w:style>
  <w:style w:type="paragraph" w:customStyle="1" w:styleId="BoxDash">
    <w:name w:val="Box Dash"/>
    <w:basedOn w:val="Normal"/>
    <w:rsid w:val="00593E8F"/>
    <w:pPr>
      <w:numPr>
        <w:ilvl w:val="1"/>
        <w:numId w:val="13"/>
      </w:numPr>
    </w:pPr>
    <w:rPr>
      <w:color w:val="000000"/>
    </w:rPr>
  </w:style>
  <w:style w:type="paragraph" w:customStyle="1" w:styleId="BoxDoubleDot">
    <w:name w:val="Box Double Dot"/>
    <w:basedOn w:val="BoxTextBase"/>
    <w:rsid w:val="00593E8F"/>
    <w:pPr>
      <w:numPr>
        <w:ilvl w:val="2"/>
        <w:numId w:val="13"/>
      </w:numPr>
    </w:pPr>
  </w:style>
  <w:style w:type="paragraph" w:customStyle="1" w:styleId="BoxHeadinglevel2">
    <w:name w:val="Box Heading level 2"/>
    <w:basedOn w:val="BoxHeading"/>
    <w:rsid w:val="00593E8F"/>
    <w:pPr>
      <w:spacing w:before="0"/>
    </w:pPr>
    <w:rPr>
      <w:sz w:val="18"/>
    </w:rPr>
  </w:style>
  <w:style w:type="paragraph" w:customStyle="1" w:styleId="Outcome">
    <w:name w:val="Outcome"/>
    <w:basedOn w:val="Normal"/>
    <w:rsid w:val="00593E8F"/>
    <w:pPr>
      <w:spacing w:before="120" w:after="120" w:line="280" w:lineRule="exact"/>
    </w:pPr>
    <w:rPr>
      <w:rFonts w:ascii="Arial" w:hAnsi="Arial" w:cs="Arial"/>
      <w:b/>
    </w:rPr>
  </w:style>
  <w:style w:type="paragraph" w:customStyle="1" w:styleId="ProgramHeading">
    <w:name w:val="Program Heading"/>
    <w:basedOn w:val="HeadingBase"/>
    <w:rsid w:val="00593E8F"/>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593E8F"/>
  </w:style>
  <w:style w:type="character" w:styleId="FollowedHyperlink">
    <w:name w:val="FollowedHyperlink"/>
    <w:uiPriority w:val="99"/>
    <w:rsid w:val="00593E8F"/>
    <w:rPr>
      <w:color w:val="800080"/>
      <w:u w:val="single"/>
    </w:rPr>
  </w:style>
  <w:style w:type="character" w:styleId="Strong">
    <w:name w:val="Strong"/>
    <w:uiPriority w:val="22"/>
    <w:qFormat/>
    <w:rsid w:val="00593E8F"/>
    <w:rPr>
      <w:b/>
      <w:bCs/>
    </w:rPr>
  </w:style>
  <w:style w:type="paragraph" w:customStyle="1" w:styleId="Heading2NoTOC">
    <w:name w:val="Heading 2 No TOC"/>
    <w:basedOn w:val="Heading2"/>
    <w:qFormat/>
    <w:rsid w:val="00593E8F"/>
    <w:pPr>
      <w:spacing w:before="0" w:after="360"/>
    </w:pPr>
    <w:rPr>
      <w:b w:val="0"/>
      <w:sz w:val="30"/>
      <w:lang w:val="en-AU"/>
    </w:rPr>
  </w:style>
  <w:style w:type="paragraph" w:customStyle="1" w:styleId="Heading1-TOC">
    <w:name w:val="Heading 1 - TOC"/>
    <w:basedOn w:val="Heading1"/>
    <w:rsid w:val="00593E8F"/>
    <w:pPr>
      <w:spacing w:after="360"/>
    </w:pPr>
    <w:rPr>
      <w:rFonts w:ascii="Arial" w:hAnsi="Arial"/>
      <w:smallCaps/>
      <w:sz w:val="34"/>
      <w:lang w:val="en-AU"/>
    </w:rPr>
  </w:style>
  <w:style w:type="paragraph" w:customStyle="1" w:styleId="PartHeading-TOC">
    <w:name w:val="Part Heading - TOC"/>
    <w:basedOn w:val="PartHeading"/>
    <w:rsid w:val="00593E8F"/>
    <w:pPr>
      <w:spacing w:before="0" w:after="480"/>
    </w:pPr>
    <w:rPr>
      <w:rFonts w:ascii="Arial" w:hAnsi="Arial"/>
      <w:bCs/>
      <w:smallCaps/>
      <w:kern w:val="28"/>
      <w:szCs w:val="32"/>
    </w:rPr>
  </w:style>
  <w:style w:type="paragraph" w:customStyle="1" w:styleId="Heading4-NoTOC">
    <w:name w:val="Heading 4 - No TOC"/>
    <w:basedOn w:val="Heading4"/>
    <w:rsid w:val="00593E8F"/>
    <w:pPr>
      <w:spacing w:before="120" w:after="60" w:line="240" w:lineRule="atLeast"/>
      <w:outlineLvl w:val="9"/>
    </w:pPr>
    <w:rPr>
      <w:sz w:val="22"/>
      <w:lang w:val="en-AU"/>
    </w:rPr>
  </w:style>
  <w:style w:type="paragraph" w:customStyle="1" w:styleId="PBS16NormalLeft">
    <w:name w:val="PBS16 Normal Left"/>
    <w:basedOn w:val="Normal"/>
    <w:rsid w:val="00593E8F"/>
    <w:pPr>
      <w:jc w:val="left"/>
    </w:pPr>
  </w:style>
  <w:style w:type="paragraph" w:customStyle="1" w:styleId="PBS16BulletList">
    <w:name w:val="PBS16 Bullet List"/>
    <w:basedOn w:val="Normal"/>
    <w:link w:val="PBS16BulletListChar"/>
    <w:qFormat/>
    <w:rsid w:val="00593E8F"/>
    <w:pPr>
      <w:numPr>
        <w:numId w:val="14"/>
      </w:numPr>
      <w:spacing w:before="120" w:after="120"/>
    </w:pPr>
  </w:style>
  <w:style w:type="character" w:customStyle="1" w:styleId="PBS16BulletListChar">
    <w:name w:val="PBS16 Bullet List Char"/>
    <w:basedOn w:val="DefaultParagraphFont"/>
    <w:link w:val="PBS16BulletList"/>
    <w:rsid w:val="00593E8F"/>
    <w:rPr>
      <w:rFonts w:ascii="Book Antiqua" w:hAnsi="Book Antiqua"/>
    </w:rPr>
  </w:style>
  <w:style w:type="paragraph" w:customStyle="1" w:styleId="PBS16PortHeadingCentre">
    <w:name w:val="PBS16 Port Heading Centre"/>
    <w:basedOn w:val="PBS16Port"/>
    <w:next w:val="PBS16Port"/>
    <w:rsid w:val="00593E8F"/>
    <w:pPr>
      <w:jc w:val="center"/>
    </w:pPr>
    <w:rPr>
      <w:b/>
    </w:rPr>
  </w:style>
  <w:style w:type="paragraph" w:customStyle="1" w:styleId="PBS16Port">
    <w:name w:val="PBS16 Port"/>
    <w:basedOn w:val="SingleParagraph"/>
    <w:rsid w:val="00593E8F"/>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593E8F"/>
    <w:pPr>
      <w:jc w:val="center"/>
    </w:pPr>
  </w:style>
  <w:style w:type="paragraph" w:customStyle="1" w:styleId="PBS16Agencies">
    <w:name w:val="PBS16 Agencies"/>
    <w:basedOn w:val="Normal"/>
    <w:rsid w:val="00593E8F"/>
    <w:pPr>
      <w:spacing w:after="120" w:line="240" w:lineRule="auto"/>
      <w:jc w:val="left"/>
    </w:pPr>
    <w:rPr>
      <w:sz w:val="19"/>
      <w:szCs w:val="19"/>
    </w:rPr>
  </w:style>
  <w:style w:type="paragraph" w:customStyle="1" w:styleId="18PBSPortStrucspacer">
    <w:name w:val="18PBS Port Struc spacer"/>
    <w:basedOn w:val="Normal"/>
    <w:qFormat/>
    <w:rsid w:val="00593E8F"/>
    <w:pPr>
      <w:spacing w:after="0"/>
    </w:p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qFormat/>
    <w:locked/>
    <w:rsid w:val="00593E8F"/>
    <w:rPr>
      <w:rFonts w:ascii="Book Antiqua" w:hAnsi="Book Antiqua"/>
    </w:rPr>
  </w:style>
  <w:style w:type="paragraph" w:customStyle="1" w:styleId="PBS16TableNormal">
    <w:name w:val="PBS16 Table Normal"/>
    <w:basedOn w:val="Normal"/>
    <w:link w:val="PBS16TableNormalChar"/>
    <w:rsid w:val="00593E8F"/>
    <w:pPr>
      <w:spacing w:before="60" w:after="60" w:line="240" w:lineRule="auto"/>
      <w:jc w:val="left"/>
    </w:pPr>
    <w:rPr>
      <w:rFonts w:ascii="Arial" w:hAnsi="Arial" w:cs="Arial"/>
      <w:sz w:val="16"/>
      <w:szCs w:val="16"/>
    </w:rPr>
  </w:style>
  <w:style w:type="paragraph" w:customStyle="1" w:styleId="PBS16TableNormalHeading">
    <w:name w:val="PBS16 Table Normal Heading"/>
    <w:basedOn w:val="PBS16TableNormal"/>
    <w:link w:val="PBS16TableNormalHeadingChar"/>
    <w:rsid w:val="00593E8F"/>
    <w:rPr>
      <w:b/>
    </w:rPr>
  </w:style>
  <w:style w:type="character" w:customStyle="1" w:styleId="PBS16TableNormalChar">
    <w:name w:val="PBS16 Table Normal Char"/>
    <w:basedOn w:val="DefaultParagraphFont"/>
    <w:link w:val="PBS16TableNormal"/>
    <w:rsid w:val="00593E8F"/>
    <w:rPr>
      <w:rFonts w:ascii="Arial" w:hAnsi="Arial" w:cs="Arial"/>
      <w:sz w:val="16"/>
      <w:szCs w:val="16"/>
    </w:rPr>
  </w:style>
  <w:style w:type="character" w:customStyle="1" w:styleId="PBS16TableNormalHeadingChar">
    <w:name w:val="PBS16 Table Normal Heading Char"/>
    <w:basedOn w:val="PBS16TableNormalChar"/>
    <w:link w:val="PBS16TableNormalHeading"/>
    <w:rsid w:val="00593E8F"/>
    <w:rPr>
      <w:rFonts w:ascii="Arial" w:hAnsi="Arial" w:cs="Arial"/>
      <w:b/>
      <w:sz w:val="16"/>
      <w:szCs w:val="16"/>
    </w:rPr>
  </w:style>
  <w:style w:type="paragraph" w:customStyle="1" w:styleId="PBS16TableListBullet">
    <w:name w:val="PBS16 Table List Bullet"/>
    <w:basedOn w:val="PBS18TableBullet"/>
    <w:rsid w:val="00593E8F"/>
    <w:pPr>
      <w:ind w:left="195"/>
    </w:pPr>
  </w:style>
  <w:style w:type="paragraph" w:customStyle="1" w:styleId="PBS16TableNormalHeading2">
    <w:name w:val="PBS16 Table Normal Heading 2"/>
    <w:basedOn w:val="Normal"/>
    <w:rsid w:val="00593E8F"/>
    <w:pPr>
      <w:spacing w:before="60" w:after="60" w:line="240" w:lineRule="auto"/>
      <w:jc w:val="left"/>
    </w:pPr>
    <w:rPr>
      <w:rFonts w:ascii="Arial" w:eastAsiaTheme="minorHAnsi" w:hAnsi="Arial" w:cs="Arial"/>
      <w:sz w:val="16"/>
      <w:szCs w:val="16"/>
      <w:u w:val="single"/>
    </w:rPr>
  </w:style>
  <w:style w:type="paragraph" w:customStyle="1" w:styleId="PBS18TableBullet">
    <w:name w:val="PBS18 Table Bullet"/>
    <w:basedOn w:val="PBS16TableNormal"/>
    <w:qFormat/>
    <w:rsid w:val="00593E8F"/>
    <w:pPr>
      <w:numPr>
        <w:numId w:val="15"/>
      </w:numPr>
      <w:ind w:left="176" w:hanging="176"/>
    </w:pPr>
  </w:style>
  <w:style w:type="paragraph" w:customStyle="1" w:styleId="PBS16HeaderOdd">
    <w:name w:val="PBS16 Header Odd"/>
    <w:basedOn w:val="Header"/>
    <w:rsid w:val="00593E8F"/>
    <w:pPr>
      <w:jc w:val="right"/>
    </w:pPr>
    <w:rPr>
      <w:lang w:val="en-AU" w:eastAsia="x-none"/>
    </w:rPr>
  </w:style>
  <w:style w:type="paragraph" w:customStyle="1" w:styleId="PBS16HeaderEven">
    <w:name w:val="PBS16 Header Even"/>
    <w:basedOn w:val="PBS16HeaderOdd"/>
    <w:rsid w:val="00593E8F"/>
    <w:pPr>
      <w:jc w:val="left"/>
    </w:pPr>
  </w:style>
  <w:style w:type="character" w:customStyle="1" w:styleId="HeaderOddChar">
    <w:name w:val="Header Odd Char"/>
    <w:basedOn w:val="DefaultParagraphFont"/>
    <w:link w:val="HeaderOdd"/>
    <w:rsid w:val="00593E8F"/>
    <w:rPr>
      <w:rFonts w:ascii="Arial" w:hAnsi="Arial"/>
      <w:sz w:val="18"/>
    </w:rPr>
  </w:style>
  <w:style w:type="paragraph" w:customStyle="1" w:styleId="PBS16TableListBullet2">
    <w:name w:val="PBS16 Table List Bullet 2"/>
    <w:basedOn w:val="PBS16TableNormal"/>
    <w:rsid w:val="00593E8F"/>
    <w:pPr>
      <w:numPr>
        <w:ilvl w:val="1"/>
        <w:numId w:val="16"/>
      </w:numPr>
      <w:spacing w:after="120"/>
      <w:ind w:left="456" w:hanging="284"/>
      <w:contextualSpacing/>
    </w:pPr>
    <w:rPr>
      <w:rFonts w:eastAsia="Cambria"/>
    </w:rPr>
  </w:style>
  <w:style w:type="paragraph" w:customStyle="1" w:styleId="PBS16BulletList2">
    <w:name w:val="PBS16 Bullet List 2"/>
    <w:basedOn w:val="PBS16BulletList"/>
    <w:rsid w:val="00593E8F"/>
    <w:pPr>
      <w:numPr>
        <w:numId w:val="17"/>
      </w:numPr>
      <w:ind w:left="709" w:hanging="284"/>
    </w:pPr>
  </w:style>
  <w:style w:type="paragraph" w:customStyle="1" w:styleId="PBS16TableSpacer">
    <w:name w:val="PBS16 Table Spacer"/>
    <w:basedOn w:val="Normal"/>
    <w:rsid w:val="00593E8F"/>
    <w:pPr>
      <w:shd w:val="clear" w:color="auto" w:fill="FFE599" w:themeFill="accent4" w:themeFillTint="66"/>
      <w:spacing w:after="0" w:line="240" w:lineRule="atLeast"/>
      <w:jc w:val="center"/>
    </w:pPr>
    <w:rPr>
      <w:b/>
      <w:vanish/>
    </w:rPr>
  </w:style>
  <w:style w:type="paragraph" w:customStyle="1" w:styleId="Pa5">
    <w:name w:val="Pa5"/>
    <w:basedOn w:val="Default"/>
    <w:next w:val="Default"/>
    <w:uiPriority w:val="99"/>
    <w:rsid w:val="00593E8F"/>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593E8F"/>
    <w:rPr>
      <w:i/>
      <w:u w:val="single"/>
    </w:rPr>
  </w:style>
  <w:style w:type="paragraph" w:customStyle="1" w:styleId="PBS16TableOutcomeText">
    <w:name w:val="PBS16 Table Outcome Text"/>
    <w:basedOn w:val="Normal"/>
    <w:link w:val="PBS16TableOutcomeTextChar"/>
    <w:rsid w:val="00593E8F"/>
    <w:pPr>
      <w:spacing w:before="60" w:after="60" w:line="240" w:lineRule="auto"/>
      <w:jc w:val="left"/>
    </w:pPr>
    <w:rPr>
      <w:rFonts w:ascii="Arial" w:hAnsi="Arial" w:cs="Arial"/>
    </w:rPr>
  </w:style>
  <w:style w:type="paragraph" w:customStyle="1" w:styleId="PBS16TableOutcomeHeading">
    <w:name w:val="PBS16 Table Outcome Heading"/>
    <w:basedOn w:val="PBS16TableOutcomeText"/>
    <w:link w:val="PBS16TableOutcomeHeadingChar"/>
    <w:rsid w:val="00593E8F"/>
    <w:pPr>
      <w:keepNext/>
    </w:pPr>
    <w:rPr>
      <w:b/>
    </w:rPr>
  </w:style>
  <w:style w:type="character" w:customStyle="1" w:styleId="PBS16TableOutcomeTextChar">
    <w:name w:val="PBS16 Table Outcome Text Char"/>
    <w:basedOn w:val="DefaultParagraphFont"/>
    <w:link w:val="PBS16TableOutcomeText"/>
    <w:rsid w:val="00593E8F"/>
    <w:rPr>
      <w:rFonts w:ascii="Arial" w:hAnsi="Arial" w:cs="Arial"/>
    </w:rPr>
  </w:style>
  <w:style w:type="character" w:customStyle="1" w:styleId="PBS16TableOutcomeHeadingChar">
    <w:name w:val="PBS16 Table Outcome Heading Char"/>
    <w:basedOn w:val="PBS16TableOutcomeTextChar"/>
    <w:link w:val="PBS16TableOutcomeHeading"/>
    <w:rsid w:val="00593E8F"/>
    <w:rPr>
      <w:rFonts w:ascii="Arial" w:hAnsi="Arial" w:cs="Arial"/>
      <w:b/>
    </w:rPr>
  </w:style>
  <w:style w:type="paragraph" w:customStyle="1" w:styleId="PBS16indentedlist">
    <w:name w:val="PBS16 indented list"/>
    <w:rsid w:val="00593E8F"/>
    <w:pPr>
      <w:tabs>
        <w:tab w:val="left" w:pos="2268"/>
      </w:tabs>
      <w:spacing w:after="240" w:line="260" w:lineRule="exact"/>
      <w:ind w:left="567"/>
    </w:pPr>
    <w:rPr>
      <w:rFonts w:ascii="Book Antiqua" w:hAnsi="Book Antiqua"/>
    </w:rPr>
  </w:style>
  <w:style w:type="paragraph" w:customStyle="1" w:styleId="PBS17LinkedProgbullet">
    <w:name w:val="PBS17 Linked Prog bullet"/>
    <w:basedOn w:val="PBS16TableListBullet"/>
    <w:qFormat/>
    <w:rsid w:val="00593E8F"/>
  </w:style>
  <w:style w:type="paragraph" w:customStyle="1" w:styleId="PBS17LinkedProgHeading">
    <w:name w:val="PBS17 Linked Prog Heading"/>
    <w:basedOn w:val="Normal"/>
    <w:qFormat/>
    <w:rsid w:val="00593E8F"/>
    <w:pPr>
      <w:keepNext/>
      <w:spacing w:before="60" w:after="60" w:line="240" w:lineRule="exact"/>
    </w:pPr>
    <w:rPr>
      <w:rFonts w:ascii="Arial" w:hAnsi="Arial" w:cs="Arial"/>
      <w:b/>
      <w:sz w:val="16"/>
      <w:szCs w:val="16"/>
    </w:rPr>
  </w:style>
  <w:style w:type="paragraph" w:customStyle="1" w:styleId="PBS17LinkedProgHeading2">
    <w:name w:val="PBS17 Linked Prog Heading 2"/>
    <w:basedOn w:val="PBS17LinkedProgHeading"/>
    <w:qFormat/>
    <w:rsid w:val="00593E8F"/>
    <w:pPr>
      <w:keepNext w:val="0"/>
    </w:pPr>
  </w:style>
  <w:style w:type="paragraph" w:customStyle="1" w:styleId="PBS17LinkedProgNormal">
    <w:name w:val="PBS17 Linked Prog Normal"/>
    <w:basedOn w:val="Normal"/>
    <w:qFormat/>
    <w:rsid w:val="00593E8F"/>
    <w:pPr>
      <w:spacing w:before="60" w:after="60" w:line="240" w:lineRule="exact"/>
    </w:pPr>
    <w:rPr>
      <w:rFonts w:ascii="Arial" w:hAnsi="Arial" w:cs="Arial"/>
      <w:sz w:val="16"/>
      <w:szCs w:val="16"/>
    </w:rPr>
  </w:style>
  <w:style w:type="paragraph" w:customStyle="1" w:styleId="PBS16TableNormalHeadingRight">
    <w:name w:val="PBS16 Table Normal Heading Right"/>
    <w:basedOn w:val="PBS16TableNormalHeading"/>
    <w:qFormat/>
    <w:rsid w:val="00593E8F"/>
    <w:pPr>
      <w:jc w:val="right"/>
    </w:pPr>
  </w:style>
  <w:style w:type="paragraph" w:customStyle="1" w:styleId="PBS16TableNormalRight">
    <w:name w:val="PBS16 Table Normal Right"/>
    <w:basedOn w:val="PBS16TableNormal"/>
    <w:qFormat/>
    <w:rsid w:val="00593E8F"/>
    <w:pPr>
      <w:jc w:val="right"/>
    </w:pPr>
  </w:style>
  <w:style w:type="paragraph" w:customStyle="1" w:styleId="PBS16TableLetterBullets">
    <w:name w:val="PBS16 Table Letter Bullets"/>
    <w:basedOn w:val="PBS16TableNormal"/>
    <w:qFormat/>
    <w:rsid w:val="00593E8F"/>
    <w:pPr>
      <w:numPr>
        <w:numId w:val="18"/>
      </w:numPr>
      <w:ind w:left="245" w:hanging="284"/>
    </w:pPr>
  </w:style>
  <w:style w:type="character" w:customStyle="1" w:styleId="lexicon-term">
    <w:name w:val="lexicon-term"/>
    <w:basedOn w:val="DefaultParagraphFont"/>
    <w:rsid w:val="00593E8F"/>
    <w:rPr>
      <w:strike w:val="0"/>
      <w:dstrike w:val="0"/>
      <w:u w:val="none"/>
      <w:effect w:val="none"/>
    </w:rPr>
  </w:style>
  <w:style w:type="paragraph" w:customStyle="1" w:styleId="CABNETParagraphAtt">
    <w:name w:val="CABNET Paragraph Att"/>
    <w:basedOn w:val="Normal"/>
    <w:link w:val="CABNETParagraphAttChar"/>
    <w:qFormat/>
    <w:rsid w:val="00593E8F"/>
    <w:pPr>
      <w:spacing w:before="60" w:after="60" w:line="240" w:lineRule="auto"/>
      <w:jc w:val="left"/>
    </w:pPr>
    <w:rPr>
      <w:rFonts w:ascii="Arial" w:eastAsiaTheme="minorHAnsi" w:hAnsi="Arial" w:cstheme="minorHAnsi"/>
      <w:sz w:val="22"/>
      <w:szCs w:val="22"/>
      <w:lang w:eastAsia="en-US"/>
    </w:rPr>
  </w:style>
  <w:style w:type="character" w:customStyle="1" w:styleId="CABNETParagraphAttChar">
    <w:name w:val="CABNET Paragraph Att Char"/>
    <w:basedOn w:val="DefaultParagraphFont"/>
    <w:link w:val="CABNETParagraphAtt"/>
    <w:rsid w:val="00593E8F"/>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593E8F"/>
  </w:style>
  <w:style w:type="paragraph" w:customStyle="1" w:styleId="Text">
    <w:name w:val="Text"/>
    <w:basedOn w:val="Normal"/>
    <w:link w:val="TextChar"/>
    <w:rsid w:val="00593E8F"/>
    <w:pPr>
      <w:spacing w:after="0" w:line="240" w:lineRule="auto"/>
      <w:jc w:val="left"/>
    </w:pPr>
    <w:rPr>
      <w:rFonts w:ascii="Calibri" w:hAnsi="Calibri"/>
    </w:rPr>
  </w:style>
  <w:style w:type="paragraph" w:customStyle="1" w:styleId="PAESMeasureindentedtext">
    <w:name w:val="PAES Measure indented text"/>
    <w:basedOn w:val="Normal"/>
    <w:qFormat/>
    <w:rsid w:val="00593E8F"/>
    <w:pPr>
      <w:numPr>
        <w:numId w:val="19"/>
      </w:numPr>
    </w:pPr>
  </w:style>
  <w:style w:type="paragraph" w:customStyle="1" w:styleId="PBSPerformancetablespace">
    <w:name w:val="PBS Performance table space"/>
    <w:basedOn w:val="Normal"/>
    <w:qFormat/>
    <w:rsid w:val="00593E8F"/>
    <w:pPr>
      <w:spacing w:after="0" w:line="200" w:lineRule="exact"/>
    </w:pPr>
    <w:rPr>
      <w:sz w:val="16"/>
    </w:rPr>
  </w:style>
  <w:style w:type="paragraph" w:customStyle="1" w:styleId="PBSbudgetlogo">
    <w:name w:val="PBS budget logo"/>
    <w:qFormat/>
    <w:rsid w:val="00593E8F"/>
    <w:pPr>
      <w:jc w:val="center"/>
    </w:pPr>
    <w:rPr>
      <w:rFonts w:ascii="Arial" w:hAnsi="Arial"/>
      <w:noProof/>
    </w:rPr>
  </w:style>
  <w:style w:type="paragraph" w:customStyle="1" w:styleId="PBSTableNormalJustified">
    <w:name w:val="PBS Table Normal Justified"/>
    <w:basedOn w:val="PBS16TableNormal"/>
    <w:qFormat/>
    <w:rsid w:val="00593E8F"/>
    <w:pPr>
      <w:jc w:val="both"/>
    </w:pPr>
  </w:style>
  <w:style w:type="paragraph" w:customStyle="1" w:styleId="ChartandTableFootnotenotab">
    <w:name w:val="Chart and Table Footnote (no tab)"/>
    <w:basedOn w:val="ChartandTableFootnote"/>
    <w:qFormat/>
    <w:rsid w:val="00593E8F"/>
    <w:pPr>
      <w:tabs>
        <w:tab w:val="clear" w:pos="454"/>
      </w:tabs>
      <w:ind w:left="0" w:firstLine="0"/>
      <w:contextualSpacing/>
    </w:pPr>
    <w:rPr>
      <w:color w:val="000000"/>
      <w:lang w:eastAsia="x-none"/>
    </w:rPr>
  </w:style>
  <w:style w:type="paragraph" w:customStyle="1" w:styleId="MediumGrid21">
    <w:name w:val="Medium Grid 21"/>
    <w:uiPriority w:val="1"/>
    <w:qFormat/>
    <w:rsid w:val="00593E8F"/>
    <w:pPr>
      <w:jc w:val="both"/>
    </w:pPr>
    <w:rPr>
      <w:rFonts w:ascii="Book Antiqua" w:hAnsi="Book Antiqua"/>
    </w:rPr>
  </w:style>
  <w:style w:type="paragraph" w:customStyle="1" w:styleId="Normal2">
    <w:name w:val="Normal2"/>
    <w:basedOn w:val="Normal"/>
    <w:rsid w:val="00593E8F"/>
    <w:rPr>
      <w:rFonts w:eastAsiaTheme="minorHAnsi"/>
    </w:rPr>
  </w:style>
  <w:style w:type="character" w:customStyle="1" w:styleId="eop">
    <w:name w:val="eop"/>
    <w:basedOn w:val="DefaultParagraphFont"/>
    <w:rsid w:val="00593E8F"/>
  </w:style>
  <w:style w:type="paragraph" w:customStyle="1" w:styleId="PBS16BulletList3">
    <w:name w:val="PBS16 Bullet List 3"/>
    <w:basedOn w:val="Normal"/>
    <w:rsid w:val="00593E8F"/>
    <w:pPr>
      <w:numPr>
        <w:ilvl w:val="1"/>
        <w:numId w:val="20"/>
      </w:numPr>
      <w:spacing w:before="120" w:after="120" w:line="259" w:lineRule="auto"/>
      <w:ind w:left="993"/>
      <w:jc w:val="left"/>
    </w:pPr>
  </w:style>
  <w:style w:type="paragraph" w:customStyle="1" w:styleId="PBS16BulletList4">
    <w:name w:val="PBS16 Bullet List 4"/>
    <w:basedOn w:val="Normal"/>
    <w:rsid w:val="00593E8F"/>
    <w:pPr>
      <w:numPr>
        <w:ilvl w:val="1"/>
        <w:numId w:val="21"/>
      </w:numPr>
      <w:spacing w:before="120" w:after="120" w:line="259" w:lineRule="auto"/>
      <w:jc w:val="left"/>
    </w:pPr>
  </w:style>
  <w:style w:type="paragraph" w:customStyle="1" w:styleId="PBSTableListNumbers">
    <w:name w:val="PBS Table List Numbers"/>
    <w:basedOn w:val="PBS16TableNormal"/>
    <w:rsid w:val="00593E8F"/>
    <w:pPr>
      <w:numPr>
        <w:numId w:val="22"/>
      </w:numPr>
      <w:ind w:left="436"/>
    </w:pPr>
  </w:style>
  <w:style w:type="paragraph" w:customStyle="1" w:styleId="ChartandTableFootnoteAlpha-Bullet">
    <w:name w:val="Chart and Table Footnote Alpha - Bullet"/>
    <w:basedOn w:val="ChartandTableFootnoteAlpha"/>
    <w:rsid w:val="00593E8F"/>
    <w:pPr>
      <w:numPr>
        <w:numId w:val="23"/>
      </w:numPr>
      <w:tabs>
        <w:tab w:val="left" w:pos="454"/>
      </w:tabs>
      <w:spacing w:after="0"/>
      <w:ind w:left="454" w:hanging="170"/>
    </w:pPr>
    <w:rPr>
      <w:rFonts w:cs="Arial"/>
      <w:szCs w:val="16"/>
    </w:rPr>
  </w:style>
  <w:style w:type="paragraph" w:styleId="TOCHeading">
    <w:name w:val="TOC Heading"/>
    <w:basedOn w:val="Heading1"/>
    <w:next w:val="Normal"/>
    <w:uiPriority w:val="39"/>
    <w:unhideWhenUsed/>
    <w:qFormat/>
    <w:rsid w:val="00593E8F"/>
    <w:pPr>
      <w:keepLine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lang w:val="en-US" w:eastAsia="en-US"/>
    </w:rPr>
  </w:style>
  <w:style w:type="character" w:styleId="Mention">
    <w:name w:val="Mention"/>
    <w:basedOn w:val="DefaultParagraphFont"/>
    <w:uiPriority w:val="99"/>
    <w:unhideWhenUsed/>
    <w:rsid w:val="00593E8F"/>
    <w:rPr>
      <w:color w:val="2B579A"/>
      <w:shd w:val="clear" w:color="auto" w:fill="E6E6E6"/>
    </w:rPr>
  </w:style>
  <w:style w:type="character" w:customStyle="1" w:styleId="normaltextrun">
    <w:name w:val="normaltextrun"/>
    <w:basedOn w:val="DefaultParagraphFont"/>
    <w:rsid w:val="00593E8F"/>
  </w:style>
  <w:style w:type="paragraph" w:styleId="NormalWeb">
    <w:name w:val="Normal (Web)"/>
    <w:basedOn w:val="Normal"/>
    <w:uiPriority w:val="99"/>
    <w:semiHidden/>
    <w:unhideWhenUsed/>
    <w:rsid w:val="00860617"/>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151414429">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294024782">
      <w:bodyDiv w:val="1"/>
      <w:marLeft w:val="0"/>
      <w:marRight w:val="0"/>
      <w:marTop w:val="0"/>
      <w:marBottom w:val="0"/>
      <w:divBdr>
        <w:top w:val="none" w:sz="0" w:space="0" w:color="auto"/>
        <w:left w:val="none" w:sz="0" w:space="0" w:color="auto"/>
        <w:bottom w:val="none" w:sz="0" w:space="0" w:color="auto"/>
        <w:right w:val="none" w:sz="0" w:space="0" w:color="auto"/>
      </w:divBdr>
    </w:div>
    <w:div w:id="301816391">
      <w:bodyDiv w:val="1"/>
      <w:marLeft w:val="0"/>
      <w:marRight w:val="0"/>
      <w:marTop w:val="0"/>
      <w:marBottom w:val="0"/>
      <w:divBdr>
        <w:top w:val="none" w:sz="0" w:space="0" w:color="auto"/>
        <w:left w:val="none" w:sz="0" w:space="0" w:color="auto"/>
        <w:bottom w:val="none" w:sz="0" w:space="0" w:color="auto"/>
        <w:right w:val="none" w:sz="0" w:space="0" w:color="auto"/>
      </w:divBdr>
    </w:div>
    <w:div w:id="343409248">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93627562">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27963987">
      <w:bodyDiv w:val="1"/>
      <w:marLeft w:val="0"/>
      <w:marRight w:val="0"/>
      <w:marTop w:val="0"/>
      <w:marBottom w:val="0"/>
      <w:divBdr>
        <w:top w:val="none" w:sz="0" w:space="0" w:color="auto"/>
        <w:left w:val="none" w:sz="0" w:space="0" w:color="auto"/>
        <w:bottom w:val="none" w:sz="0" w:space="0" w:color="auto"/>
        <w:right w:val="none" w:sz="0" w:space="0" w:color="auto"/>
      </w:divBdr>
    </w:div>
    <w:div w:id="455101427">
      <w:bodyDiv w:val="1"/>
      <w:marLeft w:val="0"/>
      <w:marRight w:val="0"/>
      <w:marTop w:val="0"/>
      <w:marBottom w:val="0"/>
      <w:divBdr>
        <w:top w:val="none" w:sz="0" w:space="0" w:color="auto"/>
        <w:left w:val="none" w:sz="0" w:space="0" w:color="auto"/>
        <w:bottom w:val="none" w:sz="0" w:space="0" w:color="auto"/>
        <w:right w:val="none" w:sz="0" w:space="0" w:color="auto"/>
      </w:divBdr>
    </w:div>
    <w:div w:id="455568445">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500241408">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13967991">
      <w:bodyDiv w:val="1"/>
      <w:marLeft w:val="0"/>
      <w:marRight w:val="0"/>
      <w:marTop w:val="0"/>
      <w:marBottom w:val="0"/>
      <w:divBdr>
        <w:top w:val="none" w:sz="0" w:space="0" w:color="auto"/>
        <w:left w:val="none" w:sz="0" w:space="0" w:color="auto"/>
        <w:bottom w:val="none" w:sz="0" w:space="0" w:color="auto"/>
        <w:right w:val="none" w:sz="0" w:space="0" w:color="auto"/>
      </w:divBdr>
    </w:div>
    <w:div w:id="782917943">
      <w:bodyDiv w:val="1"/>
      <w:marLeft w:val="0"/>
      <w:marRight w:val="0"/>
      <w:marTop w:val="0"/>
      <w:marBottom w:val="0"/>
      <w:divBdr>
        <w:top w:val="none" w:sz="0" w:space="0" w:color="auto"/>
        <w:left w:val="none" w:sz="0" w:space="0" w:color="auto"/>
        <w:bottom w:val="none" w:sz="0" w:space="0" w:color="auto"/>
        <w:right w:val="none" w:sz="0" w:space="0" w:color="auto"/>
      </w:divBdr>
    </w:div>
    <w:div w:id="815101525">
      <w:bodyDiv w:val="1"/>
      <w:marLeft w:val="0"/>
      <w:marRight w:val="0"/>
      <w:marTop w:val="0"/>
      <w:marBottom w:val="0"/>
      <w:divBdr>
        <w:top w:val="none" w:sz="0" w:space="0" w:color="auto"/>
        <w:left w:val="none" w:sz="0" w:space="0" w:color="auto"/>
        <w:bottom w:val="none" w:sz="0" w:space="0" w:color="auto"/>
        <w:right w:val="none" w:sz="0" w:space="0" w:color="auto"/>
      </w:divBdr>
    </w:div>
    <w:div w:id="840893107">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930117634">
      <w:bodyDiv w:val="1"/>
      <w:marLeft w:val="0"/>
      <w:marRight w:val="0"/>
      <w:marTop w:val="0"/>
      <w:marBottom w:val="0"/>
      <w:divBdr>
        <w:top w:val="none" w:sz="0" w:space="0" w:color="auto"/>
        <w:left w:val="none" w:sz="0" w:space="0" w:color="auto"/>
        <w:bottom w:val="none" w:sz="0" w:space="0" w:color="auto"/>
        <w:right w:val="none" w:sz="0" w:space="0" w:color="auto"/>
      </w:divBdr>
    </w:div>
    <w:div w:id="953832283">
      <w:bodyDiv w:val="1"/>
      <w:marLeft w:val="0"/>
      <w:marRight w:val="0"/>
      <w:marTop w:val="0"/>
      <w:marBottom w:val="0"/>
      <w:divBdr>
        <w:top w:val="none" w:sz="0" w:space="0" w:color="auto"/>
        <w:left w:val="none" w:sz="0" w:space="0" w:color="auto"/>
        <w:bottom w:val="none" w:sz="0" w:space="0" w:color="auto"/>
        <w:right w:val="none" w:sz="0" w:space="0" w:color="auto"/>
      </w:divBdr>
    </w:div>
    <w:div w:id="976879752">
      <w:bodyDiv w:val="1"/>
      <w:marLeft w:val="0"/>
      <w:marRight w:val="0"/>
      <w:marTop w:val="0"/>
      <w:marBottom w:val="0"/>
      <w:divBdr>
        <w:top w:val="none" w:sz="0" w:space="0" w:color="auto"/>
        <w:left w:val="none" w:sz="0" w:space="0" w:color="auto"/>
        <w:bottom w:val="none" w:sz="0" w:space="0" w:color="auto"/>
        <w:right w:val="none" w:sz="0" w:space="0" w:color="auto"/>
      </w:divBdr>
    </w:div>
    <w:div w:id="1183126139">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361080314">
      <w:bodyDiv w:val="1"/>
      <w:marLeft w:val="0"/>
      <w:marRight w:val="0"/>
      <w:marTop w:val="0"/>
      <w:marBottom w:val="0"/>
      <w:divBdr>
        <w:top w:val="none" w:sz="0" w:space="0" w:color="auto"/>
        <w:left w:val="none" w:sz="0" w:space="0" w:color="auto"/>
        <w:bottom w:val="none" w:sz="0" w:space="0" w:color="auto"/>
        <w:right w:val="none" w:sz="0" w:space="0" w:color="auto"/>
      </w:divBdr>
    </w:div>
    <w:div w:id="1477524866">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487820843">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550267767">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865166677">
      <w:bodyDiv w:val="1"/>
      <w:marLeft w:val="0"/>
      <w:marRight w:val="0"/>
      <w:marTop w:val="0"/>
      <w:marBottom w:val="0"/>
      <w:divBdr>
        <w:top w:val="none" w:sz="0" w:space="0" w:color="auto"/>
        <w:left w:val="none" w:sz="0" w:space="0" w:color="auto"/>
        <w:bottom w:val="none" w:sz="0" w:space="0" w:color="auto"/>
        <w:right w:val="none" w:sz="0" w:space="0" w:color="auto"/>
      </w:divBdr>
    </w:div>
    <w:div w:id="2013215690">
      <w:bodyDiv w:val="1"/>
      <w:marLeft w:val="0"/>
      <w:marRight w:val="0"/>
      <w:marTop w:val="0"/>
      <w:marBottom w:val="0"/>
      <w:divBdr>
        <w:top w:val="none" w:sz="0" w:space="0" w:color="auto"/>
        <w:left w:val="none" w:sz="0" w:space="0" w:color="auto"/>
        <w:bottom w:val="none" w:sz="0" w:space="0" w:color="auto"/>
        <w:right w:val="none" w:sz="0" w:space="0" w:color="auto"/>
      </w:divBdr>
    </w:div>
    <w:div w:id="2051029747">
      <w:bodyDiv w:val="1"/>
      <w:marLeft w:val="0"/>
      <w:marRight w:val="0"/>
      <w:marTop w:val="0"/>
      <w:marBottom w:val="0"/>
      <w:divBdr>
        <w:top w:val="none" w:sz="0" w:space="0" w:color="auto"/>
        <w:left w:val="none" w:sz="0" w:space="0" w:color="auto"/>
        <w:bottom w:val="none" w:sz="0" w:space="0" w:color="auto"/>
        <w:right w:val="none" w:sz="0" w:space="0" w:color="auto"/>
      </w:divBdr>
    </w:div>
    <w:div w:id="2127037540">
      <w:bodyDiv w:val="1"/>
      <w:marLeft w:val="0"/>
      <w:marRight w:val="0"/>
      <w:marTop w:val="0"/>
      <w:marBottom w:val="0"/>
      <w:divBdr>
        <w:top w:val="none" w:sz="0" w:space="0" w:color="auto"/>
        <w:left w:val="none" w:sz="0" w:space="0" w:color="auto"/>
        <w:bottom w:val="none" w:sz="0" w:space="0" w:color="auto"/>
        <w:right w:val="none" w:sz="0" w:space="0" w:color="auto"/>
      </w:divBdr>
    </w:div>
    <w:div w:id="212935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3.xml"/><Relationship Id="rId21" Type="http://schemas.openxmlformats.org/officeDocument/2006/relationships/hyperlink" Target="http://creativecommons.org/licenses/by/4.0/au/legalcode" TargetMode="External"/><Relationship Id="rId42" Type="http://schemas.openxmlformats.org/officeDocument/2006/relationships/header" Target="header13.xml"/><Relationship Id="rId63" Type="http://schemas.openxmlformats.org/officeDocument/2006/relationships/image" Target="media/image15.emf"/><Relationship Id="rId84" Type="http://schemas.openxmlformats.org/officeDocument/2006/relationships/image" Target="media/image36.emf"/><Relationship Id="rId138" Type="http://schemas.openxmlformats.org/officeDocument/2006/relationships/image" Target="media/image67.emf"/><Relationship Id="rId107" Type="http://schemas.openxmlformats.org/officeDocument/2006/relationships/header" Target="header20.xm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image" Target="media/image5.emf"/><Relationship Id="rId74" Type="http://schemas.openxmlformats.org/officeDocument/2006/relationships/image" Target="media/image26.emf"/><Relationship Id="rId128" Type="http://schemas.openxmlformats.org/officeDocument/2006/relationships/header" Target="header29.xml"/><Relationship Id="rId149" Type="http://schemas.openxmlformats.org/officeDocument/2006/relationships/footer" Target="footer31.xml"/><Relationship Id="rId5" Type="http://schemas.openxmlformats.org/officeDocument/2006/relationships/customXml" Target="../customXml/item5.xml"/><Relationship Id="rId95" Type="http://schemas.openxmlformats.org/officeDocument/2006/relationships/image" Target="media/image47.emf"/><Relationship Id="rId22" Type="http://schemas.openxmlformats.org/officeDocument/2006/relationships/hyperlink" Target="http://www.pmc.gov.au/government/" TargetMode="External"/><Relationship Id="rId27" Type="http://schemas.openxmlformats.org/officeDocument/2006/relationships/footer" Target="footer4.xml"/><Relationship Id="rId43" Type="http://schemas.openxmlformats.org/officeDocument/2006/relationships/header" Target="header14.xml"/><Relationship Id="rId48" Type="http://schemas.openxmlformats.org/officeDocument/2006/relationships/footer" Target="footer15.xml"/><Relationship Id="rId64" Type="http://schemas.openxmlformats.org/officeDocument/2006/relationships/image" Target="media/image16.emf"/><Relationship Id="rId69" Type="http://schemas.openxmlformats.org/officeDocument/2006/relationships/image" Target="media/image21.emf"/><Relationship Id="rId113" Type="http://schemas.openxmlformats.org/officeDocument/2006/relationships/header" Target="header22.xml"/><Relationship Id="rId118" Type="http://schemas.openxmlformats.org/officeDocument/2006/relationships/header" Target="header24.xml"/><Relationship Id="rId134" Type="http://schemas.openxmlformats.org/officeDocument/2006/relationships/image" Target="media/image63.emf"/><Relationship Id="rId139" Type="http://schemas.openxmlformats.org/officeDocument/2006/relationships/image" Target="media/image68.emf"/><Relationship Id="rId80" Type="http://schemas.openxmlformats.org/officeDocument/2006/relationships/image" Target="media/image32.emf"/><Relationship Id="rId85" Type="http://schemas.openxmlformats.org/officeDocument/2006/relationships/image" Target="media/image37.emf"/><Relationship Id="rId150" Type="http://schemas.openxmlformats.org/officeDocument/2006/relationships/header" Target="header32.xml"/><Relationship Id="rId155"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header" Target="header12.xml"/><Relationship Id="rId59" Type="http://schemas.openxmlformats.org/officeDocument/2006/relationships/image" Target="media/image11.emf"/><Relationship Id="rId103" Type="http://schemas.openxmlformats.org/officeDocument/2006/relationships/header" Target="header18.xml"/><Relationship Id="rId108" Type="http://schemas.openxmlformats.org/officeDocument/2006/relationships/footer" Target="footer20.xml"/><Relationship Id="rId124" Type="http://schemas.openxmlformats.org/officeDocument/2006/relationships/footer" Target="footer26.xml"/><Relationship Id="rId129" Type="http://schemas.openxmlformats.org/officeDocument/2006/relationships/image" Target="media/image58.emf"/><Relationship Id="rId54" Type="http://schemas.openxmlformats.org/officeDocument/2006/relationships/image" Target="media/image6.emf"/><Relationship Id="rId70" Type="http://schemas.openxmlformats.org/officeDocument/2006/relationships/image" Target="media/image22.emf"/><Relationship Id="rId75" Type="http://schemas.openxmlformats.org/officeDocument/2006/relationships/image" Target="media/image27.emf"/><Relationship Id="rId91" Type="http://schemas.openxmlformats.org/officeDocument/2006/relationships/image" Target="media/image43.emf"/><Relationship Id="rId96" Type="http://schemas.openxmlformats.org/officeDocument/2006/relationships/image" Target="media/image48.emf"/><Relationship Id="rId140" Type="http://schemas.openxmlformats.org/officeDocument/2006/relationships/image" Target="media/image69.emf"/><Relationship Id="rId145"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2.png"/><Relationship Id="rId28" Type="http://schemas.openxmlformats.org/officeDocument/2006/relationships/hyperlink" Target="file://mercury.network/dfs/groups/FMG/FRACM/Reporting%20and%20Resourcing/BRF/Reporting/BdgPap/2.%20PAES/3.5%20PAES%202019-20/www.budget.gov.au" TargetMode="External"/><Relationship Id="rId49" Type="http://schemas.openxmlformats.org/officeDocument/2006/relationships/header" Target="header16.xml"/><Relationship Id="rId114" Type="http://schemas.openxmlformats.org/officeDocument/2006/relationships/footer" Target="footer21.xml"/><Relationship Id="rId119" Type="http://schemas.openxmlformats.org/officeDocument/2006/relationships/header" Target="header25.xml"/><Relationship Id="rId44" Type="http://schemas.openxmlformats.org/officeDocument/2006/relationships/header" Target="header15.xml"/><Relationship Id="rId60" Type="http://schemas.openxmlformats.org/officeDocument/2006/relationships/image" Target="media/image12.emf"/><Relationship Id="rId65" Type="http://schemas.openxmlformats.org/officeDocument/2006/relationships/image" Target="media/image17.emf"/><Relationship Id="rId81" Type="http://schemas.openxmlformats.org/officeDocument/2006/relationships/image" Target="media/image33.emf"/><Relationship Id="rId86" Type="http://schemas.openxmlformats.org/officeDocument/2006/relationships/image" Target="media/image38.emf"/><Relationship Id="rId130" Type="http://schemas.openxmlformats.org/officeDocument/2006/relationships/image" Target="media/image59.emf"/><Relationship Id="rId135" Type="http://schemas.openxmlformats.org/officeDocument/2006/relationships/image" Target="media/image64.emf"/><Relationship Id="rId151" Type="http://schemas.openxmlformats.org/officeDocument/2006/relationships/header" Target="header33.xml"/><Relationship Id="rId13" Type="http://schemas.openxmlformats.org/officeDocument/2006/relationships/header" Target="header2.xml"/><Relationship Id="rId18" Type="http://schemas.openxmlformats.org/officeDocument/2006/relationships/hyperlink" Target="http://creativecommons.org/licenses/by/4.0/au/legalcode" TargetMode="External"/><Relationship Id="rId39" Type="http://schemas.openxmlformats.org/officeDocument/2006/relationships/footer" Target="footer9.xml"/><Relationship Id="rId109" Type="http://schemas.openxmlformats.org/officeDocument/2006/relationships/image" Target="media/image55.emf"/><Relationship Id="rId34" Type="http://schemas.openxmlformats.org/officeDocument/2006/relationships/footer" Target="footer7.xml"/><Relationship Id="rId50" Type="http://schemas.openxmlformats.org/officeDocument/2006/relationships/footer" Target="footer16.xml"/><Relationship Id="rId55" Type="http://schemas.openxmlformats.org/officeDocument/2006/relationships/image" Target="media/image7.emf"/><Relationship Id="rId76" Type="http://schemas.openxmlformats.org/officeDocument/2006/relationships/image" Target="media/image28.emf"/><Relationship Id="rId97" Type="http://schemas.openxmlformats.org/officeDocument/2006/relationships/image" Target="media/image49.emf"/><Relationship Id="rId104" Type="http://schemas.openxmlformats.org/officeDocument/2006/relationships/header" Target="header19.xml"/><Relationship Id="rId120" Type="http://schemas.openxmlformats.org/officeDocument/2006/relationships/footer" Target="footer24.xml"/><Relationship Id="rId125" Type="http://schemas.openxmlformats.org/officeDocument/2006/relationships/footer" Target="footer27.xml"/><Relationship Id="rId141" Type="http://schemas.openxmlformats.org/officeDocument/2006/relationships/image" Target="media/image70.emf"/><Relationship Id="rId146" Type="http://schemas.openxmlformats.org/officeDocument/2006/relationships/header" Target="header31.xml"/><Relationship Id="rId7" Type="http://schemas.openxmlformats.org/officeDocument/2006/relationships/styles" Target="styles.xml"/><Relationship Id="rId71" Type="http://schemas.openxmlformats.org/officeDocument/2006/relationships/image" Target="media/image23.emf"/><Relationship Id="rId92"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footer" Target="footer10.xml"/><Relationship Id="rId45" Type="http://schemas.openxmlformats.org/officeDocument/2006/relationships/footer" Target="footer12.xml"/><Relationship Id="rId66" Type="http://schemas.openxmlformats.org/officeDocument/2006/relationships/image" Target="media/image18.emf"/><Relationship Id="rId87" Type="http://schemas.openxmlformats.org/officeDocument/2006/relationships/image" Target="media/image39.emf"/><Relationship Id="rId110" Type="http://schemas.openxmlformats.org/officeDocument/2006/relationships/image" Target="media/image56.emf"/><Relationship Id="rId115" Type="http://schemas.openxmlformats.org/officeDocument/2006/relationships/footer" Target="footer22.xml"/><Relationship Id="rId131" Type="http://schemas.openxmlformats.org/officeDocument/2006/relationships/image" Target="media/image60.emf"/><Relationship Id="rId136" Type="http://schemas.openxmlformats.org/officeDocument/2006/relationships/image" Target="media/image65.emf"/><Relationship Id="rId61" Type="http://schemas.openxmlformats.org/officeDocument/2006/relationships/image" Target="media/image13.emf"/><Relationship Id="rId82" Type="http://schemas.openxmlformats.org/officeDocument/2006/relationships/image" Target="media/image34.emf"/><Relationship Id="rId152" Type="http://schemas.openxmlformats.org/officeDocument/2006/relationships/header" Target="header34.xml"/><Relationship Id="rId19" Type="http://schemas.openxmlformats.org/officeDocument/2006/relationships/hyperlink" Target="http://creativecommons.org/licenses/by/4.0/au/legalcode" TargetMode="Externa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image" Target="media/image8.emf"/><Relationship Id="rId77" Type="http://schemas.openxmlformats.org/officeDocument/2006/relationships/image" Target="media/image29.emf"/><Relationship Id="rId100" Type="http://schemas.openxmlformats.org/officeDocument/2006/relationships/image" Target="media/image52.emf"/><Relationship Id="rId105" Type="http://schemas.openxmlformats.org/officeDocument/2006/relationships/footer" Target="footer18.xml"/><Relationship Id="rId126" Type="http://schemas.openxmlformats.org/officeDocument/2006/relationships/header" Target="header28.xml"/><Relationship Id="rId147" Type="http://schemas.openxmlformats.org/officeDocument/2006/relationships/footer" Target="footer29.xml"/><Relationship Id="rId8" Type="http://schemas.openxmlformats.org/officeDocument/2006/relationships/settings" Target="settings.xml"/><Relationship Id="rId51" Type="http://schemas.openxmlformats.org/officeDocument/2006/relationships/header" Target="header17.xml"/><Relationship Id="rId72" Type="http://schemas.openxmlformats.org/officeDocument/2006/relationships/image" Target="media/image24.emf"/><Relationship Id="rId93" Type="http://schemas.openxmlformats.org/officeDocument/2006/relationships/image" Target="media/image45.emf"/><Relationship Id="rId98" Type="http://schemas.openxmlformats.org/officeDocument/2006/relationships/image" Target="media/image50.emf"/><Relationship Id="rId121" Type="http://schemas.openxmlformats.org/officeDocument/2006/relationships/footer" Target="footer25.xml"/><Relationship Id="rId142" Type="http://schemas.openxmlformats.org/officeDocument/2006/relationships/image" Target="media/image71.emf"/><Relationship Id="rId3" Type="http://schemas.openxmlformats.org/officeDocument/2006/relationships/customXml" Target="../customXml/item3.xml"/><Relationship Id="rId25" Type="http://schemas.openxmlformats.org/officeDocument/2006/relationships/header" Target="header5.xml"/><Relationship Id="rId46" Type="http://schemas.openxmlformats.org/officeDocument/2006/relationships/footer" Target="footer13.xml"/><Relationship Id="rId67" Type="http://schemas.openxmlformats.org/officeDocument/2006/relationships/image" Target="media/image19.emf"/><Relationship Id="rId116" Type="http://schemas.openxmlformats.org/officeDocument/2006/relationships/header" Target="header23.xml"/><Relationship Id="rId137" Type="http://schemas.openxmlformats.org/officeDocument/2006/relationships/image" Target="media/image66.emf"/><Relationship Id="rId20" Type="http://schemas.openxmlformats.org/officeDocument/2006/relationships/image" Target="media/image1.wmf"/><Relationship Id="rId41" Type="http://schemas.openxmlformats.org/officeDocument/2006/relationships/footer" Target="footer11.xml"/><Relationship Id="rId62" Type="http://schemas.openxmlformats.org/officeDocument/2006/relationships/image" Target="media/image14.emf"/><Relationship Id="rId83" Type="http://schemas.openxmlformats.org/officeDocument/2006/relationships/image" Target="media/image35.emf"/><Relationship Id="rId88" Type="http://schemas.openxmlformats.org/officeDocument/2006/relationships/image" Target="media/image40.emf"/><Relationship Id="rId111" Type="http://schemas.openxmlformats.org/officeDocument/2006/relationships/image" Target="media/image57.emf"/><Relationship Id="rId132" Type="http://schemas.openxmlformats.org/officeDocument/2006/relationships/image" Target="media/image61.emf"/><Relationship Id="rId153" Type="http://schemas.openxmlformats.org/officeDocument/2006/relationships/footer" Target="footer32.xml"/><Relationship Id="rId15" Type="http://schemas.openxmlformats.org/officeDocument/2006/relationships/footer" Target="footer2.xml"/><Relationship Id="rId36" Type="http://schemas.openxmlformats.org/officeDocument/2006/relationships/header" Target="header11.xml"/><Relationship Id="rId57" Type="http://schemas.openxmlformats.org/officeDocument/2006/relationships/image" Target="media/image9.emf"/><Relationship Id="rId106" Type="http://schemas.openxmlformats.org/officeDocument/2006/relationships/footer" Target="footer19.xml"/><Relationship Id="rId127" Type="http://schemas.openxmlformats.org/officeDocument/2006/relationships/footer" Target="footer28.xml"/><Relationship Id="rId10" Type="http://schemas.openxmlformats.org/officeDocument/2006/relationships/footnotes" Target="footnotes.xml"/><Relationship Id="rId31" Type="http://schemas.openxmlformats.org/officeDocument/2006/relationships/footer" Target="footer5.xml"/><Relationship Id="rId52" Type="http://schemas.openxmlformats.org/officeDocument/2006/relationships/footer" Target="footer17.xml"/><Relationship Id="rId73" Type="http://schemas.openxmlformats.org/officeDocument/2006/relationships/image" Target="media/image25.emf"/><Relationship Id="rId78" Type="http://schemas.openxmlformats.org/officeDocument/2006/relationships/image" Target="media/image30.emf"/><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header" Target="header26.xml"/><Relationship Id="rId143" Type="http://schemas.openxmlformats.org/officeDocument/2006/relationships/image" Target="media/image72.emf"/><Relationship Id="rId148" Type="http://schemas.openxmlformats.org/officeDocument/2006/relationships/footer" Target="footer30.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6.xml"/><Relationship Id="rId47" Type="http://schemas.openxmlformats.org/officeDocument/2006/relationships/footer" Target="footer14.xml"/><Relationship Id="rId68" Type="http://schemas.openxmlformats.org/officeDocument/2006/relationships/image" Target="media/image20.emf"/><Relationship Id="rId89" Type="http://schemas.openxmlformats.org/officeDocument/2006/relationships/image" Target="media/image41.emf"/><Relationship Id="rId112" Type="http://schemas.openxmlformats.org/officeDocument/2006/relationships/header" Target="header21.xml"/><Relationship Id="rId133" Type="http://schemas.openxmlformats.org/officeDocument/2006/relationships/image" Target="media/image62.emf"/><Relationship Id="rId154" Type="http://schemas.openxmlformats.org/officeDocument/2006/relationships/fontTable" Target="fontTable.xml"/><Relationship Id="rId16" Type="http://schemas.openxmlformats.org/officeDocument/2006/relationships/header" Target="header3.xml"/><Relationship Id="rId37" Type="http://schemas.openxmlformats.org/officeDocument/2006/relationships/footer" Target="footer8.xml"/><Relationship Id="rId58" Type="http://schemas.openxmlformats.org/officeDocument/2006/relationships/image" Target="media/image10.emf"/><Relationship Id="rId79" Type="http://schemas.openxmlformats.org/officeDocument/2006/relationships/image" Target="media/image31.emf"/><Relationship Id="rId102" Type="http://schemas.openxmlformats.org/officeDocument/2006/relationships/image" Target="media/image54.emf"/><Relationship Id="rId123" Type="http://schemas.openxmlformats.org/officeDocument/2006/relationships/header" Target="header27.xml"/><Relationship Id="rId144" Type="http://schemas.openxmlformats.org/officeDocument/2006/relationships/image" Target="media/image73.emf"/><Relationship Id="rId90" Type="http://schemas.openxmlformats.org/officeDocument/2006/relationships/image" Target="media/image42.emf"/></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A42558F7A2BC40AB6D2C673FD80505" ma:contentTypeVersion="10" ma:contentTypeDescription="Create a new document." ma:contentTypeScope="" ma:versionID="b603e5f811d8b453463bb1189f279a04">
  <xsd:schema xmlns:xsd="http://www.w3.org/2001/XMLSchema" xmlns:xs="http://www.w3.org/2001/XMLSchema" xmlns:p="http://schemas.microsoft.com/office/2006/metadata/properties" xmlns:ns2="85b9fc3c-b9bf-4422-a1e5-556659e8a2de" xmlns:ns3="bfb9a6c6-dd22-45ed-a5af-c5a6c6ecb8c7" targetNamespace="http://schemas.microsoft.com/office/2006/metadata/properties" ma:root="true" ma:fieldsID="eeb2d165d69141915eb6f0767d1af698" ns2:_="" ns3:_="">
    <xsd:import namespace="85b9fc3c-b9bf-4422-a1e5-556659e8a2de"/>
    <xsd:import namespace="bfb9a6c6-dd22-45ed-a5af-c5a6c6ecb8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b9fc3c-b9bf-4422-a1e5-556659e8a2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b9a6c6-dd22-45ed-a5af-c5a6c6ecb8c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303FC69-53C0-49E2-8283-CF14544F7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b9fc3c-b9bf-4422-a1e5-556659e8a2de"/>
    <ds:schemaRef ds:uri="bfb9a6c6-dd22-45ed-a5af-c5a6c6ecb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0EC5C5-2763-472B-B132-597A53B9A60C}">
  <ds:schemaRefs>
    <ds:schemaRef ds:uri="http://schemas.openxmlformats.org/officeDocument/2006/bibliography"/>
  </ds:schemaRefs>
</ds:datastoreItem>
</file>

<file path=customXml/itemProps3.xml><?xml version="1.0" encoding="utf-8"?>
<ds:datastoreItem xmlns:ds="http://schemas.openxmlformats.org/officeDocument/2006/customXml" ds:itemID="{62D3BDC0-36EB-42D2-9686-F6C6E998D50F}">
  <ds:schemaRefs>
    <ds:schemaRef ds:uri="bfb9a6c6-dd22-45ed-a5af-c5a6c6ecb8c7"/>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http://purl.org/dc/dcmitype/"/>
    <ds:schemaRef ds:uri="85b9fc3c-b9bf-4422-a1e5-556659e8a2d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050BEFC-14B6-4E01-AE53-734F3A3D3743}">
  <ds:schemaRefs>
    <ds:schemaRef ds:uri="http://schemas.microsoft.com/sharepoint/v3/contenttype/forms"/>
  </ds:schemaRefs>
</ds:datastoreItem>
</file>

<file path=customXml/itemProps5.xml><?xml version="1.0" encoding="utf-8"?>
<ds:datastoreItem xmlns:ds="http://schemas.openxmlformats.org/officeDocument/2006/customXml" ds:itemID="{F6C0FA5B-2721-4819-B29F-E718F7DDB51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PAES Template.dotx</Template>
  <TotalTime>755</TotalTime>
  <Pages>112</Pages>
  <Words>10888</Words>
  <Characters>62064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Pan</dc:creator>
  <cp:keywords/>
  <cp:lastModifiedBy>GILLILAND,Mathew</cp:lastModifiedBy>
  <cp:revision>183</cp:revision>
  <cp:lastPrinted>2022-02-03T03:06:00Z</cp:lastPrinted>
  <dcterms:created xsi:type="dcterms:W3CDTF">2022-02-01T10:03:00Z</dcterms:created>
  <dcterms:modified xsi:type="dcterms:W3CDTF">2022-02-10T02:50:00Z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0x01010047A42558F7A2BC40AB6D2C673FD80505</vt:lpwstr>
  </property>
  <property fmtid="{D5CDD505-2E9C-101B-9397-08002B2CF9AE}" pid="3" name="_NewReviewCycle">
    <vt:lpwstr/>
  </property>
  <property fmtid="{D5CDD505-2E9C-101B-9397-08002B2CF9AE}" pid="4" name="TSYRecordClass">
    <vt:lpwstr>75;#AE-20337-Destroy 7 years after action completed|668ae28e-5138-4c7c-82db-1c8c6afc81a6</vt:lpwstr>
  </property>
  <property fmtid="{D5CDD505-2E9C-101B-9397-08002B2CF9AE}" pid="5" name="_dlc_DocId">
    <vt:lpwstr>2018CSSG-528562461-1774</vt:lpwstr>
  </property>
  <property fmtid="{D5CDD505-2E9C-101B-9397-08002B2CF9AE}" pid="6" name="_dlc_DocIdItemGuid">
    <vt:lpwstr>4b9d3099-54ba-4229-aad4-115b082527b7</vt:lpwstr>
  </property>
  <property fmtid="{D5CDD505-2E9C-101B-9397-08002B2CF9AE}" pid="7" name="_dlc_DocIdUrl">
    <vt:lpwstr>http://tweb/sites/cssg/ped/pu/pt/_layouts/15/DocIdRedir.aspx?ID=2018CSSG-528562461-1774, 2018CSSG-528562461-1774</vt:lpwstr>
  </property>
  <property fmtid="{D5CDD505-2E9C-101B-9397-08002B2CF9AE}" pid="8" name="RecordPoint_WorkflowType">
    <vt:lpwstr>ActiveSubmitStub</vt:lpwstr>
  </property>
  <property fmtid="{D5CDD505-2E9C-101B-9397-08002B2CF9AE}" pid="9" name="RecordPoint_ActiveItemUniqueId">
    <vt:lpwstr>{cb2ef77c-cc91-41ed-91b9-d4cad959b8b6}</vt:lpwstr>
  </property>
  <property fmtid="{D5CDD505-2E9C-101B-9397-08002B2CF9AE}" pid="10" name="RecordPoint_SubmissionCompleted">
    <vt:lpwstr>2018-11-26T13:32:40.3725850+11:00</vt:lpwstr>
  </property>
  <property fmtid="{D5CDD505-2E9C-101B-9397-08002B2CF9AE}" pid="11" name="RecordPoint_ActiveItemSiteId">
    <vt:lpwstr>{de902461-0703-410e-906b-a2e3a4f5dd57}</vt:lpwstr>
  </property>
  <property fmtid="{D5CDD505-2E9C-101B-9397-08002B2CF9AE}" pid="12" name="RecordPoint_ActiveItemListId">
    <vt:lpwstr>{1a5197ea-2690-47fd-a085-19629528b6d0}</vt:lpwstr>
  </property>
  <property fmtid="{D5CDD505-2E9C-101B-9397-08002B2CF9AE}" pid="13" name="RecordPoint_ActiveItemWebId">
    <vt:lpwstr>{e237d495-0881-4849-ae62-ddc8a8132df5}</vt:lpwstr>
  </property>
  <property fmtid="{D5CDD505-2E9C-101B-9397-08002B2CF9AE}" pid="14" name="IconOverlay">
    <vt:lpwstr/>
  </property>
  <property fmtid="{D5CDD505-2E9C-101B-9397-08002B2CF9AE}" pid="15" name="RecordPoint_RecordNumberSubmitted">
    <vt:lpwstr>R0001935766</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TaxKeyword">
    <vt:lpwstr/>
  </property>
  <property fmtid="{D5CDD505-2E9C-101B-9397-08002B2CF9AE}" pid="20" name="AbtEntity">
    <vt:lpwstr>2;#Department of Finance|fd660e8f-8f31-49bd-92a3-d31d4da31afe</vt:lpwstr>
  </property>
  <property fmtid="{D5CDD505-2E9C-101B-9397-08002B2CF9AE}" pid="21" name="OrgUnit">
    <vt:lpwstr>1;#Agency Accounting and Budget Framework|17de058c-12f7-44f2-8e7d-03ff49305e52</vt:lpwstr>
  </property>
  <property fmtid="{D5CDD505-2E9C-101B-9397-08002B2CF9AE}" pid="22" name="InitiatingEntity">
    <vt:lpwstr>2;#Department of Finance|fd660e8f-8f31-49bd-92a3-d31d4da31afe</vt:lpwstr>
  </property>
  <property fmtid="{D5CDD505-2E9C-101B-9397-08002B2CF9AE}" pid="23" name="Function and Activity">
    <vt:lpwstr/>
  </property>
  <property fmtid="{D5CDD505-2E9C-101B-9397-08002B2CF9AE}" pid="24" name="KnowledgeTopics">
    <vt:lpwstr/>
  </property>
  <property fmtid="{D5CDD505-2E9C-101B-9397-08002B2CF9AE}" pid="25" name="DocumentType">
    <vt:lpwstr/>
  </property>
  <property fmtid="{D5CDD505-2E9C-101B-9397-08002B2CF9AE}" pid="26" name="ResponsibleArea">
    <vt:lpwstr/>
  </property>
  <property fmtid="{D5CDD505-2E9C-101B-9397-08002B2CF9AE}" pid="27" name="PM_Caveats_Count">
    <vt:lpwstr>0</vt:lpwstr>
  </property>
  <property fmtid="{D5CDD505-2E9C-101B-9397-08002B2CF9AE}" pid="28" name="PM_Qualifier">
    <vt:lpwstr/>
  </property>
  <property fmtid="{D5CDD505-2E9C-101B-9397-08002B2CF9AE}" pid="29" name="PM_Originating_FileId">
    <vt:lpwstr>206A18A72D6F4338920F7E47FF5CCAC0</vt:lpwstr>
  </property>
  <property fmtid="{D5CDD505-2E9C-101B-9397-08002B2CF9AE}" pid="30" name="PM_ProtectiveMarkingImage_Header">
    <vt:lpwstr>C:\Program Files\Common Files\janusNET Shared\janusSEAL\Images\DocumentSlashBlue.png</vt:lpwstr>
  </property>
  <property fmtid="{D5CDD505-2E9C-101B-9397-08002B2CF9AE}" pid="31" name="PM_ProtectiveMarkingImage_Footer">
    <vt:lpwstr>C:\Program Files\Common Files\janusNET Shared\janusSEAL\Images\DocumentSlashBlue.png</vt:lpwstr>
  </property>
  <property fmtid="{D5CDD505-2E9C-101B-9397-08002B2CF9AE}" pid="32" name="PM_Namespace">
    <vt:lpwstr>gov.au</vt:lpwstr>
  </property>
  <property fmtid="{D5CDD505-2E9C-101B-9397-08002B2CF9AE}" pid="33" name="PM_Version">
    <vt:lpwstr>2018.4</vt:lpwstr>
  </property>
  <property fmtid="{D5CDD505-2E9C-101B-9397-08002B2CF9AE}" pid="34" name="PM_Note">
    <vt:lpwstr/>
  </property>
  <property fmtid="{D5CDD505-2E9C-101B-9397-08002B2CF9AE}" pid="35" name="PM_Markers">
    <vt:lpwstr/>
  </property>
  <property fmtid="{D5CDD505-2E9C-101B-9397-08002B2CF9AE}" pid="36" name="PM_Hash_Version">
    <vt:lpwstr>2018.0</vt:lpwstr>
  </property>
  <property fmtid="{D5CDD505-2E9C-101B-9397-08002B2CF9AE}" pid="37" name="PM_OriginatorDomainName_SHA256">
    <vt:lpwstr>9AB3C5023C0D55EE052F9983F7F49A1AE791E80C1AD54D75FDEE8C75CA72618B</vt:lpwstr>
  </property>
  <property fmtid="{D5CDD505-2E9C-101B-9397-08002B2CF9AE}" pid="38" name="PM_MinimumSecurityClassification">
    <vt:lpwstr/>
  </property>
  <property fmtid="{D5CDD505-2E9C-101B-9397-08002B2CF9AE}" pid="39" name="PM_SecurityClassification_Prev">
    <vt:lpwstr>PROTECTED</vt:lpwstr>
  </property>
  <property fmtid="{D5CDD505-2E9C-101B-9397-08002B2CF9AE}" pid="40" name="PM_Qualifier_Prev">
    <vt:lpwstr/>
  </property>
  <property fmtid="{D5CDD505-2E9C-101B-9397-08002B2CF9AE}" pid="41" name="PM_DisplayValueSecClassificationWithQualifier">
    <vt:lpwstr/>
  </property>
  <property fmtid="{D5CDD505-2E9C-101B-9397-08002B2CF9AE}" pid="42" name="PM_SecurityClassification">
    <vt:lpwstr/>
  </property>
  <property fmtid="{D5CDD505-2E9C-101B-9397-08002B2CF9AE}" pid="43" name="PM_InsertionValue">
    <vt:lpwstr/>
  </property>
  <property fmtid="{D5CDD505-2E9C-101B-9397-08002B2CF9AE}" pid="44" name="PM_ProtectiveMarkingValue_Footer">
    <vt:lpwstr/>
  </property>
  <property fmtid="{D5CDD505-2E9C-101B-9397-08002B2CF9AE}" pid="45" name="PM_Originator_Hash_SHA1">
    <vt:lpwstr>80795EF66E50DC7FD24C838FD356E23A09176D31</vt:lpwstr>
  </property>
  <property fmtid="{D5CDD505-2E9C-101B-9397-08002B2CF9AE}" pid="46" name="PM_OriginationTimeStamp">
    <vt:lpwstr>2022-01-29T03:14:46Z</vt:lpwstr>
  </property>
  <property fmtid="{D5CDD505-2E9C-101B-9397-08002B2CF9AE}" pid="47" name="PM_ProtectiveMarkingValue_Header">
    <vt:lpwstr/>
  </property>
  <property fmtid="{D5CDD505-2E9C-101B-9397-08002B2CF9AE}" pid="48" name="PM_Display">
    <vt:lpwstr/>
  </property>
  <property fmtid="{D5CDD505-2E9C-101B-9397-08002B2CF9AE}" pid="49" name="PM_Hash_Salt_Prev">
    <vt:lpwstr>74761C86B3CA15B0972C9A5EE6D6FF02</vt:lpwstr>
  </property>
  <property fmtid="{D5CDD505-2E9C-101B-9397-08002B2CF9AE}" pid="50" name="PM_Hash_Salt">
    <vt:lpwstr>68C80DB9A27E8B1A76C00C530517D998</vt:lpwstr>
  </property>
  <property fmtid="{D5CDD505-2E9C-101B-9397-08002B2CF9AE}" pid="51" name="PM_Hash_SHA1">
    <vt:lpwstr>80306E7CFAAE3E4EB84C4CFB33B66981786BF1F2</vt:lpwstr>
  </property>
  <property fmtid="{D5CDD505-2E9C-101B-9397-08002B2CF9AE}" pid="52" name="PM_OriginatorUserAccountName_SHA256">
    <vt:lpwstr>4C84ACABB8CAFE1C43355BE509472D74E9D216A768F9E927C499A6CA0F39B943</vt:lpwstr>
  </property>
</Properties>
</file>